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67217" w:rsidRDefault="007559D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-457835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54DC" w:rsidRPr="002F54D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25C3D" w:rsidRDefault="00625C3D" w:rsidP="004C3D72"/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F54DC" w:rsidP="00133698">
      <w:pPr>
        <w:spacing w:before="400"/>
        <w:rPr>
          <w:rFonts w:ascii="Liberation Serif" w:hAnsi="Liberation Serif" w:cs="Liberation Serif"/>
          <w:sz w:val="24"/>
        </w:rPr>
      </w:pPr>
      <w:r w:rsidRPr="002F54DC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4201D">
        <w:rPr>
          <w:rFonts w:ascii="Liberation Serif" w:hAnsi="Liberation Serif" w:cs="Liberation Serif"/>
          <w:sz w:val="24"/>
        </w:rPr>
        <w:t>от 06.05.2022 № 293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559DB" w:rsidRDefault="007559DB" w:rsidP="007559D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Pr="00480935">
        <w:rPr>
          <w:rFonts w:ascii="Liberation Serif" w:hAnsi="Liberation Serif" w:cs="Liberation Serif"/>
          <w:b/>
          <w:sz w:val="28"/>
          <w:szCs w:val="28"/>
        </w:rPr>
        <w:t>П</w:t>
      </w:r>
      <w:r>
        <w:rPr>
          <w:rFonts w:ascii="Liberation Serif" w:hAnsi="Liberation Serif" w:cs="Liberation Serif"/>
          <w:b/>
          <w:sz w:val="28"/>
          <w:szCs w:val="28"/>
        </w:rPr>
        <w:t xml:space="preserve">орядок </w:t>
      </w:r>
      <w:r w:rsidRPr="00B61953">
        <w:rPr>
          <w:rFonts w:ascii="Liberation Serif" w:hAnsi="Liberation Serif" w:cs="Liberation Serif"/>
          <w:b/>
          <w:sz w:val="28"/>
          <w:szCs w:val="28"/>
        </w:rPr>
        <w:t>пре</w:t>
      </w:r>
      <w:r>
        <w:rPr>
          <w:rFonts w:ascii="Liberation Serif" w:hAnsi="Liberation Serif" w:cs="Liberation Serif"/>
          <w:b/>
          <w:sz w:val="28"/>
          <w:szCs w:val="28"/>
        </w:rPr>
        <w:t>доставления из бюджета</w:t>
      </w:r>
    </w:p>
    <w:p w:rsidR="007559DB" w:rsidRPr="00B91D93" w:rsidRDefault="007559DB" w:rsidP="007559D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округасубсидии на организацию                      и проведение </w:t>
      </w:r>
      <w:r>
        <w:rPr>
          <w:rFonts w:ascii="Liberation Serif" w:hAnsi="Liberation Serif" w:cs="Liberation Serif"/>
          <w:b/>
          <w:sz w:val="28"/>
        </w:rPr>
        <w:t>социально значимого проекта социально ориентированным</w:t>
      </w:r>
      <w:r w:rsidR="00B07B2B">
        <w:rPr>
          <w:rFonts w:ascii="Liberation Serif" w:hAnsi="Liberation Serif" w:cs="Liberation Serif"/>
          <w:b/>
          <w:sz w:val="28"/>
        </w:rPr>
        <w:t xml:space="preserve"> </w:t>
      </w:r>
      <w:r w:rsidRPr="00B61953">
        <w:rPr>
          <w:rFonts w:ascii="Liberation Serif" w:hAnsi="Liberation Serif" w:cs="Liberation Serif"/>
          <w:b/>
          <w:sz w:val="28"/>
          <w:szCs w:val="28"/>
        </w:rPr>
        <w:t>некоммерческим организациям,</w:t>
      </w:r>
      <w:r w:rsidR="00B07B2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61953">
        <w:rPr>
          <w:rFonts w:ascii="Liberation Serif" w:hAnsi="Liberation Serif" w:cs="Liberation Serif"/>
          <w:b/>
          <w:sz w:val="28"/>
          <w:szCs w:val="28"/>
        </w:rPr>
        <w:t>не являющимся государственными (муниципальными) учреждениями, осуществляющим деятельность на те</w:t>
      </w:r>
      <w:r>
        <w:rPr>
          <w:rFonts w:ascii="Liberation Serif" w:hAnsi="Liberation Serif" w:cs="Liberation Serif"/>
          <w:b/>
          <w:sz w:val="28"/>
          <w:szCs w:val="28"/>
        </w:rPr>
        <w:t xml:space="preserve">рритории </w:t>
      </w:r>
      <w:r w:rsidRPr="00B61953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</w:p>
    <w:p w:rsidR="007559DB" w:rsidRPr="00095336" w:rsidRDefault="007559DB" w:rsidP="007559D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7559DB" w:rsidRPr="00480935" w:rsidRDefault="00570CB5" w:rsidP="007559DB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постановлением Правительства Российской Федерации от </w:t>
      </w:r>
      <w:r w:rsidR="00274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05.04.2022</w:t>
      </w:r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590 «О внесении изменений в общие требования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об особенностях предоставления указанных субсидий и субсидий из федерального бюджета бюджетам субъектов Российской Федерации</w:t>
      </w:r>
      <w:proofErr w:type="gramEnd"/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2022 году» Администрация Каменск-Уральского городского округа</w:t>
      </w:r>
    </w:p>
    <w:p w:rsidR="007559DB" w:rsidRPr="00480935" w:rsidRDefault="007559DB" w:rsidP="00DD0257">
      <w:pPr>
        <w:pStyle w:val="a4"/>
        <w:ind w:firstLine="0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70CB5" w:rsidRDefault="00570CB5" w:rsidP="00570CB5">
      <w:pPr>
        <w:pStyle w:val="af0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D4992">
        <w:rPr>
          <w:rFonts w:ascii="Liberation Serif" w:hAnsi="Liberation Serif" w:cs="Liberation Serif"/>
          <w:sz w:val="28"/>
          <w:szCs w:val="28"/>
        </w:rPr>
        <w:t xml:space="preserve">Внести следующие изменения в </w:t>
      </w:r>
      <w:r w:rsidRPr="00570CB5">
        <w:rPr>
          <w:rFonts w:ascii="Liberation Serif" w:hAnsi="Liberation Serif" w:cs="Liberation Serif"/>
          <w:sz w:val="28"/>
          <w:szCs w:val="28"/>
        </w:rPr>
        <w:t>Порядок предоставления из бюджета Каменск-Уральского городского округа субсидии на организацию и проведение  социально значимого проекта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Каменск-Уральского городского округа, утвержденный постановлением Администрации Каменск-Уральского городского округа от 10.03.2021 № 180</w:t>
      </w:r>
      <w:r w:rsidR="00B07B2B">
        <w:rPr>
          <w:rFonts w:ascii="Liberation Serif" w:hAnsi="Liberation Serif" w:cs="Liberation Serif"/>
          <w:sz w:val="28"/>
          <w:szCs w:val="28"/>
        </w:rPr>
        <w:t xml:space="preserve"> </w:t>
      </w:r>
      <w:r w:rsidR="00DD0257" w:rsidRPr="002D4992">
        <w:rPr>
          <w:rFonts w:ascii="Liberation Serif" w:hAnsi="Liberation Serif" w:cs="Liberation Serif"/>
          <w:sz w:val="28"/>
          <w:szCs w:val="28"/>
        </w:rPr>
        <w:t>(в редакции</w:t>
      </w:r>
      <w:r w:rsidR="00B07B2B">
        <w:rPr>
          <w:rFonts w:ascii="Liberation Serif" w:hAnsi="Liberation Serif" w:cs="Liberation Serif"/>
          <w:sz w:val="28"/>
          <w:szCs w:val="28"/>
        </w:rPr>
        <w:t xml:space="preserve"> </w:t>
      </w:r>
      <w:r w:rsidR="00DD0257" w:rsidRPr="002D4992">
        <w:rPr>
          <w:rFonts w:ascii="Liberation Serif" w:hAnsi="Liberation Serif" w:cs="Liberation Serif"/>
          <w:sz w:val="28"/>
          <w:szCs w:val="28"/>
        </w:rPr>
        <w:t xml:space="preserve">постановления Администрации Каменск-Уральского городского округа от 22.12.2021 </w:t>
      </w:r>
      <w:r w:rsidR="00DD0257">
        <w:rPr>
          <w:rFonts w:ascii="Liberation Serif" w:hAnsi="Liberation Serif" w:cs="Liberation Serif"/>
          <w:sz w:val="28"/>
          <w:szCs w:val="28"/>
        </w:rPr>
        <w:t>№ 985)</w:t>
      </w:r>
      <w:r w:rsidRPr="00570CB5">
        <w:rPr>
          <w:rFonts w:ascii="Liberation Serif" w:hAnsi="Liberation Serif" w:cs="Liberation Serif"/>
          <w:sz w:val="28"/>
          <w:szCs w:val="28"/>
        </w:rPr>
        <w:t xml:space="preserve"> «Об утверждении Порядка предоставления из бюджета Каменск-Уральского городского округа субсидии на организацию и проведение  социально значимого проекта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Каменск-Уральского городского округа»</w:t>
      </w:r>
      <w:r w:rsidR="006F6F28">
        <w:rPr>
          <w:rFonts w:ascii="Liberation Serif" w:hAnsi="Liberation Serif" w:cs="Liberation Serif"/>
          <w:sz w:val="28"/>
          <w:szCs w:val="28"/>
        </w:rPr>
        <w:t xml:space="preserve"> </w:t>
      </w:r>
      <w:r w:rsidRPr="002D4992">
        <w:rPr>
          <w:rFonts w:ascii="Liberation Serif" w:hAnsi="Liberation Serif" w:cs="Liberation Serif"/>
          <w:sz w:val="28"/>
          <w:szCs w:val="28"/>
        </w:rPr>
        <w:t xml:space="preserve">(далее – Порядок): </w:t>
      </w:r>
    </w:p>
    <w:p w:rsidR="00570CB5" w:rsidRPr="00DD0257" w:rsidRDefault="00DD0257" w:rsidP="00DD0257">
      <w:pPr>
        <w:pStyle w:val="af0"/>
        <w:numPr>
          <w:ilvl w:val="0"/>
          <w:numId w:val="10"/>
        </w:numPr>
        <w:tabs>
          <w:tab w:val="left" w:pos="0"/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пункте 1.1 Порядка слово «, целей» исключить;</w:t>
      </w:r>
    </w:p>
    <w:p w:rsidR="00C13208" w:rsidRDefault="00C13208" w:rsidP="00C13208">
      <w:pPr>
        <w:pStyle w:val="af0"/>
        <w:numPr>
          <w:ilvl w:val="0"/>
          <w:numId w:val="10"/>
        </w:num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2.20 Порядка изложить в следующей редакции:</w:t>
      </w:r>
    </w:p>
    <w:p w:rsidR="00C13208" w:rsidRDefault="00C13208" w:rsidP="00C13208">
      <w:pPr>
        <w:tabs>
          <w:tab w:val="left" w:pos="1134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C13208">
        <w:rPr>
          <w:rFonts w:ascii="Liberation Serif" w:hAnsi="Liberation Serif" w:cs="Liberation Serif"/>
          <w:sz w:val="28"/>
          <w:szCs w:val="28"/>
        </w:rPr>
        <w:t xml:space="preserve">«2.20. </w:t>
      </w:r>
      <w:proofErr w:type="gramStart"/>
      <w:r w:rsidRPr="00DE3E78">
        <w:rPr>
          <w:rFonts w:ascii="Liberation Serif" w:hAnsi="Liberation Serif" w:cs="Liberation Serif"/>
          <w:sz w:val="28"/>
          <w:szCs w:val="28"/>
        </w:rPr>
        <w:t xml:space="preserve">Обязательным </w:t>
      </w:r>
      <w:r>
        <w:rPr>
          <w:rFonts w:ascii="Liberation Serif" w:hAnsi="Liberation Serif" w:cs="Liberation Serif"/>
          <w:sz w:val="28"/>
          <w:szCs w:val="28"/>
        </w:rPr>
        <w:t>условием предоставления субсидии</w:t>
      </w:r>
      <w:r w:rsidRPr="00DE3E78">
        <w:rPr>
          <w:rFonts w:ascii="Liberation Serif" w:hAnsi="Liberation Serif" w:cs="Liberation Serif"/>
          <w:sz w:val="28"/>
          <w:szCs w:val="28"/>
        </w:rPr>
        <w:t xml:space="preserve"> является согласие СО НКО на осуществление Администрацией городского округа в отношении </w:t>
      </w:r>
      <w:r>
        <w:rPr>
          <w:rFonts w:ascii="Liberation Serif" w:hAnsi="Liberation Serif" w:cs="Liberation Serif"/>
          <w:sz w:val="28"/>
          <w:szCs w:val="28"/>
        </w:rPr>
        <w:t>ее</w:t>
      </w:r>
      <w:r w:rsidRPr="00DE3E78">
        <w:rPr>
          <w:rFonts w:ascii="Liberation Serif" w:hAnsi="Liberation Serif" w:cs="Liberation Serif"/>
          <w:sz w:val="28"/>
          <w:szCs w:val="28"/>
        </w:rPr>
        <w:t xml:space="preserve"> проверки соблюдения порядка и условий предоставления </w:t>
      </w:r>
      <w:r w:rsidRPr="00DE3E78">
        <w:rPr>
          <w:rFonts w:ascii="Liberation Serif" w:hAnsi="Liberation Serif" w:cs="Liberation Serif"/>
          <w:sz w:val="28"/>
          <w:szCs w:val="28"/>
        </w:rPr>
        <w:lastRenderedPageBreak/>
        <w:t>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СО НКО порядка и условий предоставления субсидии в соответствии со статьями 268.1 и 269.2 Бюджетного кодекса Российской Федерации, и на</w:t>
      </w:r>
      <w:proofErr w:type="gramEnd"/>
      <w:r w:rsidRPr="00DE3E78">
        <w:rPr>
          <w:rFonts w:ascii="Liberation Serif" w:hAnsi="Liberation Serif" w:cs="Liberation Serif"/>
          <w:sz w:val="28"/>
          <w:szCs w:val="28"/>
        </w:rPr>
        <w:t xml:space="preserve"> включение</w:t>
      </w:r>
      <w:r>
        <w:rPr>
          <w:rFonts w:ascii="Liberation Serif" w:hAnsi="Liberation Serif" w:cs="Liberation Serif"/>
          <w:sz w:val="28"/>
          <w:szCs w:val="28"/>
        </w:rPr>
        <w:t xml:space="preserve"> таких положений в </w:t>
      </w:r>
      <w:r w:rsidRPr="00C13208">
        <w:rPr>
          <w:rFonts w:ascii="Liberation Serif" w:hAnsi="Liberation Serif" w:cs="Liberation Serif"/>
          <w:sz w:val="28"/>
          <w:szCs w:val="28"/>
        </w:rPr>
        <w:t>Соглашение</w:t>
      </w:r>
      <w:proofErr w:type="gramStart"/>
      <w:r w:rsidRPr="00C13208">
        <w:rPr>
          <w:rFonts w:ascii="Liberation Serif" w:hAnsi="Liberation Serif" w:cs="Liberation Serif"/>
          <w:sz w:val="28"/>
          <w:szCs w:val="28"/>
        </w:rPr>
        <w:t>.»</w:t>
      </w:r>
      <w:r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C13208" w:rsidRPr="00C13208" w:rsidRDefault="00C13208" w:rsidP="00C13208">
      <w:pPr>
        <w:pStyle w:val="af0"/>
        <w:numPr>
          <w:ilvl w:val="0"/>
          <w:numId w:val="10"/>
        </w:num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наименовании раздела 4</w:t>
      </w:r>
      <w:r w:rsidRPr="00C13208">
        <w:rPr>
          <w:rFonts w:ascii="Liberation Serif" w:hAnsi="Liberation Serif" w:cs="Liberation Serif"/>
          <w:sz w:val="28"/>
          <w:szCs w:val="28"/>
        </w:rPr>
        <w:t xml:space="preserve"> Порядка слово «, целей» исключить;</w:t>
      </w:r>
    </w:p>
    <w:p w:rsidR="00570CB5" w:rsidRPr="00C13208" w:rsidRDefault="00C13208" w:rsidP="00C13208">
      <w:pPr>
        <w:pStyle w:val="af0"/>
        <w:numPr>
          <w:ilvl w:val="0"/>
          <w:numId w:val="10"/>
        </w:num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абзац первый</w:t>
      </w:r>
      <w:r w:rsidR="00570CB5" w:rsidRPr="00C13208">
        <w:rPr>
          <w:rFonts w:ascii="Liberation Serif" w:hAnsi="Liberation Serif" w:cs="Liberation Serif"/>
          <w:sz w:val="28"/>
          <w:szCs w:val="28"/>
        </w:rPr>
        <w:t>пункт</w:t>
      </w:r>
      <w:r w:rsidR="00AE55EC" w:rsidRPr="00C13208">
        <w:rPr>
          <w:rFonts w:ascii="Liberation Serif" w:hAnsi="Liberation Serif" w:cs="Liberation Serif"/>
          <w:sz w:val="28"/>
          <w:szCs w:val="28"/>
        </w:rPr>
        <w:t>а</w:t>
      </w:r>
      <w:r w:rsidR="00570CB5" w:rsidRPr="00C13208">
        <w:rPr>
          <w:rFonts w:ascii="Liberation Serif" w:hAnsi="Liberation Serif" w:cs="Liberation Serif"/>
          <w:sz w:val="28"/>
          <w:szCs w:val="28"/>
        </w:rPr>
        <w:t xml:space="preserve"> 4.1 Порядка изложить в следующей редакции:</w:t>
      </w:r>
    </w:p>
    <w:p w:rsidR="00C13208" w:rsidRDefault="00570CB5" w:rsidP="00C13208">
      <w:pPr>
        <w:tabs>
          <w:tab w:val="left" w:pos="1134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«4.1. </w:t>
      </w:r>
      <w:r w:rsidR="00C13208" w:rsidRPr="00DE3E78">
        <w:rPr>
          <w:rFonts w:ascii="Liberation Serif" w:hAnsi="Liberation Serif" w:cs="Liberation Serif"/>
          <w:sz w:val="28"/>
          <w:szCs w:val="28"/>
        </w:rPr>
        <w:t>Администрация городского округа осуществляет проверку соблю</w:t>
      </w:r>
      <w:r w:rsidR="00C13208">
        <w:rPr>
          <w:rFonts w:ascii="Liberation Serif" w:hAnsi="Liberation Serif" w:cs="Liberation Serif"/>
          <w:sz w:val="28"/>
          <w:szCs w:val="28"/>
        </w:rPr>
        <w:t>дения СО НКО порядка и условий предоставления субсидии</w:t>
      </w:r>
      <w:r w:rsidR="00C13208" w:rsidRPr="00DE3E78">
        <w:rPr>
          <w:rFonts w:ascii="Liberation Serif" w:hAnsi="Liberation Serif" w:cs="Liberation Serif"/>
          <w:sz w:val="28"/>
          <w:szCs w:val="28"/>
        </w:rPr>
        <w:t>, в том числе в части достижения результатов предоставления субсидии</w:t>
      </w:r>
      <w:r w:rsidR="00C13208">
        <w:rPr>
          <w:rFonts w:ascii="Liberation Serif" w:hAnsi="Liberation Serif" w:cs="Liberation Serif"/>
          <w:sz w:val="28"/>
          <w:szCs w:val="28"/>
        </w:rPr>
        <w:t>. О</w:t>
      </w:r>
      <w:r w:rsidR="00C13208" w:rsidRPr="00DE3E78">
        <w:rPr>
          <w:rFonts w:ascii="Liberation Serif" w:hAnsi="Liberation Serif" w:cs="Liberation Serif"/>
          <w:sz w:val="28"/>
          <w:szCs w:val="28"/>
        </w:rPr>
        <w:t xml:space="preserve">рганы муниципального финансового контроля осуществляют проверку </w:t>
      </w:r>
      <w:r w:rsidR="00C13208">
        <w:rPr>
          <w:rFonts w:ascii="Liberation Serif" w:hAnsi="Liberation Serif" w:cs="Liberation Serif"/>
          <w:sz w:val="28"/>
          <w:szCs w:val="28"/>
        </w:rPr>
        <w:t>соблюдения СО НКО</w:t>
      </w:r>
      <w:r w:rsidR="006F6F28">
        <w:rPr>
          <w:rFonts w:ascii="Liberation Serif" w:hAnsi="Liberation Serif" w:cs="Liberation Serif"/>
          <w:sz w:val="28"/>
          <w:szCs w:val="28"/>
        </w:rPr>
        <w:t xml:space="preserve"> </w:t>
      </w:r>
      <w:r w:rsidR="00C13208" w:rsidRPr="00DE3E78">
        <w:rPr>
          <w:rFonts w:ascii="Liberation Serif" w:hAnsi="Liberation Serif" w:cs="Liberation Serif"/>
          <w:sz w:val="28"/>
          <w:szCs w:val="28"/>
        </w:rPr>
        <w:t>порядка и</w:t>
      </w:r>
      <w:r w:rsidR="006F6F28">
        <w:rPr>
          <w:rFonts w:ascii="Liberation Serif" w:hAnsi="Liberation Serif" w:cs="Liberation Serif"/>
          <w:sz w:val="28"/>
          <w:szCs w:val="28"/>
        </w:rPr>
        <w:t xml:space="preserve"> </w:t>
      </w:r>
      <w:r w:rsidR="000E24F5">
        <w:rPr>
          <w:rFonts w:ascii="Liberation Serif" w:hAnsi="Liberation Serif" w:cs="Liberation Serif"/>
          <w:sz w:val="28"/>
          <w:szCs w:val="28"/>
        </w:rPr>
        <w:t>условий предоставления субсидии</w:t>
      </w:r>
      <w:r w:rsidR="006F6F28">
        <w:rPr>
          <w:rFonts w:ascii="Liberation Serif" w:hAnsi="Liberation Serif" w:cs="Liberation Serif"/>
          <w:sz w:val="28"/>
          <w:szCs w:val="28"/>
        </w:rPr>
        <w:t xml:space="preserve"> </w:t>
      </w:r>
      <w:r w:rsidR="00C13208" w:rsidRPr="00DE3E78">
        <w:rPr>
          <w:rFonts w:ascii="Liberation Serif" w:hAnsi="Liberation Serif" w:cs="Liberation Serif"/>
          <w:sz w:val="28"/>
          <w:szCs w:val="28"/>
        </w:rPr>
        <w:t>в соответствии со статьями 268.1 и 269.2 Бюджетного</w:t>
      </w:r>
      <w:r w:rsidR="00C13208">
        <w:rPr>
          <w:rFonts w:ascii="Liberation Serif" w:hAnsi="Liberation Serif" w:cs="Liberation Serif"/>
          <w:sz w:val="28"/>
          <w:szCs w:val="28"/>
        </w:rPr>
        <w:t xml:space="preserve"> кодекса Российской Федерации</w:t>
      </w:r>
      <w:proofErr w:type="gramStart"/>
      <w:r w:rsidR="00C13208">
        <w:rPr>
          <w:rFonts w:ascii="Liberation Serif" w:hAnsi="Liberation Serif" w:cs="Liberation Serif"/>
          <w:sz w:val="28"/>
          <w:szCs w:val="28"/>
        </w:rPr>
        <w:t>.».</w:t>
      </w:r>
      <w:proofErr w:type="gramEnd"/>
    </w:p>
    <w:p w:rsidR="007559DB" w:rsidRPr="00172F02" w:rsidRDefault="007559DB" w:rsidP="00172F02">
      <w:pPr>
        <w:pStyle w:val="af0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72F02">
        <w:rPr>
          <w:rFonts w:ascii="Liberation Serif" w:hAnsi="Liberation Serif" w:cs="Liberation Serif"/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559DB" w:rsidRPr="001D472F" w:rsidRDefault="007559DB" w:rsidP="007559DB">
      <w:pPr>
        <w:pStyle w:val="af0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proofErr w:type="gramStart"/>
      <w:r w:rsidRPr="001D472F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1D472F">
        <w:rPr>
          <w:rFonts w:ascii="Liberation Serif" w:hAnsi="Liberation Serif" w:cs="Liberation Serif"/>
          <w:sz w:val="28"/>
          <w:szCs w:val="28"/>
        </w:rPr>
        <w:t xml:space="preserve"> исполнением </w:t>
      </w:r>
      <w:r>
        <w:rPr>
          <w:rFonts w:ascii="Liberation Serif" w:hAnsi="Liberation Serif" w:cs="Liberation Serif"/>
          <w:sz w:val="28"/>
          <w:szCs w:val="28"/>
        </w:rPr>
        <w:t>настоящего</w:t>
      </w:r>
      <w:r w:rsidRPr="001D472F">
        <w:rPr>
          <w:rFonts w:ascii="Liberation Serif" w:hAnsi="Liberation Serif" w:cs="Liberation Serif"/>
          <w:sz w:val="28"/>
          <w:szCs w:val="28"/>
        </w:rPr>
        <w:t xml:space="preserve"> постановления возложить на руководителя аппарата Администрации городского округа </w:t>
      </w:r>
      <w:proofErr w:type="spellStart"/>
      <w:r w:rsidRPr="001D472F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1D472F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7559DB" w:rsidRPr="00480935" w:rsidRDefault="007559DB" w:rsidP="007559D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559DB" w:rsidRPr="00480935" w:rsidRDefault="007559DB" w:rsidP="007559DB">
      <w:pPr>
        <w:rPr>
          <w:rFonts w:ascii="Liberation Serif" w:hAnsi="Liberation Serif" w:cs="Liberation Serif"/>
          <w:sz w:val="28"/>
          <w:szCs w:val="28"/>
        </w:rPr>
      </w:pPr>
    </w:p>
    <w:p w:rsidR="00FE7588" w:rsidRDefault="007559DB" w:rsidP="003C3846">
      <w:pPr>
        <w:rPr>
          <w:rFonts w:ascii="Liberation Serif" w:hAnsi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Pr="00480935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F83CD6" w:rsidRPr="00B07B2B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480935">
        <w:rPr>
          <w:rFonts w:ascii="Liberation Serif" w:hAnsi="Liberation Serif" w:cs="Liberation Serif"/>
          <w:sz w:val="28"/>
          <w:szCs w:val="28"/>
        </w:rPr>
        <w:t xml:space="preserve"> </w:t>
      </w:r>
      <w:r w:rsidR="00B07B2B">
        <w:rPr>
          <w:rFonts w:ascii="Liberation Serif" w:hAnsi="Liberation Serif" w:cs="Liberation Serif"/>
          <w:sz w:val="28"/>
          <w:szCs w:val="28"/>
        </w:rPr>
        <w:t xml:space="preserve"> </w:t>
      </w:r>
      <w:r w:rsidRPr="00480935">
        <w:rPr>
          <w:rFonts w:ascii="Liberation Serif" w:hAnsi="Liberation Serif" w:cs="Liberation Serif"/>
          <w:sz w:val="28"/>
          <w:szCs w:val="28"/>
        </w:rPr>
        <w:t>А.А. Герасимов</w:t>
      </w:r>
      <w:bookmarkStart w:id="0" w:name="_GoBack"/>
      <w:bookmarkEnd w:id="0"/>
    </w:p>
    <w:sectPr w:rsidR="00FE7588" w:rsidSect="00097E64"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50E" w:rsidRDefault="0052450E" w:rsidP="0023722F">
      <w:r>
        <w:separator/>
      </w:r>
    </w:p>
  </w:endnote>
  <w:endnote w:type="continuationSeparator" w:id="1">
    <w:p w:rsidR="0052450E" w:rsidRDefault="0052450E" w:rsidP="00237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50E" w:rsidRDefault="0052450E" w:rsidP="0023722F">
      <w:r>
        <w:separator/>
      </w:r>
    </w:p>
  </w:footnote>
  <w:footnote w:type="continuationSeparator" w:id="1">
    <w:p w:rsidR="0052450E" w:rsidRDefault="0052450E" w:rsidP="00237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9908564"/>
      <w:docPartObj>
        <w:docPartGallery w:val="Page Numbers (Top of Page)"/>
        <w:docPartUnique/>
      </w:docPartObj>
    </w:sdtPr>
    <w:sdtContent>
      <w:p w:rsidR="00097E64" w:rsidRDefault="002F54DC">
        <w:pPr>
          <w:pStyle w:val="a9"/>
          <w:jc w:val="center"/>
        </w:pPr>
        <w:fldSimple w:instr=" PAGE   \* MERGEFORMAT ">
          <w:r w:rsidR="006F6F28">
            <w:rPr>
              <w:noProof/>
            </w:rPr>
            <w:t>2</w:t>
          </w:r>
        </w:fldSimple>
      </w:p>
    </w:sdtContent>
  </w:sdt>
  <w:p w:rsidR="00625C3D" w:rsidRDefault="00625C3D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9908563"/>
      <w:docPartObj>
        <w:docPartGallery w:val="Page Numbers (Top of Page)"/>
        <w:docPartUnique/>
      </w:docPartObj>
    </w:sdtPr>
    <w:sdtContent>
      <w:p w:rsidR="00097E64" w:rsidRDefault="002F54DC">
        <w:pPr>
          <w:pStyle w:val="a9"/>
          <w:jc w:val="center"/>
        </w:pPr>
        <w:fldSimple w:instr=" PAGE   \* MERGEFORMAT ">
          <w:r w:rsidR="006F6F28">
            <w:rPr>
              <w:noProof/>
            </w:rPr>
            <w:t>1</w:t>
          </w:r>
        </w:fldSimple>
      </w:p>
    </w:sdtContent>
  </w:sdt>
  <w:p w:rsidR="00097E64" w:rsidRDefault="00097E6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CE2AA4B4"/>
    <w:lvl w:ilvl="0" w:tplc="1FD0D902">
      <w:start w:val="1"/>
      <w:numFmt w:val="decimal"/>
      <w:lvlText w:val="%1."/>
      <w:lvlJc w:val="left"/>
      <w:pPr>
        <w:ind w:left="1935" w:hanging="121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5F8536A"/>
    <w:multiLevelType w:val="hybridMultilevel"/>
    <w:tmpl w:val="6F2C44E4"/>
    <w:lvl w:ilvl="0" w:tplc="46C2EF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6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7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4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953"/>
    <w:rsid w:val="000030FF"/>
    <w:rsid w:val="00057CE5"/>
    <w:rsid w:val="00070212"/>
    <w:rsid w:val="00097E64"/>
    <w:rsid w:val="000B13C3"/>
    <w:rsid w:val="000E24F5"/>
    <w:rsid w:val="00133698"/>
    <w:rsid w:val="0014649F"/>
    <w:rsid w:val="001517A3"/>
    <w:rsid w:val="00157E4D"/>
    <w:rsid w:val="00167217"/>
    <w:rsid w:val="00172A02"/>
    <w:rsid w:val="00172F02"/>
    <w:rsid w:val="001957C7"/>
    <w:rsid w:val="001B1B89"/>
    <w:rsid w:val="001E34D5"/>
    <w:rsid w:val="0023226A"/>
    <w:rsid w:val="0023722F"/>
    <w:rsid w:val="00253731"/>
    <w:rsid w:val="00262FEE"/>
    <w:rsid w:val="002645D6"/>
    <w:rsid w:val="00274728"/>
    <w:rsid w:val="00275623"/>
    <w:rsid w:val="002D1451"/>
    <w:rsid w:val="002F243B"/>
    <w:rsid w:val="002F54DC"/>
    <w:rsid w:val="00301773"/>
    <w:rsid w:val="00304283"/>
    <w:rsid w:val="00311136"/>
    <w:rsid w:val="003511E8"/>
    <w:rsid w:val="00352B7E"/>
    <w:rsid w:val="00374C89"/>
    <w:rsid w:val="003C1018"/>
    <w:rsid w:val="003C3846"/>
    <w:rsid w:val="003D7B93"/>
    <w:rsid w:val="003F6459"/>
    <w:rsid w:val="00405DA6"/>
    <w:rsid w:val="004144F5"/>
    <w:rsid w:val="00417D48"/>
    <w:rsid w:val="004276C4"/>
    <w:rsid w:val="0043073E"/>
    <w:rsid w:val="004532FE"/>
    <w:rsid w:val="004C3D72"/>
    <w:rsid w:val="004C4E96"/>
    <w:rsid w:val="004E3DA8"/>
    <w:rsid w:val="004F1BF0"/>
    <w:rsid w:val="004F4246"/>
    <w:rsid w:val="0052450E"/>
    <w:rsid w:val="00536788"/>
    <w:rsid w:val="00543709"/>
    <w:rsid w:val="00550B82"/>
    <w:rsid w:val="00560532"/>
    <w:rsid w:val="00561CAE"/>
    <w:rsid w:val="00570CB5"/>
    <w:rsid w:val="00580AB6"/>
    <w:rsid w:val="00594B84"/>
    <w:rsid w:val="005A74F9"/>
    <w:rsid w:val="005A7E12"/>
    <w:rsid w:val="005B56E1"/>
    <w:rsid w:val="0061569D"/>
    <w:rsid w:val="00625C3D"/>
    <w:rsid w:val="00626C29"/>
    <w:rsid w:val="0067205D"/>
    <w:rsid w:val="0068508B"/>
    <w:rsid w:val="006C6C5E"/>
    <w:rsid w:val="006E2BE1"/>
    <w:rsid w:val="006E3342"/>
    <w:rsid w:val="006F6F28"/>
    <w:rsid w:val="00702165"/>
    <w:rsid w:val="00717CB1"/>
    <w:rsid w:val="00720985"/>
    <w:rsid w:val="007360EA"/>
    <w:rsid w:val="007559DB"/>
    <w:rsid w:val="00790A67"/>
    <w:rsid w:val="00804262"/>
    <w:rsid w:val="008338AD"/>
    <w:rsid w:val="0083594B"/>
    <w:rsid w:val="008556E0"/>
    <w:rsid w:val="00867E09"/>
    <w:rsid w:val="00871148"/>
    <w:rsid w:val="00891B9E"/>
    <w:rsid w:val="00896CBC"/>
    <w:rsid w:val="008B159E"/>
    <w:rsid w:val="008C0E41"/>
    <w:rsid w:val="0094201D"/>
    <w:rsid w:val="0095418A"/>
    <w:rsid w:val="00956960"/>
    <w:rsid w:val="00962856"/>
    <w:rsid w:val="00975A1C"/>
    <w:rsid w:val="009A1C8D"/>
    <w:rsid w:val="009D7C4C"/>
    <w:rsid w:val="009E3EC1"/>
    <w:rsid w:val="00A1076A"/>
    <w:rsid w:val="00A1191E"/>
    <w:rsid w:val="00A148B1"/>
    <w:rsid w:val="00A152A0"/>
    <w:rsid w:val="00A26589"/>
    <w:rsid w:val="00AA660C"/>
    <w:rsid w:val="00AC4E4D"/>
    <w:rsid w:val="00AE1087"/>
    <w:rsid w:val="00AE55EC"/>
    <w:rsid w:val="00AF2C93"/>
    <w:rsid w:val="00AF6DDF"/>
    <w:rsid w:val="00B04EA0"/>
    <w:rsid w:val="00B07B2B"/>
    <w:rsid w:val="00B10D32"/>
    <w:rsid w:val="00B32EF5"/>
    <w:rsid w:val="00B422BC"/>
    <w:rsid w:val="00B61953"/>
    <w:rsid w:val="00B62133"/>
    <w:rsid w:val="00B8158F"/>
    <w:rsid w:val="00B83E97"/>
    <w:rsid w:val="00B91D93"/>
    <w:rsid w:val="00B94002"/>
    <w:rsid w:val="00B95DBC"/>
    <w:rsid w:val="00BA6701"/>
    <w:rsid w:val="00BA7870"/>
    <w:rsid w:val="00BC1FB3"/>
    <w:rsid w:val="00BC77AC"/>
    <w:rsid w:val="00BF66E3"/>
    <w:rsid w:val="00BF6E52"/>
    <w:rsid w:val="00C13208"/>
    <w:rsid w:val="00C1610B"/>
    <w:rsid w:val="00C26251"/>
    <w:rsid w:val="00C55198"/>
    <w:rsid w:val="00C73CF6"/>
    <w:rsid w:val="00C8290F"/>
    <w:rsid w:val="00CA14D7"/>
    <w:rsid w:val="00CD1604"/>
    <w:rsid w:val="00CD50B8"/>
    <w:rsid w:val="00CE1280"/>
    <w:rsid w:val="00CF7251"/>
    <w:rsid w:val="00CF7D09"/>
    <w:rsid w:val="00D3575F"/>
    <w:rsid w:val="00D45C14"/>
    <w:rsid w:val="00D46873"/>
    <w:rsid w:val="00D874E6"/>
    <w:rsid w:val="00D9187A"/>
    <w:rsid w:val="00D921D5"/>
    <w:rsid w:val="00DB3E26"/>
    <w:rsid w:val="00DD0257"/>
    <w:rsid w:val="00DD3D98"/>
    <w:rsid w:val="00DE4BE7"/>
    <w:rsid w:val="00E22F0D"/>
    <w:rsid w:val="00E23C2E"/>
    <w:rsid w:val="00E53F44"/>
    <w:rsid w:val="00E7491A"/>
    <w:rsid w:val="00ED4DA5"/>
    <w:rsid w:val="00EE15B3"/>
    <w:rsid w:val="00EE4587"/>
    <w:rsid w:val="00EE6242"/>
    <w:rsid w:val="00F10DFD"/>
    <w:rsid w:val="00F129BF"/>
    <w:rsid w:val="00F47194"/>
    <w:rsid w:val="00F83CD6"/>
    <w:rsid w:val="00FA194B"/>
    <w:rsid w:val="00FA3C20"/>
    <w:rsid w:val="00FA5C66"/>
    <w:rsid w:val="00FB32C4"/>
    <w:rsid w:val="00FD3227"/>
    <w:rsid w:val="00FD7DEC"/>
    <w:rsid w:val="00FE224B"/>
    <w:rsid w:val="00FE7588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7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FB241-8C1C-441D-B2DA-7A787B7F1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1445</TotalTime>
  <Pages>2</Pages>
  <Words>393</Words>
  <Characters>3083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Пользователь Windows</cp:lastModifiedBy>
  <cp:revision>73</cp:revision>
  <cp:lastPrinted>2022-04-11T04:16:00Z</cp:lastPrinted>
  <dcterms:created xsi:type="dcterms:W3CDTF">2020-10-30T10:30:00Z</dcterms:created>
  <dcterms:modified xsi:type="dcterms:W3CDTF">2022-05-11T08:02:00Z</dcterms:modified>
</cp:coreProperties>
</file>