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83695D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83695D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F97192" w:rsidRDefault="00F9719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83695D" w:rsidP="00133698">
      <w:pPr>
        <w:spacing w:before="400"/>
        <w:rPr>
          <w:rFonts w:ascii="Liberation Serif" w:hAnsi="Liberation Serif" w:cs="Liberation Serif"/>
          <w:sz w:val="24"/>
        </w:rPr>
      </w:pPr>
      <w:r w:rsidRPr="0083695D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0D4EDB">
        <w:rPr>
          <w:rFonts w:ascii="Liberation Serif" w:hAnsi="Liberation Serif" w:cs="Liberation Serif"/>
          <w:sz w:val="24"/>
        </w:rPr>
        <w:t xml:space="preserve">12.05.2022 </w:t>
      </w:r>
      <w:r w:rsidR="00133698" w:rsidRPr="00B91D93">
        <w:rPr>
          <w:rFonts w:ascii="Liberation Serif" w:hAnsi="Liberation Serif" w:cs="Liberation Serif"/>
          <w:sz w:val="24"/>
        </w:rPr>
        <w:t xml:space="preserve"> №</w:t>
      </w:r>
      <w:r w:rsidR="000D4EDB">
        <w:rPr>
          <w:rFonts w:ascii="Liberation Serif" w:hAnsi="Liberation Serif" w:cs="Liberation Serif"/>
          <w:sz w:val="24"/>
        </w:rPr>
        <w:t xml:space="preserve"> 301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703D0D" w:rsidRDefault="0032262C" w:rsidP="0032262C">
      <w:pPr>
        <w:jc w:val="center"/>
        <w:rPr>
          <w:rFonts w:ascii="Liberation Serif" w:hAnsi="Liberation Serif"/>
          <w:b/>
          <w:sz w:val="28"/>
          <w:szCs w:val="28"/>
        </w:rPr>
      </w:pPr>
      <w:r w:rsidRPr="00D13892">
        <w:rPr>
          <w:rFonts w:ascii="Liberation Serif" w:hAnsi="Liberation Serif"/>
          <w:b/>
          <w:sz w:val="28"/>
          <w:szCs w:val="28"/>
        </w:rPr>
        <w:t xml:space="preserve">Об организации и проведении межведомственной комплексной профилактической операции «Подросток» на территории </w:t>
      </w:r>
    </w:p>
    <w:p w:rsidR="0032262C" w:rsidRPr="00D13892" w:rsidRDefault="0032262C" w:rsidP="0032262C">
      <w:pPr>
        <w:jc w:val="center"/>
        <w:rPr>
          <w:rFonts w:ascii="Liberation Serif" w:hAnsi="Liberation Serif"/>
          <w:b/>
          <w:sz w:val="28"/>
          <w:szCs w:val="28"/>
        </w:rPr>
      </w:pPr>
      <w:r w:rsidRPr="00D13892">
        <w:rPr>
          <w:rFonts w:ascii="Liberation Serif" w:hAnsi="Liberation Serif"/>
          <w:b/>
          <w:sz w:val="28"/>
          <w:szCs w:val="28"/>
        </w:rPr>
        <w:t>Каменск-Уральского  городского округа в 202</w:t>
      </w:r>
      <w:r w:rsidR="00756578">
        <w:rPr>
          <w:rFonts w:ascii="Liberation Serif" w:hAnsi="Liberation Serif"/>
          <w:b/>
          <w:sz w:val="28"/>
          <w:szCs w:val="28"/>
        </w:rPr>
        <w:t>2</w:t>
      </w:r>
      <w:r w:rsidRPr="00D13892">
        <w:rPr>
          <w:rFonts w:ascii="Liberation Serif" w:hAnsi="Liberation Serif"/>
          <w:b/>
          <w:sz w:val="28"/>
          <w:szCs w:val="28"/>
        </w:rPr>
        <w:t xml:space="preserve"> году</w:t>
      </w:r>
    </w:p>
    <w:p w:rsidR="0032262C" w:rsidRPr="00D461E4" w:rsidRDefault="0032262C" w:rsidP="0032262C">
      <w:pPr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32262C" w:rsidRPr="00D461E4" w:rsidRDefault="0032262C" w:rsidP="0032262C">
      <w:pPr>
        <w:pStyle w:val="20"/>
        <w:spacing w:line="240" w:lineRule="auto"/>
        <w:ind w:right="-1" w:firstLine="567"/>
        <w:jc w:val="both"/>
        <w:rPr>
          <w:rFonts w:ascii="Liberation Serif" w:hAnsi="Liberation Serif"/>
          <w:sz w:val="28"/>
          <w:szCs w:val="28"/>
        </w:rPr>
      </w:pPr>
      <w:r w:rsidRPr="00D461E4">
        <w:rPr>
          <w:rFonts w:ascii="Liberation Serif" w:hAnsi="Liberation Serif"/>
          <w:sz w:val="28"/>
          <w:szCs w:val="28"/>
        </w:rPr>
        <w:tab/>
        <w:t>В соответствии с постановлением Правительства Свердловской области от 03.05.2018 № 234-ПП «О ежегодной областной межведомственной комплексной профилактической операции «Подросток», в целях повышения эффективности межведомственного взаимодействия субъектов системы профилактики по предупреждению безнадзорности и правонарушений  несовершеннолетних в период летних школьных каникул, Администрация Каменск-Уральского городского округа</w:t>
      </w:r>
    </w:p>
    <w:p w:rsidR="0032262C" w:rsidRPr="00D461E4" w:rsidRDefault="0032262C" w:rsidP="0032262C">
      <w:pPr>
        <w:jc w:val="both"/>
        <w:rPr>
          <w:rFonts w:ascii="Liberation Serif" w:hAnsi="Liberation Serif"/>
          <w:b/>
          <w:sz w:val="28"/>
          <w:szCs w:val="28"/>
        </w:rPr>
      </w:pPr>
      <w:r w:rsidRPr="00D461E4">
        <w:rPr>
          <w:rFonts w:ascii="Liberation Serif" w:hAnsi="Liberation Serif"/>
          <w:b/>
          <w:sz w:val="28"/>
          <w:szCs w:val="28"/>
        </w:rPr>
        <w:t>ПОСТАНОВЛЯЕТ:</w:t>
      </w:r>
    </w:p>
    <w:p w:rsidR="002B1836" w:rsidRDefault="0032262C" w:rsidP="0032262C">
      <w:pPr>
        <w:pStyle w:val="a4"/>
        <w:numPr>
          <w:ilvl w:val="0"/>
          <w:numId w:val="1"/>
        </w:numPr>
        <w:tabs>
          <w:tab w:val="left" w:pos="993"/>
        </w:tabs>
        <w:ind w:left="0" w:firstLine="709"/>
        <w:rPr>
          <w:rFonts w:ascii="Liberation Serif" w:hAnsi="Liberation Serif"/>
          <w:sz w:val="28"/>
          <w:szCs w:val="28"/>
        </w:rPr>
      </w:pPr>
      <w:r w:rsidRPr="002B1836">
        <w:rPr>
          <w:rFonts w:ascii="Liberation Serif" w:hAnsi="Liberation Serif"/>
          <w:sz w:val="28"/>
          <w:szCs w:val="28"/>
        </w:rPr>
        <w:t>Провести в 202</w:t>
      </w:r>
      <w:r w:rsidR="00756578" w:rsidRPr="002B1836">
        <w:rPr>
          <w:rFonts w:ascii="Liberation Serif" w:hAnsi="Liberation Serif"/>
          <w:sz w:val="28"/>
          <w:szCs w:val="28"/>
        </w:rPr>
        <w:t>2</w:t>
      </w:r>
      <w:r w:rsidRPr="002B1836">
        <w:rPr>
          <w:rFonts w:ascii="Liberation Serif" w:hAnsi="Liberation Serif"/>
          <w:sz w:val="28"/>
          <w:szCs w:val="28"/>
        </w:rPr>
        <w:t xml:space="preserve"> году на территории Каменск-Уральского городского округа межведомственную комплексную профилактическую операцию «Подросток» (далее – операция «Подросток»)</w:t>
      </w:r>
      <w:r w:rsidR="002B1836" w:rsidRPr="002B1836">
        <w:rPr>
          <w:rFonts w:ascii="Liberation Serif" w:hAnsi="Liberation Serif"/>
          <w:sz w:val="28"/>
          <w:szCs w:val="28"/>
        </w:rPr>
        <w:t>.</w:t>
      </w:r>
      <w:r w:rsidRPr="002B1836">
        <w:rPr>
          <w:rFonts w:ascii="Liberation Serif" w:hAnsi="Liberation Serif"/>
          <w:sz w:val="28"/>
          <w:szCs w:val="28"/>
        </w:rPr>
        <w:t xml:space="preserve"> </w:t>
      </w:r>
    </w:p>
    <w:p w:rsidR="0032262C" w:rsidRPr="002B1836" w:rsidRDefault="0032262C" w:rsidP="0032262C">
      <w:pPr>
        <w:pStyle w:val="a4"/>
        <w:numPr>
          <w:ilvl w:val="0"/>
          <w:numId w:val="1"/>
        </w:numPr>
        <w:tabs>
          <w:tab w:val="left" w:pos="993"/>
        </w:tabs>
        <w:ind w:left="0" w:firstLine="709"/>
        <w:rPr>
          <w:rFonts w:ascii="Liberation Serif" w:hAnsi="Liberation Serif"/>
          <w:sz w:val="28"/>
          <w:szCs w:val="28"/>
        </w:rPr>
      </w:pPr>
      <w:r w:rsidRPr="002B1836">
        <w:rPr>
          <w:rFonts w:ascii="Liberation Serif" w:hAnsi="Liberation Serif"/>
          <w:sz w:val="28"/>
          <w:szCs w:val="28"/>
        </w:rPr>
        <w:t>Утвердить план профилактических мероприятий межведомственной комплексной профилактической операции «Подросток»  в 202</w:t>
      </w:r>
      <w:r w:rsidR="0072519E" w:rsidRPr="002B1836">
        <w:rPr>
          <w:rFonts w:ascii="Liberation Serif" w:hAnsi="Liberation Serif"/>
          <w:sz w:val="28"/>
          <w:szCs w:val="28"/>
        </w:rPr>
        <w:t>2</w:t>
      </w:r>
      <w:r w:rsidRPr="002B1836">
        <w:rPr>
          <w:rFonts w:ascii="Liberation Serif" w:hAnsi="Liberation Serif"/>
          <w:sz w:val="28"/>
          <w:szCs w:val="28"/>
        </w:rPr>
        <w:t xml:space="preserve"> году (прилагается).</w:t>
      </w:r>
    </w:p>
    <w:p w:rsidR="0032262C" w:rsidRPr="00D461E4" w:rsidRDefault="0032262C" w:rsidP="0032262C">
      <w:pPr>
        <w:pStyle w:val="a8"/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D461E4">
        <w:rPr>
          <w:rFonts w:ascii="Liberation Serif" w:hAnsi="Liberation Serif"/>
          <w:sz w:val="28"/>
          <w:szCs w:val="28"/>
        </w:rPr>
        <w:t xml:space="preserve">Рекомендовать территориальным комиссиям по делам несовершеннолетних и защите их прав Синарского и Красногорского районов (Гордеева А.И., </w:t>
      </w:r>
      <w:r w:rsidR="0072519E">
        <w:rPr>
          <w:rFonts w:ascii="Liberation Serif" w:hAnsi="Liberation Serif"/>
          <w:sz w:val="28"/>
          <w:szCs w:val="28"/>
        </w:rPr>
        <w:t>Кузьмина О.В.</w:t>
      </w:r>
      <w:r w:rsidRPr="00D461E4">
        <w:rPr>
          <w:rFonts w:ascii="Liberation Serif" w:hAnsi="Liberation Serif"/>
          <w:sz w:val="28"/>
          <w:szCs w:val="28"/>
        </w:rPr>
        <w:t>):</w:t>
      </w:r>
    </w:p>
    <w:p w:rsidR="0032262C" w:rsidRPr="00D461E4" w:rsidRDefault="0032262C" w:rsidP="0032262C">
      <w:pPr>
        <w:pStyle w:val="a8"/>
        <w:numPr>
          <w:ilvl w:val="0"/>
          <w:numId w:val="2"/>
        </w:numPr>
        <w:tabs>
          <w:tab w:val="left" w:pos="1134"/>
        </w:tabs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D461E4">
        <w:rPr>
          <w:rFonts w:ascii="Liberation Serif" w:hAnsi="Liberation Serif"/>
          <w:sz w:val="28"/>
          <w:szCs w:val="28"/>
        </w:rPr>
        <w:t xml:space="preserve">обеспечить координацию работы органов и учреждений  системы профилактики безнадзорности и правонарушений несовершеннолетних, осуществляющих деятельность на территории </w:t>
      </w:r>
      <w:r>
        <w:rPr>
          <w:rFonts w:ascii="Liberation Serif" w:hAnsi="Liberation Serif"/>
          <w:sz w:val="28"/>
          <w:szCs w:val="28"/>
        </w:rPr>
        <w:t>Каменск-Уральского городского</w:t>
      </w:r>
      <w:r w:rsidRPr="00D461E4">
        <w:rPr>
          <w:rFonts w:ascii="Liberation Serif" w:hAnsi="Liberation Serif"/>
          <w:sz w:val="28"/>
          <w:szCs w:val="28"/>
        </w:rPr>
        <w:t xml:space="preserve"> округ</w:t>
      </w:r>
      <w:r>
        <w:rPr>
          <w:rFonts w:ascii="Liberation Serif" w:hAnsi="Liberation Serif"/>
          <w:sz w:val="28"/>
          <w:szCs w:val="28"/>
        </w:rPr>
        <w:t>а</w:t>
      </w:r>
      <w:r w:rsidRPr="00D461E4">
        <w:rPr>
          <w:rFonts w:ascii="Liberation Serif" w:hAnsi="Liberation Serif"/>
          <w:sz w:val="28"/>
          <w:szCs w:val="28"/>
        </w:rPr>
        <w:t>, в ходе подготовки и проведения мероприятий операции «Подросток»;</w:t>
      </w:r>
    </w:p>
    <w:p w:rsidR="0032262C" w:rsidRPr="00D461E4" w:rsidRDefault="0032262C" w:rsidP="0032262C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D461E4">
        <w:rPr>
          <w:rFonts w:ascii="Liberation Serif" w:hAnsi="Liberation Serif"/>
          <w:sz w:val="28"/>
          <w:szCs w:val="28"/>
        </w:rPr>
        <w:t>представить в межведомственную комиссию по профилактике правонарушений в Каменск-Уральском городском округе информацию:</w:t>
      </w:r>
    </w:p>
    <w:p w:rsidR="0032262C" w:rsidRPr="00D461E4" w:rsidRDefault="0032262C" w:rsidP="0032262C">
      <w:pPr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D461E4">
        <w:rPr>
          <w:rFonts w:ascii="Liberation Serif" w:hAnsi="Liberation Serif"/>
          <w:sz w:val="28"/>
          <w:szCs w:val="28"/>
        </w:rPr>
        <w:t>- о результатах реализации плана профилактических мероприятий межведомственной комплексной профилактической операции «Подросток» в срок до 01.11.202</w:t>
      </w:r>
      <w:r w:rsidR="0072519E">
        <w:rPr>
          <w:rFonts w:ascii="Liberation Serif" w:hAnsi="Liberation Serif"/>
          <w:sz w:val="28"/>
          <w:szCs w:val="28"/>
        </w:rPr>
        <w:t>2</w:t>
      </w:r>
      <w:r w:rsidRPr="00D461E4">
        <w:rPr>
          <w:rFonts w:ascii="Liberation Serif" w:hAnsi="Liberation Serif"/>
          <w:sz w:val="28"/>
          <w:szCs w:val="28"/>
        </w:rPr>
        <w:t xml:space="preserve">; </w:t>
      </w:r>
    </w:p>
    <w:p w:rsidR="0032262C" w:rsidRPr="00D461E4" w:rsidRDefault="0032262C" w:rsidP="0032262C">
      <w:pPr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о</w:t>
      </w:r>
      <w:r w:rsidR="00B0272E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положительном</w:t>
      </w:r>
      <w:r w:rsidRPr="00D461E4">
        <w:rPr>
          <w:rFonts w:ascii="Liberation Serif" w:hAnsi="Liberation Serif"/>
          <w:sz w:val="28"/>
          <w:szCs w:val="28"/>
        </w:rPr>
        <w:t xml:space="preserve"> опыте </w:t>
      </w:r>
      <w:r>
        <w:rPr>
          <w:rFonts w:ascii="Liberation Serif" w:hAnsi="Liberation Serif"/>
          <w:sz w:val="28"/>
          <w:szCs w:val="28"/>
        </w:rPr>
        <w:t xml:space="preserve">деятельности </w:t>
      </w:r>
      <w:r w:rsidRPr="00D461E4">
        <w:rPr>
          <w:rFonts w:ascii="Liberation Serif" w:hAnsi="Liberation Serif"/>
          <w:sz w:val="28"/>
          <w:szCs w:val="28"/>
        </w:rPr>
        <w:t>органов и учреждений  системы профилактики безнадзорности и правонарушений несовершеннолетних, а также предложения о поощрении данных органов и учреждений  по итогам операции «Подросток» в срок до 10.11.202</w:t>
      </w:r>
      <w:r w:rsidR="0072519E">
        <w:rPr>
          <w:rFonts w:ascii="Liberation Serif" w:hAnsi="Liberation Serif"/>
          <w:sz w:val="28"/>
          <w:szCs w:val="28"/>
        </w:rPr>
        <w:t>2</w:t>
      </w:r>
      <w:r w:rsidRPr="00D461E4">
        <w:rPr>
          <w:rFonts w:ascii="Liberation Serif" w:hAnsi="Liberation Serif"/>
          <w:sz w:val="28"/>
          <w:szCs w:val="28"/>
        </w:rPr>
        <w:t>;</w:t>
      </w:r>
    </w:p>
    <w:p w:rsidR="0032262C" w:rsidRPr="00D461E4" w:rsidRDefault="0032262C" w:rsidP="0032262C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D461E4">
        <w:rPr>
          <w:rFonts w:ascii="Liberation Serif" w:hAnsi="Liberation Serif"/>
          <w:sz w:val="28"/>
          <w:szCs w:val="28"/>
        </w:rPr>
        <w:lastRenderedPageBreak/>
        <w:t>обеспечить освещение в средствах массовой информации, осуществляющих деятельность на территории</w:t>
      </w:r>
      <w:r w:rsidRPr="00D461E4">
        <w:rPr>
          <w:rFonts w:ascii="Liberation Serif" w:hAnsi="Liberation Serif"/>
          <w:bCs/>
          <w:sz w:val="28"/>
          <w:szCs w:val="28"/>
        </w:rPr>
        <w:t xml:space="preserve"> Каменск-Уральского городского окру</w:t>
      </w:r>
      <w:r>
        <w:rPr>
          <w:rFonts w:ascii="Liberation Serif" w:hAnsi="Liberation Serif"/>
          <w:bCs/>
          <w:sz w:val="28"/>
          <w:szCs w:val="28"/>
        </w:rPr>
        <w:t>га</w:t>
      </w:r>
      <w:r w:rsidRPr="00D461E4">
        <w:rPr>
          <w:rFonts w:ascii="Liberation Serif" w:hAnsi="Liberation Serif"/>
          <w:bCs/>
          <w:sz w:val="28"/>
          <w:szCs w:val="28"/>
        </w:rPr>
        <w:t>,</w:t>
      </w:r>
      <w:r w:rsidRPr="00D461E4">
        <w:rPr>
          <w:rFonts w:ascii="Liberation Serif" w:hAnsi="Liberation Serif"/>
          <w:sz w:val="28"/>
          <w:szCs w:val="28"/>
        </w:rPr>
        <w:t xml:space="preserve">  положительного опыта деятельности органов и учреждений  системы профилактики безнадзорности и правонарушений несовершеннолетних в рамках операции «Подросток»</w:t>
      </w:r>
      <w:r>
        <w:rPr>
          <w:rFonts w:ascii="Liberation Serif" w:hAnsi="Liberation Serif"/>
          <w:sz w:val="28"/>
          <w:szCs w:val="28"/>
        </w:rPr>
        <w:t xml:space="preserve">. </w:t>
      </w:r>
    </w:p>
    <w:p w:rsidR="0032262C" w:rsidRPr="00D461E4" w:rsidRDefault="0032262C" w:rsidP="0032262C">
      <w:pPr>
        <w:pStyle w:val="a4"/>
        <w:numPr>
          <w:ilvl w:val="0"/>
          <w:numId w:val="1"/>
        </w:numPr>
        <w:tabs>
          <w:tab w:val="left" w:pos="993"/>
        </w:tabs>
        <w:ind w:left="0" w:firstLine="709"/>
        <w:rPr>
          <w:rFonts w:ascii="Liberation Serif" w:hAnsi="Liberation Serif"/>
          <w:sz w:val="28"/>
          <w:szCs w:val="28"/>
        </w:rPr>
      </w:pPr>
      <w:r w:rsidRPr="00D461E4">
        <w:rPr>
          <w:rFonts w:ascii="Liberation Serif" w:hAnsi="Liberation Serif"/>
          <w:sz w:val="28"/>
          <w:szCs w:val="28"/>
        </w:rPr>
        <w:t>ОМС «Управление образования Каменск-Уральского городского округа» (Миннуллина Л.М.), ОМС «Управление культуры Каменск-Уральского городского округа» (Казанцева С.В.), ОМС «Управление по физической культуре и спорту Каменск-Уральского городского округа» (Гиматов П.Г.) обеспечить участие подведомственных учреждений в профилактических мероприятиях в рамках операции «Подросток».</w:t>
      </w:r>
    </w:p>
    <w:p w:rsidR="0032262C" w:rsidRPr="002864C4" w:rsidRDefault="0032262C" w:rsidP="0032262C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2864C4">
        <w:rPr>
          <w:rFonts w:ascii="Liberation Serif" w:hAnsi="Liberation Serif"/>
          <w:sz w:val="28"/>
          <w:szCs w:val="28"/>
        </w:rPr>
        <w:t>Рекомендовать МО МВД России «Каменск-Уральский» (Дауров Р.К.), Каменск-Уральскому МФ ФКУ УИИ ГУФСИН России по Свердловской области (Берендеева Н.Ю.), филиалу по Красногорскому району города Каменска-Уральского ФКУ УИИ ГУФСИН России по Свердловской области (</w:t>
      </w:r>
      <w:r w:rsidR="0072519E">
        <w:rPr>
          <w:rFonts w:ascii="Liberation Serif" w:hAnsi="Liberation Serif"/>
          <w:sz w:val="28"/>
          <w:szCs w:val="28"/>
        </w:rPr>
        <w:t>Плотникова Н.В.</w:t>
      </w:r>
      <w:r w:rsidRPr="002864C4">
        <w:rPr>
          <w:rFonts w:ascii="Liberation Serif" w:hAnsi="Liberation Serif"/>
          <w:sz w:val="28"/>
          <w:szCs w:val="28"/>
        </w:rPr>
        <w:t xml:space="preserve">), ГАУЗ СО «Детская городская больница г. Каменск-Уральский» (Гультяев С.А.), </w:t>
      </w:r>
      <w:r>
        <w:rPr>
          <w:rFonts w:ascii="Liberation Serif" w:hAnsi="Liberation Serif"/>
          <w:sz w:val="28"/>
          <w:szCs w:val="28"/>
        </w:rPr>
        <w:t>Управлению</w:t>
      </w:r>
      <w:r w:rsidRPr="002864C4">
        <w:rPr>
          <w:rFonts w:ascii="Liberation Serif" w:hAnsi="Liberation Serif"/>
          <w:sz w:val="28"/>
          <w:szCs w:val="28"/>
        </w:rPr>
        <w:t xml:space="preserve"> социальной политики № 12 (Щевелева О.И.), государственному казенному учреждению службы занятости населения Свердловской области «Каменск-Уральский центр занятости» (Карамышева А.Р.)</w:t>
      </w:r>
      <w:r>
        <w:rPr>
          <w:rFonts w:ascii="Liberation Serif" w:hAnsi="Liberation Serif"/>
          <w:sz w:val="28"/>
          <w:szCs w:val="28"/>
        </w:rPr>
        <w:t>, муниципальному казенному учреждению</w:t>
      </w:r>
      <w:r w:rsidRPr="002864C4">
        <w:rPr>
          <w:rFonts w:ascii="Liberation Serif" w:hAnsi="Liberation Serif"/>
          <w:sz w:val="28"/>
          <w:szCs w:val="28"/>
        </w:rPr>
        <w:t xml:space="preserve"> «Центр молодежной политики» (Оганян А.Б.) принять участие в  профилактических мероприятиях  в рамках операции «Подросток»</w:t>
      </w:r>
      <w:r>
        <w:rPr>
          <w:rFonts w:ascii="Liberation Serif" w:hAnsi="Liberation Serif"/>
          <w:sz w:val="28"/>
          <w:szCs w:val="28"/>
        </w:rPr>
        <w:t>.</w:t>
      </w:r>
    </w:p>
    <w:p w:rsidR="0032262C" w:rsidRPr="00D461E4" w:rsidRDefault="0032262C" w:rsidP="0032262C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D461E4">
        <w:rPr>
          <w:rFonts w:ascii="Liberation Serif" w:hAnsi="Liberation Serif"/>
          <w:sz w:val="28"/>
          <w:szCs w:val="28"/>
        </w:rPr>
        <w:t xml:space="preserve">Рекомендовать руководителям органов и учреждений  системы профилактики безнадзорности и правонарушений несовершеннолетних, осуществляющих деятельность на территории Каменск-Уральского городского округа:  </w:t>
      </w:r>
    </w:p>
    <w:p w:rsidR="0032262C" w:rsidRDefault="0032262C" w:rsidP="0032262C">
      <w:pPr>
        <w:pStyle w:val="a4"/>
        <w:numPr>
          <w:ilvl w:val="1"/>
          <w:numId w:val="1"/>
        </w:numPr>
        <w:tabs>
          <w:tab w:val="left" w:pos="993"/>
        </w:tabs>
        <w:ind w:left="0" w:firstLine="709"/>
        <w:rPr>
          <w:rFonts w:ascii="Liberation Serif" w:hAnsi="Liberation Serif"/>
          <w:sz w:val="28"/>
          <w:szCs w:val="28"/>
        </w:rPr>
      </w:pPr>
      <w:r w:rsidRPr="00D461E4">
        <w:rPr>
          <w:rFonts w:ascii="Liberation Serif" w:hAnsi="Liberation Serif"/>
          <w:sz w:val="28"/>
          <w:szCs w:val="28"/>
        </w:rPr>
        <w:t>обеспечить выполнение в полном объеме плана профилактических мероприятий межведомственной комплексной профилактической операции «Подросток»</w:t>
      </w:r>
      <w:r>
        <w:rPr>
          <w:rFonts w:ascii="Liberation Serif" w:hAnsi="Liberation Serif"/>
          <w:sz w:val="28"/>
          <w:szCs w:val="28"/>
        </w:rPr>
        <w:t xml:space="preserve"> в 202</w:t>
      </w:r>
      <w:r w:rsidR="008F1C14">
        <w:rPr>
          <w:rFonts w:ascii="Liberation Serif" w:hAnsi="Liberation Serif"/>
          <w:sz w:val="28"/>
          <w:szCs w:val="28"/>
        </w:rPr>
        <w:t>2</w:t>
      </w:r>
      <w:r>
        <w:rPr>
          <w:rFonts w:ascii="Liberation Serif" w:hAnsi="Liberation Serif"/>
          <w:sz w:val="28"/>
          <w:szCs w:val="28"/>
        </w:rPr>
        <w:t xml:space="preserve"> году</w:t>
      </w:r>
      <w:r w:rsidRPr="00D461E4">
        <w:rPr>
          <w:rFonts w:ascii="Liberation Serif" w:hAnsi="Liberation Serif"/>
          <w:sz w:val="28"/>
          <w:szCs w:val="28"/>
        </w:rPr>
        <w:t>;</w:t>
      </w:r>
    </w:p>
    <w:p w:rsidR="0032262C" w:rsidRDefault="0032262C" w:rsidP="0032262C">
      <w:pPr>
        <w:pStyle w:val="a4"/>
        <w:numPr>
          <w:ilvl w:val="1"/>
          <w:numId w:val="1"/>
        </w:numPr>
        <w:tabs>
          <w:tab w:val="left" w:pos="993"/>
        </w:tabs>
        <w:ind w:left="0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eastAsia="Calibri" w:hAnsi="Liberation Serif"/>
          <w:bCs/>
          <w:sz w:val="28"/>
          <w:szCs w:val="28"/>
          <w:lang w:eastAsia="en-US"/>
        </w:rPr>
        <w:t xml:space="preserve">принять меры по </w:t>
      </w:r>
      <w:r w:rsidRPr="00F87848">
        <w:rPr>
          <w:rFonts w:ascii="Liberation Serif" w:eastAsia="Calibri" w:hAnsi="Liberation Serif"/>
          <w:bCs/>
          <w:sz w:val="28"/>
          <w:szCs w:val="28"/>
          <w:lang w:eastAsia="en-US"/>
        </w:rPr>
        <w:t>о</w:t>
      </w:r>
      <w:r>
        <w:rPr>
          <w:rFonts w:ascii="Liberation Serif" w:eastAsia="Calibri" w:hAnsi="Liberation Serif"/>
          <w:bCs/>
          <w:sz w:val="28"/>
          <w:szCs w:val="28"/>
          <w:lang w:eastAsia="en-US"/>
        </w:rPr>
        <w:t>беспечению</w:t>
      </w:r>
      <w:r w:rsidRPr="00F87848">
        <w:rPr>
          <w:rFonts w:ascii="Liberation Serif" w:eastAsia="Calibri" w:hAnsi="Liberation Serif"/>
          <w:bCs/>
          <w:sz w:val="28"/>
          <w:szCs w:val="28"/>
          <w:lang w:eastAsia="en-US"/>
        </w:rPr>
        <w:t xml:space="preserve"> с</w:t>
      </w:r>
      <w:r>
        <w:rPr>
          <w:rFonts w:ascii="Liberation Serif" w:eastAsia="Calibri" w:hAnsi="Liberation Serif"/>
          <w:bCs/>
          <w:sz w:val="28"/>
          <w:szCs w:val="28"/>
          <w:lang w:eastAsia="en-US"/>
        </w:rPr>
        <w:t>топроцентного</w:t>
      </w:r>
      <w:r w:rsidRPr="00F87848">
        <w:rPr>
          <w:rFonts w:ascii="Liberation Serif" w:eastAsia="Calibri" w:hAnsi="Liberation Serif"/>
          <w:bCs/>
          <w:sz w:val="28"/>
          <w:szCs w:val="28"/>
          <w:lang w:eastAsia="en-US"/>
        </w:rPr>
        <w:t xml:space="preserve"> охват</w:t>
      </w:r>
      <w:r>
        <w:rPr>
          <w:rFonts w:ascii="Liberation Serif" w:eastAsia="Calibri" w:hAnsi="Liberation Serif"/>
          <w:bCs/>
          <w:sz w:val="28"/>
          <w:szCs w:val="28"/>
          <w:lang w:eastAsia="en-US"/>
        </w:rPr>
        <w:t>а</w:t>
      </w:r>
      <w:r w:rsidRPr="00F87848">
        <w:rPr>
          <w:rFonts w:ascii="Liberation Serif" w:eastAsia="Calibri" w:hAnsi="Liberation Serif"/>
          <w:bCs/>
          <w:sz w:val="28"/>
          <w:szCs w:val="28"/>
          <w:lang w:eastAsia="en-US"/>
        </w:rPr>
        <w:t xml:space="preserve"> несовершеннолетних, состоящих на различных видах учета в органах и учреждениях системы профилактики, а также максимал</w:t>
      </w:r>
      <w:r>
        <w:rPr>
          <w:rFonts w:ascii="Liberation Serif" w:eastAsia="Calibri" w:hAnsi="Liberation Serif"/>
          <w:bCs/>
          <w:sz w:val="28"/>
          <w:szCs w:val="28"/>
          <w:lang w:eastAsia="en-US"/>
        </w:rPr>
        <w:t>ьного</w:t>
      </w:r>
      <w:r w:rsidRPr="00F87848">
        <w:rPr>
          <w:rFonts w:ascii="Liberation Serif" w:eastAsia="Calibri" w:hAnsi="Liberation Serif"/>
          <w:bCs/>
          <w:sz w:val="28"/>
          <w:szCs w:val="28"/>
          <w:lang w:eastAsia="en-US"/>
        </w:rPr>
        <w:t xml:space="preserve"> охват</w:t>
      </w:r>
      <w:r>
        <w:rPr>
          <w:rFonts w:ascii="Liberation Serif" w:eastAsia="Calibri" w:hAnsi="Liberation Serif"/>
          <w:bCs/>
          <w:sz w:val="28"/>
          <w:szCs w:val="28"/>
          <w:lang w:eastAsia="en-US"/>
        </w:rPr>
        <w:t>а</w:t>
      </w:r>
      <w:r w:rsidRPr="00F87848">
        <w:rPr>
          <w:rFonts w:ascii="Liberation Serif" w:eastAsia="Calibri" w:hAnsi="Liberation Serif"/>
          <w:bCs/>
          <w:sz w:val="28"/>
          <w:szCs w:val="28"/>
          <w:lang w:eastAsia="en-US"/>
        </w:rPr>
        <w:t xml:space="preserve"> детей</w:t>
      </w:r>
      <w:r>
        <w:rPr>
          <w:rFonts w:ascii="Liberation Serif" w:eastAsia="Calibri" w:hAnsi="Liberation Serif"/>
          <w:bCs/>
          <w:sz w:val="28"/>
          <w:szCs w:val="28"/>
          <w:lang w:eastAsia="en-US"/>
        </w:rPr>
        <w:t>,</w:t>
      </w:r>
      <w:r w:rsidRPr="00F87848">
        <w:rPr>
          <w:rFonts w:ascii="Liberation Serif" w:eastAsia="Calibri" w:hAnsi="Liberation Serif"/>
          <w:bCs/>
          <w:sz w:val="28"/>
          <w:szCs w:val="28"/>
          <w:lang w:eastAsia="en-US"/>
        </w:rPr>
        <w:t xml:space="preserve"> находящихся в трудной жизненной ситуации, организованными формами отдыха и занятости в летний период 202</w:t>
      </w:r>
      <w:r w:rsidR="008F1C14">
        <w:rPr>
          <w:rFonts w:ascii="Liberation Serif" w:eastAsia="Calibri" w:hAnsi="Liberation Serif"/>
          <w:bCs/>
          <w:sz w:val="28"/>
          <w:szCs w:val="28"/>
          <w:lang w:eastAsia="en-US"/>
        </w:rPr>
        <w:t>2</w:t>
      </w:r>
      <w:r w:rsidRPr="00F87848">
        <w:rPr>
          <w:rFonts w:ascii="Liberation Serif" w:eastAsia="Calibri" w:hAnsi="Liberation Serif"/>
          <w:bCs/>
          <w:sz w:val="28"/>
          <w:szCs w:val="28"/>
          <w:lang w:eastAsia="en-US"/>
        </w:rPr>
        <w:t xml:space="preserve"> года;</w:t>
      </w:r>
    </w:p>
    <w:p w:rsidR="0032262C" w:rsidRPr="00D461E4" w:rsidRDefault="0032262C" w:rsidP="0032262C">
      <w:pPr>
        <w:pStyle w:val="a4"/>
        <w:numPr>
          <w:ilvl w:val="1"/>
          <w:numId w:val="1"/>
        </w:numPr>
        <w:tabs>
          <w:tab w:val="left" w:pos="993"/>
        </w:tabs>
        <w:ind w:left="0" w:firstLine="709"/>
        <w:rPr>
          <w:rFonts w:ascii="Liberation Serif" w:hAnsi="Liberation Serif"/>
          <w:sz w:val="28"/>
          <w:szCs w:val="28"/>
        </w:rPr>
      </w:pPr>
      <w:r w:rsidRPr="00D461E4">
        <w:rPr>
          <w:rFonts w:ascii="Liberation Serif" w:hAnsi="Liberation Serif"/>
          <w:sz w:val="28"/>
          <w:szCs w:val="28"/>
        </w:rPr>
        <w:t>представлять в территориальные комиссии по делам несовершеннолетних и защите их прав Синарского и Красногорского районов данные о результатах проведенной работы в рамках операции «Подросток» ежемесячно в срок до 10 числа месяца, следующего за отчетным, и обобщенные данные по итогам проведения  о</w:t>
      </w:r>
      <w:r>
        <w:rPr>
          <w:rFonts w:ascii="Liberation Serif" w:hAnsi="Liberation Serif"/>
          <w:sz w:val="28"/>
          <w:szCs w:val="28"/>
        </w:rPr>
        <w:t>перации «Подросток» в срок до 12</w:t>
      </w:r>
      <w:r w:rsidRPr="00D461E4">
        <w:rPr>
          <w:rFonts w:ascii="Liberation Serif" w:hAnsi="Liberation Serif"/>
          <w:sz w:val="28"/>
          <w:szCs w:val="28"/>
        </w:rPr>
        <w:t>.10.202</w:t>
      </w:r>
      <w:r w:rsidR="008F1C14">
        <w:rPr>
          <w:rFonts w:ascii="Liberation Serif" w:hAnsi="Liberation Serif"/>
          <w:sz w:val="28"/>
          <w:szCs w:val="28"/>
        </w:rPr>
        <w:t>2</w:t>
      </w:r>
      <w:r w:rsidRPr="00D461E4">
        <w:rPr>
          <w:rFonts w:ascii="Liberation Serif" w:hAnsi="Liberation Serif"/>
          <w:sz w:val="28"/>
          <w:szCs w:val="28"/>
        </w:rPr>
        <w:t xml:space="preserve">. </w:t>
      </w:r>
    </w:p>
    <w:p w:rsidR="0032262C" w:rsidRPr="00D461E4" w:rsidRDefault="0032262C" w:rsidP="0032262C">
      <w:pPr>
        <w:pStyle w:val="a4"/>
        <w:numPr>
          <w:ilvl w:val="0"/>
          <w:numId w:val="1"/>
        </w:numPr>
        <w:tabs>
          <w:tab w:val="left" w:pos="993"/>
        </w:tabs>
        <w:ind w:left="0" w:firstLine="709"/>
        <w:rPr>
          <w:rFonts w:ascii="Liberation Serif" w:hAnsi="Liberation Serif"/>
          <w:sz w:val="28"/>
          <w:szCs w:val="28"/>
        </w:rPr>
      </w:pPr>
      <w:r w:rsidRPr="00D461E4">
        <w:rPr>
          <w:rFonts w:ascii="Liberation Serif" w:hAnsi="Liberation Serif"/>
          <w:sz w:val="28"/>
          <w:szCs w:val="28"/>
        </w:rPr>
        <w:t>Отделу  информационно-аналитической работы и взаимодействия со средствами массовой информации Администрации Каменск-Уральского городского округа (Шеремет Е.Д.) обеспечить освещение  мероприятий операции «Подросток» в средствах массовой информации, в том числе на официальном сайте муниципального образования</w:t>
      </w:r>
      <w:r>
        <w:rPr>
          <w:rFonts w:ascii="Liberation Serif" w:hAnsi="Liberation Serif"/>
          <w:sz w:val="28"/>
          <w:szCs w:val="28"/>
        </w:rPr>
        <w:t>.</w:t>
      </w:r>
    </w:p>
    <w:p w:rsidR="0032262C" w:rsidRPr="00D461E4" w:rsidRDefault="0032262C" w:rsidP="0032262C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D461E4">
        <w:rPr>
          <w:rFonts w:ascii="Liberation Serif" w:hAnsi="Liberation Serif"/>
          <w:color w:val="000000"/>
          <w:sz w:val="28"/>
          <w:szCs w:val="28"/>
        </w:rPr>
        <w:lastRenderedPageBreak/>
        <w:t>Разместить настоящее постановление на официальном сайте муниципального образования.</w:t>
      </w:r>
    </w:p>
    <w:p w:rsidR="0032262C" w:rsidRPr="00D461E4" w:rsidRDefault="0032262C" w:rsidP="0032262C">
      <w:pPr>
        <w:pStyle w:val="a4"/>
        <w:numPr>
          <w:ilvl w:val="0"/>
          <w:numId w:val="1"/>
        </w:numPr>
        <w:tabs>
          <w:tab w:val="left" w:pos="993"/>
        </w:tabs>
        <w:ind w:left="0" w:firstLine="709"/>
        <w:rPr>
          <w:rFonts w:ascii="Liberation Serif" w:hAnsi="Liberation Serif"/>
          <w:sz w:val="28"/>
          <w:szCs w:val="28"/>
        </w:rPr>
      </w:pPr>
      <w:r w:rsidRPr="00D461E4">
        <w:rPr>
          <w:rFonts w:ascii="Liberation Serif" w:hAnsi="Liberation Serif"/>
          <w:sz w:val="28"/>
          <w:szCs w:val="28"/>
        </w:rPr>
        <w:t xml:space="preserve"> Контроль за выполнением настоящего постановления возложить на руководителя аппарата Администрации городского округа  Ялунина А.В. </w:t>
      </w:r>
    </w:p>
    <w:p w:rsidR="0032262C" w:rsidRPr="00D461E4" w:rsidRDefault="0032262C" w:rsidP="0032262C">
      <w:pPr>
        <w:pStyle w:val="a8"/>
        <w:spacing w:after="0"/>
        <w:ind w:firstLine="567"/>
        <w:jc w:val="center"/>
        <w:rPr>
          <w:rFonts w:ascii="Liberation Serif" w:hAnsi="Liberation Serif"/>
          <w:b/>
          <w:sz w:val="28"/>
          <w:szCs w:val="28"/>
        </w:rPr>
      </w:pPr>
    </w:p>
    <w:p w:rsidR="0032262C" w:rsidRPr="00D461E4" w:rsidRDefault="0032262C" w:rsidP="0032262C">
      <w:pPr>
        <w:pStyle w:val="a8"/>
        <w:spacing w:after="0"/>
        <w:ind w:firstLine="567"/>
        <w:jc w:val="center"/>
        <w:rPr>
          <w:rFonts w:ascii="Liberation Serif" w:hAnsi="Liberation Serif"/>
          <w:b/>
          <w:sz w:val="28"/>
          <w:szCs w:val="28"/>
        </w:rPr>
      </w:pPr>
    </w:p>
    <w:p w:rsidR="0032262C" w:rsidRPr="00D461E4" w:rsidRDefault="0032262C" w:rsidP="0032262C">
      <w:pPr>
        <w:pStyle w:val="a8"/>
        <w:spacing w:after="0"/>
        <w:jc w:val="both"/>
        <w:rPr>
          <w:rFonts w:ascii="Liberation Serif" w:hAnsi="Liberation Serif"/>
          <w:sz w:val="28"/>
          <w:szCs w:val="28"/>
        </w:rPr>
      </w:pPr>
      <w:r w:rsidRPr="00D461E4">
        <w:rPr>
          <w:rFonts w:ascii="Liberation Serif" w:hAnsi="Liberation Serif"/>
          <w:sz w:val="28"/>
          <w:szCs w:val="28"/>
        </w:rPr>
        <w:t xml:space="preserve">Глава </w:t>
      </w:r>
    </w:p>
    <w:p w:rsidR="0032262C" w:rsidRDefault="0032262C" w:rsidP="0032262C">
      <w:pPr>
        <w:pStyle w:val="a8"/>
        <w:spacing w:after="0"/>
        <w:jc w:val="both"/>
        <w:rPr>
          <w:rFonts w:ascii="Liberation Serif" w:hAnsi="Liberation Serif"/>
          <w:sz w:val="28"/>
          <w:szCs w:val="28"/>
        </w:rPr>
      </w:pPr>
      <w:r w:rsidRPr="00D461E4">
        <w:rPr>
          <w:rFonts w:ascii="Liberation Serif" w:hAnsi="Liberation Serif"/>
          <w:sz w:val="28"/>
          <w:szCs w:val="28"/>
        </w:rPr>
        <w:t xml:space="preserve">Каменск-Уральского городского округа              </w:t>
      </w:r>
      <w:r w:rsidR="00B0272E">
        <w:rPr>
          <w:rFonts w:ascii="Liberation Serif" w:hAnsi="Liberation Serif"/>
          <w:sz w:val="28"/>
          <w:szCs w:val="28"/>
        </w:rPr>
        <w:t xml:space="preserve">                        </w:t>
      </w:r>
      <w:r w:rsidRPr="00D461E4">
        <w:rPr>
          <w:rFonts w:ascii="Liberation Serif" w:hAnsi="Liberation Serif"/>
          <w:sz w:val="28"/>
          <w:szCs w:val="28"/>
        </w:rPr>
        <w:t>А.А. Герасимов</w:t>
      </w:r>
    </w:p>
    <w:p w:rsidR="0032262C" w:rsidRDefault="0032262C" w:rsidP="0032262C">
      <w:pPr>
        <w:pStyle w:val="a8"/>
        <w:spacing w:after="0"/>
        <w:jc w:val="both"/>
        <w:rPr>
          <w:rFonts w:ascii="Liberation Serif" w:hAnsi="Liberation Serif"/>
          <w:sz w:val="28"/>
          <w:szCs w:val="28"/>
        </w:rPr>
      </w:pPr>
    </w:p>
    <w:p w:rsidR="00D921D5" w:rsidRDefault="00D921D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1559D" w:rsidRDefault="0051559D" w:rsidP="00133698">
      <w:pPr>
        <w:jc w:val="both"/>
        <w:rPr>
          <w:rFonts w:ascii="Liberation Serif" w:hAnsi="Liberation Serif" w:cs="Liberation Serif"/>
          <w:sz w:val="28"/>
          <w:szCs w:val="28"/>
        </w:rPr>
        <w:sectPr w:rsidR="0051559D" w:rsidSect="0051559D">
          <w:headerReference w:type="default" r:id="rId9"/>
          <w:pgSz w:w="11906" w:h="16838"/>
          <w:pgMar w:top="284" w:right="567" w:bottom="1134" w:left="1701" w:header="709" w:footer="709" w:gutter="0"/>
          <w:cols w:space="708"/>
          <w:titlePg/>
          <w:docGrid w:linePitch="360"/>
        </w:sectPr>
      </w:pPr>
    </w:p>
    <w:p w:rsidR="0051559D" w:rsidRPr="00020271" w:rsidRDefault="0051559D" w:rsidP="0051559D">
      <w:pPr>
        <w:pageBreakBefore/>
        <w:ind w:left="9639"/>
        <w:rPr>
          <w:rFonts w:ascii="Liberation Serif" w:hAnsi="Liberation Serif"/>
          <w:sz w:val="24"/>
          <w:szCs w:val="24"/>
        </w:rPr>
      </w:pPr>
      <w:r w:rsidRPr="00020271">
        <w:rPr>
          <w:rFonts w:ascii="Liberation Serif" w:hAnsi="Liberation Serif"/>
          <w:sz w:val="24"/>
          <w:szCs w:val="24"/>
        </w:rPr>
        <w:lastRenderedPageBreak/>
        <w:t>УТВЕРЖДЕН</w:t>
      </w:r>
      <w:r w:rsidRPr="00020271">
        <w:rPr>
          <w:rFonts w:ascii="Liberation Serif" w:hAnsi="Liberation Serif"/>
          <w:sz w:val="24"/>
          <w:szCs w:val="24"/>
        </w:rPr>
        <w:tab/>
      </w:r>
    </w:p>
    <w:p w:rsidR="0051559D" w:rsidRPr="00020271" w:rsidRDefault="0051559D" w:rsidP="0051559D">
      <w:pPr>
        <w:ind w:left="9639"/>
        <w:rPr>
          <w:rFonts w:ascii="Liberation Serif" w:hAnsi="Liberation Serif"/>
          <w:sz w:val="24"/>
          <w:szCs w:val="24"/>
        </w:rPr>
      </w:pPr>
      <w:r w:rsidRPr="00020271">
        <w:rPr>
          <w:rFonts w:ascii="Liberation Serif" w:hAnsi="Liberation Serif"/>
          <w:sz w:val="24"/>
          <w:szCs w:val="24"/>
        </w:rPr>
        <w:t>постановлением  Администрации</w:t>
      </w:r>
    </w:p>
    <w:p w:rsidR="0051559D" w:rsidRPr="00020271" w:rsidRDefault="0051559D" w:rsidP="0051559D">
      <w:pPr>
        <w:ind w:left="9639"/>
        <w:rPr>
          <w:rFonts w:ascii="Liberation Serif" w:hAnsi="Liberation Serif"/>
          <w:sz w:val="24"/>
          <w:szCs w:val="24"/>
        </w:rPr>
      </w:pPr>
      <w:r w:rsidRPr="00020271">
        <w:rPr>
          <w:rFonts w:ascii="Liberation Serif" w:hAnsi="Liberation Serif"/>
          <w:sz w:val="24"/>
          <w:szCs w:val="24"/>
        </w:rPr>
        <w:t xml:space="preserve"> Каменск-Уральского городского округа</w:t>
      </w:r>
    </w:p>
    <w:p w:rsidR="0051559D" w:rsidRPr="00020271" w:rsidRDefault="0051559D" w:rsidP="0051559D">
      <w:pPr>
        <w:ind w:left="9639"/>
        <w:rPr>
          <w:rFonts w:ascii="Liberation Serif" w:hAnsi="Liberation Serif"/>
          <w:sz w:val="24"/>
          <w:szCs w:val="24"/>
        </w:rPr>
      </w:pPr>
      <w:r w:rsidRPr="00020271">
        <w:rPr>
          <w:rFonts w:ascii="Liberation Serif" w:hAnsi="Liberation Serif"/>
          <w:sz w:val="24"/>
          <w:szCs w:val="24"/>
        </w:rPr>
        <w:t xml:space="preserve"> от </w:t>
      </w:r>
      <w:r w:rsidR="00B83258">
        <w:rPr>
          <w:rFonts w:ascii="Liberation Serif" w:hAnsi="Liberation Serif"/>
          <w:sz w:val="24"/>
          <w:szCs w:val="24"/>
        </w:rPr>
        <w:t>12.05.2022</w:t>
      </w:r>
      <w:r w:rsidRPr="00020271">
        <w:rPr>
          <w:rFonts w:ascii="Liberation Serif" w:hAnsi="Liberation Serif"/>
          <w:sz w:val="24"/>
          <w:szCs w:val="24"/>
        </w:rPr>
        <w:t xml:space="preserve">  №</w:t>
      </w:r>
      <w:r w:rsidR="00B83258">
        <w:rPr>
          <w:rFonts w:ascii="Liberation Serif" w:hAnsi="Liberation Serif"/>
          <w:sz w:val="24"/>
          <w:szCs w:val="24"/>
        </w:rPr>
        <w:t xml:space="preserve"> 301</w:t>
      </w:r>
    </w:p>
    <w:p w:rsidR="0051559D" w:rsidRPr="00020271" w:rsidRDefault="0051559D" w:rsidP="0051559D">
      <w:pPr>
        <w:ind w:left="9639"/>
        <w:rPr>
          <w:rFonts w:ascii="Liberation Serif" w:hAnsi="Liberation Serif"/>
          <w:sz w:val="24"/>
          <w:szCs w:val="24"/>
        </w:rPr>
      </w:pPr>
      <w:r w:rsidRPr="00020271">
        <w:rPr>
          <w:rFonts w:ascii="Liberation Serif" w:hAnsi="Liberation Serif"/>
          <w:sz w:val="24"/>
          <w:szCs w:val="24"/>
        </w:rPr>
        <w:t xml:space="preserve"> «Об организации и проведении межведомственной  комплексной профилактической операции  «Подросток»  на территории  Каменск-Уральского </w:t>
      </w:r>
    </w:p>
    <w:p w:rsidR="0051559D" w:rsidRPr="00020271" w:rsidRDefault="0051559D" w:rsidP="0051559D">
      <w:pPr>
        <w:ind w:left="9639"/>
        <w:rPr>
          <w:rFonts w:ascii="Liberation Serif" w:hAnsi="Liberation Serif"/>
          <w:sz w:val="24"/>
          <w:szCs w:val="24"/>
        </w:rPr>
      </w:pPr>
      <w:r w:rsidRPr="00020271">
        <w:rPr>
          <w:rFonts w:ascii="Liberation Serif" w:hAnsi="Liberation Serif"/>
          <w:sz w:val="24"/>
          <w:szCs w:val="24"/>
        </w:rPr>
        <w:t>городского округа в 202</w:t>
      </w:r>
      <w:r w:rsidR="00382B1F">
        <w:rPr>
          <w:rFonts w:ascii="Liberation Serif" w:hAnsi="Liberation Serif"/>
          <w:sz w:val="24"/>
          <w:szCs w:val="24"/>
        </w:rPr>
        <w:t>2</w:t>
      </w:r>
      <w:r w:rsidRPr="00020271">
        <w:rPr>
          <w:rFonts w:ascii="Liberation Serif" w:hAnsi="Liberation Serif"/>
          <w:sz w:val="24"/>
          <w:szCs w:val="24"/>
        </w:rPr>
        <w:t xml:space="preserve"> году» </w:t>
      </w:r>
    </w:p>
    <w:p w:rsidR="0051559D" w:rsidRPr="00020271" w:rsidRDefault="0051559D" w:rsidP="0051559D">
      <w:pPr>
        <w:ind w:left="7788" w:firstLine="708"/>
        <w:jc w:val="right"/>
        <w:rPr>
          <w:rFonts w:ascii="Liberation Serif" w:hAnsi="Liberation Serif"/>
          <w:sz w:val="24"/>
          <w:szCs w:val="24"/>
        </w:rPr>
      </w:pPr>
    </w:p>
    <w:p w:rsidR="0051559D" w:rsidRPr="00020271" w:rsidRDefault="0051559D" w:rsidP="0051559D">
      <w:pPr>
        <w:jc w:val="center"/>
        <w:rPr>
          <w:rFonts w:ascii="Liberation Serif" w:hAnsi="Liberation Serif"/>
          <w:b/>
          <w:color w:val="000000"/>
          <w:sz w:val="24"/>
          <w:szCs w:val="24"/>
        </w:rPr>
      </w:pPr>
    </w:p>
    <w:p w:rsidR="0051559D" w:rsidRPr="00020271" w:rsidRDefault="0051559D" w:rsidP="0051559D">
      <w:pPr>
        <w:jc w:val="center"/>
        <w:rPr>
          <w:rFonts w:ascii="Liberation Serif" w:hAnsi="Liberation Serif"/>
          <w:b/>
          <w:color w:val="000000"/>
          <w:sz w:val="24"/>
          <w:szCs w:val="24"/>
        </w:rPr>
      </w:pPr>
      <w:r w:rsidRPr="00020271">
        <w:rPr>
          <w:rFonts w:ascii="Liberation Serif" w:hAnsi="Liberation Serif"/>
          <w:b/>
          <w:color w:val="000000"/>
          <w:sz w:val="24"/>
          <w:szCs w:val="24"/>
        </w:rPr>
        <w:t>План</w:t>
      </w:r>
    </w:p>
    <w:p w:rsidR="0051559D" w:rsidRPr="00020271" w:rsidRDefault="0051559D" w:rsidP="0051559D">
      <w:pPr>
        <w:jc w:val="center"/>
        <w:rPr>
          <w:rFonts w:ascii="Liberation Serif" w:hAnsi="Liberation Serif"/>
          <w:b/>
          <w:color w:val="000000"/>
          <w:sz w:val="24"/>
          <w:szCs w:val="24"/>
        </w:rPr>
      </w:pPr>
      <w:r w:rsidRPr="00020271">
        <w:rPr>
          <w:rFonts w:ascii="Liberation Serif" w:hAnsi="Liberation Serif"/>
          <w:b/>
          <w:color w:val="000000"/>
          <w:sz w:val="24"/>
          <w:szCs w:val="24"/>
        </w:rPr>
        <w:t xml:space="preserve"> профилактических мероприятий межведомственной комплексной профилактической операции</w:t>
      </w:r>
    </w:p>
    <w:p w:rsidR="0051559D" w:rsidRPr="00020271" w:rsidRDefault="000E66BA" w:rsidP="0051559D">
      <w:pPr>
        <w:spacing w:after="80"/>
        <w:jc w:val="center"/>
        <w:rPr>
          <w:rFonts w:ascii="Liberation Serif" w:hAnsi="Liberation Serif"/>
          <w:b/>
          <w:color w:val="000000"/>
          <w:sz w:val="24"/>
          <w:szCs w:val="24"/>
        </w:rPr>
      </w:pPr>
      <w:r>
        <w:rPr>
          <w:rFonts w:ascii="Liberation Serif" w:hAnsi="Liberation Serif"/>
          <w:b/>
          <w:color w:val="000000"/>
          <w:sz w:val="24"/>
          <w:szCs w:val="24"/>
        </w:rPr>
        <w:t xml:space="preserve">  «Подросток» в 2022</w:t>
      </w:r>
      <w:r w:rsidR="0051559D" w:rsidRPr="00020271">
        <w:rPr>
          <w:rFonts w:ascii="Liberation Serif" w:hAnsi="Liberation Serif"/>
          <w:b/>
          <w:color w:val="000000"/>
          <w:sz w:val="24"/>
          <w:szCs w:val="24"/>
        </w:rPr>
        <w:t xml:space="preserve"> году 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6"/>
        <w:gridCol w:w="28"/>
        <w:gridCol w:w="6804"/>
        <w:gridCol w:w="1985"/>
        <w:gridCol w:w="5671"/>
        <w:gridCol w:w="142"/>
      </w:tblGrid>
      <w:tr w:rsidR="0051559D" w:rsidRPr="00020271" w:rsidTr="00FC4E28">
        <w:trPr>
          <w:gridAfter w:val="1"/>
          <w:wAfter w:w="142" w:type="dxa"/>
        </w:trPr>
        <w:tc>
          <w:tcPr>
            <w:tcW w:w="674" w:type="dxa"/>
            <w:gridSpan w:val="2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№</w:t>
            </w:r>
          </w:p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Срок исполнения</w:t>
            </w:r>
          </w:p>
        </w:tc>
        <w:tc>
          <w:tcPr>
            <w:tcW w:w="5671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Исполнитель</w:t>
            </w:r>
          </w:p>
        </w:tc>
      </w:tr>
      <w:tr w:rsidR="0051559D" w:rsidRPr="00020271" w:rsidTr="00E36ECF">
        <w:trPr>
          <w:tblHeader/>
        </w:trPr>
        <w:tc>
          <w:tcPr>
            <w:tcW w:w="674" w:type="dxa"/>
            <w:gridSpan w:val="2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ind w:right="-142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E36ECF">
            <w:pPr>
              <w:spacing w:before="120" w:after="120"/>
              <w:rPr>
                <w:rFonts w:ascii="Liberation Serif" w:hAnsi="Liberation Serif"/>
                <w:b/>
                <w:color w:val="000000"/>
                <w:sz w:val="24"/>
                <w:szCs w:val="24"/>
                <w:lang w:val="en-US"/>
              </w:rPr>
            </w:pPr>
            <w:r w:rsidRPr="00020271">
              <w:rPr>
                <w:rFonts w:ascii="Liberation Serif" w:hAnsi="Liberation Serif"/>
                <w:b/>
                <w:color w:val="000000"/>
                <w:sz w:val="24"/>
                <w:szCs w:val="24"/>
                <w:lang w:val="en-US"/>
              </w:rPr>
              <w:t>I.</w:t>
            </w:r>
          </w:p>
        </w:tc>
        <w:tc>
          <w:tcPr>
            <w:tcW w:w="14602" w:type="dxa"/>
            <w:gridSpan w:val="4"/>
          </w:tcPr>
          <w:p w:rsidR="0051559D" w:rsidRPr="00020271" w:rsidRDefault="0051559D" w:rsidP="00E36ECF">
            <w:pPr>
              <w:pStyle w:val="a8"/>
              <w:spacing w:before="12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Мероприятия подготовительного этапа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1"/>
                <w:numId w:val="3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 xml:space="preserve">Проведение совещаний с руководителями субъектов системы профилактики безнадзорности и правонарушений несовершеннолетних по организации участия подведомственных  учреждений в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межведомственной комплексной профилактической операции «Подросток» (далее – операция)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985" w:type="dxa"/>
          </w:tcPr>
          <w:p w:rsidR="0051559D" w:rsidRPr="00020271" w:rsidRDefault="004E4727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Апрель - </w:t>
            </w:r>
            <w:r w:rsidR="0051559D"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ТКДН и ЗП  Красногорского и Синарского районов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(по согласованию)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1"/>
                <w:numId w:val="3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 xml:space="preserve">Проведение совещаний с </w:t>
            </w:r>
            <w:r w:rsidR="00DA0817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руководителями организаций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 xml:space="preserve">    общего и профессионального образования</w:t>
            </w:r>
            <w:r w:rsidR="0090352D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, руководителями реабилитационных центров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 xml:space="preserve"> по вопросам: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-  межведомственной  координации в  период проведения операции;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- повышения эффективности действий по профилактике   гибели и травматизма, безнадзорности и правонарушений несовершеннолетних;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 xml:space="preserve">- организации летнего отдыха и оздоровления детей-сирот и детей, оставшихся без попечения родителей, подростков,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lastRenderedPageBreak/>
              <w:t>стоящих на учете в ПДН, ТКДН и ЗП.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 xml:space="preserve">Май 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ТКДН и ЗП Красногорского и Синарского районов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(по согласованию)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1"/>
                <w:numId w:val="3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Представление в ТКДН и ЗП списков по предполагаемой занятости несовершеннолетних, состоящих на персонифицированном учете, для организации персонифицированного   контроля.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  <w:t>Отделы   полиции  МО МВД  России  «Каменск- Уральский»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(по согласованию)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Образовательные  организации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Филиалы города Каменска-Уральского ФКУ УИИ ГУФСИН России по Свердловской области 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1"/>
                <w:numId w:val="3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Утверждение ведомственных планов проведения операции.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Май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Субъекты  системы  профилактики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1"/>
                <w:numId w:val="3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Организация работы лагерей дневного пребывания детей  на базе муниципальных  общеобразовательных  учреждений, учреждений физкультуры и спорта, учреждений культуры.</w:t>
            </w:r>
          </w:p>
        </w:tc>
        <w:tc>
          <w:tcPr>
            <w:tcW w:w="1985" w:type="dxa"/>
          </w:tcPr>
          <w:p w:rsidR="0051559D" w:rsidRPr="00FE7339" w:rsidRDefault="00FE7339" w:rsidP="00E36E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E7339">
              <w:rPr>
                <w:rFonts w:ascii="Liberation Serif" w:hAnsi="Liberation Serif"/>
                <w:sz w:val="24"/>
                <w:szCs w:val="24"/>
              </w:rPr>
              <w:t>Май - август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образования Каменска-Уральского городского округа»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ОМС «Управление по физической культуре и спорту Каменск-Уральского городского округа» 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культуры Каменска-Уральского городского округа»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1"/>
                <w:numId w:val="3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Организация и проведение встреч с подростками, состоящими на   учете в ТКДН и ЗП Красногорского и Синарского районов, ПДН,   внутришкольных   учетах,  и их родителями (законными представителями) по организации занятости несовершеннолетних  в летний период.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июнь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ТКДН и ЗП Красногорского и Синарского районов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(по согласованию)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  <w:t>Отделы   полиции  МО МВД  России  «Каменск- Уральский»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(по согласованию)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Филиалы города Каменска-Уральского ФКУ УИИ ГУФСИН России по Свердловской области 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Образовательные  организации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1"/>
                <w:numId w:val="3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Определение количества подростков, состоящих на персонифицированном учете и внутришкольных  учетах, желающих работать в летний период, оказание помощи в трудоустройстве.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август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ТКДН и ЗП Красногорского и Синарского районов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  <w:t>Отделы   полиции  МО МВД  России  «Каменск- Уральский»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(по согласованию)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Филиалы города Каменска-Уральского ФКУ УИИ ГУФСИН России по Свердловской области 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Образовательные  организации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1"/>
                <w:numId w:val="3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 xml:space="preserve">Организация </w:t>
            </w:r>
            <w:r w:rsidR="00F019BE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 xml:space="preserve">встреч,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 xml:space="preserve">индивидуальных бесед с несовершеннолетними, осужденными к мерам наказания, не связанными   с  лишением  свободы. </w:t>
            </w:r>
          </w:p>
        </w:tc>
        <w:tc>
          <w:tcPr>
            <w:tcW w:w="1985" w:type="dxa"/>
          </w:tcPr>
          <w:p w:rsidR="0051559D" w:rsidRPr="00020271" w:rsidRDefault="00F019BE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И</w:t>
            </w:r>
            <w:r w:rsidR="0051559D"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юнь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- август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ТКДН и ЗП  Красногорского и Синарского районов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(по согласованию)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  <w:t xml:space="preserve">Отделы   полиции  МО МВД  России  «Каменск- Уральский»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 xml:space="preserve">Филиалы города Каменска-Уральского ФКУ УИИ ГУФСИН России по Свердловской области 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1"/>
                <w:numId w:val="3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Проведение совещания с руководителями спортивных школ по вопросу подготовки и реализации плана </w:t>
            </w:r>
            <w:r w:rsidRPr="00020271">
              <w:rPr>
                <w:rFonts w:ascii="Liberation Serif" w:hAnsi="Liberation Serif"/>
                <w:sz w:val="24"/>
                <w:szCs w:val="24"/>
              </w:rPr>
              <w:t>мероприятий  в рамках операции</w:t>
            </w:r>
            <w:r w:rsidRPr="00020271">
              <w:rPr>
                <w:rFonts w:ascii="Liberation Serif" w:hAnsi="Liberation Seri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Май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ОМС «Управление по физической культуре и спорту Каменск-Уральского городского округа» 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 xml:space="preserve">МАУ «Спортивная школа города Каменска-Уральского»,  МАУ «Спортивная школа олимпийского резерва города Каменска-Уральского», </w:t>
            </w:r>
            <w:r w:rsidRPr="00020271">
              <w:rPr>
                <w:rFonts w:ascii="Liberation Serif" w:hAnsi="Liberation Serif"/>
                <w:bCs/>
                <w:sz w:val="24"/>
                <w:szCs w:val="24"/>
              </w:rPr>
              <w:t>МАУ «Каменск-Уральская спортивная школа по техническим видам спорта «Юность-ДОСААФ»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1"/>
                <w:numId w:val="9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FE7339" w:rsidRDefault="0051559D" w:rsidP="00E36ECF">
            <w:pPr>
              <w:rPr>
                <w:rFonts w:ascii="Liberation Serif" w:hAnsi="Liberation Serif"/>
                <w:sz w:val="24"/>
                <w:szCs w:val="24"/>
              </w:rPr>
            </w:pPr>
            <w:r w:rsidRPr="00FE7339">
              <w:rPr>
                <w:rFonts w:ascii="Liberation Serif" w:hAnsi="Liberation Serif"/>
                <w:sz w:val="24"/>
                <w:szCs w:val="24"/>
              </w:rPr>
              <w:t xml:space="preserve">Проведение совещаний с руководителями учреждений культуры, на базе которых открываются  лагеря дневного пребывания, по вопросам охраны жизни и здоровья детей. 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 xml:space="preserve">Май 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ОМС «Управление культуры Каменск-Уральского городского округа» 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Муниципальные учреждения культуры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1"/>
                <w:numId w:val="8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Проведение совещания для руководителей Центров социального обслуживания по организации мероприятий операции.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Май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 xml:space="preserve">Управление социальной политики № 12 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1"/>
                <w:numId w:val="8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Организация мероприятий по предупреждению травматизма детей в летний период, в том числе по профилактике травматизма детей:                     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- вблизи железнодорожных путей;   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- вблизи водоемов;                                         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при проведении турпоходов, экскурсий.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– июнь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образования Каменск-Уральского городского округа»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Муниципальные общеобразовательные учреждения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1"/>
                <w:numId w:val="8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Проведение совещаний с руководителями муниципальных общеобразовательных учреждений, с начальниками лагерей с дневным пребыванием детей по вопросам охраны жизни и здоровья детей в летний период.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июнь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 «Управление образования Каменск-Уральского городского округа»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Муниципальные общеобразовательные учреждения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1"/>
                <w:numId w:val="8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Проведение инструктажей с учащимися  муниципальных общеобразовательных учреждений по профилактике травматизма.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Муниципальные общеобразовательные учреждения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1"/>
                <w:numId w:val="8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Участие в городских рейдах по предупреждению безнадзорности и правонарушений несовершеннолетних.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ТКДН и ЗП  Красногорского и Синарского районов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(по согласованию)</w:t>
            </w:r>
          </w:p>
          <w:p w:rsidR="0051559D" w:rsidRPr="00020271" w:rsidRDefault="0051559D" w:rsidP="00E36ECF">
            <w:pPr>
              <w:pStyle w:val="a8"/>
              <w:spacing w:after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Субъекты системы профилактики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1"/>
                <w:numId w:val="8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Комплектование  квалифицированными  медработниками лагерей с дневным пребыванием детей.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До 25 мая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ГАУЗ СО «Детская городская больница г.Каменск-Уральский» (по согласованию)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Начальники лагерей с дневным пребыванием детей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1"/>
                <w:numId w:val="8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Проведение семинара для медицинских  работников образовательных организаций, лагерей с дневным пребыванием детей по профилактике инфекционных заболеваний, ВИЧ-инфекции, наркомании, травматизма.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До 25 мая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ГАУЗ СО «Детская городская больница г.Каменск-Уральский» (по согласованию)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1"/>
                <w:numId w:val="8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Осуществление мероприятий, направленных на устройство выпускников 9-х классов в учреждения профессионального образования.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Июль - август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Образовательные организации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E36ECF">
            <w:pPr>
              <w:spacing w:before="120" w:after="120"/>
              <w:rPr>
                <w:rFonts w:ascii="Liberation Serif" w:hAnsi="Liberation Serif"/>
                <w:b/>
                <w:color w:val="000000"/>
                <w:sz w:val="24"/>
                <w:szCs w:val="24"/>
                <w:lang w:val="en-US"/>
              </w:rPr>
            </w:pPr>
            <w:r w:rsidRPr="00020271">
              <w:rPr>
                <w:rFonts w:ascii="Liberation Serif" w:hAnsi="Liberation Serif"/>
                <w:b/>
                <w:color w:val="000000"/>
                <w:sz w:val="24"/>
                <w:szCs w:val="24"/>
                <w:lang w:val="en-US"/>
              </w:rPr>
              <w:t>II.</w:t>
            </w:r>
          </w:p>
        </w:tc>
        <w:tc>
          <w:tcPr>
            <w:tcW w:w="14602" w:type="dxa"/>
            <w:gridSpan w:val="4"/>
          </w:tcPr>
          <w:p w:rsidR="0051559D" w:rsidRPr="00020271" w:rsidRDefault="0051559D" w:rsidP="00E36ECF">
            <w:pPr>
              <w:pStyle w:val="a8"/>
              <w:spacing w:before="120"/>
              <w:ind w:right="-142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Мероприятия, направленные на обеспечение охраны общественного порядка в местах отдыха несовершеннолетних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4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Анализ оперативной обстановки на территории Каменск-Уральского городского округа,  информирование о результатах анализа субъектов системы профилактики.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июнь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МО МВД России «Каменск- Уральский»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pStyle w:val="1"/>
              <w:jc w:val="left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4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Изменение   дислокации  постов и маршрутов  патрулирования  нарядов  полиции с учетом  мест массового отдыха несовершеннолетних.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Июнь - октябрь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 xml:space="preserve">МО МВД России «Каменск- Уральский» 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pStyle w:val="1"/>
              <w:jc w:val="left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4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 xml:space="preserve">Организация межведомственных    профилактических рейдов  по выявлению  несовершеннолетних, находящихся  в ночное время в общественных местах  без сопровождения родителей или  лиц, их заменяющих. 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Еженедельно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МО МВД России «Каменск- Уральский»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Субъекты системы профилактики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4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pStyle w:val="1"/>
              <w:ind w:firstLine="34"/>
              <w:jc w:val="both"/>
              <w:rPr>
                <w:rFonts w:ascii="Liberation Serif" w:hAnsi="Liberation Serif"/>
                <w:b w:val="0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b w:val="0"/>
                <w:color w:val="000000"/>
                <w:sz w:val="24"/>
                <w:szCs w:val="24"/>
                <w:lang w:eastAsia="en-US"/>
              </w:rPr>
              <w:t>Организация  круглосуточной  охраны и обеспечение общественного порядка в  загородных оздоровительных лагерях.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Июнь - август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Руководители загородных оздоровительных лагерей (по согласованию)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FE6C03">
            <w:pPr>
              <w:numPr>
                <w:ilvl w:val="0"/>
                <w:numId w:val="4"/>
              </w:numPr>
              <w:ind w:left="357" w:hanging="357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F72BBD">
            <w:pPr>
              <w:pStyle w:val="1"/>
              <w:pageBreakBefore/>
              <w:ind w:firstLine="34"/>
              <w:jc w:val="both"/>
              <w:rPr>
                <w:rFonts w:ascii="Liberation Serif" w:hAnsi="Liberation Serif"/>
                <w:b w:val="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b w:val="0"/>
                <w:color w:val="000000"/>
                <w:sz w:val="24"/>
                <w:szCs w:val="24"/>
                <w:lang w:eastAsia="en-US"/>
              </w:rPr>
              <w:t xml:space="preserve">Организация сопровождения в целях безопасного и беспрепятственного проезда транспортных средств, осуществляющих перевозку детей к местам  отдыха. </w:t>
            </w:r>
          </w:p>
        </w:tc>
        <w:tc>
          <w:tcPr>
            <w:tcW w:w="1985" w:type="dxa"/>
          </w:tcPr>
          <w:p w:rsidR="0051559D" w:rsidRPr="00020271" w:rsidRDefault="0051559D" w:rsidP="00F72BBD">
            <w:pPr>
              <w:pageBreakBefore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По мере необходимости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F72BBD">
            <w:pPr>
              <w:pStyle w:val="a8"/>
              <w:pageBreakBefore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ОГИБДД  МО МВД России «Каменск- Уральский»</w:t>
            </w:r>
          </w:p>
          <w:p w:rsidR="0051559D" w:rsidRPr="00020271" w:rsidRDefault="0051559D" w:rsidP="00F72BBD">
            <w:pPr>
              <w:pStyle w:val="a8"/>
              <w:pageBreakBefore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F72BBD">
            <w:pPr>
              <w:pageBreakBefore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</w:p>
        </w:tc>
      </w:tr>
      <w:tr w:rsidR="00821BFC" w:rsidRPr="00020271" w:rsidTr="00E36ECF">
        <w:tc>
          <w:tcPr>
            <w:tcW w:w="674" w:type="dxa"/>
            <w:gridSpan w:val="2"/>
          </w:tcPr>
          <w:p w:rsidR="00821BFC" w:rsidRPr="00020271" w:rsidRDefault="00821BFC" w:rsidP="00F72BBD">
            <w:pPr>
              <w:pageBreakBefore/>
              <w:numPr>
                <w:ilvl w:val="0"/>
                <w:numId w:val="4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821BFC" w:rsidRPr="00F5463D" w:rsidRDefault="00F5463D" w:rsidP="00F72BBD">
            <w:pPr>
              <w:pStyle w:val="1"/>
              <w:pageBreakBefore/>
              <w:ind w:firstLine="34"/>
              <w:jc w:val="both"/>
              <w:rPr>
                <w:rFonts w:ascii="Liberation Serif" w:hAnsi="Liberation Serif"/>
                <w:b w:val="0"/>
                <w:color w:val="000000"/>
                <w:sz w:val="24"/>
                <w:szCs w:val="24"/>
                <w:lang w:eastAsia="en-US"/>
              </w:rPr>
            </w:pPr>
            <w:r w:rsidRPr="00F5463D">
              <w:rPr>
                <w:rFonts w:ascii="Liberation Serif" w:hAnsi="Liberation Serif"/>
                <w:b w:val="0"/>
                <w:sz w:val="24"/>
                <w:szCs w:val="24"/>
              </w:rPr>
              <w:t xml:space="preserve">Мероприятия, направленные на реализацию Закона Свердловской области от 16 июля 2009 года № 73-ОЗ </w:t>
            </w:r>
            <w:r w:rsidRPr="00F5463D">
              <w:rPr>
                <w:rFonts w:ascii="Liberation Serif" w:hAnsi="Liberation Serif"/>
                <w:b w:val="0"/>
                <w:sz w:val="24"/>
                <w:szCs w:val="24"/>
              </w:rPr>
              <w:br/>
              <w:t>«Об установлении на территории Свердловской области мер по недопущению нахождения детей в местах, нахождение в которых может причинить вред здоровью детей, их физическому, интеллектуальному, психическому, духовному и нравственному развитию, и по недопущению нахождения детей в ночное время в общественных местах без сопровождения родителей (лиц, их заменяющих) или лиц, осуществляющих мероприятия с участием детей».</w:t>
            </w:r>
          </w:p>
        </w:tc>
        <w:tc>
          <w:tcPr>
            <w:tcW w:w="1985" w:type="dxa"/>
          </w:tcPr>
          <w:p w:rsidR="00821BFC" w:rsidRPr="00020271" w:rsidRDefault="00F5463D" w:rsidP="00F72BBD">
            <w:pPr>
              <w:pageBreakBefore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Весь период</w:t>
            </w:r>
          </w:p>
        </w:tc>
        <w:tc>
          <w:tcPr>
            <w:tcW w:w="5813" w:type="dxa"/>
            <w:gridSpan w:val="2"/>
          </w:tcPr>
          <w:p w:rsidR="00F5463D" w:rsidRPr="00020271" w:rsidRDefault="00F5463D" w:rsidP="00F5463D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МО МВД России «Каменск- Уральский»</w:t>
            </w:r>
          </w:p>
          <w:p w:rsidR="00F5463D" w:rsidRPr="00020271" w:rsidRDefault="00F5463D" w:rsidP="00F5463D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ТКДН и ЗП  Красногорского и Синарского районов</w:t>
            </w:r>
          </w:p>
          <w:p w:rsidR="00821BFC" w:rsidRPr="00020271" w:rsidRDefault="007527A8" w:rsidP="00F72BBD">
            <w:pPr>
              <w:pStyle w:val="a8"/>
              <w:pageBreakBefore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Субъекты системы профилактики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E36ECF">
            <w:pPr>
              <w:spacing w:before="120" w:after="120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III.</w:t>
            </w:r>
          </w:p>
        </w:tc>
        <w:tc>
          <w:tcPr>
            <w:tcW w:w="14602" w:type="dxa"/>
            <w:gridSpan w:val="4"/>
          </w:tcPr>
          <w:p w:rsidR="0051559D" w:rsidRPr="00020271" w:rsidRDefault="0051559D" w:rsidP="00E36ECF">
            <w:pPr>
              <w:pStyle w:val="a8"/>
              <w:spacing w:before="120"/>
              <w:ind w:right="-142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Профилактические мероприятия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Уточнение списков детей школьного возраста, проживающих в микрорайонах муниципальных общеобразовательных учреждений.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Август-сентябрь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Муниципальные общеобразовательные учреждения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Своевременное выявление детей, находящихся в социально опасном положении, и оказание им помощи, организация обучения.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ОМС «Управление образования Каменск-Уральского городского округа» 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Управление социальной политики № 12 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Образовательные  организации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Организация психолого-педагогического сопровождения детей, имеющих проблемы в развитии или поведении.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Образовательные  организации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ГАУСО СО «СРЦН г. Каменска-Уральского» 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Организация занятости детей и подростков, в том числе «группы риска», во внеурочное время через систему дополнительного образования.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Образовательные  организации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Муниципальные учреждения  дополнительного образования</w:t>
            </w:r>
          </w:p>
        </w:tc>
      </w:tr>
      <w:tr w:rsidR="0051559D" w:rsidRPr="00020271" w:rsidTr="00E36ECF">
        <w:trPr>
          <w:trHeight w:val="827"/>
        </w:trPr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Мероприятия по выявлению детей, находящихся в социально опасном положении, оказание им социальной, психологической, материальной и иной помощи.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ТКДН и ЗП  Красногорского и Синарского районов 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Управление социальной политики № 12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  <w:t xml:space="preserve">Отделы   полиции  МО МВД  России  «Каменск- Уральский»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ГАУСО СО «СРЦН г. Каменска-Уральского»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51559D" w:rsidRPr="00020271" w:rsidTr="00E36ECF">
        <w:trPr>
          <w:trHeight w:val="245"/>
        </w:trPr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Организация работы кружков дополнительного образования и спортивных секций для воспитанников загородных оздоровительных лагерей и лагерей с дневным пребыванием детей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Лагеря с дневным пребыванием детей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Загородные оздоровительные лагеря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Городские молодежные экологические субботники  и экологические акции</w:t>
            </w:r>
            <w:r w:rsidR="003937E4">
              <w:rPr>
                <w:rFonts w:ascii="Liberation Serif" w:hAnsi="Liberation Serif"/>
                <w:color w:val="000000"/>
                <w:sz w:val="24"/>
                <w:szCs w:val="24"/>
              </w:rPr>
              <w:t>.</w:t>
            </w:r>
            <w:r w:rsidR="001112DB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  <w:r w:rsidR="003937E4">
              <w:rPr>
                <w:rFonts w:ascii="Liberation Serif" w:hAnsi="Liberation Serif"/>
                <w:color w:val="000000"/>
                <w:sz w:val="24"/>
                <w:szCs w:val="24"/>
              </w:rPr>
              <w:t>Б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лагоустройство лесопарковых и дворовых территорий.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МКУ «Центр молодежной политики»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Субъекты системы профилактики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Организация комплексной профилактической работы по формированию ценностей здорового образа жизни, направленной на профилактику  вредных привычек, организация реабилитационной работы с несовершеннолетними «группы риска», состоящими на различных видах учетов; профилактика суицидального поведения несовершеннолетних.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образования Каменск-Уральского городского округа»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по физической культуре и спорту Каменск-Уральского городского округа»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культуры  Каменск-Уральского городского округа»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Управление социальной политики № 12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ГАУСО СО «СРЦН г. Каменска-Уральского»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ТКДН и ЗП  Красногорского и Синарского районов 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  <w:t xml:space="preserve">Отделы   полиции  МО МВД  России  «Каменск- Уральский»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Реализация программ по профилактике правонарушений и социальной адаптации несовершеннолетних: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программа «Профилактика домашнего насилия»;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программа «Профилактика агрессивного поведения»;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программа «В гармонии с миром»;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программа «Правовая азбука»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программа «Патриоты России»;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программа «Здоровье»;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программа   «Уроки добра»;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программа «Путевка в жизнь»;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программа «Родники»;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программа «Ладья»;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- программа «Разговор на равных»;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программа «Ура! Каникулы».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Май - 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Управление социальной политики № 12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ГАУ «СРЦН г. Каменска-Уральского» 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51559D" w:rsidRPr="00020271" w:rsidTr="00E36ECF">
        <w:trPr>
          <w:trHeight w:val="274"/>
        </w:trPr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Предоставление несовершеннолетним гражданам государственных услуг по профессиональной ориентации.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ГКУ «Каменск-Уральский  ЦЗ» (по согласованию)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tabs>
                <w:tab w:val="num" w:pos="3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Предоставление государственных услуг по профессиональному обучению, социальной адаптации, психологической поддержке, содействию трудоустройству незанятым несовершеннолетним гражданам, имеющим статус «безработный».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ГКУ «Каменск-Уральский  ЦЗ» (по согласованию)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sz w:val="24"/>
                <w:szCs w:val="24"/>
                <w:lang w:eastAsia="en-US"/>
              </w:rPr>
              <w:t>Медицинское сопровождение детей в организациях отдыха и оздоровления детей. Контроль качества оказания медицинской помощи детям и подросткам до 18 лет в организациях отдыха и оздоровления детей.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ГАУЗ СО «Детская городская больница г.Каменск-Уральский» (по согласованию)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sz w:val="24"/>
                <w:szCs w:val="24"/>
                <w:lang w:eastAsia="en-US"/>
              </w:rPr>
              <w:t>Проведение медицинских осмотров персонала, направляемого для работы в загородные организации отдыха и оздоровления детей, а также детей и подростков в возрасте до 18 лет, направляемых в организации отдыха и оздоровления детей, и при оформлении их временной занятости в период летних каникул.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август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ГАУЗ СО «Детская городская больница г.Каменск-Уральский» (по согласованию)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ГАУЗ СО «Городская больница г.Каменск-Уральский»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(по согласованию)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Организация и проведение на территории Каменск-Уральского городского округа мероприятий, посвященных: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- Всемирному дню без табака;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- Международному дню борьбы с наркоманией.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Май - июнь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ind w:firstLine="34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Муниципальные общеобразовательные учреждения</w:t>
            </w:r>
            <w:r w:rsidRPr="00020271">
              <w:rPr>
                <w:rFonts w:ascii="Liberation Serif" w:hAnsi="Liberation Serif"/>
                <w:sz w:val="24"/>
                <w:szCs w:val="24"/>
              </w:rPr>
              <w:t xml:space="preserve"> Муниципальные у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 xml:space="preserve">чреждения  дополнительного образования </w:t>
            </w:r>
          </w:p>
          <w:p w:rsidR="0051559D" w:rsidRPr="00020271" w:rsidRDefault="0051559D" w:rsidP="00E36ECF">
            <w:pPr>
              <w:ind w:firstLine="34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 xml:space="preserve">Муниципальные учреждения культуры </w:t>
            </w:r>
          </w:p>
          <w:p w:rsidR="0051559D" w:rsidRPr="00020271" w:rsidRDefault="0051559D" w:rsidP="00E36ECF">
            <w:pPr>
              <w:ind w:firstLine="34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МКУ «Центр молодежной политики» 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Администрация Каменск-Уральского городского округа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Проведение экскурсий в городском выставочном зале, краеведческом музее.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культуры Каменск-Уральского городского округа»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МБУК «Краеведческий музей»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Социальные патронажи молодых родителей, находящихся в «группе риска», с целью обучения правилам ухода за новорожденными детьми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сентябрь</w:t>
            </w:r>
          </w:p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ГАУСО СО «СРЦН г. Каменска-Уральского» (по согласованию)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 xml:space="preserve">Организация занятости  детей и подростков во внеурочное, каникулярное время: работа коллективов художественной самодеятельности, студий, кружков технического творчества, </w:t>
            </w:r>
            <w:r w:rsidRPr="00020271">
              <w:rPr>
                <w:rFonts w:ascii="Liberation Serif" w:hAnsi="Liberation Serif"/>
                <w:sz w:val="24"/>
                <w:szCs w:val="24"/>
              </w:rPr>
              <w:lastRenderedPageBreak/>
              <w:t>комнаты свободного посещения «Территория игры».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Май - сентябрь</w:t>
            </w:r>
          </w:p>
        </w:tc>
        <w:tc>
          <w:tcPr>
            <w:tcW w:w="5813" w:type="dxa"/>
            <w:gridSpan w:val="2"/>
          </w:tcPr>
          <w:p w:rsidR="0051559D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культуры Каменск-Уральского городского округа»</w:t>
            </w:r>
          </w:p>
          <w:p w:rsidR="00600191" w:rsidRPr="00020271" w:rsidRDefault="00600191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Учреждения культуры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C7011B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C7011B">
              <w:rPr>
                <w:rFonts w:ascii="Liberation Serif" w:hAnsi="Liberation Serif"/>
                <w:sz w:val="24"/>
                <w:szCs w:val="24"/>
              </w:rPr>
              <w:t>Круглый стол с родителями (законными представителями) «Проблемы подросткового возраста».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</w:t>
            </w:r>
          </w:p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ГАУСО СО «СРЦН г. Каменска-Уральского»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600191" w:rsidRDefault="0051559D" w:rsidP="00E36ECF">
            <w:pPr>
              <w:jc w:val="both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793DD7">
              <w:rPr>
                <w:rFonts w:ascii="Liberation Serif" w:hAnsi="Liberation Serif"/>
                <w:sz w:val="24"/>
                <w:szCs w:val="24"/>
              </w:rPr>
              <w:t>Массовый поход выходного дня «Каменская прогулка».</w:t>
            </w:r>
          </w:p>
          <w:p w:rsidR="0051559D" w:rsidRPr="00600191" w:rsidRDefault="0051559D" w:rsidP="00E36ECF">
            <w:pPr>
              <w:jc w:val="both"/>
              <w:rPr>
                <w:rFonts w:ascii="Liberation Serif" w:hAnsi="Liberation Serif"/>
                <w:color w:val="FF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Май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МАУ «Центр РФС»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420BC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20BC1">
              <w:rPr>
                <w:rFonts w:ascii="Liberation Serif" w:hAnsi="Liberation Serif"/>
                <w:sz w:val="24"/>
                <w:szCs w:val="24"/>
              </w:rPr>
              <w:t>Утренняя зарядка с ведущими Каменскими спортсменами в городском парке «Космос».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август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по физической культуре и спорту Каменск-Уральского городского округа»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МАУ «Спортивная школа города Каменска-Уральского»,  МАУ «Спортивная школа олимпийского резерва города Каменска-Уральского», </w:t>
            </w:r>
            <w:r w:rsidRPr="00020271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МАУ «Каменск-Уральская спортивная школа по техническим видам спорта «Юность-ДОСААФ»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C7011B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C7011B">
              <w:rPr>
                <w:rFonts w:ascii="Liberation Serif" w:hAnsi="Liberation Serif"/>
                <w:sz w:val="24"/>
                <w:szCs w:val="24"/>
              </w:rPr>
              <w:t>Организация мероприятий на открытом воздухе (праздники улиц, дворов, микрорайонов).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октябрь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культуры Каменск-Уральского городского округа»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C7011B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7011B">
              <w:rPr>
                <w:rFonts w:ascii="Liberation Serif" w:hAnsi="Liberation Serif"/>
                <w:sz w:val="24"/>
                <w:szCs w:val="24"/>
                <w:lang w:eastAsia="en-US"/>
              </w:rPr>
              <w:t>Организация работы по предоставлению психологической помощи подросткам и семьям, оказавшимся в трудной жизненной ситуации.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Весь период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ГАУСО СО «СРЦН г. Каменска- Уральского» (по согласованию)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Цикл мероприятий, посвященных Дню защиты детей.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1 июня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ТКДН и ЗП  Красногорского и Синарского районов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образования Каменск-Уральского городского округа»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культуры Каменск-Уральского городского округа»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ОМС « Управление по физической культуре и спорту Каменск-Уральского городского округа» 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Субъекты  системы профилактики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Праздничная программа «Здравствуй, лето!», посвященная дню защиты детей.</w:t>
            </w:r>
            <w:r w:rsidR="0060019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Мероприятие, посвященное Дню защиты детей в рамках акции «Чужих детей не бывает» с детьми из замещающих семей.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1 июня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ГАУСО СО «СРЦН г. Каменска- Уральского» (по согласованию)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C7011B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C7011B">
              <w:rPr>
                <w:rFonts w:ascii="Liberation Serif" w:hAnsi="Liberation Serif"/>
                <w:sz w:val="24"/>
                <w:szCs w:val="24"/>
              </w:rPr>
              <w:t>Реализация программы «К счастью с пеленок»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Июнь - 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ГАУСО СО «СРЦН г. Каменска- Уральского» (по согласованию)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Организация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bidi="en-US"/>
              </w:rPr>
              <w:t xml:space="preserve">временного трудоустройства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bidi="en-US"/>
              </w:rPr>
              <w:lastRenderedPageBreak/>
              <w:t>несовершеннолетних граждан в возрасте от 14 до 18 лет</w:t>
            </w:r>
            <w:r w:rsidRPr="00020271">
              <w:rPr>
                <w:rFonts w:ascii="Liberation Serif" w:hAnsi="Liberation Serif"/>
                <w:sz w:val="24"/>
                <w:szCs w:val="24"/>
              </w:rPr>
              <w:t xml:space="preserve"> с оказанием материальной поддержки из средств областного бюджета в первую очередь:  детей-сирот, детей, оставшихся без попечения родителей, детей из малообеспеченных, многодетных и неполных семей, детей-инвалидов, подростков, состоящих на учете в ТКДН и ЗП, подразделениях по делам несовершеннолетних отделов полиции, подростков, вернувшихся из воспитательных колоний или специальных учебно-воспитательных учреждений закрытого типа.</w:t>
            </w:r>
            <w:r w:rsidR="00C02A9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Предоставление субсидий работодателям, ос</w:t>
            </w:r>
            <w:r w:rsidR="00C02A9C">
              <w:rPr>
                <w:rFonts w:ascii="Liberation Serif" w:hAnsi="Liberation Serif"/>
                <w:color w:val="000000"/>
                <w:sz w:val="24"/>
                <w:szCs w:val="24"/>
              </w:rPr>
              <w:t>уществившим в летний период 2022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года  трудоустройство несовершеннолетних граждан в возрасте от 14 до 18 лет, проживающих и (или) обучающихся  в Каменск-Уральском городском округе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Июнь - 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ind w:firstLine="34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ГКУ «Каменск-Уральский ЦЗ» (по согласованию)</w:t>
            </w:r>
          </w:p>
          <w:p w:rsidR="0051559D" w:rsidRPr="00020271" w:rsidRDefault="0051559D" w:rsidP="00E36ECF">
            <w:pPr>
              <w:ind w:firstLine="34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Образовательные организации</w:t>
            </w:r>
          </w:p>
          <w:p w:rsidR="0051559D" w:rsidRPr="00020271" w:rsidRDefault="0051559D" w:rsidP="00E36ECF">
            <w:pPr>
              <w:ind w:firstLine="34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Отдел  по социальным и жилищным вопросам Администрации Каменск-Уральского городского округа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ТКДН и ЗП  Красногорского и Синарского районов 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  <w:t xml:space="preserve">Отделы   полиции  МО МВД  России  «Каменск- Уральский»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Реализация проекта «Молодежная трудовая вахта-202</w:t>
            </w:r>
            <w:r w:rsidR="00600191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»: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мероприятия по организации деятельности  молодежных трудовых отрядов;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церемонии открытия и закрытия Молодежной трудовой вахты;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конкурс на лучший трудовой отряд.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Июнь - 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ind w:firstLine="34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МКУ «Центр молодежной политики» </w:t>
            </w:r>
          </w:p>
          <w:p w:rsidR="0051559D" w:rsidRPr="00020271" w:rsidRDefault="0051559D" w:rsidP="00E36ECF">
            <w:pPr>
              <w:ind w:firstLine="34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Общероссийская акция «Завтра была война», посвященная Дню памяти и скорби.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ind w:left="3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ind w:firstLine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МКУ «Центр молодежной политики»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ind w:left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Организация  межведомственной профилактической работы в лагерях с дневным пребыванием детей:</w:t>
            </w:r>
          </w:p>
          <w:p w:rsidR="0051559D" w:rsidRPr="00020271" w:rsidRDefault="0051559D" w:rsidP="00E36ECF">
            <w:pPr>
              <w:ind w:left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организация  профильных смен;</w:t>
            </w:r>
          </w:p>
          <w:p w:rsidR="0051559D" w:rsidRPr="00020271" w:rsidRDefault="0051559D" w:rsidP="00E36ECF">
            <w:pPr>
              <w:ind w:left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- мероприятия по предупреждению правонарушений несовершеннолетних, в том числе экстремистского характера, </w:t>
            </w:r>
          </w:p>
          <w:p w:rsidR="0051559D" w:rsidRPr="00020271" w:rsidRDefault="0051559D" w:rsidP="00E36ECF">
            <w:pPr>
              <w:ind w:left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мероприятия по формированию ценностей здорового образа жизни;</w:t>
            </w:r>
          </w:p>
          <w:p w:rsidR="0051559D" w:rsidRPr="00020271" w:rsidRDefault="0051559D" w:rsidP="00E36ECF">
            <w:pPr>
              <w:ind w:left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 мероприятия по профилактике детского травматизма, в т.ч. дорожно-транспортного;</w:t>
            </w:r>
          </w:p>
          <w:p w:rsidR="0051559D" w:rsidRPr="00020271" w:rsidRDefault="0051559D" w:rsidP="00E36ECF">
            <w:pPr>
              <w:ind w:left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мероприятия по пожарной безопасности, безопасности на водоемах, на объектах  железнодорожного транспорта;</w:t>
            </w:r>
          </w:p>
          <w:p w:rsidR="0051559D" w:rsidRPr="00020271" w:rsidRDefault="0051559D" w:rsidP="00E36ECF">
            <w:pPr>
              <w:ind w:left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- участие в областных, всероссийских профилактических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акциях.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ind w:firstLine="3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Июнь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ind w:left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образования Каменск-Уральского городского округа»</w:t>
            </w:r>
          </w:p>
          <w:p w:rsidR="0051559D" w:rsidRPr="00020271" w:rsidRDefault="0051559D" w:rsidP="00E36ECF">
            <w:pPr>
              <w:ind w:left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по физической культуре и спорту Каменск-Уральского городского округа»</w:t>
            </w:r>
          </w:p>
          <w:p w:rsidR="0051559D" w:rsidRPr="00020271" w:rsidRDefault="0051559D" w:rsidP="00E36ECF">
            <w:pPr>
              <w:ind w:left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культуры Каменск-Уральского городского округа»</w:t>
            </w:r>
          </w:p>
          <w:p w:rsidR="0051559D" w:rsidRPr="00020271" w:rsidRDefault="0051559D" w:rsidP="00E36ECF">
            <w:pPr>
              <w:ind w:left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Лагеря с дневным  пребыванием детей </w:t>
            </w:r>
          </w:p>
          <w:p w:rsidR="0051559D" w:rsidRPr="00020271" w:rsidRDefault="0051559D" w:rsidP="00E36ECF">
            <w:pPr>
              <w:ind w:left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МО МВД России  « Каменск-Уральский» </w:t>
            </w:r>
          </w:p>
          <w:p w:rsidR="0051559D" w:rsidRPr="00020271" w:rsidRDefault="0051559D" w:rsidP="00E36ECF">
            <w:pPr>
              <w:ind w:left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ind w:left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ОГИБДД МО МВД России «Каменск-Уральский </w:t>
            </w:r>
          </w:p>
          <w:p w:rsidR="0051559D" w:rsidRPr="00020271" w:rsidRDefault="0051559D" w:rsidP="00E36ECF">
            <w:pPr>
              <w:ind w:left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(по согласованию) </w:t>
            </w:r>
          </w:p>
          <w:p w:rsidR="0051559D" w:rsidRPr="00020271" w:rsidRDefault="0051559D" w:rsidP="00E36ECF">
            <w:pPr>
              <w:ind w:left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ФГКУ «63 ОФПС по Свердловской области» (по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согласованию)</w:t>
            </w:r>
          </w:p>
          <w:p w:rsidR="0051559D" w:rsidRPr="00020271" w:rsidRDefault="0051559D" w:rsidP="00E36ECF">
            <w:pPr>
              <w:ind w:left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Субъекты системы профилактики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Цикл мероприятий, посвященных Дню России.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культуры Каменск-Уральского городского округа»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МКУ «Центр молодежной политики»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Фестиваль «Молодежная волна», посвященный Дню молодежи.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Июнь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sz w:val="24"/>
                <w:szCs w:val="24"/>
                <w:lang w:eastAsia="en-US"/>
              </w:rPr>
              <w:t>МКУ «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Центр молодежной политики</w:t>
            </w:r>
            <w:r w:rsidRPr="00020271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» 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Проведение спортивных мероприятий под девизом «Спорт против наркотиков», «Мы за здоровый образ жизни».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по физической культуре и спорту Каменск-Уральского городского округа»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 xml:space="preserve">МАУ «Спортивная школа города Каменска-Уральского»,  МАУ «Спортивная школа олимпийского резерва города Каменска-Уральского», </w:t>
            </w:r>
            <w:r w:rsidRPr="00020271">
              <w:rPr>
                <w:rFonts w:ascii="Liberation Serif" w:hAnsi="Liberation Serif"/>
                <w:bCs/>
                <w:sz w:val="24"/>
                <w:szCs w:val="24"/>
              </w:rPr>
              <w:t>МАУ «Каменск-Уральская спортивная школа по техническим видам спорта «Юность-ДОСААФ»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Межлагерный фестиваль искусств среди лагерей с дневным пребыванием детей.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культуры Каменск-Уральского городского округа»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Межведомственные мероприятия, посвященные  Международному Дню борьбы с наркоманией (26 июня).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Июнь 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  <w:t>Отделы   полиции  МО МВД России  «Каменск- Уральский»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МКУ «Центр молодежной политики»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Субъекты системы профилактики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Организация и проведение мероприятий в городских лагерях с участием ведущих спортсменов и специалистов по различным видам спорта.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ОМС «Управление по физической культуре и спорту Каменск-Уральского городского округа» 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 xml:space="preserve">МАУ «Спортивная школа города Каменска-Уральского»,  МАУ «Спортивная школа олимпийского резерва города Каменска-Уральского», </w:t>
            </w:r>
            <w:r w:rsidRPr="00020271">
              <w:rPr>
                <w:rFonts w:ascii="Liberation Serif" w:hAnsi="Liberation Serif"/>
                <w:bCs/>
                <w:sz w:val="24"/>
                <w:szCs w:val="24"/>
              </w:rPr>
              <w:t>МАУ «Каменск-Уральская спортивная школа по техническим видам спорта «Юность-ДОСААФ»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B0725D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0725D">
              <w:rPr>
                <w:rFonts w:ascii="Liberation Serif" w:hAnsi="Liberation Serif"/>
                <w:sz w:val="24"/>
                <w:szCs w:val="24"/>
              </w:rPr>
              <w:t xml:space="preserve">Проведение спартакиады лагерей с дневным пребыванием детей. 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Июнь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ind w:right="-144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МАУ «Центр РФС»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B0725D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0725D">
              <w:rPr>
                <w:rFonts w:ascii="Liberation Serif" w:hAnsi="Liberation Serif"/>
                <w:sz w:val="24"/>
                <w:szCs w:val="24"/>
              </w:rPr>
              <w:t>Проведение фестиваля «Спорт, здоровье, творчество» среди клубов по месту жительства.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Июнь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МАУ «Спортивная школа города Каменска-Уральского»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Молодежный фестиваль уличной субкультуры «Экстриму – да,  экстремизму – нет!». 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МКУ «Центр молодежной политики»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Акция «Мы – граждане России!» (вручение паспортов 14-летним гражданам).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Июнь - 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МКУ «Центр молодежной политики»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8868E0">
            <w:pPr>
              <w:numPr>
                <w:ilvl w:val="0"/>
                <w:numId w:val="5"/>
              </w:numPr>
              <w:ind w:left="357" w:hanging="357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Проведение благотворительных ярмарок, благотворительной акции «Подарок первокласснику».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Июнь - 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ГАУ «СРЦН г. Каменска- Уральского» (по согласованию)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8868E0">
            <w:pPr>
              <w:numPr>
                <w:ilvl w:val="0"/>
                <w:numId w:val="5"/>
              </w:numPr>
              <w:ind w:left="357" w:hanging="357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F75485">
            <w:pPr>
              <w:pageBreakBefore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Организация проката спектаклей МАУК «Театр драмы» в учреждениях культуры, загородных оздоровительных лагерях.</w:t>
            </w:r>
          </w:p>
        </w:tc>
        <w:tc>
          <w:tcPr>
            <w:tcW w:w="1985" w:type="dxa"/>
          </w:tcPr>
          <w:p w:rsidR="0051559D" w:rsidRPr="00020271" w:rsidRDefault="0051559D" w:rsidP="00F75485">
            <w:pPr>
              <w:pageBreakBefore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Июнь - август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F75485">
            <w:pPr>
              <w:pageBreakBefore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культуры Каменск-Уральского городского округа»</w:t>
            </w:r>
          </w:p>
          <w:p w:rsidR="0051559D" w:rsidRPr="00020271" w:rsidRDefault="0051559D" w:rsidP="00F75485">
            <w:pPr>
              <w:pageBreakBefore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МАУК «Театр драмы»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Работа   клубов: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«Летний МИКС» - пропаганда  здорового  образа жизни;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«Подросток+» - взаимопомощь родителей по проблемам подросткового возраста;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«Шаг вперед» - социализация детей-сирот и детей, оставшихся без попечения родителей</w:t>
            </w:r>
            <w:r w:rsidRPr="00020271">
              <w:rPr>
                <w:rFonts w:ascii="Liberation Serif" w:hAnsi="Liberation Serif"/>
                <w:sz w:val="24"/>
                <w:szCs w:val="24"/>
              </w:rPr>
              <w:t xml:space="preserve">; 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«Гармония» -</w:t>
            </w:r>
            <w:r w:rsidRPr="00020271">
              <w:rPr>
                <w:rFonts w:ascii="Liberation Serif" w:hAnsi="Liberation Serif"/>
                <w:sz w:val="24"/>
                <w:szCs w:val="24"/>
              </w:rPr>
              <w:t xml:space="preserve"> объединение замещающих семей с целью обмена опытом, оказания взаимоподдержки в преодолении трудных жизненных обстоятельств;</w:t>
            </w:r>
          </w:p>
          <w:p w:rsidR="0051559D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«Домашняя академия» - социализация несовершеннолетних проживающих в от</w:t>
            </w:r>
            <w:r w:rsidR="00152D5D">
              <w:rPr>
                <w:rFonts w:ascii="Liberation Serif" w:hAnsi="Liberation Serif"/>
                <w:color w:val="000000"/>
                <w:sz w:val="24"/>
                <w:szCs w:val="24"/>
              </w:rPr>
              <w:t>делении социальной реабилитации;</w:t>
            </w:r>
          </w:p>
          <w:p w:rsidR="00152D5D" w:rsidRPr="00020271" w:rsidRDefault="00152D5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 «Забота» - подготовка неорганизованного ребенка к новой ведущей деятельности – учебной.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Июнь - август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ГАУ «СРЦН г. Каменска- Уральского» (по согласованию)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9C1FB7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C1FB7">
              <w:rPr>
                <w:rFonts w:ascii="Liberation Serif" w:hAnsi="Liberation Serif"/>
                <w:sz w:val="24"/>
                <w:szCs w:val="24"/>
              </w:rPr>
              <w:t>Уточнение списков первоклассников, проживающих в микрорайонах муниципальных общеобразовательных учреждений, и организация их зачисления в общеобразовательные учреждения по месту проживания.</w:t>
            </w:r>
          </w:p>
          <w:p w:rsidR="0051559D" w:rsidRPr="009C1FB7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Июль - 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образования Каменск-Уральского городского округа»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Муниципальные общеобразовательные учреждения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CD18C6">
            <w:pPr>
              <w:ind w:left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Цикл мероприятий, посвященных Дню города.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ind w:firstLine="3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Июль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культуры Каменск-Уральского   городского округа»</w:t>
            </w:r>
          </w:p>
          <w:p w:rsidR="0051559D" w:rsidRPr="00020271" w:rsidRDefault="0051559D" w:rsidP="00E36ECF">
            <w:pPr>
              <w:ind w:left="-107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 Субъекты системы профилактики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E36ECF">
            <w:pPr>
              <w:ind w:right="-109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3.45.</w:t>
            </w:r>
          </w:p>
        </w:tc>
        <w:tc>
          <w:tcPr>
            <w:tcW w:w="6804" w:type="dxa"/>
          </w:tcPr>
          <w:p w:rsidR="0051559D" w:rsidRPr="00020271" w:rsidRDefault="0051559D" w:rsidP="00E36ECF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Конкурс молодых семей.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Июль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МКУ «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Центр молодежной политики</w:t>
            </w:r>
            <w:r w:rsidRPr="00020271">
              <w:rPr>
                <w:rFonts w:ascii="Liberation Serif" w:hAnsi="Liberation Serif"/>
                <w:sz w:val="24"/>
                <w:szCs w:val="24"/>
              </w:rPr>
              <w:t>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ind w:firstLine="34"/>
              <w:jc w:val="both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Организация  межведомственной профилактической работы в загородных лагерях: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- мероприятия по предупреждению правонарушений несовершеннолетних, в том числе экстремистского характера, 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- мероприятия по формированию ценностей здорового образа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жизни;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 мероприятия по профилактике детского травматизма, в т.ч. дорожно-транспортного;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мероприятия по пожарной безопасности, безопасности на водоемах;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мероприятия по профилактике алкоголизма,  наркомании и других асоциальных явлений.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Июль - август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Загородные оздоровительные лагеря </w:t>
            </w:r>
          </w:p>
          <w:p w:rsidR="0051559D" w:rsidRPr="00020271" w:rsidRDefault="0051559D" w:rsidP="00E36ECF">
            <w:pPr>
              <w:pStyle w:val="a8"/>
              <w:spacing w:after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(по согласованию) </w:t>
            </w:r>
          </w:p>
          <w:p w:rsidR="0051559D" w:rsidRPr="00020271" w:rsidRDefault="0051559D" w:rsidP="00E36ECF">
            <w:pPr>
              <w:pStyle w:val="a8"/>
              <w:spacing w:after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ТКДН и ЗП  Красногорского и Синарского районов (по согласованию)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  <w:t xml:space="preserve">Отделы   полиции  МО МВД  России  «Каменск- </w:t>
            </w:r>
            <w:r w:rsidRPr="00020271"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  <w:lastRenderedPageBreak/>
              <w:t xml:space="preserve">Уральский»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ОГИБДД МО МВД России «Каменск-Уральский 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ФГКУ «63 ОФПС по Свердловской области» 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tabs>
                <w:tab w:val="left" w:pos="3402"/>
              </w:tabs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Акция «Флаг моего государства», посвященная Дню Российского флага.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МКУ «Центр молодежной политики»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 xml:space="preserve">Проведение дворовых спортивных праздников на спортивных площадках города. Акция «Подтянись к ГТО!» 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Август-сентябрь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 xml:space="preserve">МАУ «Спортивная школа города Каменска-Уральского»,  МАУ «Спортивная школа олимпийского резерва города Каменска-Уральского», </w:t>
            </w:r>
            <w:r w:rsidRPr="00020271">
              <w:rPr>
                <w:rFonts w:ascii="Liberation Serif" w:hAnsi="Liberation Serif"/>
                <w:bCs/>
                <w:sz w:val="24"/>
                <w:szCs w:val="24"/>
              </w:rPr>
              <w:t xml:space="preserve">МАУ «Каменск-Уральская спортивная школа по техническим видам спорта «Юность-ДОСААФ», </w:t>
            </w:r>
            <w:r w:rsidRPr="00020271">
              <w:rPr>
                <w:rFonts w:ascii="Liberation Serif" w:hAnsi="Liberation Serif"/>
                <w:sz w:val="24"/>
                <w:szCs w:val="24"/>
              </w:rPr>
              <w:t>МАУ «Центр РФС»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723A3A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E66BA" w:rsidRDefault="0051559D" w:rsidP="00723A3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E66BA">
              <w:rPr>
                <w:rFonts w:ascii="Liberation Serif" w:hAnsi="Liberation Serif"/>
                <w:sz w:val="24"/>
                <w:szCs w:val="24"/>
              </w:rPr>
              <w:t>Городская благотворительная акция для детей из малообеспеченных семей «Здравствуй, школа!»</w:t>
            </w:r>
          </w:p>
        </w:tc>
        <w:tc>
          <w:tcPr>
            <w:tcW w:w="1985" w:type="dxa"/>
          </w:tcPr>
          <w:p w:rsidR="0051559D" w:rsidRPr="00020271" w:rsidRDefault="0051559D" w:rsidP="00723A3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Август-сентябрь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723A3A">
            <w:pPr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 xml:space="preserve">Отдел  по социальным и жилищным вопросам    Администрации Каменск-Уральского городского округа </w:t>
            </w:r>
          </w:p>
          <w:p w:rsidR="0051559D" w:rsidRPr="00020271" w:rsidRDefault="0051559D" w:rsidP="00723A3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Управление социальной политики № 12</w:t>
            </w:r>
          </w:p>
          <w:p w:rsidR="0051559D" w:rsidRPr="00020271" w:rsidRDefault="0051559D" w:rsidP="00723A3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723A3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ГАУ «СРЦН г. Каменска- Уральского»</w:t>
            </w:r>
          </w:p>
          <w:p w:rsidR="0051559D" w:rsidRPr="00020271" w:rsidRDefault="0051559D" w:rsidP="00723A3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(по согласованию)</w:t>
            </w:r>
          </w:p>
          <w:p w:rsidR="0051559D" w:rsidRPr="00020271" w:rsidRDefault="0051559D" w:rsidP="00723A3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образования Каменск-Уральского городского округа»</w:t>
            </w:r>
          </w:p>
          <w:p w:rsidR="0051559D" w:rsidRPr="00020271" w:rsidRDefault="0051559D" w:rsidP="00723A3A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ТКДН и ЗП  Красногорского и Синарского районов </w:t>
            </w:r>
          </w:p>
          <w:p w:rsidR="0051559D" w:rsidRPr="00020271" w:rsidRDefault="0051559D" w:rsidP="00723A3A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6C7226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C7226">
              <w:rPr>
                <w:rFonts w:ascii="Liberation Serif" w:hAnsi="Liberation Serif"/>
                <w:sz w:val="24"/>
                <w:szCs w:val="24"/>
              </w:rPr>
              <w:t xml:space="preserve">Военно-спортивная игра. 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sz w:val="24"/>
                <w:szCs w:val="24"/>
                <w:lang w:eastAsia="en-US"/>
              </w:rPr>
              <w:t>МКУ «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Центр молодежной политики</w:t>
            </w:r>
            <w:r w:rsidRPr="00020271">
              <w:rPr>
                <w:rFonts w:ascii="Liberation Serif" w:hAnsi="Liberation Serif"/>
                <w:sz w:val="24"/>
                <w:szCs w:val="24"/>
                <w:lang w:eastAsia="en-US"/>
              </w:rPr>
              <w:t>»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  <w:lang w:eastAsia="en-US"/>
              </w:rPr>
              <w:t>Мероприятия, посвященные Дню знаний.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образования Каменск-Уральского городского округа»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культуры Каменск-Уральского городского округа»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Субъекты системы профилактики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Цикл мероприятий в рамках городской декады трезвости.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ОМС «Управление культуры Каменск-Уральского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городского округа»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Субъекты системы профилактики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Выставка рисунков «Дети рисуют Мир против фашизма, мирового терроризма».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sz w:val="24"/>
                <w:szCs w:val="24"/>
                <w:lang w:eastAsia="en-US"/>
              </w:rPr>
              <w:t>МКУ «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Центр молодежной политики</w:t>
            </w:r>
            <w:r w:rsidRPr="00020271">
              <w:rPr>
                <w:rFonts w:ascii="Liberation Serif" w:hAnsi="Liberation Serif"/>
                <w:sz w:val="24"/>
                <w:szCs w:val="24"/>
                <w:lang w:eastAsia="en-US"/>
              </w:rPr>
              <w:t>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Лекции по профилактике экстремизма с просмотром видеороликов в учреждениях профобразования.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sz w:val="24"/>
                <w:szCs w:val="24"/>
                <w:lang w:eastAsia="en-US"/>
              </w:rPr>
              <w:t>МКУ «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Центр молодежной политики</w:t>
            </w:r>
            <w:r w:rsidRPr="00020271">
              <w:rPr>
                <w:rFonts w:ascii="Liberation Serif" w:hAnsi="Liberation Serif"/>
                <w:sz w:val="24"/>
                <w:szCs w:val="24"/>
                <w:lang w:eastAsia="en-US"/>
              </w:rPr>
              <w:t>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pStyle w:val="ae"/>
              <w:ind w:left="-2" w:right="19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Встречи с ветеранами Великой Отечественной войны «Диалоги с героями».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sz w:val="24"/>
                <w:szCs w:val="24"/>
                <w:lang w:eastAsia="en-US"/>
              </w:rPr>
              <w:t>МКУ «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Центр молодежной политики</w:t>
            </w:r>
            <w:r w:rsidRPr="00020271">
              <w:rPr>
                <w:rFonts w:ascii="Liberation Serif" w:hAnsi="Liberation Serif"/>
                <w:sz w:val="24"/>
                <w:szCs w:val="24"/>
                <w:lang w:eastAsia="en-US"/>
              </w:rPr>
              <w:t>»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Выявление детей школьного возраста, не приступивших к обуч</w:t>
            </w:r>
            <w:r w:rsidR="006C3A92">
              <w:rPr>
                <w:rFonts w:ascii="Liberation Serif" w:hAnsi="Liberation Serif"/>
                <w:color w:val="000000"/>
                <w:sz w:val="24"/>
                <w:szCs w:val="24"/>
              </w:rPr>
              <w:t>ению (по состоянию на 01.09.2022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), и принятие оперативных мер по организации их обучения.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образования Каменск-Уральского городского округа»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Образовательные  организации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tabs>
                <w:tab w:val="left" w:pos="3402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День призывника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Октябрь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sz w:val="24"/>
                <w:szCs w:val="24"/>
                <w:lang w:eastAsia="en-US"/>
              </w:rPr>
              <w:t>МКУ «ЦМП»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573522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 xml:space="preserve">Осуществление контроля за несовершеннолетними, состоящими на учете в </w:t>
            </w:r>
            <w:r w:rsidR="006C3A92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П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ДН и ТКДН и ЗП, не выехавшими на отдых за пределы Каменск –Уральского городского округа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Весь период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ТКДН и ЗП  Красногорского и Синарского районов 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  <w:t xml:space="preserve">Отделы   полиции  МО МВД  России   «Каменск- Уральский»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Субъекты системы профилактики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Проверки  семей, состоящих на  персонифицированном учете.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Весь период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ТКДН и ЗП  Красногорского и Синарского районов 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pStyle w:val="1"/>
              <w:jc w:val="left"/>
              <w:rPr>
                <w:rFonts w:ascii="Liberation Serif" w:hAnsi="Liberation Serif"/>
                <w:b w:val="0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b w:val="0"/>
                <w:color w:val="000000"/>
                <w:sz w:val="24"/>
                <w:szCs w:val="24"/>
                <w:lang w:eastAsia="en-US"/>
              </w:rPr>
              <w:t xml:space="preserve">МО МВД России «Каменск-Уральский» </w:t>
            </w:r>
          </w:p>
          <w:p w:rsidR="0051559D" w:rsidRPr="00020271" w:rsidRDefault="0051559D" w:rsidP="00E36ECF">
            <w:pPr>
              <w:pStyle w:val="1"/>
              <w:jc w:val="left"/>
              <w:rPr>
                <w:rFonts w:ascii="Liberation Serif" w:hAnsi="Liberation Serif"/>
                <w:b w:val="0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b w:val="0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Субъекты системы профилактики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Сбор и направление в суды материалов на подростков, имеющих устойчивое противоправное поведение.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Весь период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  <w:t xml:space="preserve">Отделы   полиции  МО МВД России  «Каменск- Уральский»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E36ECF">
            <w:pPr>
              <w:spacing w:before="120" w:after="120"/>
              <w:jc w:val="both"/>
              <w:rPr>
                <w:rFonts w:ascii="Liberation Serif" w:hAnsi="Liberation Serif"/>
                <w:b/>
                <w:color w:val="000000"/>
                <w:sz w:val="24"/>
                <w:szCs w:val="24"/>
                <w:lang w:val="en-US"/>
              </w:rPr>
            </w:pPr>
            <w:r w:rsidRPr="00020271">
              <w:rPr>
                <w:rFonts w:ascii="Liberation Serif" w:hAnsi="Liberation Serif"/>
                <w:b/>
                <w:color w:val="000000"/>
                <w:sz w:val="24"/>
                <w:szCs w:val="24"/>
                <w:lang w:val="en-US"/>
              </w:rPr>
              <w:t>IV.</w:t>
            </w:r>
          </w:p>
        </w:tc>
        <w:tc>
          <w:tcPr>
            <w:tcW w:w="14602" w:type="dxa"/>
            <w:gridSpan w:val="4"/>
          </w:tcPr>
          <w:p w:rsidR="0051559D" w:rsidRPr="00020271" w:rsidRDefault="0051559D" w:rsidP="00E36ECF">
            <w:pPr>
              <w:spacing w:before="120" w:after="120"/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Оперативно-профилактические мероприятия (операции)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4.1.</w:t>
            </w:r>
          </w:p>
        </w:tc>
        <w:tc>
          <w:tcPr>
            <w:tcW w:w="6804" w:type="dxa"/>
          </w:tcPr>
          <w:p w:rsidR="00D95063" w:rsidRPr="004F4696" w:rsidRDefault="00D95063" w:rsidP="00D95063">
            <w:pPr>
              <w:pStyle w:val="af0"/>
              <w:spacing w:after="0"/>
              <w:ind w:right="159"/>
              <w:jc w:val="both"/>
              <w:rPr>
                <w:rFonts w:ascii="Liberation Serif" w:hAnsi="Liberation Serif"/>
              </w:rPr>
            </w:pPr>
            <w:r w:rsidRPr="002E6DBA">
              <w:rPr>
                <w:rFonts w:ascii="Liberation Serif" w:hAnsi="Liberation Serif"/>
              </w:rPr>
              <w:t>«Защита»</w:t>
            </w:r>
            <w:r w:rsidRPr="00D852E6">
              <w:rPr>
                <w:rFonts w:ascii="Liberation Serif" w:hAnsi="Liberation Serif"/>
              </w:rPr>
              <w:t xml:space="preserve"> </w:t>
            </w:r>
            <w:r w:rsidR="00AF1D51">
              <w:rPr>
                <w:rFonts w:ascii="Liberation Serif" w:hAnsi="Liberation Serif"/>
              </w:rPr>
              <w:t>(принятие мер по</w:t>
            </w:r>
            <w:r w:rsidRPr="00D852E6">
              <w:rPr>
                <w:rFonts w:ascii="Liberation Serif" w:hAnsi="Liberation Serif"/>
              </w:rPr>
              <w:t xml:space="preserve"> </w:t>
            </w:r>
            <w:r w:rsidR="00AF1D51">
              <w:rPr>
                <w:rFonts w:ascii="Liberation Serif" w:hAnsi="Liberation Serif"/>
                <w:color w:val="000000"/>
              </w:rPr>
              <w:t>предупреждению</w:t>
            </w:r>
            <w:r w:rsidRPr="00D852E6">
              <w:rPr>
                <w:rFonts w:ascii="Liberation Serif" w:hAnsi="Liberation Serif"/>
                <w:color w:val="000000"/>
              </w:rPr>
              <w:t xml:space="preserve"> преступных посягатель</w:t>
            </w:r>
            <w:r>
              <w:rPr>
                <w:rFonts w:ascii="Liberation Serif" w:hAnsi="Liberation Serif"/>
                <w:color w:val="000000"/>
              </w:rPr>
              <w:t>ств в отношении детей, выявления</w:t>
            </w:r>
            <w:r w:rsidRPr="00D852E6">
              <w:rPr>
                <w:rFonts w:ascii="Liberation Serif" w:hAnsi="Liberation Serif"/>
                <w:color w:val="000000"/>
              </w:rPr>
              <w:t xml:space="preserve"> лиц, совершающих насильственные действия, в том числе родителей, законных представителей, иных членов их семей, а также при</w:t>
            </w:r>
            <w:r>
              <w:rPr>
                <w:rFonts w:ascii="Liberation Serif" w:hAnsi="Liberation Serif"/>
                <w:color w:val="000000"/>
              </w:rPr>
              <w:t>нятия</w:t>
            </w:r>
            <w:r w:rsidRPr="00D852E6">
              <w:rPr>
                <w:rFonts w:ascii="Liberation Serif" w:hAnsi="Liberation Serif"/>
                <w:color w:val="000000"/>
              </w:rPr>
              <w:t xml:space="preserve"> мер по защите прав и законных интересов несовершеннолетних</w:t>
            </w:r>
            <w:r>
              <w:rPr>
                <w:rFonts w:ascii="Liberation Serif" w:hAnsi="Liberation Serif"/>
                <w:color w:val="000000"/>
              </w:rPr>
              <w:t xml:space="preserve">, </w:t>
            </w:r>
            <w:r>
              <w:rPr>
                <w:rFonts w:ascii="Liberation Serif" w:hAnsi="Liberation Serif"/>
              </w:rPr>
              <w:t>выявления</w:t>
            </w:r>
            <w:r w:rsidRPr="004F4696">
              <w:rPr>
                <w:rFonts w:ascii="Liberation Serif" w:hAnsi="Liberation Serif"/>
              </w:rPr>
              <w:t xml:space="preserve"> интернет-сайтов, содержащих информацию, причиняющую вред здоровью или развитию детей</w:t>
            </w:r>
            <w:r w:rsidR="00AF1D51">
              <w:rPr>
                <w:rFonts w:ascii="Liberation Serif" w:hAnsi="Liberation Serif"/>
              </w:rPr>
              <w:t>)</w:t>
            </w:r>
            <w:r>
              <w:rPr>
                <w:rFonts w:ascii="Liberation Serif" w:hAnsi="Liberation Serif"/>
              </w:rPr>
              <w:t>.</w:t>
            </w:r>
          </w:p>
          <w:p w:rsidR="0051559D" w:rsidRPr="00020271" w:rsidRDefault="0051559D" w:rsidP="00D95063">
            <w:pPr>
              <w:pStyle w:val="af0"/>
              <w:shd w:val="clear" w:color="auto" w:fill="FFFFFF"/>
              <w:spacing w:after="0"/>
              <w:ind w:right="-57"/>
              <w:jc w:val="both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1985" w:type="dxa"/>
          </w:tcPr>
          <w:p w:rsidR="00584AA7" w:rsidRDefault="0051559D" w:rsidP="00D950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lastRenderedPageBreak/>
              <w:t>С 1 июня</w:t>
            </w:r>
          </w:p>
          <w:p w:rsidR="00584AA7" w:rsidRDefault="0051559D" w:rsidP="00D950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 xml:space="preserve"> по</w:t>
            </w:r>
            <w:r w:rsidR="00D95063">
              <w:rPr>
                <w:rFonts w:ascii="Liberation Serif" w:hAnsi="Liberation Serif"/>
                <w:sz w:val="24"/>
                <w:szCs w:val="24"/>
              </w:rPr>
              <w:t xml:space="preserve">10 июня </w:t>
            </w:r>
          </w:p>
          <w:p w:rsidR="0051559D" w:rsidRPr="00020271" w:rsidRDefault="00D95063" w:rsidP="00D95063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2022</w:t>
            </w:r>
            <w:r w:rsidR="0051559D" w:rsidRPr="00020271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1"/>
              <w:jc w:val="left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b w:val="0"/>
                <w:sz w:val="24"/>
                <w:szCs w:val="24"/>
                <w:lang w:eastAsia="en-US"/>
              </w:rPr>
              <w:t xml:space="preserve">МО МВД России « Каменск- Уральский» </w:t>
            </w:r>
            <w:r w:rsidRPr="00020271">
              <w:rPr>
                <w:rFonts w:ascii="Liberation Serif" w:hAnsi="Liberation Serif"/>
                <w:b w:val="0"/>
                <w:sz w:val="24"/>
                <w:szCs w:val="24"/>
              </w:rPr>
              <w:t>(руководитель рабочей группы Дауров Р К.)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Управление социальной политики № 12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ТКДН и ЗП Красногорского и Синарского районов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(по согласованию)</w:t>
            </w:r>
          </w:p>
          <w:p w:rsidR="00D95063" w:rsidRPr="00020271" w:rsidRDefault="00D95063" w:rsidP="00D95063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ОМС «Управление образования Каменск-Уральского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городского округа»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4.2.</w:t>
            </w:r>
          </w:p>
        </w:tc>
        <w:tc>
          <w:tcPr>
            <w:tcW w:w="6804" w:type="dxa"/>
          </w:tcPr>
          <w:p w:rsidR="002E6DBA" w:rsidRPr="00D852E6" w:rsidRDefault="002E6DBA" w:rsidP="002E6DBA">
            <w:pPr>
              <w:pStyle w:val="af0"/>
              <w:spacing w:after="0"/>
              <w:ind w:right="-57"/>
              <w:jc w:val="both"/>
              <w:rPr>
                <w:rFonts w:ascii="Liberation Serif" w:hAnsi="Liberation Serif"/>
              </w:rPr>
            </w:pPr>
            <w:r w:rsidRPr="002E6DBA">
              <w:rPr>
                <w:rFonts w:ascii="Liberation Serif" w:hAnsi="Liberation Serif"/>
                <w:bCs/>
              </w:rPr>
              <w:t>«Условник»</w:t>
            </w:r>
            <w:r w:rsidRPr="00D852E6">
              <w:rPr>
                <w:rFonts w:ascii="Liberation Serif" w:hAnsi="Liberation Serif"/>
              </w:rPr>
              <w:t xml:space="preserve"> </w:t>
            </w:r>
            <w:r w:rsidR="00AF1D51">
              <w:rPr>
                <w:rFonts w:ascii="Liberation Serif" w:hAnsi="Liberation Serif"/>
              </w:rPr>
              <w:t>(повышение</w:t>
            </w:r>
            <w:r w:rsidRPr="00D852E6">
              <w:rPr>
                <w:rFonts w:ascii="Liberation Serif" w:hAnsi="Liberation Serif"/>
              </w:rPr>
              <w:t xml:space="preserve"> эффективности действий по предупреждению и пресечению преступлений и правонарушений, совершаемых несовершеннолетними, профилактике повторной преступности несовершеннолетних, их безнадзорности, выявлению </w:t>
            </w:r>
            <w:r w:rsidR="00AF1D51">
              <w:rPr>
                <w:rFonts w:ascii="Liberation Serif" w:hAnsi="Liberation Serif"/>
              </w:rPr>
              <w:t>фактов семейного неблагополучия).</w:t>
            </w:r>
          </w:p>
          <w:p w:rsidR="0051559D" w:rsidRPr="00020271" w:rsidRDefault="0051559D" w:rsidP="00D95063">
            <w:pPr>
              <w:pStyle w:val="af0"/>
              <w:shd w:val="clear" w:color="auto" w:fill="FFFFFF"/>
              <w:spacing w:after="0"/>
              <w:ind w:right="-57"/>
              <w:jc w:val="both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1985" w:type="dxa"/>
          </w:tcPr>
          <w:p w:rsidR="00584AA7" w:rsidRDefault="00DA4991" w:rsidP="00D95063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С</w:t>
            </w:r>
            <w:r w:rsidR="00D95063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1</w:t>
            </w:r>
            <w:r w:rsidR="0051559D"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июля </w:t>
            </w:r>
          </w:p>
          <w:p w:rsidR="00584AA7" w:rsidRDefault="0051559D" w:rsidP="00D95063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по </w:t>
            </w:r>
            <w:r w:rsidR="00D95063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7 июля </w:t>
            </w:r>
          </w:p>
          <w:p w:rsidR="0051559D" w:rsidRPr="00020271" w:rsidRDefault="00D95063" w:rsidP="00D95063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2022</w:t>
            </w:r>
            <w:r w:rsidR="0051559D"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года</w:t>
            </w:r>
          </w:p>
        </w:tc>
        <w:tc>
          <w:tcPr>
            <w:tcW w:w="5813" w:type="dxa"/>
            <w:gridSpan w:val="2"/>
          </w:tcPr>
          <w:p w:rsidR="0051559D" w:rsidRPr="0051559D" w:rsidRDefault="0051559D" w:rsidP="00E36ECF">
            <w:pPr>
              <w:keepNext/>
              <w:outlineLvl w:val="0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 xml:space="preserve">МО МВД России «Каменск- Уральский» </w:t>
            </w:r>
          </w:p>
          <w:p w:rsidR="0051559D" w:rsidRPr="00020271" w:rsidRDefault="0051559D" w:rsidP="00E36ECF">
            <w:pPr>
              <w:keepNext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(руководитель рабочей группы Дауров Р.К.)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keepNext/>
              <w:outlineLvl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Филиалы города Каменска-Уральского ФКУ УИИ ГУФСИН России по Свердловской области </w:t>
            </w:r>
          </w:p>
          <w:p w:rsidR="0051559D" w:rsidRPr="00020271" w:rsidRDefault="0051559D" w:rsidP="00E36ECF">
            <w:pPr>
              <w:keepNext/>
              <w:outlineLvl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keepNext/>
              <w:outlineLvl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ТКДН и ЗП  Красногорского и Синарского районов (по согласованию) 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723A3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4.3.</w:t>
            </w:r>
          </w:p>
        </w:tc>
        <w:tc>
          <w:tcPr>
            <w:tcW w:w="6804" w:type="dxa"/>
          </w:tcPr>
          <w:p w:rsidR="0051559D" w:rsidRPr="00020271" w:rsidRDefault="0051559D" w:rsidP="00723A3A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«Комендантский патруль» (принятие мер по выявлению и пресечению фактов нахождения детей в местах, нахождение в которых может нанести вред их здоровью, в том числе подростков до 16 лет в ночное время в общественных местах без сопровождения законных представителей, организация досуга, занятости и трудоустройства несовершеннолетних в летний период).</w:t>
            </w:r>
          </w:p>
          <w:p w:rsidR="0051559D" w:rsidRPr="00020271" w:rsidRDefault="0051559D" w:rsidP="00723A3A">
            <w:pPr>
              <w:pStyle w:val="af0"/>
              <w:shd w:val="clear" w:color="auto" w:fill="FFFFFF"/>
              <w:spacing w:after="0"/>
              <w:ind w:right="-57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1985" w:type="dxa"/>
          </w:tcPr>
          <w:p w:rsidR="00584AA7" w:rsidRDefault="005D68B7" w:rsidP="005D68B7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4</w:t>
            </w:r>
            <w:r w:rsidR="0051559D"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августа </w:t>
            </w:r>
          </w:p>
          <w:p w:rsidR="0051559D" w:rsidRPr="00020271" w:rsidRDefault="0051559D" w:rsidP="005D68B7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по </w:t>
            </w:r>
            <w:r w:rsidR="005D68B7">
              <w:rPr>
                <w:rFonts w:ascii="Liberation Serif" w:hAnsi="Liberation Serif"/>
                <w:color w:val="000000"/>
                <w:sz w:val="24"/>
                <w:szCs w:val="24"/>
              </w:rPr>
              <w:t>10 августа 2022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года </w:t>
            </w:r>
          </w:p>
        </w:tc>
        <w:tc>
          <w:tcPr>
            <w:tcW w:w="5813" w:type="dxa"/>
            <w:gridSpan w:val="2"/>
          </w:tcPr>
          <w:p w:rsidR="0051559D" w:rsidRPr="0051559D" w:rsidRDefault="0051559D" w:rsidP="00723A3A">
            <w:pPr>
              <w:keepNext/>
              <w:outlineLvl w:val="0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МО МВД России «Каменск- Уральский»</w:t>
            </w:r>
          </w:p>
          <w:p w:rsidR="0051559D" w:rsidRPr="00020271" w:rsidRDefault="0051559D" w:rsidP="00723A3A">
            <w:pPr>
              <w:keepNext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(руководитель рабочей группы  Дауров Р.К.)</w:t>
            </w:r>
          </w:p>
          <w:p w:rsidR="0051559D" w:rsidRPr="00020271" w:rsidRDefault="0051559D" w:rsidP="00723A3A">
            <w:pPr>
              <w:keepNext/>
              <w:outlineLvl w:val="0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 xml:space="preserve"> (по согласованию)</w:t>
            </w:r>
          </w:p>
          <w:p w:rsidR="0051559D" w:rsidRPr="00020271" w:rsidRDefault="0051559D" w:rsidP="00723A3A">
            <w:pPr>
              <w:keepNext/>
              <w:outlineLvl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Филиалы города Каменска-Уральского ФКУ УИИ ГУФСИН России по Свердловской области </w:t>
            </w:r>
          </w:p>
          <w:p w:rsidR="0051559D" w:rsidRPr="00020271" w:rsidRDefault="0051559D" w:rsidP="00723A3A">
            <w:pPr>
              <w:keepNext/>
              <w:outlineLvl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723A3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образования Каменск-Уральского городского округа»</w:t>
            </w:r>
          </w:p>
          <w:p w:rsidR="0051559D" w:rsidRPr="00020271" w:rsidRDefault="0051559D" w:rsidP="00723A3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ОМС «Управление по физической культуре и спорту Каменск-Уральского городского округа» </w:t>
            </w:r>
          </w:p>
          <w:p w:rsidR="0051559D" w:rsidRPr="00020271" w:rsidRDefault="0051559D" w:rsidP="00723A3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 xml:space="preserve">Управление социальной политики № 12 </w:t>
            </w:r>
          </w:p>
          <w:p w:rsidR="0051559D" w:rsidRPr="00020271" w:rsidRDefault="0051559D" w:rsidP="00723A3A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723A3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культуры Каменск-Уральского городского округа»</w:t>
            </w:r>
          </w:p>
          <w:p w:rsidR="0051559D" w:rsidRPr="00020271" w:rsidRDefault="0051559D" w:rsidP="00723A3A">
            <w:pPr>
              <w:keepNext/>
              <w:outlineLvl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ТКДН и ЗП  Красногорского и Синарского районов (по согласованию) </w:t>
            </w:r>
          </w:p>
          <w:p w:rsidR="0051559D" w:rsidRPr="00020271" w:rsidRDefault="0051559D" w:rsidP="00723A3A">
            <w:pPr>
              <w:keepNext/>
              <w:outlineLvl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ГКУ «Каменск- Уральский ЦЗ» (по согласованию)</w:t>
            </w:r>
          </w:p>
          <w:p w:rsidR="0051559D" w:rsidRPr="00020271" w:rsidRDefault="0051559D" w:rsidP="00723A3A">
            <w:pPr>
              <w:pStyle w:val="1"/>
              <w:jc w:val="left"/>
              <w:rPr>
                <w:rFonts w:ascii="Liberation Serif" w:hAnsi="Liberation Serif"/>
                <w:b w:val="0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b w:val="0"/>
                <w:color w:val="000000"/>
                <w:sz w:val="24"/>
                <w:szCs w:val="24"/>
              </w:rPr>
              <w:t>МКУ «Центр молодежной политики»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4.4.</w:t>
            </w: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pacing w:val="5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 xml:space="preserve">«Школьник» </w:t>
            </w:r>
            <w:r w:rsidRPr="00020271">
              <w:rPr>
                <w:rFonts w:ascii="Liberation Serif" w:hAnsi="Liberation Serif"/>
                <w:spacing w:val="5"/>
                <w:sz w:val="24"/>
                <w:szCs w:val="24"/>
                <w:lang w:eastAsia="en-US"/>
              </w:rPr>
              <w:t>(</w:t>
            </w:r>
            <w:r w:rsidR="00FC4E28">
              <w:rPr>
                <w:rFonts w:ascii="Liberation Serif" w:hAnsi="Liberation Serif"/>
                <w:sz w:val="24"/>
                <w:szCs w:val="24"/>
              </w:rPr>
              <w:t>содействие</w:t>
            </w:r>
            <w:r w:rsidRPr="00020271">
              <w:rPr>
                <w:rFonts w:ascii="Liberation Serif" w:hAnsi="Liberation Serif"/>
                <w:sz w:val="24"/>
                <w:szCs w:val="24"/>
              </w:rPr>
              <w:t xml:space="preserve"> семьям с детьми школьного возраста в подготовке к образовательному процессу для получения обязательного общего образования, оказания им соответствующей помощи; </w:t>
            </w:r>
            <w:r w:rsidRPr="00020271">
              <w:rPr>
                <w:rFonts w:ascii="Liberation Serif" w:hAnsi="Liberation Serif"/>
                <w:spacing w:val="5"/>
                <w:sz w:val="24"/>
                <w:szCs w:val="24"/>
                <w:lang w:eastAsia="en-US"/>
              </w:rPr>
              <w:t>выявления детей, не приступивших к обучению в образовательных организациях).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DA4991" w:rsidRDefault="00DA4991" w:rsidP="005D68B7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С</w:t>
            </w:r>
            <w:r w:rsidR="005D68B7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29</w:t>
            </w:r>
            <w:r w:rsidR="0051559D"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августа </w:t>
            </w:r>
          </w:p>
          <w:p w:rsidR="0051559D" w:rsidRPr="00020271" w:rsidRDefault="0051559D" w:rsidP="005D68B7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по </w:t>
            </w:r>
            <w:r w:rsidR="005D68B7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сентября</w:t>
            </w:r>
            <w:r w:rsidR="004E3279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2022 года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1"/>
              <w:jc w:val="left"/>
              <w:rPr>
                <w:rFonts w:ascii="Liberation Serif" w:hAnsi="Liberation Serif"/>
                <w:b w:val="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b w:val="0"/>
                <w:sz w:val="24"/>
                <w:szCs w:val="24"/>
                <w:lang w:eastAsia="en-US"/>
              </w:rPr>
              <w:t>ОМС «Управление образования</w:t>
            </w:r>
            <w:r w:rsidRPr="00020271">
              <w:rPr>
                <w:rFonts w:ascii="Liberation Serif" w:hAnsi="Liberation Serif"/>
                <w:b w:val="0"/>
                <w:sz w:val="24"/>
                <w:szCs w:val="24"/>
              </w:rPr>
              <w:t xml:space="preserve"> Каменск-Уральского городского округа» (</w:t>
            </w:r>
            <w:r w:rsidRPr="00020271">
              <w:rPr>
                <w:rFonts w:ascii="Liberation Serif" w:hAnsi="Liberation Serif"/>
                <w:b w:val="0"/>
                <w:sz w:val="24"/>
                <w:szCs w:val="24"/>
                <w:lang w:eastAsia="en-US"/>
              </w:rPr>
              <w:t>руководитель рабочей группы –  Миннуллина Л.М.)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ТКДН и ЗП Красногорского и Синарского районов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МО МВД России « Каменск- Уральский» 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lastRenderedPageBreak/>
              <w:t>(по согласованию)</w:t>
            </w:r>
          </w:p>
          <w:p w:rsidR="0051559D" w:rsidRPr="00020271" w:rsidRDefault="0051559D" w:rsidP="00E36ECF">
            <w:pPr>
              <w:pStyle w:val="1"/>
              <w:jc w:val="left"/>
              <w:rPr>
                <w:rFonts w:ascii="Liberation Serif" w:hAnsi="Liberation Serif"/>
                <w:b w:val="0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b w:val="0"/>
                <w:sz w:val="24"/>
                <w:szCs w:val="24"/>
                <w:lang w:eastAsia="en-US"/>
              </w:rPr>
              <w:t>Субъекты системы профилактики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4.5.</w:t>
            </w:r>
          </w:p>
        </w:tc>
        <w:tc>
          <w:tcPr>
            <w:tcW w:w="6804" w:type="dxa"/>
          </w:tcPr>
          <w:p w:rsidR="0051559D" w:rsidRPr="00020271" w:rsidRDefault="004E3279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«Безопасность детства-2022</w:t>
            </w:r>
            <w:r w:rsidR="0051559D"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» (профилактика чрезвычайных происшествий с несовершеннолетними в период летних школьных каникул, организация профилактических мероприятий в местах массового отдыха, скопления, досуга и развлечения детей и семей с детьми, усиление взаимодействия государственных и муниципальных структур, общественных формирований при реализации мероприятий по профилактике гибели и травматизма детей).</w:t>
            </w:r>
          </w:p>
        </w:tc>
        <w:tc>
          <w:tcPr>
            <w:tcW w:w="1985" w:type="dxa"/>
          </w:tcPr>
          <w:p w:rsidR="0051559D" w:rsidRPr="00020271" w:rsidRDefault="004E3279" w:rsidP="004E32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Июнь</w:t>
            </w:r>
            <w:r w:rsidR="0051559D"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-</w:t>
            </w:r>
            <w:r w:rsidR="00DA499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август</w:t>
            </w:r>
            <w:r w:rsidR="0051559D"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keepNext/>
              <w:outlineLvl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ТКДН и ЗП  Красногорского и Синарского районов (по согласованию) </w:t>
            </w:r>
          </w:p>
          <w:p w:rsidR="0051559D" w:rsidRPr="00020271" w:rsidRDefault="0051559D" w:rsidP="00E36ECF">
            <w:pPr>
              <w:keepNext/>
              <w:outlineLvl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 xml:space="preserve">МО МВД России «Каменск- Уральский»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keepNext/>
              <w:outlineLvl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ОГИБДД МО МВД России «Каменск-Уральский»</w:t>
            </w:r>
          </w:p>
          <w:p w:rsidR="0051559D" w:rsidRPr="00020271" w:rsidRDefault="0051559D" w:rsidP="00E36ECF">
            <w:pPr>
              <w:pStyle w:val="1"/>
              <w:jc w:val="left"/>
              <w:rPr>
                <w:rFonts w:ascii="Liberation Serif" w:hAnsi="Liberation Serif"/>
                <w:b w:val="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b w:val="0"/>
                <w:sz w:val="24"/>
                <w:szCs w:val="24"/>
                <w:lang w:eastAsia="en-US"/>
              </w:rPr>
              <w:t>ОМС «Управление образования</w:t>
            </w:r>
            <w:r w:rsidRPr="00020271">
              <w:rPr>
                <w:rFonts w:ascii="Liberation Serif" w:hAnsi="Liberation Serif"/>
                <w:b w:val="0"/>
                <w:sz w:val="24"/>
                <w:szCs w:val="24"/>
              </w:rPr>
              <w:t xml:space="preserve"> Каменск-Уральского городского округа» 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ОМС «Управление по физической культуре и спорту </w:t>
            </w:r>
            <w:r w:rsidRPr="00020271">
              <w:rPr>
                <w:rFonts w:ascii="Liberation Serif" w:hAnsi="Liberation Serif"/>
                <w:sz w:val="24"/>
                <w:szCs w:val="24"/>
              </w:rPr>
              <w:t>Каменск-Уральского городского округа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» 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Управление социальной политики № 12 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культуры</w:t>
            </w:r>
            <w:r w:rsidRPr="00020271">
              <w:rPr>
                <w:rFonts w:ascii="Liberation Serif" w:hAnsi="Liberation Serif"/>
                <w:sz w:val="24"/>
                <w:szCs w:val="24"/>
              </w:rPr>
              <w:t xml:space="preserve"> Каменск-Уральского городского округа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»</w:t>
            </w:r>
          </w:p>
          <w:p w:rsidR="0051559D" w:rsidRPr="00020271" w:rsidRDefault="0051559D" w:rsidP="00E36ECF">
            <w:pPr>
              <w:keepNext/>
              <w:outlineLvl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ГКУ «Каменск- Уральский ЦЗ» (по согласованию)</w:t>
            </w:r>
          </w:p>
          <w:p w:rsidR="0051559D" w:rsidRPr="00020271" w:rsidRDefault="0051559D" w:rsidP="00E36ECF">
            <w:pPr>
              <w:pStyle w:val="1"/>
              <w:jc w:val="left"/>
              <w:rPr>
                <w:rFonts w:ascii="Liberation Serif" w:hAnsi="Liberation Serif"/>
                <w:b w:val="0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b w:val="0"/>
                <w:color w:val="000000"/>
                <w:sz w:val="24"/>
                <w:szCs w:val="24"/>
              </w:rPr>
              <w:t>МКУ «Центр молодежной политики»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4.6.</w:t>
            </w: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«Дорога» (профилактика детского  дорожно-транспортного  травматизма).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По отдельному плану </w:t>
            </w:r>
            <w:r w:rsidRPr="00020271">
              <w:rPr>
                <w:rFonts w:ascii="Liberation Serif" w:hAnsi="Liberation Serif"/>
                <w:sz w:val="24"/>
                <w:szCs w:val="24"/>
              </w:rPr>
              <w:t>(не реже одного раза в месяц)</w:t>
            </w:r>
          </w:p>
        </w:tc>
        <w:tc>
          <w:tcPr>
            <w:tcW w:w="5813" w:type="dxa"/>
            <w:gridSpan w:val="2"/>
          </w:tcPr>
          <w:p w:rsidR="0051559D" w:rsidRPr="0051559D" w:rsidRDefault="0051559D" w:rsidP="00E36ECF">
            <w:pPr>
              <w:pStyle w:val="1"/>
              <w:jc w:val="left"/>
              <w:rPr>
                <w:rFonts w:ascii="Liberation Serif" w:hAnsi="Liberation Serif"/>
                <w:b w:val="0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b w:val="0"/>
                <w:color w:val="000000"/>
                <w:sz w:val="24"/>
                <w:szCs w:val="24"/>
                <w:lang w:eastAsia="en-US"/>
              </w:rPr>
              <w:t xml:space="preserve">ОГИБДД  МО МВД России «Каменск- Уральский» </w:t>
            </w:r>
          </w:p>
          <w:p w:rsidR="0051559D" w:rsidRPr="00020271" w:rsidRDefault="0051559D" w:rsidP="00E36ECF">
            <w:pPr>
              <w:pStyle w:val="1"/>
              <w:jc w:val="left"/>
              <w:rPr>
                <w:rFonts w:ascii="Liberation Serif" w:hAnsi="Liberation Serif"/>
                <w:b w:val="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b w:val="0"/>
                <w:sz w:val="24"/>
                <w:szCs w:val="24"/>
                <w:lang w:eastAsia="en-US"/>
              </w:rPr>
              <w:t>(руководитель рабочей группы Морозов А.В.)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ТКДН и ЗП  Красногорского и Синарского районов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(по согласованию)</w:t>
            </w:r>
          </w:p>
          <w:p w:rsidR="0051559D" w:rsidRPr="00020271" w:rsidRDefault="0051559D" w:rsidP="00E36ECF">
            <w:pPr>
              <w:keepNext/>
              <w:outlineLvl w:val="0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 xml:space="preserve">МО МВД России «Каменск- Уральский» </w:t>
            </w:r>
          </w:p>
          <w:p w:rsidR="0051559D" w:rsidRPr="00020271" w:rsidRDefault="0051559D" w:rsidP="00E36ECF">
            <w:pPr>
              <w:keepNext/>
              <w:outlineLvl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pStyle w:val="1"/>
              <w:jc w:val="left"/>
              <w:rPr>
                <w:rFonts w:ascii="Liberation Serif" w:hAnsi="Liberation Serif"/>
                <w:b w:val="0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b w:val="0"/>
                <w:color w:val="000000"/>
                <w:sz w:val="24"/>
                <w:szCs w:val="24"/>
                <w:lang w:eastAsia="en-US"/>
              </w:rPr>
              <w:t>ОМС «Управление образования</w:t>
            </w:r>
            <w:r w:rsidRPr="00020271">
              <w:rPr>
                <w:rFonts w:ascii="Liberation Serif" w:hAnsi="Liberation Serif"/>
                <w:b w:val="0"/>
                <w:color w:val="000000"/>
                <w:sz w:val="24"/>
                <w:szCs w:val="24"/>
              </w:rPr>
              <w:t xml:space="preserve"> Каменск-Уральского городского округа»</w:t>
            </w:r>
          </w:p>
          <w:p w:rsidR="0051559D" w:rsidRPr="00020271" w:rsidRDefault="0051559D" w:rsidP="00E36ECF">
            <w:pPr>
              <w:pStyle w:val="1"/>
              <w:jc w:val="left"/>
              <w:rPr>
                <w:rFonts w:ascii="Liberation Serif" w:hAnsi="Liberation Serif"/>
                <w:b w:val="0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b w:val="0"/>
                <w:color w:val="000000"/>
                <w:sz w:val="24"/>
                <w:szCs w:val="24"/>
              </w:rPr>
              <w:t>С</w:t>
            </w:r>
            <w:r w:rsidRPr="00020271">
              <w:rPr>
                <w:rFonts w:ascii="Liberation Serif" w:hAnsi="Liberation Serif"/>
                <w:b w:val="0"/>
                <w:color w:val="000000"/>
                <w:sz w:val="24"/>
                <w:szCs w:val="24"/>
                <w:lang w:eastAsia="en-US"/>
              </w:rPr>
              <w:t>убъекты системы профилактики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4.7.</w:t>
            </w:r>
          </w:p>
        </w:tc>
        <w:tc>
          <w:tcPr>
            <w:tcW w:w="6804" w:type="dxa"/>
          </w:tcPr>
          <w:p w:rsidR="0051559D" w:rsidRPr="00020271" w:rsidRDefault="0051559D" w:rsidP="00E36ECF">
            <w:pPr>
              <w:widowControl w:val="0"/>
              <w:shd w:val="clear" w:color="auto" w:fill="FFFFFF"/>
              <w:tabs>
                <w:tab w:val="left" w:pos="739"/>
              </w:tabs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/>
                <w:spacing w:val="1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 xml:space="preserve">Взаимодействие со средствами массовой информации и информационное сопровождение мероприятий в период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проведения операции</w:t>
            </w:r>
            <w:r w:rsidRPr="00020271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Весь период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ind w:right="33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ТКДН и ЗП  Красногорского и Синарского районов (по согласованию)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  <w:t xml:space="preserve">Отделы   полиции  МО МВД России  «Каменск- Уральский»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ОГИБДД  МО МВД</w:t>
            </w:r>
            <w:r w:rsidRPr="00020271"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  <w:t xml:space="preserve"> России «Каменск- Уральский»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Управление социальной политики № 12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(по согласованию)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образования Каменск-Уральского городского округа»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по физической культуре и спорту Каменск-Уральского городского округа»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культуры Каменск-Уральского городского округа»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Отдел  информационно-аналитической работы и взаимодействия со средствами массовой информации Администрации Каменск-Уральского городского округа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Отдел  по взаимодействию с административными органами   Администрации городского округа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E36ECF">
            <w:pPr>
              <w:spacing w:before="120" w:after="120"/>
              <w:rPr>
                <w:rFonts w:ascii="Liberation Serif" w:hAnsi="Liberation Serif"/>
                <w:b/>
                <w:color w:val="000000"/>
                <w:sz w:val="24"/>
                <w:szCs w:val="24"/>
                <w:lang w:val="en-US"/>
              </w:rPr>
            </w:pPr>
            <w:r w:rsidRPr="00020271">
              <w:rPr>
                <w:rFonts w:ascii="Liberation Serif" w:hAnsi="Liberation Serif"/>
                <w:b/>
                <w:color w:val="000000"/>
                <w:sz w:val="24"/>
                <w:szCs w:val="24"/>
                <w:lang w:val="en-US"/>
              </w:rPr>
              <w:lastRenderedPageBreak/>
              <w:t>V.</w:t>
            </w:r>
          </w:p>
        </w:tc>
        <w:tc>
          <w:tcPr>
            <w:tcW w:w="14602" w:type="dxa"/>
            <w:gridSpan w:val="4"/>
          </w:tcPr>
          <w:p w:rsidR="0051559D" w:rsidRPr="00020271" w:rsidRDefault="0051559D" w:rsidP="00E36ECF">
            <w:pPr>
              <w:pStyle w:val="a8"/>
              <w:spacing w:before="120"/>
              <w:ind w:right="34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b/>
                <w:color w:val="000000"/>
                <w:sz w:val="24"/>
                <w:szCs w:val="24"/>
                <w:lang w:eastAsia="en-US"/>
              </w:rPr>
              <w:t xml:space="preserve">Мероприятия по подведению итогов </w:t>
            </w:r>
            <w:r w:rsidRPr="00020271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межведомственной комплексной профилактической операции «Подросток»</w:t>
            </w:r>
          </w:p>
        </w:tc>
      </w:tr>
      <w:tr w:rsidR="0051559D" w:rsidRPr="00020271" w:rsidTr="00FC4E28">
        <w:trPr>
          <w:trHeight w:val="1254"/>
        </w:trPr>
        <w:tc>
          <w:tcPr>
            <w:tcW w:w="646" w:type="dxa"/>
          </w:tcPr>
          <w:p w:rsidR="0051559D" w:rsidRPr="00020271" w:rsidRDefault="0051559D" w:rsidP="0051559D">
            <w:pPr>
              <w:numPr>
                <w:ilvl w:val="1"/>
                <w:numId w:val="6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32" w:type="dxa"/>
            <w:gridSpan w:val="2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 xml:space="preserve">Сбор информации о результатах реализации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Плана  профилактических мероприятий операции. 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ind w:firstLine="34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Октябрь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ТКДН и ЗП  Красногорского и Синарского районов (по согласованию)</w:t>
            </w:r>
          </w:p>
          <w:p w:rsidR="0051559D" w:rsidRPr="00020271" w:rsidRDefault="0051559D" w:rsidP="00E36ECF">
            <w:pPr>
              <w:pStyle w:val="3"/>
              <w:tabs>
                <w:tab w:val="left" w:pos="708"/>
              </w:tabs>
              <w:spacing w:after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Субъекты системы профилактики</w:t>
            </w:r>
          </w:p>
          <w:p w:rsidR="0051559D" w:rsidRPr="00020271" w:rsidRDefault="0051559D" w:rsidP="00E36ECF">
            <w:pPr>
              <w:pStyle w:val="3"/>
              <w:tabs>
                <w:tab w:val="left" w:pos="708"/>
              </w:tabs>
              <w:spacing w:after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Межведомственная комиссия по профилактике правонарушений в Каменск-Уральском городском округе</w:t>
            </w:r>
          </w:p>
        </w:tc>
      </w:tr>
      <w:tr w:rsidR="0051559D" w:rsidRPr="00020271" w:rsidTr="00FC4E28">
        <w:trPr>
          <w:trHeight w:val="1122"/>
        </w:trPr>
        <w:tc>
          <w:tcPr>
            <w:tcW w:w="646" w:type="dxa"/>
          </w:tcPr>
          <w:p w:rsidR="0051559D" w:rsidRPr="00020271" w:rsidRDefault="0051559D" w:rsidP="0051559D">
            <w:pPr>
              <w:numPr>
                <w:ilvl w:val="1"/>
                <w:numId w:val="6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32" w:type="dxa"/>
            <w:gridSpan w:val="2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Поощрение руководителей органов и учреждений системы профилактики безнадзорности и правонарушений несовершеннолетних по итогам операции.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ind w:firstLine="34"/>
              <w:jc w:val="center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Ноябрь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Межведомственная комиссия по профилактике правонарушений в  Каменск-Уральском городском округе</w:t>
            </w:r>
          </w:p>
        </w:tc>
      </w:tr>
    </w:tbl>
    <w:p w:rsidR="0051559D" w:rsidRPr="00020271" w:rsidRDefault="0051559D" w:rsidP="0051559D">
      <w:pPr>
        <w:jc w:val="center"/>
        <w:rPr>
          <w:rFonts w:ascii="Liberation Serif" w:hAnsi="Liberation Serif"/>
          <w:b/>
          <w:color w:val="000000"/>
          <w:sz w:val="24"/>
          <w:szCs w:val="24"/>
        </w:rPr>
      </w:pPr>
    </w:p>
    <w:p w:rsidR="0051559D" w:rsidRDefault="0051559D" w:rsidP="0051559D">
      <w:pPr>
        <w:jc w:val="center"/>
        <w:rPr>
          <w:rFonts w:ascii="Liberation Serif" w:hAnsi="Liberation Serif"/>
          <w:color w:val="000000"/>
          <w:sz w:val="24"/>
          <w:szCs w:val="24"/>
        </w:rPr>
      </w:pPr>
    </w:p>
    <w:p w:rsidR="007D5CCE" w:rsidRDefault="007D5CCE" w:rsidP="0051559D">
      <w:pPr>
        <w:jc w:val="center"/>
        <w:rPr>
          <w:rFonts w:ascii="Liberation Serif" w:hAnsi="Liberation Serif"/>
          <w:color w:val="000000"/>
          <w:sz w:val="24"/>
          <w:szCs w:val="24"/>
        </w:rPr>
      </w:pPr>
    </w:p>
    <w:p w:rsidR="007D5CCE" w:rsidRDefault="007D5CCE" w:rsidP="0051559D">
      <w:pPr>
        <w:jc w:val="center"/>
        <w:rPr>
          <w:rFonts w:ascii="Liberation Serif" w:hAnsi="Liberation Serif"/>
          <w:color w:val="000000"/>
          <w:sz w:val="24"/>
          <w:szCs w:val="24"/>
        </w:rPr>
      </w:pPr>
    </w:p>
    <w:p w:rsidR="007D5CCE" w:rsidRDefault="007D5CCE" w:rsidP="0051559D">
      <w:pPr>
        <w:jc w:val="center"/>
        <w:rPr>
          <w:rFonts w:ascii="Liberation Serif" w:hAnsi="Liberation Serif"/>
          <w:color w:val="000000"/>
          <w:sz w:val="24"/>
          <w:szCs w:val="24"/>
        </w:rPr>
      </w:pPr>
    </w:p>
    <w:p w:rsidR="00294EED" w:rsidRDefault="00294EED" w:rsidP="0051559D">
      <w:pPr>
        <w:jc w:val="center"/>
        <w:rPr>
          <w:rFonts w:ascii="Liberation Serif" w:hAnsi="Liberation Serif"/>
          <w:color w:val="000000"/>
          <w:sz w:val="24"/>
          <w:szCs w:val="24"/>
        </w:rPr>
      </w:pPr>
    </w:p>
    <w:p w:rsidR="00294EED" w:rsidRDefault="00294EED" w:rsidP="0051559D">
      <w:pPr>
        <w:jc w:val="center"/>
        <w:rPr>
          <w:rFonts w:ascii="Liberation Serif" w:hAnsi="Liberation Serif"/>
          <w:color w:val="000000"/>
          <w:sz w:val="24"/>
          <w:szCs w:val="24"/>
        </w:rPr>
      </w:pPr>
    </w:p>
    <w:p w:rsidR="00294EED" w:rsidRPr="0051559D" w:rsidRDefault="00294EED" w:rsidP="0051559D">
      <w:pPr>
        <w:jc w:val="center"/>
        <w:rPr>
          <w:rFonts w:ascii="Liberation Serif" w:hAnsi="Liberation Serif"/>
          <w:color w:val="000000"/>
          <w:sz w:val="24"/>
          <w:szCs w:val="24"/>
        </w:rPr>
      </w:pPr>
    </w:p>
    <w:p w:rsidR="000230E5" w:rsidRDefault="000230E5" w:rsidP="0051559D">
      <w:pPr>
        <w:jc w:val="center"/>
        <w:rPr>
          <w:rFonts w:ascii="Liberation Serif" w:hAnsi="Liberation Serif"/>
          <w:b/>
          <w:color w:val="000000"/>
          <w:sz w:val="24"/>
          <w:szCs w:val="24"/>
        </w:rPr>
      </w:pPr>
    </w:p>
    <w:p w:rsidR="0051559D" w:rsidRPr="00020271" w:rsidRDefault="0051559D" w:rsidP="0051559D">
      <w:pPr>
        <w:jc w:val="center"/>
        <w:rPr>
          <w:rFonts w:ascii="Liberation Serif" w:hAnsi="Liberation Serif"/>
          <w:b/>
          <w:color w:val="000000"/>
          <w:sz w:val="24"/>
          <w:szCs w:val="24"/>
        </w:rPr>
      </w:pPr>
      <w:r w:rsidRPr="00020271">
        <w:rPr>
          <w:rFonts w:ascii="Liberation Serif" w:hAnsi="Liberation Serif"/>
          <w:b/>
          <w:color w:val="000000"/>
          <w:sz w:val="24"/>
          <w:szCs w:val="24"/>
        </w:rPr>
        <w:lastRenderedPageBreak/>
        <w:t>Перечень принятых сокращений</w:t>
      </w:r>
    </w:p>
    <w:p w:rsidR="0051559D" w:rsidRPr="00020271" w:rsidRDefault="0051559D" w:rsidP="0051559D">
      <w:pPr>
        <w:jc w:val="center"/>
        <w:rPr>
          <w:rFonts w:ascii="Liberation Serif" w:hAnsi="Liberation Serif"/>
          <w:b/>
          <w:color w:val="000000"/>
          <w:sz w:val="24"/>
          <w:szCs w:val="24"/>
        </w:rPr>
      </w:pPr>
    </w:p>
    <w:p w:rsidR="0051559D" w:rsidRPr="00020271" w:rsidRDefault="0051559D" w:rsidP="00526208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color w:val="000000"/>
          <w:sz w:val="24"/>
          <w:szCs w:val="24"/>
        </w:rPr>
      </w:pPr>
      <w:r w:rsidRPr="00020271">
        <w:rPr>
          <w:rFonts w:ascii="Liberation Serif" w:hAnsi="Liberation Serif"/>
          <w:color w:val="000000"/>
          <w:sz w:val="24"/>
          <w:szCs w:val="24"/>
        </w:rPr>
        <w:t>Субъекты системы профилактики</w:t>
      </w:r>
      <w:r w:rsidRPr="00020271">
        <w:rPr>
          <w:rFonts w:ascii="Liberation Serif" w:hAnsi="Liberation Serif"/>
          <w:color w:val="000000"/>
          <w:sz w:val="24"/>
          <w:szCs w:val="24"/>
          <w:lang w:eastAsia="en-US"/>
        </w:rPr>
        <w:t xml:space="preserve"> - </w:t>
      </w:r>
      <w:r w:rsidRPr="00020271">
        <w:rPr>
          <w:rFonts w:ascii="Liberation Serif" w:hAnsi="Liberation Serif"/>
          <w:color w:val="000000"/>
          <w:sz w:val="24"/>
          <w:szCs w:val="24"/>
        </w:rPr>
        <w:t>органы и учреждения системы профилактики безнадзорности и правонарушений несовершеннолетних, осуществляющие деятельность на территории Каменск-Уральского городского округа.</w:t>
      </w:r>
    </w:p>
    <w:p w:rsidR="0051559D" w:rsidRPr="00020271" w:rsidRDefault="0051559D" w:rsidP="00526208">
      <w:pPr>
        <w:numPr>
          <w:ilvl w:val="0"/>
          <w:numId w:val="7"/>
        </w:numPr>
        <w:tabs>
          <w:tab w:val="left" w:pos="1134"/>
        </w:tabs>
        <w:ind w:left="0" w:firstLine="709"/>
        <w:rPr>
          <w:rFonts w:ascii="Liberation Serif" w:hAnsi="Liberation Serif"/>
          <w:color w:val="000000"/>
          <w:sz w:val="24"/>
          <w:szCs w:val="24"/>
        </w:rPr>
      </w:pPr>
      <w:r w:rsidRPr="00020271">
        <w:rPr>
          <w:rFonts w:ascii="Liberation Serif" w:hAnsi="Liberation Serif"/>
          <w:color w:val="000000"/>
          <w:sz w:val="24"/>
          <w:szCs w:val="24"/>
        </w:rPr>
        <w:t>ПДН - подразделения по делам несовершеннолетних отделов полиции МО МВД России «Каменск- Уральский».</w:t>
      </w:r>
    </w:p>
    <w:p w:rsidR="0051559D" w:rsidRPr="00020271" w:rsidRDefault="0051559D" w:rsidP="00526208">
      <w:pPr>
        <w:numPr>
          <w:ilvl w:val="0"/>
          <w:numId w:val="7"/>
        </w:numPr>
        <w:tabs>
          <w:tab w:val="left" w:pos="1134"/>
        </w:tabs>
        <w:ind w:left="0" w:firstLine="709"/>
        <w:rPr>
          <w:rFonts w:ascii="Liberation Serif" w:hAnsi="Liberation Serif"/>
          <w:color w:val="000000"/>
          <w:sz w:val="24"/>
          <w:szCs w:val="24"/>
        </w:rPr>
      </w:pPr>
      <w:r w:rsidRPr="00020271">
        <w:rPr>
          <w:rFonts w:ascii="Liberation Serif" w:hAnsi="Liberation Serif"/>
          <w:color w:val="000000"/>
          <w:sz w:val="24"/>
          <w:szCs w:val="24"/>
        </w:rPr>
        <w:t>ТКДН и ЗП Красногорского и Синарского районов:</w:t>
      </w:r>
    </w:p>
    <w:p w:rsidR="0051559D" w:rsidRPr="00020271" w:rsidRDefault="0051559D" w:rsidP="00526208">
      <w:pPr>
        <w:pStyle w:val="a8"/>
        <w:spacing w:after="0"/>
        <w:ind w:firstLine="720"/>
        <w:jc w:val="both"/>
        <w:rPr>
          <w:rFonts w:ascii="Liberation Serif" w:hAnsi="Liberation Serif"/>
          <w:color w:val="000000"/>
          <w:sz w:val="24"/>
          <w:szCs w:val="24"/>
        </w:rPr>
      </w:pPr>
      <w:r w:rsidRPr="00020271">
        <w:rPr>
          <w:rFonts w:ascii="Liberation Serif" w:hAnsi="Liberation Serif"/>
          <w:color w:val="000000"/>
          <w:sz w:val="24"/>
          <w:szCs w:val="24"/>
        </w:rPr>
        <w:t>- Территориальный  отраслевой  исполнительный орган государственной власти Свердловской области «Территориальная комиссия Красногорского района города Каменска-Уральского по делам несовершеннолетних и защите их прав»;</w:t>
      </w:r>
    </w:p>
    <w:p w:rsidR="0051559D" w:rsidRPr="00020271" w:rsidRDefault="0051559D" w:rsidP="00526208">
      <w:pPr>
        <w:pStyle w:val="a8"/>
        <w:spacing w:after="0"/>
        <w:ind w:firstLine="720"/>
        <w:jc w:val="both"/>
        <w:rPr>
          <w:rFonts w:ascii="Liberation Serif" w:hAnsi="Liberation Serif"/>
          <w:color w:val="000000"/>
          <w:sz w:val="24"/>
          <w:szCs w:val="24"/>
        </w:rPr>
      </w:pPr>
      <w:r w:rsidRPr="00020271">
        <w:rPr>
          <w:rFonts w:ascii="Liberation Serif" w:hAnsi="Liberation Serif"/>
          <w:color w:val="000000"/>
          <w:sz w:val="24"/>
          <w:szCs w:val="24"/>
        </w:rPr>
        <w:t>- Территориальный    исполнительный орган государственной власти Свердловской области «Территориальная комиссия Синарского района города Каменска-Уральского по делам несовершеннолетних и защите их прав».</w:t>
      </w:r>
    </w:p>
    <w:p w:rsidR="0051559D" w:rsidRPr="00020271" w:rsidRDefault="0051559D" w:rsidP="00526208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color w:val="000000"/>
          <w:sz w:val="24"/>
          <w:szCs w:val="24"/>
        </w:rPr>
      </w:pPr>
      <w:r w:rsidRPr="00020271">
        <w:rPr>
          <w:rFonts w:ascii="Liberation Serif" w:hAnsi="Liberation Serif"/>
          <w:color w:val="000000"/>
          <w:sz w:val="24"/>
          <w:szCs w:val="24"/>
        </w:rPr>
        <w:t>Отделы полиции МО МВД России «Каменск- Уральский»:</w:t>
      </w:r>
    </w:p>
    <w:p w:rsidR="0051559D" w:rsidRPr="00020271" w:rsidRDefault="0051559D" w:rsidP="00526208">
      <w:pPr>
        <w:pStyle w:val="a8"/>
        <w:spacing w:after="0"/>
        <w:ind w:firstLine="709"/>
        <w:jc w:val="both"/>
        <w:rPr>
          <w:rFonts w:ascii="Liberation Serif" w:hAnsi="Liberation Serif"/>
          <w:color w:val="000000"/>
          <w:spacing w:val="-3"/>
          <w:sz w:val="24"/>
          <w:szCs w:val="24"/>
        </w:rPr>
      </w:pPr>
      <w:r w:rsidRPr="00020271">
        <w:rPr>
          <w:rFonts w:ascii="Liberation Serif" w:hAnsi="Liberation Serif"/>
          <w:color w:val="000000"/>
          <w:spacing w:val="-3"/>
          <w:sz w:val="24"/>
          <w:szCs w:val="24"/>
        </w:rPr>
        <w:t>- Отдел полиции № 23 межмуниципального отдела Министерства внутренних дел России «Каменск- Уральский»;</w:t>
      </w:r>
    </w:p>
    <w:p w:rsidR="0051559D" w:rsidRPr="00020271" w:rsidRDefault="0051559D" w:rsidP="00526208">
      <w:pPr>
        <w:pStyle w:val="a8"/>
        <w:spacing w:after="0"/>
        <w:ind w:firstLine="709"/>
        <w:jc w:val="both"/>
        <w:rPr>
          <w:rFonts w:ascii="Liberation Serif" w:hAnsi="Liberation Serif"/>
          <w:color w:val="000000"/>
          <w:sz w:val="24"/>
          <w:szCs w:val="24"/>
        </w:rPr>
      </w:pPr>
      <w:r w:rsidRPr="00020271">
        <w:rPr>
          <w:rFonts w:ascii="Liberation Serif" w:hAnsi="Liberation Serif"/>
          <w:color w:val="000000"/>
          <w:spacing w:val="-3"/>
          <w:sz w:val="24"/>
          <w:szCs w:val="24"/>
        </w:rPr>
        <w:t>- Отдел полиции межмуниципального отдела Министерства внутренних дел России «Каменск- Уральский».</w:t>
      </w:r>
    </w:p>
    <w:p w:rsidR="0051559D" w:rsidRPr="00020271" w:rsidRDefault="0051559D" w:rsidP="00526208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color w:val="000000"/>
          <w:sz w:val="24"/>
          <w:szCs w:val="24"/>
        </w:rPr>
      </w:pPr>
      <w:r w:rsidRPr="00020271">
        <w:rPr>
          <w:rFonts w:ascii="Liberation Serif" w:hAnsi="Liberation Serif"/>
          <w:color w:val="000000"/>
          <w:sz w:val="24"/>
          <w:szCs w:val="24"/>
          <w:lang w:eastAsia="en-US"/>
        </w:rPr>
        <w:t xml:space="preserve">ОГИБДД МО МВД России «Каменск- Уральский» - отдел </w:t>
      </w:r>
      <w:r w:rsidRPr="00020271">
        <w:rPr>
          <w:rFonts w:ascii="Liberation Serif" w:hAnsi="Liberation Serif"/>
          <w:color w:val="000000"/>
          <w:spacing w:val="-3"/>
          <w:sz w:val="24"/>
          <w:szCs w:val="24"/>
        </w:rPr>
        <w:t>Государственной  инспекции безопасности дорожного движении межмуниципального отдела Министерства внутренних дел России «Каменск- Уральский».</w:t>
      </w:r>
    </w:p>
    <w:p w:rsidR="0051559D" w:rsidRPr="00020271" w:rsidRDefault="0051559D" w:rsidP="00526208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color w:val="000000"/>
          <w:sz w:val="24"/>
          <w:szCs w:val="24"/>
        </w:rPr>
      </w:pPr>
      <w:r w:rsidRPr="00020271">
        <w:rPr>
          <w:rFonts w:ascii="Liberation Serif" w:hAnsi="Liberation Serif"/>
          <w:color w:val="000000"/>
          <w:sz w:val="24"/>
          <w:szCs w:val="24"/>
        </w:rPr>
        <w:t xml:space="preserve">Образовательные организации – учреждения общего и профессионального образования, осуществляющие деятельность на территории Каменск-Уральского городского округа. </w:t>
      </w:r>
    </w:p>
    <w:p w:rsidR="0051559D" w:rsidRPr="00020271" w:rsidRDefault="0051559D" w:rsidP="00526208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color w:val="000000"/>
          <w:sz w:val="24"/>
          <w:szCs w:val="24"/>
        </w:rPr>
      </w:pPr>
      <w:r w:rsidRPr="00020271">
        <w:rPr>
          <w:rFonts w:ascii="Liberation Serif" w:hAnsi="Liberation Serif"/>
          <w:color w:val="000000"/>
          <w:sz w:val="24"/>
          <w:szCs w:val="24"/>
        </w:rPr>
        <w:t>Филиалы города Каменска-Уральского ФКУ УИИ ГУФСИН России по Свердловской области:</w:t>
      </w:r>
    </w:p>
    <w:p w:rsidR="0051559D" w:rsidRPr="00020271" w:rsidRDefault="0051559D" w:rsidP="00526208">
      <w:pPr>
        <w:tabs>
          <w:tab w:val="left" w:pos="1134"/>
        </w:tabs>
        <w:ind w:firstLine="709"/>
        <w:jc w:val="both"/>
        <w:rPr>
          <w:rFonts w:ascii="Liberation Serif" w:hAnsi="Liberation Serif"/>
          <w:color w:val="000000"/>
          <w:sz w:val="24"/>
          <w:szCs w:val="24"/>
        </w:rPr>
      </w:pPr>
      <w:r w:rsidRPr="00020271">
        <w:rPr>
          <w:rFonts w:ascii="Liberation Serif" w:hAnsi="Liberation Serif"/>
          <w:color w:val="000000"/>
          <w:sz w:val="24"/>
          <w:szCs w:val="24"/>
        </w:rPr>
        <w:t xml:space="preserve">- Филиал по Красногорскому району города Каменска-Уральского федерального казенного учреждения «Уголовно-исполнительная инспекция Главного управления Федеральной службы исполнения наказаний по Свердловской области»;   </w:t>
      </w:r>
    </w:p>
    <w:p w:rsidR="0051559D" w:rsidRPr="00020271" w:rsidRDefault="0051559D" w:rsidP="00526208">
      <w:pPr>
        <w:tabs>
          <w:tab w:val="left" w:pos="1134"/>
        </w:tabs>
        <w:ind w:firstLine="709"/>
        <w:jc w:val="both"/>
        <w:rPr>
          <w:rFonts w:ascii="Liberation Serif" w:hAnsi="Liberation Serif"/>
          <w:color w:val="000000"/>
          <w:sz w:val="24"/>
          <w:szCs w:val="24"/>
        </w:rPr>
      </w:pPr>
      <w:r w:rsidRPr="00020271">
        <w:rPr>
          <w:rFonts w:ascii="Liberation Serif" w:hAnsi="Liberation Serif"/>
          <w:color w:val="000000"/>
          <w:sz w:val="24"/>
          <w:szCs w:val="24"/>
        </w:rPr>
        <w:t xml:space="preserve">- Каменск-Уральский межмуниципальный филиал федерального казенного учреждения «Уголовно-исполнительная инспекция Главного управления Федеральной службы исполнения наказаний по Свердловской области».  </w:t>
      </w:r>
    </w:p>
    <w:p w:rsidR="0051559D" w:rsidRPr="00020271" w:rsidRDefault="0051559D" w:rsidP="00526208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color w:val="000000"/>
          <w:sz w:val="24"/>
          <w:szCs w:val="24"/>
        </w:rPr>
      </w:pPr>
      <w:r w:rsidRPr="00020271">
        <w:rPr>
          <w:rFonts w:ascii="Liberation Serif" w:hAnsi="Liberation Serif"/>
          <w:color w:val="000000"/>
          <w:sz w:val="24"/>
          <w:szCs w:val="24"/>
        </w:rPr>
        <w:t>ФГКУ «63 ОФПС по Свердловской области» - 63 отряд Федеральной противопожарной службы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области.</w:t>
      </w:r>
    </w:p>
    <w:p w:rsidR="0051559D" w:rsidRPr="00020271" w:rsidRDefault="0051559D" w:rsidP="0051559D">
      <w:pPr>
        <w:pStyle w:val="a8"/>
        <w:spacing w:after="0"/>
        <w:jc w:val="both"/>
        <w:rPr>
          <w:rFonts w:ascii="Liberation Serif" w:hAnsi="Liberation Serif"/>
          <w:b/>
          <w:i/>
          <w:color w:val="FF0000"/>
          <w:sz w:val="24"/>
          <w:szCs w:val="24"/>
        </w:rPr>
      </w:pPr>
    </w:p>
    <w:p w:rsidR="0051559D" w:rsidRDefault="0051559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51559D" w:rsidSect="00A76DC3">
      <w:pgSz w:w="16838" w:h="11906" w:orient="landscape"/>
      <w:pgMar w:top="1701" w:right="28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3838" w:rsidRDefault="003C3838" w:rsidP="0032262C">
      <w:r>
        <w:separator/>
      </w:r>
    </w:p>
  </w:endnote>
  <w:endnote w:type="continuationSeparator" w:id="1">
    <w:p w:rsidR="003C3838" w:rsidRDefault="003C3838" w:rsidP="003226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3838" w:rsidRDefault="003C3838" w:rsidP="0032262C">
      <w:r>
        <w:separator/>
      </w:r>
    </w:p>
  </w:footnote>
  <w:footnote w:type="continuationSeparator" w:id="1">
    <w:p w:rsidR="003C3838" w:rsidRDefault="003C3838" w:rsidP="003226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192" w:rsidRDefault="0083695D">
    <w:pPr>
      <w:pStyle w:val="aa"/>
      <w:jc w:val="center"/>
    </w:pPr>
    <w:fldSimple w:instr=" PAGE   \* MERGEFORMAT ">
      <w:r w:rsidR="00B83258">
        <w:rPr>
          <w:noProof/>
        </w:rPr>
        <w:t>4</w:t>
      </w:r>
    </w:fldSimple>
  </w:p>
  <w:p w:rsidR="00F97192" w:rsidRDefault="00F97192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B694C"/>
    <w:multiLevelType w:val="hybridMultilevel"/>
    <w:tmpl w:val="A1A6E3D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CF7AF8"/>
    <w:multiLevelType w:val="hybridMultilevel"/>
    <w:tmpl w:val="82022B24"/>
    <w:lvl w:ilvl="0" w:tplc="852C5B04">
      <w:start w:val="1"/>
      <w:numFmt w:val="decimal"/>
      <w:lvlText w:val="3.%1. 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224DF0"/>
    <w:multiLevelType w:val="multilevel"/>
    <w:tmpl w:val="8FB8309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10193534"/>
    <w:multiLevelType w:val="multilevel"/>
    <w:tmpl w:val="9EC0A0F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D4215D8"/>
    <w:multiLevelType w:val="hybridMultilevel"/>
    <w:tmpl w:val="4294A7BA"/>
    <w:lvl w:ilvl="0" w:tplc="3FAADC8A">
      <w:start w:val="1"/>
      <w:numFmt w:val="decimal"/>
      <w:lvlText w:val="2.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CE1EA8"/>
    <w:multiLevelType w:val="hybridMultilevel"/>
    <w:tmpl w:val="7B2E35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CE493F"/>
    <w:multiLevelType w:val="multilevel"/>
    <w:tmpl w:val="8FB8309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6CD91F3D"/>
    <w:multiLevelType w:val="multilevel"/>
    <w:tmpl w:val="A148B5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6D4D7FB4"/>
    <w:multiLevelType w:val="hybridMultilevel"/>
    <w:tmpl w:val="EA822A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32BEED18">
      <w:start w:val="1"/>
      <w:numFmt w:val="decimal"/>
      <w:lvlText w:val="%2)"/>
      <w:lvlJc w:val="left"/>
      <w:pPr>
        <w:ind w:left="1935" w:hanging="85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4"/>
  </w:num>
  <w:num w:numId="5">
    <w:abstractNumId w:val="1"/>
  </w:num>
  <w:num w:numId="6">
    <w:abstractNumId w:val="3"/>
  </w:num>
  <w:num w:numId="7">
    <w:abstractNumId w:val="5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2262C"/>
    <w:rsid w:val="00010608"/>
    <w:rsid w:val="000201E3"/>
    <w:rsid w:val="000230E5"/>
    <w:rsid w:val="00065DE6"/>
    <w:rsid w:val="000D4EDB"/>
    <w:rsid w:val="000E66BA"/>
    <w:rsid w:val="000F6428"/>
    <w:rsid w:val="001112DB"/>
    <w:rsid w:val="00121CED"/>
    <w:rsid w:val="00133698"/>
    <w:rsid w:val="00152D5D"/>
    <w:rsid w:val="001D49EE"/>
    <w:rsid w:val="0023226A"/>
    <w:rsid w:val="00262FEE"/>
    <w:rsid w:val="002647A0"/>
    <w:rsid w:val="00294EED"/>
    <w:rsid w:val="002B1836"/>
    <w:rsid w:val="002B33EC"/>
    <w:rsid w:val="002E6DBA"/>
    <w:rsid w:val="002F0B95"/>
    <w:rsid w:val="00301773"/>
    <w:rsid w:val="00311136"/>
    <w:rsid w:val="0032262C"/>
    <w:rsid w:val="003426C4"/>
    <w:rsid w:val="00352B7E"/>
    <w:rsid w:val="00374C89"/>
    <w:rsid w:val="00382B1F"/>
    <w:rsid w:val="003926BC"/>
    <w:rsid w:val="003937E4"/>
    <w:rsid w:val="003C3838"/>
    <w:rsid w:val="003F6459"/>
    <w:rsid w:val="00420BC1"/>
    <w:rsid w:val="004C3D72"/>
    <w:rsid w:val="004E3279"/>
    <w:rsid w:val="004E4727"/>
    <w:rsid w:val="004F1BF0"/>
    <w:rsid w:val="004F4246"/>
    <w:rsid w:val="0051559D"/>
    <w:rsid w:val="00521056"/>
    <w:rsid w:val="00526208"/>
    <w:rsid w:val="00536788"/>
    <w:rsid w:val="005378D2"/>
    <w:rsid w:val="00573522"/>
    <w:rsid w:val="00577615"/>
    <w:rsid w:val="00580D46"/>
    <w:rsid w:val="00584AA7"/>
    <w:rsid w:val="005A4122"/>
    <w:rsid w:val="005D68B7"/>
    <w:rsid w:val="005D6956"/>
    <w:rsid w:val="00600191"/>
    <w:rsid w:val="0064403A"/>
    <w:rsid w:val="0066066C"/>
    <w:rsid w:val="006C3A92"/>
    <w:rsid w:val="006C6C5E"/>
    <w:rsid w:val="006C7226"/>
    <w:rsid w:val="006E2BE1"/>
    <w:rsid w:val="00702165"/>
    <w:rsid w:val="00703D0D"/>
    <w:rsid w:val="00716BAA"/>
    <w:rsid w:val="00720985"/>
    <w:rsid w:val="00723A3A"/>
    <w:rsid w:val="0072519E"/>
    <w:rsid w:val="007527A8"/>
    <w:rsid w:val="00756578"/>
    <w:rsid w:val="00761552"/>
    <w:rsid w:val="00766170"/>
    <w:rsid w:val="00793DD7"/>
    <w:rsid w:val="007C751A"/>
    <w:rsid w:val="007D2812"/>
    <w:rsid w:val="007D519F"/>
    <w:rsid w:val="007D5CCE"/>
    <w:rsid w:val="00821BFC"/>
    <w:rsid w:val="0083594B"/>
    <w:rsid w:val="0083695D"/>
    <w:rsid w:val="008556E0"/>
    <w:rsid w:val="00871148"/>
    <w:rsid w:val="008868E0"/>
    <w:rsid w:val="00896CBC"/>
    <w:rsid w:val="008C0E41"/>
    <w:rsid w:val="008C4EAC"/>
    <w:rsid w:val="008F1C14"/>
    <w:rsid w:val="0090352D"/>
    <w:rsid w:val="00922108"/>
    <w:rsid w:val="00956960"/>
    <w:rsid w:val="00971A96"/>
    <w:rsid w:val="00975A1C"/>
    <w:rsid w:val="009C1FB7"/>
    <w:rsid w:val="009E2493"/>
    <w:rsid w:val="00A1076A"/>
    <w:rsid w:val="00A26589"/>
    <w:rsid w:val="00A76DC3"/>
    <w:rsid w:val="00AA09AC"/>
    <w:rsid w:val="00AA6409"/>
    <w:rsid w:val="00AB35BF"/>
    <w:rsid w:val="00AF1D51"/>
    <w:rsid w:val="00B0272E"/>
    <w:rsid w:val="00B0725D"/>
    <w:rsid w:val="00B669FE"/>
    <w:rsid w:val="00B83258"/>
    <w:rsid w:val="00B91D93"/>
    <w:rsid w:val="00B95DBC"/>
    <w:rsid w:val="00BA7870"/>
    <w:rsid w:val="00BB7609"/>
    <w:rsid w:val="00BC77AC"/>
    <w:rsid w:val="00BF6E52"/>
    <w:rsid w:val="00C02A9C"/>
    <w:rsid w:val="00C305AE"/>
    <w:rsid w:val="00C351F2"/>
    <w:rsid w:val="00C50A92"/>
    <w:rsid w:val="00C55198"/>
    <w:rsid w:val="00C7011B"/>
    <w:rsid w:val="00C73F27"/>
    <w:rsid w:val="00C8290F"/>
    <w:rsid w:val="00C93F64"/>
    <w:rsid w:val="00CA14D7"/>
    <w:rsid w:val="00CD11A6"/>
    <w:rsid w:val="00CD18C6"/>
    <w:rsid w:val="00CF7251"/>
    <w:rsid w:val="00D13892"/>
    <w:rsid w:val="00D348F5"/>
    <w:rsid w:val="00D46873"/>
    <w:rsid w:val="00D65F54"/>
    <w:rsid w:val="00D83884"/>
    <w:rsid w:val="00D921D5"/>
    <w:rsid w:val="00D95063"/>
    <w:rsid w:val="00DA0817"/>
    <w:rsid w:val="00DA3F14"/>
    <w:rsid w:val="00DA4991"/>
    <w:rsid w:val="00DA5579"/>
    <w:rsid w:val="00DC6708"/>
    <w:rsid w:val="00DE4BE7"/>
    <w:rsid w:val="00E16312"/>
    <w:rsid w:val="00E3607B"/>
    <w:rsid w:val="00E36ECF"/>
    <w:rsid w:val="00E42D9E"/>
    <w:rsid w:val="00EC152D"/>
    <w:rsid w:val="00ED4DA5"/>
    <w:rsid w:val="00EE4587"/>
    <w:rsid w:val="00F019BE"/>
    <w:rsid w:val="00F129BF"/>
    <w:rsid w:val="00F13CB1"/>
    <w:rsid w:val="00F232DB"/>
    <w:rsid w:val="00F51F04"/>
    <w:rsid w:val="00F5463D"/>
    <w:rsid w:val="00F72BBD"/>
    <w:rsid w:val="00F75485"/>
    <w:rsid w:val="00F97192"/>
    <w:rsid w:val="00FA194B"/>
    <w:rsid w:val="00FA3C20"/>
    <w:rsid w:val="00FC4E28"/>
    <w:rsid w:val="00FD7DEC"/>
    <w:rsid w:val="00FE224B"/>
    <w:rsid w:val="00FE6C03"/>
    <w:rsid w:val="00FE7339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32262C"/>
    <w:pPr>
      <w:spacing w:after="120"/>
    </w:pPr>
  </w:style>
  <w:style w:type="character" w:customStyle="1" w:styleId="a9">
    <w:name w:val="Основной текст Знак"/>
    <w:basedOn w:val="a0"/>
    <w:link w:val="a8"/>
    <w:rsid w:val="0032262C"/>
  </w:style>
  <w:style w:type="paragraph" w:styleId="20">
    <w:name w:val="Body Text 2"/>
    <w:basedOn w:val="a"/>
    <w:link w:val="21"/>
    <w:rsid w:val="0032262C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32262C"/>
  </w:style>
  <w:style w:type="character" w:customStyle="1" w:styleId="a5">
    <w:name w:val="Основной текст с отступом Знак"/>
    <w:basedOn w:val="a0"/>
    <w:link w:val="a4"/>
    <w:rsid w:val="0032262C"/>
    <w:rPr>
      <w:sz w:val="25"/>
      <w:szCs w:val="24"/>
    </w:rPr>
  </w:style>
  <w:style w:type="paragraph" w:styleId="aa">
    <w:name w:val="header"/>
    <w:basedOn w:val="a"/>
    <w:link w:val="ab"/>
    <w:uiPriority w:val="99"/>
    <w:rsid w:val="0032262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32262C"/>
  </w:style>
  <w:style w:type="paragraph" w:styleId="ac">
    <w:name w:val="footer"/>
    <w:basedOn w:val="a"/>
    <w:link w:val="ad"/>
    <w:rsid w:val="0032262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32262C"/>
  </w:style>
  <w:style w:type="character" w:customStyle="1" w:styleId="10">
    <w:name w:val="Заголовок 1 Знак"/>
    <w:link w:val="1"/>
    <w:locked/>
    <w:rsid w:val="0051559D"/>
    <w:rPr>
      <w:b/>
      <w:iCs/>
      <w:sz w:val="28"/>
      <w:szCs w:val="28"/>
    </w:rPr>
  </w:style>
  <w:style w:type="paragraph" w:styleId="3">
    <w:name w:val="Body Text 3"/>
    <w:basedOn w:val="a"/>
    <w:link w:val="30"/>
    <w:rsid w:val="0051559D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51559D"/>
    <w:rPr>
      <w:sz w:val="16"/>
      <w:szCs w:val="16"/>
    </w:rPr>
  </w:style>
  <w:style w:type="paragraph" w:styleId="ae">
    <w:name w:val="Plain Text"/>
    <w:basedOn w:val="a"/>
    <w:link w:val="af"/>
    <w:rsid w:val="0051559D"/>
    <w:rPr>
      <w:rFonts w:ascii="Courier New" w:hAnsi="Courier New"/>
    </w:rPr>
  </w:style>
  <w:style w:type="character" w:customStyle="1" w:styleId="af">
    <w:name w:val="Текст Знак"/>
    <w:basedOn w:val="a0"/>
    <w:link w:val="ae"/>
    <w:rsid w:val="0051559D"/>
    <w:rPr>
      <w:rFonts w:ascii="Courier New" w:hAnsi="Courier New"/>
    </w:rPr>
  </w:style>
  <w:style w:type="paragraph" w:styleId="af0">
    <w:name w:val="Normal (Web)"/>
    <w:basedOn w:val="a"/>
    <w:uiPriority w:val="99"/>
    <w:unhideWhenUsed/>
    <w:rsid w:val="0051559D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trenko\Desktop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75BC79-7F7D-4DF1-AC48-E199AC641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275</TotalTime>
  <Pages>20</Pages>
  <Words>5629</Words>
  <Characters>32090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37644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Petrenko</dc:creator>
  <cp:lastModifiedBy>Petrenko</cp:lastModifiedBy>
  <cp:revision>56</cp:revision>
  <cp:lastPrinted>2022-05-11T06:04:00Z</cp:lastPrinted>
  <dcterms:created xsi:type="dcterms:W3CDTF">2021-05-19T09:07:00Z</dcterms:created>
  <dcterms:modified xsi:type="dcterms:W3CDTF">2022-05-16T04:35:00Z</dcterms:modified>
</cp:coreProperties>
</file>