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9D49C4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9D49C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D49C4" w:rsidP="00133698">
      <w:pPr>
        <w:spacing w:before="400"/>
        <w:rPr>
          <w:rFonts w:ascii="Liberation Serif" w:hAnsi="Liberation Serif" w:cs="Liberation Serif"/>
          <w:sz w:val="24"/>
        </w:rPr>
      </w:pPr>
      <w:r w:rsidRPr="009D49C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16B16">
        <w:rPr>
          <w:rFonts w:ascii="Liberation Serif" w:hAnsi="Liberation Serif" w:cs="Liberation Serif"/>
          <w:sz w:val="24"/>
        </w:rPr>
        <w:t>26.05.2022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816B16">
        <w:rPr>
          <w:rFonts w:ascii="Liberation Serif" w:hAnsi="Liberation Serif" w:cs="Liberation Serif"/>
          <w:sz w:val="24"/>
        </w:rPr>
        <w:t>340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F220C" w:rsidRPr="00B91D93" w:rsidRDefault="008F220C" w:rsidP="00133698">
      <w:pPr>
        <w:rPr>
          <w:rFonts w:ascii="Liberation Serif" w:hAnsi="Liberation Serif" w:cs="Liberation Serif"/>
          <w:sz w:val="28"/>
          <w:szCs w:val="28"/>
        </w:rPr>
      </w:pPr>
    </w:p>
    <w:p w:rsidR="007626A4" w:rsidRPr="0088744C" w:rsidRDefault="00597A83" w:rsidP="00E51A4D">
      <w:pPr>
        <w:pStyle w:val="a4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8744C">
        <w:rPr>
          <w:rFonts w:ascii="Liberation Serif" w:hAnsi="Liberation Serif" w:cs="Liberation Serif"/>
          <w:b/>
          <w:bCs/>
          <w:iCs/>
          <w:sz w:val="28"/>
          <w:szCs w:val="28"/>
        </w:rPr>
        <w:t>О</w:t>
      </w:r>
      <w:r w:rsidR="007D6B63" w:rsidRPr="0088744C">
        <w:rPr>
          <w:rFonts w:ascii="Liberation Serif" w:hAnsi="Liberation Serif" w:cs="Liberation Serif"/>
          <w:b/>
          <w:bCs/>
          <w:iCs/>
          <w:sz w:val="28"/>
          <w:szCs w:val="28"/>
        </w:rPr>
        <w:t>б</w:t>
      </w:r>
      <w:r w:rsidR="001B0FF6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941D3B" w:rsidRPr="0088744C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эвакуационной комиссии </w:t>
      </w:r>
      <w:r w:rsidR="00246796" w:rsidRPr="0088744C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 городского округа</w:t>
      </w:r>
    </w:p>
    <w:p w:rsidR="00481F00" w:rsidRPr="0088744C" w:rsidRDefault="00481F00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BE6FFE" w:rsidRPr="0088744C" w:rsidRDefault="00BE6FFE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162CB" w:rsidRPr="0088744C" w:rsidRDefault="00941D3B" w:rsidP="000162C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8744C">
        <w:rPr>
          <w:rFonts w:ascii="Liberation Serif" w:hAnsi="Liberation Serif"/>
          <w:sz w:val="28"/>
          <w:szCs w:val="28"/>
        </w:rPr>
        <w:t xml:space="preserve">В соответствии </w:t>
      </w:r>
      <w:r w:rsidR="000162CB" w:rsidRPr="0088744C">
        <w:rPr>
          <w:rFonts w:ascii="Liberation Serif" w:hAnsi="Liberation Serif"/>
          <w:sz w:val="28"/>
          <w:szCs w:val="28"/>
        </w:rPr>
        <w:t xml:space="preserve">с Федеральными законами от 21 декабря 1994 года </w:t>
      </w:r>
      <w:r w:rsidR="000162CB" w:rsidRPr="0088744C">
        <w:rPr>
          <w:rFonts w:ascii="Liberation Serif" w:hAnsi="Liberation Serif"/>
          <w:sz w:val="28"/>
          <w:szCs w:val="28"/>
        </w:rPr>
        <w:br/>
        <w:t xml:space="preserve">№ 68-ФЗ «О защите населения и территорий от чрезвычайных ситуаций природного и техногенного характера», от 12 февраля 1998 года № 28-ФЗ </w:t>
      </w:r>
      <w:r w:rsidR="000162CB" w:rsidRPr="0088744C">
        <w:rPr>
          <w:rFonts w:ascii="Liberation Serif" w:hAnsi="Liberation Serif"/>
          <w:sz w:val="28"/>
          <w:szCs w:val="28"/>
        </w:rPr>
        <w:br/>
        <w:t>«О гражд</w:t>
      </w:r>
      <w:r w:rsidR="00D9144F" w:rsidRPr="0088744C">
        <w:rPr>
          <w:rFonts w:ascii="Liberation Serif" w:hAnsi="Liberation Serif"/>
          <w:sz w:val="28"/>
          <w:szCs w:val="28"/>
        </w:rPr>
        <w:t>анской обороне», постановлением</w:t>
      </w:r>
      <w:r w:rsidR="000162CB" w:rsidRPr="0088744C">
        <w:rPr>
          <w:rFonts w:ascii="Liberation Serif" w:hAnsi="Liberation Serif"/>
          <w:sz w:val="28"/>
          <w:szCs w:val="28"/>
        </w:rPr>
        <w:t xml:space="preserve"> Правительства Российской Федерации от 30.12.2003 № 794 «О единой государственной системе предупреждения и ликвидации чрезвычайных ситуаций», Законом Свердловской области от 27 декабря 2004 года № 221-ОЗ «О защите населения</w:t>
      </w:r>
      <w:proofErr w:type="gramEnd"/>
      <w:r w:rsidR="000162CB" w:rsidRPr="0088744C">
        <w:rPr>
          <w:rFonts w:ascii="Liberation Serif" w:hAnsi="Liberation Serif"/>
          <w:sz w:val="28"/>
          <w:szCs w:val="28"/>
        </w:rPr>
        <w:t xml:space="preserve"> и территорий от чрезвычайных ситуаций природного и техногенного характера в Свердловской области», в целях совершенствования координации деятельности эвакуационных органов в Каменск-Уральском городском округе Администрация Каменск-Уральского городского округа</w:t>
      </w:r>
    </w:p>
    <w:p w:rsidR="00941D3B" w:rsidRPr="0088744C" w:rsidRDefault="00941D3B" w:rsidP="00656E8F">
      <w:pPr>
        <w:rPr>
          <w:rFonts w:ascii="Liberation Serif" w:hAnsi="Liberation Serif"/>
          <w:b/>
          <w:sz w:val="28"/>
        </w:rPr>
      </w:pPr>
      <w:r w:rsidRPr="0088744C">
        <w:rPr>
          <w:rFonts w:ascii="Liberation Serif" w:hAnsi="Liberation Serif"/>
          <w:b/>
          <w:sz w:val="28"/>
        </w:rPr>
        <w:t>ПОСТАНОВЛЯЕТ:</w:t>
      </w:r>
    </w:p>
    <w:p w:rsidR="00941D3B" w:rsidRPr="0088744C" w:rsidRDefault="00941D3B" w:rsidP="00D11033">
      <w:pPr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ab/>
      </w:r>
      <w:r w:rsidR="008817E3" w:rsidRPr="0088744C">
        <w:rPr>
          <w:rFonts w:ascii="Liberation Serif" w:hAnsi="Liberation Serif"/>
          <w:sz w:val="28"/>
          <w:szCs w:val="28"/>
        </w:rPr>
        <w:t>1. Утвердить с</w:t>
      </w:r>
      <w:r w:rsidRPr="0088744C">
        <w:rPr>
          <w:rFonts w:ascii="Liberation Serif" w:hAnsi="Liberation Serif"/>
          <w:sz w:val="28"/>
          <w:szCs w:val="28"/>
        </w:rPr>
        <w:t>остав эвакуационной комиссии Каменск-Уральского городского округа (прилагается).</w:t>
      </w:r>
    </w:p>
    <w:p w:rsidR="00C855EA" w:rsidRPr="0088744C" w:rsidRDefault="008817E3" w:rsidP="00C855EA">
      <w:pPr>
        <w:jc w:val="both"/>
        <w:rPr>
          <w:rFonts w:ascii="Liberation Serif" w:hAnsi="Liberation Serif"/>
          <w:bCs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ab/>
        <w:t>2. Секретарю эва</w:t>
      </w:r>
      <w:r w:rsidR="000B65A1" w:rsidRPr="0088744C">
        <w:rPr>
          <w:rFonts w:ascii="Liberation Serif" w:hAnsi="Liberation Serif"/>
          <w:sz w:val="28"/>
          <w:szCs w:val="28"/>
        </w:rPr>
        <w:t>к</w:t>
      </w:r>
      <w:r w:rsidR="00BE6FFE" w:rsidRPr="0088744C">
        <w:rPr>
          <w:rFonts w:ascii="Liberation Serif" w:hAnsi="Liberation Serif"/>
          <w:sz w:val="28"/>
          <w:szCs w:val="28"/>
        </w:rPr>
        <w:t>уационн</w:t>
      </w:r>
      <w:r w:rsidR="0088744C" w:rsidRPr="0088744C">
        <w:rPr>
          <w:rFonts w:ascii="Liberation Serif" w:hAnsi="Liberation Serif"/>
          <w:sz w:val="28"/>
          <w:szCs w:val="28"/>
        </w:rPr>
        <w:t>ой комиссии в срок до 10.06</w:t>
      </w:r>
      <w:r w:rsidR="00EE522E" w:rsidRPr="0088744C">
        <w:rPr>
          <w:rFonts w:ascii="Liberation Serif" w:hAnsi="Liberation Serif"/>
          <w:sz w:val="28"/>
          <w:szCs w:val="28"/>
        </w:rPr>
        <w:t>.2022</w:t>
      </w:r>
      <w:r w:rsidRPr="0088744C">
        <w:rPr>
          <w:rFonts w:ascii="Liberation Serif" w:hAnsi="Liberation Serif"/>
          <w:sz w:val="28"/>
          <w:szCs w:val="28"/>
        </w:rPr>
        <w:t xml:space="preserve"> разработать Положение </w:t>
      </w:r>
      <w:r w:rsidR="00C855EA" w:rsidRPr="0088744C">
        <w:rPr>
          <w:rFonts w:ascii="Liberation Serif" w:hAnsi="Liberation Serif"/>
          <w:sz w:val="28"/>
          <w:szCs w:val="28"/>
        </w:rPr>
        <w:t xml:space="preserve">об эвакуационной комиссии </w:t>
      </w:r>
      <w:r w:rsidR="00C855EA" w:rsidRPr="0088744C"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 </w:t>
      </w:r>
      <w:r w:rsidR="00C855EA" w:rsidRPr="0088744C">
        <w:rPr>
          <w:rFonts w:ascii="Liberation Serif" w:hAnsi="Liberation Serif"/>
          <w:sz w:val="28"/>
          <w:szCs w:val="28"/>
        </w:rPr>
        <w:t xml:space="preserve">и Структуру эвакуационной комиссии </w:t>
      </w:r>
      <w:r w:rsidR="00C855EA" w:rsidRPr="0088744C"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 в соответствии с действующими </w:t>
      </w:r>
      <w:r w:rsidR="00656E8F" w:rsidRPr="0088744C">
        <w:rPr>
          <w:rFonts w:ascii="Liberation Serif" w:hAnsi="Liberation Serif"/>
          <w:bCs/>
          <w:sz w:val="28"/>
          <w:szCs w:val="28"/>
        </w:rPr>
        <w:t>правовыми актами</w:t>
      </w:r>
      <w:r w:rsidR="00C855EA" w:rsidRPr="0088744C">
        <w:rPr>
          <w:rFonts w:ascii="Liberation Serif" w:hAnsi="Liberation Serif"/>
          <w:bCs/>
          <w:sz w:val="28"/>
          <w:szCs w:val="28"/>
        </w:rPr>
        <w:t>.</w:t>
      </w:r>
    </w:p>
    <w:p w:rsidR="00C855EA" w:rsidRPr="0088744C" w:rsidRDefault="00C855EA" w:rsidP="00C855E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>3</w:t>
      </w:r>
      <w:r w:rsidR="00941D3B" w:rsidRPr="0088744C">
        <w:rPr>
          <w:rFonts w:ascii="Liberation Serif" w:hAnsi="Liberation Serif"/>
          <w:sz w:val="28"/>
          <w:szCs w:val="28"/>
        </w:rPr>
        <w:t>. Признать утратившим</w:t>
      </w:r>
      <w:r w:rsidR="00656E8F" w:rsidRPr="0088744C">
        <w:rPr>
          <w:rFonts w:ascii="Liberation Serif" w:hAnsi="Liberation Serif"/>
          <w:sz w:val="28"/>
          <w:szCs w:val="28"/>
        </w:rPr>
        <w:t>и</w:t>
      </w:r>
      <w:r w:rsidR="00941D3B" w:rsidRPr="0088744C">
        <w:rPr>
          <w:rFonts w:ascii="Liberation Serif" w:hAnsi="Liberation Serif"/>
          <w:sz w:val="28"/>
          <w:szCs w:val="28"/>
        </w:rPr>
        <w:t xml:space="preserve"> силу</w:t>
      </w:r>
      <w:r w:rsidRPr="0088744C">
        <w:rPr>
          <w:rFonts w:ascii="Liberation Serif" w:hAnsi="Liberation Serif"/>
          <w:sz w:val="28"/>
          <w:szCs w:val="28"/>
        </w:rPr>
        <w:t>:</w:t>
      </w:r>
    </w:p>
    <w:p w:rsidR="00A01E1F" w:rsidRPr="0088744C" w:rsidRDefault="00C855EA" w:rsidP="00C855E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 xml:space="preserve">1) </w:t>
      </w:r>
      <w:r w:rsidR="00D9144F" w:rsidRPr="0088744C">
        <w:rPr>
          <w:rFonts w:ascii="Liberation Serif" w:hAnsi="Liberation Serif"/>
          <w:sz w:val="28"/>
          <w:szCs w:val="28"/>
        </w:rPr>
        <w:t>постановление</w:t>
      </w:r>
      <w:r w:rsidRPr="0088744C">
        <w:rPr>
          <w:rFonts w:ascii="Liberation Serif" w:hAnsi="Liberation Serif"/>
          <w:sz w:val="28"/>
          <w:szCs w:val="28"/>
        </w:rPr>
        <w:t xml:space="preserve"> Администр</w:t>
      </w:r>
      <w:r w:rsidR="00D9144F" w:rsidRPr="0088744C">
        <w:rPr>
          <w:rFonts w:ascii="Liberation Serif" w:hAnsi="Liberation Serif"/>
          <w:sz w:val="28"/>
          <w:szCs w:val="28"/>
        </w:rPr>
        <w:t>ации города Каменска-Уральского</w:t>
      </w:r>
      <w:r w:rsidR="001B0FF6">
        <w:rPr>
          <w:rFonts w:ascii="Liberation Serif" w:hAnsi="Liberation Serif"/>
          <w:sz w:val="28"/>
          <w:szCs w:val="28"/>
        </w:rPr>
        <w:t xml:space="preserve"> </w:t>
      </w:r>
      <w:r w:rsidRPr="0088744C">
        <w:rPr>
          <w:rFonts w:ascii="Liberation Serif" w:hAnsi="Liberation Serif"/>
          <w:sz w:val="28"/>
          <w:szCs w:val="28"/>
        </w:rPr>
        <w:t>от 30.12.2016 № 1727 «Об утверждении состава эвакуационной комиссии муниципального образования город Каменск-Уральский»;</w:t>
      </w:r>
    </w:p>
    <w:p w:rsidR="00C855EA" w:rsidRPr="0088744C" w:rsidRDefault="00C855EA" w:rsidP="00C855E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 xml:space="preserve">2) </w:t>
      </w:r>
      <w:r w:rsidR="00D9144F" w:rsidRPr="0088744C">
        <w:rPr>
          <w:rFonts w:ascii="Liberation Serif" w:hAnsi="Liberation Serif"/>
          <w:sz w:val="28"/>
          <w:szCs w:val="28"/>
        </w:rPr>
        <w:t>постановление</w:t>
      </w:r>
      <w:r w:rsidRPr="0088744C">
        <w:rPr>
          <w:rFonts w:ascii="Liberation Serif" w:hAnsi="Liberation Serif"/>
          <w:sz w:val="28"/>
          <w:szCs w:val="28"/>
        </w:rPr>
        <w:t xml:space="preserve"> Администр</w:t>
      </w:r>
      <w:r w:rsidR="00D9144F" w:rsidRPr="0088744C">
        <w:rPr>
          <w:rFonts w:ascii="Liberation Serif" w:hAnsi="Liberation Serif"/>
          <w:sz w:val="28"/>
          <w:szCs w:val="28"/>
        </w:rPr>
        <w:t>ации города Каменска-Уральского</w:t>
      </w:r>
      <w:r w:rsidR="001B0FF6">
        <w:rPr>
          <w:rFonts w:ascii="Liberation Serif" w:hAnsi="Liberation Serif"/>
          <w:sz w:val="28"/>
          <w:szCs w:val="28"/>
        </w:rPr>
        <w:t xml:space="preserve"> </w:t>
      </w:r>
      <w:r w:rsidRPr="0088744C">
        <w:rPr>
          <w:rFonts w:ascii="Liberation Serif" w:hAnsi="Liberation Serif"/>
          <w:sz w:val="28"/>
          <w:szCs w:val="28"/>
        </w:rPr>
        <w:t>от 18.03.2020 № 184 «О внесении изменений в состав эвакуационной комиссии муниципального образования город Каменск-Уральский».</w:t>
      </w:r>
    </w:p>
    <w:p w:rsidR="00A870F6" w:rsidRPr="0088744C" w:rsidRDefault="00C855EA" w:rsidP="00A01E1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>4</w:t>
      </w:r>
      <w:r w:rsidR="00656E8F" w:rsidRPr="0088744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656E8F" w:rsidRPr="0088744C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656E8F" w:rsidRPr="0088744C">
        <w:rPr>
          <w:rFonts w:ascii="Liberation Serif" w:hAnsi="Liberation Serif"/>
          <w:sz w:val="28"/>
          <w:szCs w:val="28"/>
        </w:rPr>
        <w:t xml:space="preserve"> настоящее постановление </w:t>
      </w:r>
      <w:r w:rsidR="00A870F6" w:rsidRPr="0088744C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941D3B" w:rsidRPr="0088744C" w:rsidRDefault="00C855EA" w:rsidP="00A01E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>5</w:t>
      </w:r>
      <w:r w:rsidR="00941D3B" w:rsidRPr="0088744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1D3B" w:rsidRPr="0088744C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1D3B" w:rsidRPr="0088744C">
        <w:rPr>
          <w:rFonts w:ascii="Liberation Serif" w:hAnsi="Liberation Serif"/>
          <w:sz w:val="28"/>
          <w:szCs w:val="28"/>
        </w:rPr>
        <w:t xml:space="preserve"> исполнением настоящего постановления оставляю </w:t>
      </w:r>
      <w:r w:rsidR="00E47780" w:rsidRPr="0088744C">
        <w:rPr>
          <w:rFonts w:ascii="Liberation Serif" w:hAnsi="Liberation Serif"/>
          <w:sz w:val="28"/>
          <w:szCs w:val="28"/>
        </w:rPr>
        <w:br/>
      </w:r>
      <w:r w:rsidR="00941D3B" w:rsidRPr="0088744C">
        <w:rPr>
          <w:rFonts w:ascii="Liberation Serif" w:hAnsi="Liberation Serif"/>
          <w:sz w:val="28"/>
          <w:szCs w:val="28"/>
        </w:rPr>
        <w:t>за собой.</w:t>
      </w:r>
    </w:p>
    <w:p w:rsidR="00DB1710" w:rsidRPr="0088744C" w:rsidRDefault="00DB1710" w:rsidP="007D3CC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88744C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65A1" w:rsidRPr="0088744C" w:rsidRDefault="00BE6FFE" w:rsidP="00D11033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Глава</w:t>
      </w:r>
    </w:p>
    <w:p w:rsidR="00E47780" w:rsidRPr="0088744C" w:rsidRDefault="00720985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B0FF6">
        <w:rPr>
          <w:rFonts w:ascii="Liberation Serif" w:hAnsi="Liberation Serif" w:cs="Liberation Serif"/>
          <w:sz w:val="28"/>
          <w:szCs w:val="28"/>
        </w:rPr>
        <w:t xml:space="preserve"> </w:t>
      </w:r>
      <w:r w:rsidRPr="0088744C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56E8F" w:rsidRPr="0088744C">
        <w:rPr>
          <w:rFonts w:ascii="Liberation Serif" w:hAnsi="Liberation Serif" w:cs="Liberation Serif"/>
          <w:sz w:val="28"/>
          <w:szCs w:val="28"/>
        </w:rPr>
        <w:tab/>
      </w:r>
      <w:r w:rsidR="00656E8F" w:rsidRPr="0088744C">
        <w:rPr>
          <w:rFonts w:ascii="Liberation Serif" w:hAnsi="Liberation Serif" w:cs="Liberation Serif"/>
          <w:sz w:val="28"/>
          <w:szCs w:val="28"/>
        </w:rPr>
        <w:tab/>
      </w:r>
      <w:r w:rsidR="00656E8F" w:rsidRPr="0088744C">
        <w:rPr>
          <w:rFonts w:ascii="Liberation Serif" w:hAnsi="Liberation Serif" w:cs="Liberation Serif"/>
          <w:sz w:val="28"/>
          <w:szCs w:val="28"/>
        </w:rPr>
        <w:tab/>
      </w:r>
      <w:r w:rsidR="00656E8F" w:rsidRPr="0088744C">
        <w:rPr>
          <w:rFonts w:ascii="Liberation Serif" w:hAnsi="Liberation Serif" w:cs="Liberation Serif"/>
          <w:sz w:val="28"/>
          <w:szCs w:val="28"/>
        </w:rPr>
        <w:tab/>
        <w:t xml:space="preserve">      А.А. Герасимов </w:t>
      </w:r>
    </w:p>
    <w:p w:rsidR="005316F6" w:rsidRPr="0088744C" w:rsidRDefault="00E47780" w:rsidP="005316F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72521D" w:rsidRPr="0088744C" w:rsidRDefault="00E47780" w:rsidP="0072521D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постановлением</w:t>
      </w:r>
      <w:r w:rsidR="0072521D" w:rsidRPr="0088744C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72521D" w:rsidRPr="0088744C" w:rsidRDefault="0072521D" w:rsidP="0072521D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 xml:space="preserve">от </w:t>
      </w:r>
      <w:r w:rsidR="00816B16">
        <w:rPr>
          <w:rFonts w:ascii="Liberation Serif" w:hAnsi="Liberation Serif" w:cs="Liberation Serif"/>
          <w:sz w:val="28"/>
          <w:szCs w:val="28"/>
        </w:rPr>
        <w:t xml:space="preserve">26.05.2022 </w:t>
      </w:r>
      <w:r w:rsidR="00BE6FFE" w:rsidRPr="0088744C">
        <w:rPr>
          <w:rFonts w:ascii="Liberation Serif" w:hAnsi="Liberation Serif" w:cs="Liberation Serif"/>
          <w:sz w:val="28"/>
          <w:szCs w:val="28"/>
        </w:rPr>
        <w:t xml:space="preserve">№ </w:t>
      </w:r>
      <w:r w:rsidR="00816B16">
        <w:rPr>
          <w:rFonts w:ascii="Liberation Serif" w:hAnsi="Liberation Serif" w:cs="Liberation Serif"/>
          <w:sz w:val="28"/>
          <w:szCs w:val="28"/>
        </w:rPr>
        <w:t>340</w:t>
      </w:r>
    </w:p>
    <w:p w:rsidR="0072521D" w:rsidRPr="0088744C" w:rsidRDefault="0072521D" w:rsidP="0072521D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88744C">
        <w:rPr>
          <w:rFonts w:ascii="Liberation Serif" w:hAnsi="Liberation Serif" w:cs="Liberation Serif"/>
          <w:bCs/>
          <w:iCs/>
          <w:sz w:val="28"/>
          <w:szCs w:val="28"/>
        </w:rPr>
        <w:t>«О</w:t>
      </w:r>
      <w:r w:rsidR="00E47780" w:rsidRPr="0088744C">
        <w:rPr>
          <w:rFonts w:ascii="Liberation Serif" w:hAnsi="Liberation Serif" w:cs="Liberation Serif"/>
          <w:bCs/>
          <w:iCs/>
          <w:sz w:val="28"/>
          <w:szCs w:val="28"/>
        </w:rPr>
        <w:t>б</w:t>
      </w:r>
      <w:r w:rsidRPr="0088744C">
        <w:rPr>
          <w:rFonts w:ascii="Liberation Serif" w:hAnsi="Liberation Serif" w:cs="Liberation Serif"/>
          <w:bCs/>
          <w:iCs/>
          <w:sz w:val="28"/>
          <w:szCs w:val="28"/>
        </w:rPr>
        <w:t xml:space="preserve"> эвакуационной комиссии Каменск-Уральского городского округа</w:t>
      </w:r>
      <w:r w:rsidRPr="0088744C"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D9144F" w:rsidRPr="0088744C" w:rsidRDefault="00D9144F" w:rsidP="0072521D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316F6" w:rsidRPr="0088744C" w:rsidRDefault="002226C8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88744C">
        <w:rPr>
          <w:rFonts w:ascii="Liberation Serif" w:hAnsi="Liberation Serif"/>
          <w:b/>
          <w:sz w:val="28"/>
          <w:szCs w:val="28"/>
        </w:rPr>
        <w:t>СОСТАВ</w:t>
      </w:r>
    </w:p>
    <w:p w:rsidR="005316F6" w:rsidRPr="0088744C" w:rsidRDefault="008B3E65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b/>
          <w:sz w:val="28"/>
          <w:szCs w:val="28"/>
        </w:rPr>
        <w:t>эвакуационной комиссии Каменск-Уральского городского округа</w:t>
      </w:r>
    </w:p>
    <w:p w:rsidR="00EA1643" w:rsidRPr="0088744C" w:rsidRDefault="00EA1643" w:rsidP="008B3E65">
      <w:pPr>
        <w:rPr>
          <w:rFonts w:ascii="Liberation Serif" w:hAnsi="Liberation Serif"/>
          <w:sz w:val="28"/>
          <w:szCs w:val="28"/>
        </w:rPr>
      </w:pPr>
    </w:p>
    <w:tbl>
      <w:tblPr>
        <w:tblStyle w:val="ae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237"/>
      </w:tblGrid>
      <w:tr w:rsidR="00A01E1F" w:rsidRPr="0088744C" w:rsidTr="00EB206F">
        <w:trPr>
          <w:trHeight w:val="824"/>
        </w:trPr>
        <w:tc>
          <w:tcPr>
            <w:tcW w:w="3510" w:type="dxa"/>
          </w:tcPr>
          <w:p w:rsidR="00EE522E" w:rsidRPr="0088744C" w:rsidRDefault="00EA1643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EA1643" w:rsidRPr="0088744C" w:rsidRDefault="00EA1643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6237" w:type="dxa"/>
          </w:tcPr>
          <w:p w:rsidR="00A01E1F" w:rsidRPr="0088744C" w:rsidRDefault="00EA1643" w:rsidP="00A01E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з</w:t>
            </w:r>
            <w:r w:rsidR="008B3E65" w:rsidRPr="0088744C">
              <w:rPr>
                <w:rFonts w:ascii="Liberation Serif" w:hAnsi="Liberation Serif"/>
                <w:sz w:val="28"/>
                <w:szCs w:val="28"/>
              </w:rPr>
              <w:t>аместитель главы Администрации городского округа, председатель эвакуационной комиссии</w:t>
            </w:r>
            <w:r w:rsidR="00A01E1F" w:rsidRPr="0088744C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A01E1F" w:rsidRPr="0088744C" w:rsidTr="00EB206F">
        <w:trPr>
          <w:trHeight w:val="1133"/>
        </w:trPr>
        <w:tc>
          <w:tcPr>
            <w:tcW w:w="3510" w:type="dxa"/>
          </w:tcPr>
          <w:p w:rsidR="00A01E1F" w:rsidRPr="0088744C" w:rsidRDefault="008B3E6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Матвеенко</w:t>
            </w:r>
          </w:p>
          <w:p w:rsidR="008B3E65" w:rsidRPr="0088744C" w:rsidRDefault="008B3E6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Леонид Николаевич</w:t>
            </w:r>
          </w:p>
        </w:tc>
        <w:tc>
          <w:tcPr>
            <w:tcW w:w="6237" w:type="dxa"/>
          </w:tcPr>
          <w:p w:rsidR="00A01E1F" w:rsidRPr="0088744C" w:rsidRDefault="008B3E65" w:rsidP="00E30E6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начальник МКУ «Управление по делам ГОЧС города Каменска-Уральского»</w:t>
            </w:r>
            <w:r w:rsidR="00A01E1F" w:rsidRPr="0088744C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88744C" w:rsidRPr="0088744C">
              <w:rPr>
                <w:rFonts w:ascii="Liberation Serif" w:hAnsi="Liberation Serif"/>
                <w:sz w:val="28"/>
                <w:szCs w:val="28"/>
              </w:rPr>
              <w:t xml:space="preserve">первый </w:t>
            </w:r>
            <w:r w:rsidR="00A01E1F" w:rsidRPr="0088744C">
              <w:rPr>
                <w:rFonts w:ascii="Liberation Serif" w:hAnsi="Liberation Serif"/>
                <w:sz w:val="28"/>
                <w:szCs w:val="28"/>
              </w:rPr>
              <w:t xml:space="preserve">заместитель председателя эвакуационной комиссии; </w:t>
            </w:r>
          </w:p>
        </w:tc>
      </w:tr>
      <w:tr w:rsidR="00D11033" w:rsidRPr="0088744C" w:rsidTr="00EB206F">
        <w:trPr>
          <w:trHeight w:val="1419"/>
        </w:trPr>
        <w:tc>
          <w:tcPr>
            <w:tcW w:w="3510" w:type="dxa"/>
          </w:tcPr>
          <w:p w:rsidR="00D11033" w:rsidRPr="0088744C" w:rsidRDefault="00BE6FFE" w:rsidP="001D44F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8744C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</w:p>
          <w:p w:rsidR="00D11033" w:rsidRPr="0088744C" w:rsidRDefault="00BE6FFE" w:rsidP="001D44F3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6237" w:type="dxa"/>
          </w:tcPr>
          <w:p w:rsidR="00D11033" w:rsidRPr="0088744C" w:rsidRDefault="00D11033" w:rsidP="001D44F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Красногорского района, заместитель председателя эвакуационной комиссии по учету эвакуации населения Красногорского района; </w:t>
            </w:r>
          </w:p>
        </w:tc>
      </w:tr>
      <w:tr w:rsidR="00D11033" w:rsidRPr="0088744C" w:rsidTr="00EB206F">
        <w:trPr>
          <w:trHeight w:val="1411"/>
        </w:trPr>
        <w:tc>
          <w:tcPr>
            <w:tcW w:w="3510" w:type="dxa"/>
          </w:tcPr>
          <w:p w:rsidR="00D11033" w:rsidRPr="0088744C" w:rsidRDefault="00BE6FFE" w:rsidP="001D44F3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:rsidR="00D11033" w:rsidRPr="0088744C" w:rsidRDefault="00BE6FFE" w:rsidP="00EE522E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А</w:t>
            </w:r>
            <w:r w:rsidR="00EE522E" w:rsidRPr="0088744C">
              <w:rPr>
                <w:rFonts w:ascii="Liberation Serif" w:hAnsi="Liberation Serif"/>
                <w:sz w:val="28"/>
                <w:szCs w:val="28"/>
              </w:rPr>
              <w:t>лександр</w:t>
            </w:r>
            <w:r w:rsidR="00D11033" w:rsidRPr="0088744C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</w:tc>
        <w:tc>
          <w:tcPr>
            <w:tcW w:w="6237" w:type="dxa"/>
          </w:tcPr>
          <w:p w:rsidR="00D11033" w:rsidRPr="0088744C" w:rsidRDefault="00D11033" w:rsidP="001D44F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Синарского района, заместитель председателя эвакуационной комиссии по учету эвакуации населения Синарского района; </w:t>
            </w:r>
          </w:p>
        </w:tc>
      </w:tr>
      <w:tr w:rsidR="008B3E65" w:rsidRPr="0088744C" w:rsidTr="00EB206F">
        <w:tc>
          <w:tcPr>
            <w:tcW w:w="3510" w:type="dxa"/>
          </w:tcPr>
          <w:p w:rsidR="008B3E65" w:rsidRPr="0088744C" w:rsidRDefault="00B13900" w:rsidP="008E5B75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B13900" w:rsidRPr="0088744C" w:rsidRDefault="00B13900" w:rsidP="008E5B75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6237" w:type="dxa"/>
          </w:tcPr>
          <w:p w:rsidR="00E47780" w:rsidRPr="0088744C" w:rsidRDefault="008B3E65" w:rsidP="00B1390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главный специалист </w:t>
            </w:r>
            <w:r w:rsidR="00B13900" w:rsidRPr="0088744C">
              <w:rPr>
                <w:rFonts w:ascii="Liberation Serif" w:hAnsi="Liberation Serif"/>
                <w:sz w:val="28"/>
                <w:szCs w:val="28"/>
              </w:rPr>
              <w:t>отдела по социальным и жилищным вопросам Администрации Каменск-Уральского городского округа</w:t>
            </w:r>
            <w:r w:rsidRPr="0088744C">
              <w:rPr>
                <w:rFonts w:ascii="Liberation Serif" w:hAnsi="Liberation Serif"/>
                <w:sz w:val="28"/>
                <w:szCs w:val="28"/>
              </w:rPr>
              <w:t>, секретарь эвакуационной комиссии.</w:t>
            </w:r>
          </w:p>
        </w:tc>
      </w:tr>
      <w:tr w:rsidR="008B3E65" w:rsidRPr="0088744C" w:rsidTr="00EB206F">
        <w:tc>
          <w:tcPr>
            <w:tcW w:w="3510" w:type="dxa"/>
          </w:tcPr>
          <w:p w:rsidR="00E47780" w:rsidRPr="0088744C" w:rsidRDefault="00752E7B" w:rsidP="00752E7B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ЧЛЕНЫ КОМИССИИ</w:t>
            </w:r>
            <w:r w:rsidR="008B3E65" w:rsidRPr="0088744C">
              <w:rPr>
                <w:rFonts w:ascii="Liberation Serif" w:hAnsi="Liberation Serif"/>
                <w:sz w:val="28"/>
                <w:szCs w:val="28"/>
                <w:lang w:val="en-US"/>
              </w:rPr>
              <w:t>:</w:t>
            </w:r>
          </w:p>
        </w:tc>
        <w:tc>
          <w:tcPr>
            <w:tcW w:w="6237" w:type="dxa"/>
          </w:tcPr>
          <w:p w:rsidR="008B3E65" w:rsidRPr="0088744C" w:rsidRDefault="008B3E65" w:rsidP="008E5B7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206F" w:rsidRPr="0088744C" w:rsidTr="00EB206F">
        <w:trPr>
          <w:trHeight w:val="2358"/>
        </w:trPr>
        <w:tc>
          <w:tcPr>
            <w:tcW w:w="3510" w:type="dxa"/>
          </w:tcPr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8744C">
              <w:rPr>
                <w:rFonts w:ascii="Liberation Serif" w:hAnsi="Liberation Serif"/>
                <w:sz w:val="28"/>
                <w:szCs w:val="28"/>
              </w:rPr>
              <w:t>Асхадуллина</w:t>
            </w:r>
            <w:proofErr w:type="spellEnd"/>
          </w:p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Ольга Александровна</w:t>
            </w:r>
          </w:p>
        </w:tc>
        <w:tc>
          <w:tcPr>
            <w:tcW w:w="6237" w:type="dxa"/>
          </w:tcPr>
          <w:p w:rsidR="00EB206F" w:rsidRPr="0088744C" w:rsidRDefault="00EB206F" w:rsidP="00A01E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специалист по гражданской обороне ГАУЗ </w:t>
            </w:r>
            <w:proofErr w:type="gramStart"/>
            <w:r w:rsidRPr="0088744C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Каменск-Уральский», начальник группы медицинского обеспечения эвакуационных мероприятий, в том числе организации санитарно-гигиенических и противоэпидемических мероприятий (по согласованию);</w:t>
            </w:r>
          </w:p>
        </w:tc>
      </w:tr>
      <w:tr w:rsidR="00EB206F" w:rsidRPr="0088744C" w:rsidTr="00EB206F">
        <w:trPr>
          <w:trHeight w:val="2122"/>
        </w:trPr>
        <w:tc>
          <w:tcPr>
            <w:tcW w:w="3510" w:type="dxa"/>
          </w:tcPr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Борисова </w:t>
            </w:r>
          </w:p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Лариса Юрьевна</w:t>
            </w:r>
          </w:p>
        </w:tc>
        <w:tc>
          <w:tcPr>
            <w:tcW w:w="6237" w:type="dxa"/>
          </w:tcPr>
          <w:p w:rsidR="00EB206F" w:rsidRPr="0088744C" w:rsidRDefault="00EB206F" w:rsidP="00A01E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заместитель начальника отдела охраны общественного порядка МО МВД России «Каменск-Уральский», начальник группы обеспечения охраны общественного порядка и безопасности дорожного движения при проведении эвакуационных мероприятий (по согласованию);</w:t>
            </w:r>
          </w:p>
        </w:tc>
      </w:tr>
      <w:tr w:rsidR="00EB206F" w:rsidRPr="0088744C" w:rsidTr="00EB206F">
        <w:trPr>
          <w:trHeight w:val="1383"/>
        </w:trPr>
        <w:tc>
          <w:tcPr>
            <w:tcW w:w="3510" w:type="dxa"/>
          </w:tcPr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lastRenderedPageBreak/>
              <w:t>Гаврилюк</w:t>
            </w:r>
          </w:p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Татьяна Павловна</w:t>
            </w:r>
          </w:p>
        </w:tc>
        <w:tc>
          <w:tcPr>
            <w:tcW w:w="6237" w:type="dxa"/>
          </w:tcPr>
          <w:p w:rsidR="00EB206F" w:rsidRPr="0088744C" w:rsidRDefault="00EB206F" w:rsidP="0088744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ОМС «Управление культуры Каменск-Уральского городского округа», начальник группы учета </w:t>
            </w:r>
            <w:r w:rsidR="0088744C" w:rsidRPr="0088744C">
              <w:rPr>
                <w:rFonts w:ascii="Liberation Serif" w:hAnsi="Liberation Serif"/>
                <w:sz w:val="28"/>
                <w:szCs w:val="28"/>
              </w:rPr>
              <w:t xml:space="preserve">по </w:t>
            </w:r>
            <w:r w:rsidR="00A761BF" w:rsidRPr="0088744C">
              <w:rPr>
                <w:rFonts w:ascii="Liberation Serif" w:hAnsi="Liberation Serif"/>
                <w:sz w:val="28"/>
                <w:szCs w:val="28"/>
              </w:rPr>
              <w:t>защит</w:t>
            </w:r>
            <w:r w:rsidR="0088744C" w:rsidRPr="0088744C">
              <w:rPr>
                <w:rFonts w:ascii="Liberation Serif" w:hAnsi="Liberation Serif"/>
                <w:sz w:val="28"/>
                <w:szCs w:val="28"/>
              </w:rPr>
              <w:t>е</w:t>
            </w:r>
            <w:r w:rsidR="001B0FF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культурных и материальных ценностей; </w:t>
            </w:r>
          </w:p>
        </w:tc>
      </w:tr>
      <w:tr w:rsidR="00EB206F" w:rsidRPr="0088744C" w:rsidTr="00EB206F">
        <w:trPr>
          <w:trHeight w:val="1700"/>
        </w:trPr>
        <w:tc>
          <w:tcPr>
            <w:tcW w:w="3510" w:type="dxa"/>
          </w:tcPr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8744C">
              <w:rPr>
                <w:rFonts w:ascii="Liberation Serif" w:hAnsi="Liberation Serif"/>
                <w:sz w:val="28"/>
                <w:szCs w:val="28"/>
              </w:rPr>
              <w:t>Гилева</w:t>
            </w:r>
            <w:proofErr w:type="spellEnd"/>
          </w:p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Надежда Вадимовна</w:t>
            </w:r>
          </w:p>
        </w:tc>
        <w:tc>
          <w:tcPr>
            <w:tcW w:w="6237" w:type="dxa"/>
          </w:tcPr>
          <w:p w:rsidR="00EB206F" w:rsidRPr="0088744C" w:rsidRDefault="00EB206F" w:rsidP="00A761B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главный специалист отраслевого органа Администрации Каменск-Уральского городского округа по городскому хозяйству, н</w:t>
            </w:r>
            <w:r w:rsidR="00A761BF" w:rsidRPr="0088744C">
              <w:rPr>
                <w:rFonts w:ascii="Liberation Serif" w:hAnsi="Liberation Serif"/>
                <w:sz w:val="28"/>
                <w:szCs w:val="28"/>
              </w:rPr>
              <w:t xml:space="preserve">ачальник группы транспортного обеспечения </w:t>
            </w:r>
            <w:r w:rsidRPr="0088744C">
              <w:rPr>
                <w:rFonts w:ascii="Liberation Serif" w:hAnsi="Liberation Serif"/>
                <w:sz w:val="28"/>
                <w:szCs w:val="28"/>
              </w:rPr>
              <w:t>эвакуационных мероприятий;</w:t>
            </w:r>
          </w:p>
        </w:tc>
      </w:tr>
      <w:tr w:rsidR="00EB206F" w:rsidRPr="0088744C" w:rsidTr="0088744C">
        <w:trPr>
          <w:trHeight w:val="1980"/>
        </w:trPr>
        <w:tc>
          <w:tcPr>
            <w:tcW w:w="3510" w:type="dxa"/>
          </w:tcPr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8744C">
              <w:rPr>
                <w:rFonts w:ascii="Liberation Serif" w:hAnsi="Liberation Serif"/>
                <w:sz w:val="28"/>
                <w:szCs w:val="28"/>
              </w:rPr>
              <w:t>Гулемин</w:t>
            </w:r>
            <w:proofErr w:type="spellEnd"/>
          </w:p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237" w:type="dxa"/>
          </w:tcPr>
          <w:p w:rsidR="00EB206F" w:rsidRPr="0088744C" w:rsidRDefault="00EB206F" w:rsidP="00A01E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развитию территории </w:t>
            </w:r>
            <w:r w:rsidRPr="0088744C">
              <w:rPr>
                <w:rFonts w:ascii="Liberation Serif" w:hAnsi="Liberation Serif"/>
                <w:sz w:val="28"/>
                <w:szCs w:val="28"/>
              </w:rPr>
              <w:br/>
              <w:t xml:space="preserve">и муниципальному строительству Администрации Каменск-Уральского городского округа, начальник группы инженерного </w:t>
            </w:r>
            <w:r w:rsidR="00FA6A15" w:rsidRPr="0088744C">
              <w:rPr>
                <w:rFonts w:ascii="Liberation Serif" w:hAnsi="Liberation Serif"/>
                <w:sz w:val="28"/>
                <w:szCs w:val="28"/>
              </w:rPr>
              <w:t xml:space="preserve">и дорожного </w:t>
            </w: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обеспечения эвакуационных мероприятий; </w:t>
            </w:r>
          </w:p>
        </w:tc>
      </w:tr>
      <w:tr w:rsidR="00EB206F" w:rsidRPr="0088744C" w:rsidTr="0088744C">
        <w:trPr>
          <w:trHeight w:val="1993"/>
        </w:trPr>
        <w:tc>
          <w:tcPr>
            <w:tcW w:w="3510" w:type="dxa"/>
          </w:tcPr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Моисеева </w:t>
            </w:r>
          </w:p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Алена Владимировна</w:t>
            </w:r>
          </w:p>
        </w:tc>
        <w:tc>
          <w:tcPr>
            <w:tcW w:w="6237" w:type="dxa"/>
          </w:tcPr>
          <w:p w:rsidR="00EB206F" w:rsidRPr="0088744C" w:rsidRDefault="00EB206F" w:rsidP="00A761B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развития потребительского рынка, предпринимательства и туризма Администрации Каменск-Уральского городского округа, начальник группы </w:t>
            </w:r>
            <w:r w:rsidR="00A761BF" w:rsidRPr="0088744C">
              <w:rPr>
                <w:rFonts w:ascii="Liberation Serif" w:hAnsi="Liberation Serif"/>
                <w:sz w:val="28"/>
                <w:szCs w:val="28"/>
              </w:rPr>
              <w:t>по продовольственному и вещевому обеспечению</w:t>
            </w: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 эвакуационных мероприятий;</w:t>
            </w:r>
          </w:p>
        </w:tc>
      </w:tr>
      <w:tr w:rsidR="00EB206F" w:rsidRPr="0088744C" w:rsidTr="00EB206F">
        <w:tc>
          <w:tcPr>
            <w:tcW w:w="3510" w:type="dxa"/>
          </w:tcPr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8744C">
              <w:rPr>
                <w:rFonts w:ascii="Liberation Serif" w:hAnsi="Liberation Serif"/>
                <w:sz w:val="28"/>
                <w:szCs w:val="28"/>
              </w:rPr>
              <w:t>Шкурихин</w:t>
            </w:r>
            <w:proofErr w:type="spellEnd"/>
          </w:p>
          <w:p w:rsidR="00EB206F" w:rsidRPr="0088744C" w:rsidRDefault="00EB206F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>Олег Анатольевич</w:t>
            </w:r>
          </w:p>
        </w:tc>
        <w:tc>
          <w:tcPr>
            <w:tcW w:w="6237" w:type="dxa"/>
          </w:tcPr>
          <w:p w:rsidR="00EB206F" w:rsidRPr="0088744C" w:rsidRDefault="00EB206F" w:rsidP="00A01E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8744C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информационных технологий, связи и защиты информации Администрации Каменск-Уральского городского округа, начальник группы обеспечения связи и оповещения эвакуируемого населения. </w:t>
            </w:r>
          </w:p>
        </w:tc>
      </w:tr>
    </w:tbl>
    <w:p w:rsidR="00A01E1F" w:rsidRPr="0088744C" w:rsidRDefault="00A01E1F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</w:p>
    <w:p w:rsidR="00AF0D18" w:rsidRPr="0088744C" w:rsidRDefault="00AF0D18" w:rsidP="00B13900">
      <w:pPr>
        <w:tabs>
          <w:tab w:val="num" w:pos="360"/>
          <w:tab w:val="left" w:pos="540"/>
        </w:tabs>
        <w:rPr>
          <w:rFonts w:ascii="Liberation Serif" w:hAnsi="Liberation Serif"/>
          <w:sz w:val="28"/>
          <w:szCs w:val="28"/>
        </w:rPr>
      </w:pPr>
    </w:p>
    <w:sectPr w:rsidR="00AF0D18" w:rsidRPr="0088744C" w:rsidSect="008F220C">
      <w:headerReference w:type="default" r:id="rId9"/>
      <w:pgSz w:w="11906" w:h="16838"/>
      <w:pgMar w:top="284" w:right="70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7DF" w:rsidRDefault="009A07DF" w:rsidP="00484AD3">
      <w:r>
        <w:separator/>
      </w:r>
    </w:p>
  </w:endnote>
  <w:endnote w:type="continuationSeparator" w:id="1">
    <w:p w:rsidR="009A07DF" w:rsidRDefault="009A07DF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7DF" w:rsidRDefault="009A07DF" w:rsidP="00484AD3">
      <w:r>
        <w:separator/>
      </w:r>
    </w:p>
  </w:footnote>
  <w:footnote w:type="continuationSeparator" w:id="1">
    <w:p w:rsidR="009A07DF" w:rsidRDefault="009A07DF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8925880"/>
      <w:docPartObj>
        <w:docPartGallery w:val="Page Numbers (Top of Page)"/>
        <w:docPartUnique/>
      </w:docPartObj>
    </w:sdtPr>
    <w:sdtContent>
      <w:p w:rsidR="00484AD3" w:rsidRDefault="009D49C4">
        <w:pPr>
          <w:pStyle w:val="a9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1B0FF6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40C487B"/>
    <w:multiLevelType w:val="hybridMultilevel"/>
    <w:tmpl w:val="B3F664D6"/>
    <w:lvl w:ilvl="0" w:tplc="CDDE55E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186"/>
    <w:rsid w:val="00010608"/>
    <w:rsid w:val="000162CB"/>
    <w:rsid w:val="000367EA"/>
    <w:rsid w:val="00055BF5"/>
    <w:rsid w:val="000640E2"/>
    <w:rsid w:val="000B65A1"/>
    <w:rsid w:val="0012041C"/>
    <w:rsid w:val="0013110F"/>
    <w:rsid w:val="00133698"/>
    <w:rsid w:val="00136F22"/>
    <w:rsid w:val="00153464"/>
    <w:rsid w:val="001B0FF6"/>
    <w:rsid w:val="001D1353"/>
    <w:rsid w:val="001D6D62"/>
    <w:rsid w:val="002226C8"/>
    <w:rsid w:val="0023226A"/>
    <w:rsid w:val="00246796"/>
    <w:rsid w:val="00262FEE"/>
    <w:rsid w:val="00291CCA"/>
    <w:rsid w:val="00301773"/>
    <w:rsid w:val="00311136"/>
    <w:rsid w:val="0032666F"/>
    <w:rsid w:val="003349AB"/>
    <w:rsid w:val="00352B7E"/>
    <w:rsid w:val="003713A2"/>
    <w:rsid w:val="00374C89"/>
    <w:rsid w:val="00382E5F"/>
    <w:rsid w:val="003A08AA"/>
    <w:rsid w:val="003A1FA0"/>
    <w:rsid w:val="003B3E92"/>
    <w:rsid w:val="003F6459"/>
    <w:rsid w:val="00402C51"/>
    <w:rsid w:val="00481F00"/>
    <w:rsid w:val="00484AD3"/>
    <w:rsid w:val="004A513C"/>
    <w:rsid w:val="004C3D72"/>
    <w:rsid w:val="004E5BB3"/>
    <w:rsid w:val="004F1BF0"/>
    <w:rsid w:val="004F264F"/>
    <w:rsid w:val="004F4246"/>
    <w:rsid w:val="0052384C"/>
    <w:rsid w:val="00526097"/>
    <w:rsid w:val="005316F6"/>
    <w:rsid w:val="00536788"/>
    <w:rsid w:val="005977A9"/>
    <w:rsid w:val="00597A83"/>
    <w:rsid w:val="005E2B09"/>
    <w:rsid w:val="005E6EBE"/>
    <w:rsid w:val="0062070B"/>
    <w:rsid w:val="00634AEA"/>
    <w:rsid w:val="00656E8F"/>
    <w:rsid w:val="00664E85"/>
    <w:rsid w:val="00680557"/>
    <w:rsid w:val="006B1331"/>
    <w:rsid w:val="006C6C5E"/>
    <w:rsid w:val="006E2BE1"/>
    <w:rsid w:val="00702165"/>
    <w:rsid w:val="00720985"/>
    <w:rsid w:val="0072521D"/>
    <w:rsid w:val="00735414"/>
    <w:rsid w:val="00752E7B"/>
    <w:rsid w:val="00761552"/>
    <w:rsid w:val="007626A4"/>
    <w:rsid w:val="007A168C"/>
    <w:rsid w:val="007C4DE8"/>
    <w:rsid w:val="007D3CC7"/>
    <w:rsid w:val="007D4D6D"/>
    <w:rsid w:val="007D6B63"/>
    <w:rsid w:val="007F245F"/>
    <w:rsid w:val="00816B16"/>
    <w:rsid w:val="008222AB"/>
    <w:rsid w:val="0083594B"/>
    <w:rsid w:val="008556E0"/>
    <w:rsid w:val="00871148"/>
    <w:rsid w:val="00877E33"/>
    <w:rsid w:val="008817E3"/>
    <w:rsid w:val="0088744C"/>
    <w:rsid w:val="00896CBC"/>
    <w:rsid w:val="008A58A0"/>
    <w:rsid w:val="008B3E65"/>
    <w:rsid w:val="008C0E41"/>
    <w:rsid w:val="008E0CC0"/>
    <w:rsid w:val="008F220C"/>
    <w:rsid w:val="0090746F"/>
    <w:rsid w:val="009414D8"/>
    <w:rsid w:val="00941D3B"/>
    <w:rsid w:val="00945D6E"/>
    <w:rsid w:val="00956960"/>
    <w:rsid w:val="00975A1C"/>
    <w:rsid w:val="00997644"/>
    <w:rsid w:val="009A07DF"/>
    <w:rsid w:val="009D49C4"/>
    <w:rsid w:val="009E04CA"/>
    <w:rsid w:val="009E3FB7"/>
    <w:rsid w:val="009E4BF9"/>
    <w:rsid w:val="00A01E1F"/>
    <w:rsid w:val="00A1076A"/>
    <w:rsid w:val="00A26589"/>
    <w:rsid w:val="00A34DA1"/>
    <w:rsid w:val="00A4097B"/>
    <w:rsid w:val="00A761BF"/>
    <w:rsid w:val="00A870F6"/>
    <w:rsid w:val="00AA567C"/>
    <w:rsid w:val="00AB144B"/>
    <w:rsid w:val="00AB637D"/>
    <w:rsid w:val="00AD7FD3"/>
    <w:rsid w:val="00AF0D18"/>
    <w:rsid w:val="00B13900"/>
    <w:rsid w:val="00B20654"/>
    <w:rsid w:val="00B33CAE"/>
    <w:rsid w:val="00B43743"/>
    <w:rsid w:val="00B91D93"/>
    <w:rsid w:val="00B95DBC"/>
    <w:rsid w:val="00BA7870"/>
    <w:rsid w:val="00BC77AC"/>
    <w:rsid w:val="00BC7A42"/>
    <w:rsid w:val="00BE6FFE"/>
    <w:rsid w:val="00BF6E52"/>
    <w:rsid w:val="00C55198"/>
    <w:rsid w:val="00C8290F"/>
    <w:rsid w:val="00C855EA"/>
    <w:rsid w:val="00C940AC"/>
    <w:rsid w:val="00CA14D7"/>
    <w:rsid w:val="00CC74E9"/>
    <w:rsid w:val="00CD11A6"/>
    <w:rsid w:val="00CE76EC"/>
    <w:rsid w:val="00CF7251"/>
    <w:rsid w:val="00D11033"/>
    <w:rsid w:val="00D17932"/>
    <w:rsid w:val="00D46873"/>
    <w:rsid w:val="00D72954"/>
    <w:rsid w:val="00D80A2B"/>
    <w:rsid w:val="00D9144F"/>
    <w:rsid w:val="00D921D5"/>
    <w:rsid w:val="00DB1710"/>
    <w:rsid w:val="00DC34E3"/>
    <w:rsid w:val="00DE4BE7"/>
    <w:rsid w:val="00E14EDF"/>
    <w:rsid w:val="00E26C9D"/>
    <w:rsid w:val="00E30E69"/>
    <w:rsid w:val="00E32560"/>
    <w:rsid w:val="00E47780"/>
    <w:rsid w:val="00E50637"/>
    <w:rsid w:val="00E51A4D"/>
    <w:rsid w:val="00E54B0E"/>
    <w:rsid w:val="00EA1643"/>
    <w:rsid w:val="00EB206F"/>
    <w:rsid w:val="00EC7DCC"/>
    <w:rsid w:val="00ED4DA5"/>
    <w:rsid w:val="00ED79CE"/>
    <w:rsid w:val="00EE00FA"/>
    <w:rsid w:val="00EE4587"/>
    <w:rsid w:val="00EE522E"/>
    <w:rsid w:val="00F129BF"/>
    <w:rsid w:val="00F34DAB"/>
    <w:rsid w:val="00F60363"/>
    <w:rsid w:val="00F910FA"/>
    <w:rsid w:val="00FA194B"/>
    <w:rsid w:val="00FA3C20"/>
    <w:rsid w:val="00FA6A1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  <w:style w:type="table" w:styleId="ae">
    <w:name w:val="Table Grid"/>
    <w:basedOn w:val="a1"/>
    <w:rsid w:val="00A01E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90746F"/>
    <w:rPr>
      <w:rFonts w:ascii="Cambria" w:hAnsi="Cambria"/>
      <w:b/>
      <w:bCs/>
      <w:i/>
      <w:iCs/>
      <w:sz w:val="28"/>
      <w:szCs w:val="28"/>
      <w:lang/>
    </w:rPr>
  </w:style>
  <w:style w:type="character" w:customStyle="1" w:styleId="30">
    <w:name w:val="Заголовок 3 Знак"/>
    <w:basedOn w:val="a0"/>
    <w:link w:val="3"/>
    <w:rsid w:val="0090746F"/>
    <w:rPr>
      <w:rFonts w:ascii="Cambria" w:hAnsi="Cambria"/>
      <w:b/>
      <w:bCs/>
      <w:sz w:val="26"/>
      <w:szCs w:val="26"/>
      <w:lang/>
    </w:rPr>
  </w:style>
  <w:style w:type="paragraph" w:customStyle="1" w:styleId="24">
    <w:name w:val="Знак2"/>
    <w:basedOn w:val="a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5">
    <w:name w:val="Body Text Indent 2"/>
    <w:basedOn w:val="a"/>
    <w:link w:val="26"/>
    <w:rsid w:val="0090746F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90746F"/>
  </w:style>
  <w:style w:type="paragraph" w:styleId="af">
    <w:name w:val="Body Text"/>
    <w:basedOn w:val="a"/>
    <w:link w:val="af0"/>
    <w:rsid w:val="0090746F"/>
    <w:pPr>
      <w:spacing w:after="120"/>
    </w:pPr>
  </w:style>
  <w:style w:type="character" w:customStyle="1" w:styleId="af0">
    <w:name w:val="Основной текст Знак"/>
    <w:basedOn w:val="a0"/>
    <w:link w:val="af"/>
    <w:rsid w:val="0090746F"/>
  </w:style>
  <w:style w:type="character" w:styleId="af1">
    <w:name w:val="page number"/>
    <w:basedOn w:val="a0"/>
    <w:rsid w:val="0090746F"/>
  </w:style>
  <w:style w:type="paragraph" w:customStyle="1" w:styleId="consplusnormal">
    <w:name w:val="consplusnormal"/>
    <w:basedOn w:val="a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0746F"/>
  </w:style>
  <w:style w:type="paragraph" w:customStyle="1" w:styleId="210">
    <w:name w:val="Основной текст 21"/>
    <w:basedOn w:val="a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0746F"/>
    <w:rPr>
      <w:rFonts w:ascii="Courier New" w:hAnsi="Courier New" w:cs="Courier New"/>
    </w:rPr>
  </w:style>
  <w:style w:type="paragraph" w:styleId="af2">
    <w:name w:val="Normal (Web)"/>
    <w:basedOn w:val="a"/>
    <w:rsid w:val="007D6B6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  <w:style w:type="table" w:styleId="ae">
    <w:name w:val="Table Grid"/>
    <w:basedOn w:val="a1"/>
    <w:rsid w:val="00A01E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90746F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90746F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24">
    <w:name w:val="Знак2"/>
    <w:basedOn w:val="a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5">
    <w:name w:val="Body Text Indent 2"/>
    <w:basedOn w:val="a"/>
    <w:link w:val="26"/>
    <w:rsid w:val="0090746F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90746F"/>
  </w:style>
  <w:style w:type="paragraph" w:styleId="af">
    <w:name w:val="Body Text"/>
    <w:basedOn w:val="a"/>
    <w:link w:val="af0"/>
    <w:rsid w:val="0090746F"/>
    <w:pPr>
      <w:spacing w:after="120"/>
    </w:pPr>
  </w:style>
  <w:style w:type="character" w:customStyle="1" w:styleId="af0">
    <w:name w:val="Основной текст Знак"/>
    <w:basedOn w:val="a0"/>
    <w:link w:val="af"/>
    <w:rsid w:val="0090746F"/>
  </w:style>
  <w:style w:type="character" w:styleId="af1">
    <w:name w:val="page number"/>
    <w:basedOn w:val="a0"/>
    <w:rsid w:val="0090746F"/>
  </w:style>
  <w:style w:type="paragraph" w:customStyle="1" w:styleId="consplusnormal">
    <w:name w:val="consplusnormal"/>
    <w:basedOn w:val="a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0746F"/>
  </w:style>
  <w:style w:type="paragraph" w:customStyle="1" w:styleId="210">
    <w:name w:val="Основной текст 21"/>
    <w:basedOn w:val="a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0746F"/>
    <w:rPr>
      <w:rFonts w:ascii="Courier New" w:hAnsi="Courier New" w:cs="Courier New"/>
    </w:rPr>
  </w:style>
  <w:style w:type="paragraph" w:styleId="af2">
    <w:name w:val="Normal (Web)"/>
    <w:basedOn w:val="a"/>
    <w:rsid w:val="007D6B6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3A793-07E8-48F7-9ECD-F530AA68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678</TotalTime>
  <Pages>3</Pages>
  <Words>484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61</cp:revision>
  <cp:lastPrinted>2022-05-25T05:37:00Z</cp:lastPrinted>
  <dcterms:created xsi:type="dcterms:W3CDTF">2020-09-21T04:31:00Z</dcterms:created>
  <dcterms:modified xsi:type="dcterms:W3CDTF">2022-05-26T14:06:00Z</dcterms:modified>
</cp:coreProperties>
</file>