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91EE1" w:rsidP="00EB088A">
      <w:pPr>
        <w:pStyle w:val="1"/>
        <w:ind w:left="5387"/>
        <w:rPr>
          <w:b w:val="0"/>
          <w:bCs/>
          <w:iCs w:val="0"/>
          <w:lang w:val="en-US"/>
        </w:rPr>
      </w:pPr>
      <w:r w:rsidRPr="00E91EE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S7Dm3d4AAAAKAQAADwAAAAAAAAAAAAAAAAAlBQAAZHJzL2Rvd25yZXYu&#10;eG1sUEsFBgAAAAAEAAQA8wAAADAGAAAAAA==&#10;" filled="f" stroked="f">
            <v:textbox style="mso-fit-shape-to-text:t">
              <w:txbxContent>
                <w:p w:rsidR="00796644" w:rsidRDefault="00796644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0F6EB3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E91EE1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8437F1">
        <w:rPr>
          <w:rFonts w:ascii="Liberation Serif" w:hAnsi="Liberation Serif"/>
          <w:sz w:val="28"/>
          <w:szCs w:val="28"/>
        </w:rPr>
        <w:t>25.05.2022 № 91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0F3914" w:rsidRPr="000F3914" w:rsidRDefault="000F3914" w:rsidP="000F3914">
      <w:pPr>
        <w:jc w:val="center"/>
        <w:rPr>
          <w:rFonts w:ascii="Liberation Serif" w:hAnsi="Liberation Serif"/>
          <w:sz w:val="28"/>
          <w:szCs w:val="28"/>
        </w:rPr>
      </w:pPr>
      <w:r w:rsidRPr="000F3914">
        <w:rPr>
          <w:rFonts w:ascii="Liberation Serif" w:hAnsi="Liberation Serif"/>
          <w:b/>
          <w:sz w:val="28"/>
          <w:szCs w:val="28"/>
        </w:rPr>
        <w:t>О внесении изменений в решение Городской Думы города Каменска-Уральского от 18.07.2012 № 548 «Об утверждении Правил благоустройства территории муниципального образования город Каменск-Уральский»</w:t>
      </w:r>
    </w:p>
    <w:p w:rsidR="00DE724D" w:rsidRPr="001620A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0F3914" w:rsidRPr="001501CD" w:rsidRDefault="000F3914" w:rsidP="000F3914">
      <w:pPr>
        <w:pStyle w:val="Con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1501CD">
        <w:rPr>
          <w:rFonts w:ascii="Liberation Serif" w:hAnsi="Liberation Serif" w:cs="Times New Roman"/>
          <w:sz w:val="28"/>
          <w:szCs w:val="28"/>
        </w:rPr>
        <w:t>На основании пункта 25 части 1 статьи 16</w:t>
      </w:r>
      <w:r>
        <w:rPr>
          <w:rFonts w:ascii="Liberation Serif" w:hAnsi="Liberation Serif" w:cs="Times New Roman"/>
          <w:sz w:val="28"/>
          <w:szCs w:val="28"/>
        </w:rPr>
        <w:t xml:space="preserve">, статьи 45.1 Федерального закона от </w:t>
      </w:r>
      <w:r w:rsidRPr="001501CD">
        <w:rPr>
          <w:rFonts w:ascii="Liberation Serif" w:hAnsi="Liberation Serif" w:cs="Times New Roman"/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Федерации», руководствуясь статьей 22 Устава муниципального образования Каменск-Уральский</w:t>
      </w:r>
      <w:r>
        <w:rPr>
          <w:rFonts w:ascii="Liberation Serif" w:hAnsi="Liberation Serif" w:cs="Times New Roman"/>
          <w:sz w:val="28"/>
          <w:szCs w:val="28"/>
        </w:rPr>
        <w:t xml:space="preserve"> городской округ Свердловской области</w:t>
      </w:r>
      <w:r w:rsidRPr="001501CD">
        <w:rPr>
          <w:rFonts w:ascii="Liberation Serif" w:hAnsi="Liberation Serif" w:cs="Times New Roman"/>
          <w:sz w:val="28"/>
          <w:szCs w:val="28"/>
        </w:rPr>
        <w:t xml:space="preserve">, и с учетом результатов </w:t>
      </w:r>
      <w:r w:rsidR="00DB75D4" w:rsidRPr="00560F9A">
        <w:rPr>
          <w:rFonts w:ascii="Liberation Serif" w:hAnsi="Liberation Serif" w:cs="Times New Roman"/>
          <w:sz w:val="28"/>
          <w:szCs w:val="28"/>
        </w:rPr>
        <w:t xml:space="preserve">общественных </w:t>
      </w:r>
      <w:r w:rsidRPr="00560F9A">
        <w:rPr>
          <w:rFonts w:ascii="Liberation Serif" w:hAnsi="Liberation Serif" w:cs="Times New Roman"/>
          <w:sz w:val="28"/>
          <w:szCs w:val="28"/>
        </w:rPr>
        <w:t>обсуждений</w:t>
      </w:r>
      <w:r w:rsidRPr="001501CD">
        <w:rPr>
          <w:rFonts w:ascii="Liberation Serif" w:hAnsi="Liberation Serif" w:cs="Times New Roman"/>
          <w:sz w:val="28"/>
          <w:szCs w:val="28"/>
        </w:rPr>
        <w:t xml:space="preserve">, Дума </w:t>
      </w:r>
      <w:r>
        <w:rPr>
          <w:rFonts w:ascii="Liberation Serif" w:hAnsi="Liberation Serif" w:cs="Times New Roman"/>
          <w:sz w:val="28"/>
          <w:szCs w:val="28"/>
        </w:rPr>
        <w:t>Каменск</w:t>
      </w:r>
      <w:r w:rsidRPr="001501CD">
        <w:rPr>
          <w:rFonts w:ascii="Liberation Serif" w:hAnsi="Liberation Serif" w:cs="Times New Roman"/>
          <w:sz w:val="28"/>
          <w:szCs w:val="28"/>
        </w:rPr>
        <w:t>-Уральского</w:t>
      </w:r>
      <w:r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6B6C42" w:rsidRPr="00E95E6E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</w:rPr>
        <w:t xml:space="preserve">1. </w:t>
      </w:r>
      <w:proofErr w:type="gramStart"/>
      <w:r w:rsidR="00742D9D" w:rsidRPr="00E95E6E">
        <w:rPr>
          <w:rFonts w:ascii="Liberation Serif" w:hAnsi="Liberation Serif"/>
          <w:sz w:val="28"/>
          <w:szCs w:val="28"/>
        </w:rPr>
        <w:t xml:space="preserve">Внести </w:t>
      </w:r>
      <w:r w:rsidR="006B6C42" w:rsidRPr="00E95E6E">
        <w:rPr>
          <w:rFonts w:ascii="Liberation Serif" w:hAnsi="Liberation Serif"/>
          <w:sz w:val="28"/>
          <w:szCs w:val="28"/>
        </w:rPr>
        <w:t xml:space="preserve">следующие </w:t>
      </w:r>
      <w:r w:rsidR="00742D9D" w:rsidRPr="00E95E6E">
        <w:rPr>
          <w:rFonts w:ascii="Liberation Serif" w:hAnsi="Liberation Serif"/>
          <w:sz w:val="28"/>
          <w:szCs w:val="28"/>
        </w:rPr>
        <w:t>изменения в решение Городской Думы города Каменска-Уральского от 18.07.2012 № 548 (в редакции решений Городской</w:t>
      </w:r>
      <w:proofErr w:type="gramEnd"/>
      <w:r w:rsidR="00742D9D" w:rsidRPr="00E95E6E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742D9D" w:rsidRPr="00E95E6E">
        <w:rPr>
          <w:rFonts w:ascii="Liberation Serif" w:hAnsi="Liberation Serif"/>
          <w:sz w:val="28"/>
          <w:szCs w:val="28"/>
        </w:rPr>
        <w:t>Думы города Каменска-Уральского от 29.04.2014 № 334, от 22.04.2015 № 413, от 24.08.2016 № 609, от 18.10.2017 № 258, от 17.04.2019 № 482</w:t>
      </w:r>
      <w:hyperlink r:id="rId9" w:history="1"/>
      <w:r w:rsidR="00742D9D" w:rsidRPr="00E95E6E">
        <w:rPr>
          <w:rFonts w:ascii="Liberation Serif" w:hAnsi="Liberation Serif"/>
          <w:sz w:val="28"/>
          <w:szCs w:val="28"/>
        </w:rPr>
        <w:t xml:space="preserve">) </w:t>
      </w:r>
      <w:r w:rsidR="00EA76F4">
        <w:rPr>
          <w:rFonts w:ascii="Liberation Serif" w:hAnsi="Liberation Serif"/>
          <w:sz w:val="28"/>
          <w:szCs w:val="28"/>
        </w:rPr>
        <w:br/>
      </w:r>
      <w:r w:rsidR="00742D9D" w:rsidRPr="00E95E6E">
        <w:rPr>
          <w:rFonts w:ascii="Liberation Serif" w:hAnsi="Liberation Serif"/>
          <w:sz w:val="28"/>
          <w:szCs w:val="28"/>
        </w:rPr>
        <w:t>«Об утверждении Правил благоустройства территории муниципального образования город Каменск-Уральский»</w:t>
      </w:r>
      <w:r w:rsidR="006B6C42" w:rsidRPr="00E95E6E">
        <w:rPr>
          <w:rFonts w:ascii="Liberation Serif" w:hAnsi="Liberation Serif"/>
          <w:sz w:val="28"/>
          <w:szCs w:val="28"/>
        </w:rPr>
        <w:t xml:space="preserve"> (далее - Решение):</w:t>
      </w:r>
      <w:proofErr w:type="gramEnd"/>
    </w:p>
    <w:p w:rsidR="00133698" w:rsidRPr="00E95E6E" w:rsidRDefault="006B6C42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95E6E">
        <w:rPr>
          <w:rFonts w:ascii="Liberation Serif" w:hAnsi="Liberation Serif"/>
          <w:sz w:val="28"/>
          <w:szCs w:val="28"/>
        </w:rPr>
        <w:t xml:space="preserve">1) </w:t>
      </w:r>
      <w:r w:rsidR="00742D9D" w:rsidRPr="00E95E6E">
        <w:rPr>
          <w:rFonts w:ascii="Liberation Serif" w:hAnsi="Liberation Serif"/>
          <w:sz w:val="28"/>
          <w:szCs w:val="28"/>
        </w:rPr>
        <w:t xml:space="preserve">в наименовании и в пункте 1 Решения слова «муниципального образования город Каменск-Уральский» </w:t>
      </w:r>
      <w:r w:rsidRPr="00E95E6E">
        <w:rPr>
          <w:rFonts w:ascii="Liberation Serif" w:hAnsi="Liberation Serif"/>
          <w:sz w:val="28"/>
          <w:szCs w:val="28"/>
        </w:rPr>
        <w:t xml:space="preserve">заменить </w:t>
      </w:r>
      <w:r w:rsidR="00742D9D" w:rsidRPr="00E95E6E">
        <w:rPr>
          <w:rFonts w:ascii="Liberation Serif" w:hAnsi="Liberation Serif"/>
          <w:sz w:val="28"/>
          <w:szCs w:val="28"/>
        </w:rPr>
        <w:t>словами «Каменск-Уральского городского округа»</w:t>
      </w:r>
      <w:r w:rsidRPr="00E95E6E">
        <w:rPr>
          <w:rFonts w:ascii="Liberation Serif" w:hAnsi="Liberation Serif"/>
          <w:sz w:val="28"/>
          <w:szCs w:val="28"/>
        </w:rPr>
        <w:t>;</w:t>
      </w:r>
    </w:p>
    <w:p w:rsidR="0045529A" w:rsidRPr="00E95E6E" w:rsidRDefault="006B6C42" w:rsidP="001838A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95E6E">
        <w:rPr>
          <w:rFonts w:ascii="Liberation Serif" w:hAnsi="Liberation Serif"/>
          <w:sz w:val="28"/>
          <w:szCs w:val="28"/>
        </w:rPr>
        <w:t>2) в преамбуле Решения слова «</w:t>
      </w:r>
      <w:hyperlink r:id="rId10" w:history="1">
        <w:r w:rsidR="00EE2E21" w:rsidRPr="00E95E6E">
          <w:rPr>
            <w:rFonts w:ascii="Liberation Serif" w:hAnsi="Liberation Serif" w:cs="Liberation Serif"/>
            <w:sz w:val="28"/>
            <w:szCs w:val="28"/>
          </w:rPr>
          <w:t>Методическими рекомендациями</w:t>
        </w:r>
      </w:hyperlink>
      <w:r w:rsidR="00EE2E21" w:rsidRPr="00E95E6E">
        <w:rPr>
          <w:rFonts w:ascii="Liberation Serif" w:hAnsi="Liberation Serif" w:cs="Liberation Serif"/>
          <w:sz w:val="28"/>
          <w:szCs w:val="28"/>
        </w:rPr>
        <w:t xml:space="preserve"> </w:t>
      </w:r>
      <w:r w:rsidR="00EA76F4">
        <w:rPr>
          <w:rFonts w:ascii="Liberation Serif" w:hAnsi="Liberation Serif" w:cs="Liberation Serif"/>
          <w:sz w:val="28"/>
          <w:szCs w:val="28"/>
        </w:rPr>
        <w:br/>
      </w:r>
      <w:r w:rsidR="00EE2E21" w:rsidRPr="00E95E6E">
        <w:rPr>
          <w:rFonts w:ascii="Liberation Serif" w:hAnsi="Liberation Serif" w:cs="Liberation Serif"/>
          <w:sz w:val="28"/>
          <w:szCs w:val="28"/>
        </w:rPr>
        <w:t xml:space="preserve">по разработке норм и правил по благоустройству территорий муниципальных образований, утвержденными приказом Министерства регионального развития Российской Федерации от 27.12.2011 № 613» заменить словами </w:t>
      </w:r>
      <w:r w:rsidR="0045529A" w:rsidRPr="00E95E6E">
        <w:rPr>
          <w:rFonts w:ascii="Liberation Serif" w:hAnsi="Liberation Serif" w:cs="Liberation Serif"/>
          <w:sz w:val="28"/>
          <w:szCs w:val="28"/>
        </w:rPr>
        <w:t>«Приказ</w:t>
      </w:r>
      <w:r w:rsidR="001838A0" w:rsidRPr="00E95E6E">
        <w:rPr>
          <w:rFonts w:ascii="Liberation Serif" w:hAnsi="Liberation Serif" w:cs="Liberation Serif"/>
          <w:sz w:val="28"/>
          <w:szCs w:val="28"/>
        </w:rPr>
        <w:t>ом</w:t>
      </w:r>
      <w:r w:rsidR="0045529A" w:rsidRPr="00E95E6E">
        <w:rPr>
          <w:rFonts w:ascii="Liberation Serif" w:hAnsi="Liberation Serif" w:cs="Liberation Serif"/>
          <w:sz w:val="28"/>
          <w:szCs w:val="28"/>
        </w:rPr>
        <w:t xml:space="preserve"> Министерства строительства и жилищно-коммунального хозяйства Российской Федерации от 29.12.2021 </w:t>
      </w:r>
      <w:r w:rsidR="001838A0" w:rsidRPr="00E95E6E">
        <w:rPr>
          <w:rFonts w:ascii="Liberation Serif" w:hAnsi="Liberation Serif" w:cs="Liberation Serif"/>
          <w:sz w:val="28"/>
          <w:szCs w:val="28"/>
        </w:rPr>
        <w:t xml:space="preserve">№ </w:t>
      </w:r>
      <w:r w:rsidR="0045529A" w:rsidRPr="00E95E6E">
        <w:rPr>
          <w:rFonts w:ascii="Liberation Serif" w:hAnsi="Liberation Serif" w:cs="Liberation Serif"/>
          <w:sz w:val="28"/>
          <w:szCs w:val="28"/>
        </w:rPr>
        <w:t>1042/</w:t>
      </w:r>
      <w:proofErr w:type="spellStart"/>
      <w:proofErr w:type="gramStart"/>
      <w:r w:rsidR="0045529A" w:rsidRPr="00E95E6E">
        <w:rPr>
          <w:rFonts w:ascii="Liberation Serif" w:hAnsi="Liberation Serif" w:cs="Liberation Serif"/>
          <w:sz w:val="28"/>
          <w:szCs w:val="28"/>
        </w:rPr>
        <w:t>пр</w:t>
      </w:r>
      <w:proofErr w:type="spellEnd"/>
      <w:proofErr w:type="gramEnd"/>
      <w:r w:rsidR="001838A0" w:rsidRPr="00E95E6E">
        <w:rPr>
          <w:rFonts w:ascii="Liberation Serif" w:hAnsi="Liberation Serif" w:cs="Liberation Serif"/>
          <w:sz w:val="28"/>
          <w:szCs w:val="28"/>
        </w:rPr>
        <w:t xml:space="preserve"> «</w:t>
      </w:r>
      <w:r w:rsidR="0045529A" w:rsidRPr="00E95E6E">
        <w:rPr>
          <w:rFonts w:ascii="Liberation Serif" w:hAnsi="Liberation Serif" w:cs="Liberation Serif"/>
          <w:sz w:val="28"/>
          <w:szCs w:val="28"/>
        </w:rPr>
        <w:t>Об утверждении методических рекомендаций по разработке норм и правил по благоустройству территорий муниципальных образований</w:t>
      </w:r>
      <w:r w:rsidR="00A5794C">
        <w:rPr>
          <w:rFonts w:ascii="Liberation Serif" w:hAnsi="Liberation Serif" w:cs="Liberation Serif"/>
          <w:sz w:val="28"/>
          <w:szCs w:val="28"/>
        </w:rPr>
        <w:t>».</w:t>
      </w:r>
    </w:p>
    <w:p w:rsidR="00742D9D" w:rsidRPr="00742D9D" w:rsidRDefault="00133698" w:rsidP="00742D9D">
      <w:pPr>
        <w:pStyle w:val="Con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EE2E21">
        <w:rPr>
          <w:rFonts w:ascii="Liberation Serif" w:hAnsi="Liberation Serif"/>
          <w:sz w:val="28"/>
        </w:rPr>
        <w:t>2.</w:t>
      </w:r>
      <w:r w:rsidR="00742D9D" w:rsidRPr="00EE2E21">
        <w:rPr>
          <w:rFonts w:ascii="Liberation Serif" w:hAnsi="Liberation Serif"/>
          <w:sz w:val="28"/>
          <w:szCs w:val="28"/>
        </w:rPr>
        <w:t xml:space="preserve"> Внести следующие изменения в Правила благо</w:t>
      </w:r>
      <w:r w:rsidR="00742D9D" w:rsidRPr="00742D9D">
        <w:rPr>
          <w:rFonts w:ascii="Liberation Serif" w:hAnsi="Liberation Serif"/>
          <w:sz w:val="28"/>
          <w:szCs w:val="28"/>
        </w:rPr>
        <w:t>устройства территории муниципального образования город Каменск-Уральский, утвержденные Решением (далее - Правила):</w:t>
      </w:r>
    </w:p>
    <w:p w:rsidR="00742D9D" w:rsidRPr="00B94C4A" w:rsidRDefault="00742D9D" w:rsidP="00742D9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42D9D">
        <w:rPr>
          <w:rFonts w:ascii="Liberation Serif" w:hAnsi="Liberation Serif"/>
          <w:sz w:val="28"/>
          <w:szCs w:val="28"/>
        </w:rPr>
        <w:lastRenderedPageBreak/>
        <w:t xml:space="preserve">1) в </w:t>
      </w:r>
      <w:r w:rsidRPr="00B94C4A">
        <w:rPr>
          <w:rFonts w:ascii="Liberation Serif" w:hAnsi="Liberation Serif"/>
          <w:sz w:val="28"/>
          <w:szCs w:val="28"/>
        </w:rPr>
        <w:t xml:space="preserve">наименовании Правил слова «муниципального образования город Каменск-Уральский» </w:t>
      </w:r>
      <w:r w:rsidR="00B2577D" w:rsidRPr="00B94C4A">
        <w:rPr>
          <w:rFonts w:ascii="Liberation Serif" w:hAnsi="Liberation Serif"/>
          <w:sz w:val="28"/>
          <w:szCs w:val="28"/>
        </w:rPr>
        <w:t xml:space="preserve">заменить </w:t>
      </w:r>
      <w:r w:rsidRPr="00B94C4A">
        <w:rPr>
          <w:rFonts w:ascii="Liberation Serif" w:hAnsi="Liberation Serif"/>
          <w:sz w:val="28"/>
          <w:szCs w:val="28"/>
        </w:rPr>
        <w:t>словами «Каменск-Уральского городского округа»;</w:t>
      </w:r>
    </w:p>
    <w:p w:rsidR="00742D9D" w:rsidRPr="00B94C4A" w:rsidRDefault="00742D9D" w:rsidP="00742D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4C4A">
        <w:rPr>
          <w:rFonts w:ascii="Liberation Serif" w:hAnsi="Liberation Serif"/>
          <w:sz w:val="28"/>
          <w:szCs w:val="28"/>
        </w:rPr>
        <w:t>2) в пункте 1.1 Правил слова «</w:t>
      </w:r>
      <w:r w:rsidRPr="00B94C4A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 (далее - Правила, город соответственно)» заменить словами «Каменск-Уральского городского округа (далее - муниципальное образование)</w:t>
      </w:r>
      <w:r w:rsidR="00325262" w:rsidRPr="00B94C4A">
        <w:rPr>
          <w:rFonts w:ascii="Liberation Serif" w:hAnsi="Liberation Serif" w:cs="Liberation Serif"/>
          <w:sz w:val="28"/>
          <w:szCs w:val="28"/>
        </w:rPr>
        <w:t>»</w:t>
      </w:r>
      <w:r w:rsidRPr="00B94C4A">
        <w:rPr>
          <w:rFonts w:ascii="Liberation Serif" w:hAnsi="Liberation Serif" w:cs="Liberation Serif"/>
          <w:sz w:val="28"/>
          <w:szCs w:val="28"/>
        </w:rPr>
        <w:t>;</w:t>
      </w:r>
    </w:p>
    <w:p w:rsidR="00742D9D" w:rsidRPr="00B94C4A" w:rsidRDefault="00742D9D" w:rsidP="00742D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4C4A">
        <w:rPr>
          <w:rFonts w:ascii="Liberation Serif" w:hAnsi="Liberation Serif" w:cs="Liberation Serif"/>
          <w:sz w:val="28"/>
          <w:szCs w:val="28"/>
        </w:rPr>
        <w:t>3) часть первую пункта 1.3 Правил изложить в следующей редакции:</w:t>
      </w:r>
    </w:p>
    <w:p w:rsidR="001C0AF7" w:rsidRPr="009208FD" w:rsidRDefault="001C0AF7" w:rsidP="001C0A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4C4A">
        <w:rPr>
          <w:rFonts w:ascii="Liberation Serif" w:hAnsi="Liberation Serif" w:cs="Liberation Serif"/>
          <w:sz w:val="28"/>
          <w:szCs w:val="28"/>
        </w:rPr>
        <w:t xml:space="preserve">«1.3. </w:t>
      </w:r>
      <w:proofErr w:type="gramStart"/>
      <w:r w:rsidRPr="00B94C4A">
        <w:rPr>
          <w:rFonts w:ascii="Liberation Serif" w:hAnsi="Liberation Serif" w:cs="Liberation Serif"/>
          <w:sz w:val="28"/>
          <w:szCs w:val="28"/>
        </w:rPr>
        <w:t xml:space="preserve">Контроль соблюдения настоящих Правил осуществляется в порядке, установленном  Федеральным законом от 31 </w:t>
      </w:r>
      <w:r w:rsidRPr="0080783A">
        <w:rPr>
          <w:rFonts w:ascii="Liberation Serif" w:hAnsi="Liberation Serif" w:cs="Liberation Serif"/>
          <w:sz w:val="28"/>
          <w:szCs w:val="28"/>
        </w:rPr>
        <w:t xml:space="preserve">июля 2020 года № 248-ФЗ </w:t>
      </w:r>
      <w:r w:rsidR="00EA76F4">
        <w:rPr>
          <w:rFonts w:ascii="Liberation Serif" w:hAnsi="Liberation Serif" w:cs="Liberation Serif"/>
          <w:sz w:val="28"/>
          <w:szCs w:val="28"/>
        </w:rPr>
        <w:br/>
      </w:r>
      <w:r w:rsidRPr="0080783A">
        <w:rPr>
          <w:rFonts w:ascii="Liberation Serif" w:hAnsi="Liberation Serif" w:cs="Liberation Serif"/>
          <w:sz w:val="28"/>
          <w:szCs w:val="28"/>
        </w:rPr>
        <w:t xml:space="preserve">«О государственном контроле (надзоре) и муниципальном контроле </w:t>
      </w:r>
      <w:r w:rsidR="00EA76F4">
        <w:rPr>
          <w:rFonts w:ascii="Liberation Serif" w:hAnsi="Liberation Serif" w:cs="Liberation Serif"/>
          <w:sz w:val="28"/>
          <w:szCs w:val="28"/>
        </w:rPr>
        <w:br/>
      </w:r>
      <w:r w:rsidRPr="0080783A">
        <w:rPr>
          <w:rFonts w:ascii="Liberation Serif" w:hAnsi="Liberation Serif" w:cs="Liberation Serif"/>
          <w:sz w:val="28"/>
          <w:szCs w:val="28"/>
        </w:rPr>
        <w:t xml:space="preserve">в Российской Федерации» и принятыми в соответствии с ним муниципальными нормативными правовыми актами Думы Каменск-Уральского городского округа, регулирующими осуществление муниципального контроля в сфере </w:t>
      </w:r>
      <w:r w:rsidRPr="009208FD">
        <w:rPr>
          <w:rFonts w:ascii="Liberation Serif" w:hAnsi="Liberation Serif" w:cs="Liberation Serif"/>
          <w:sz w:val="28"/>
          <w:szCs w:val="28"/>
        </w:rPr>
        <w:t>благоустройства на территории Каменск-Уральского городского округа.»;</w:t>
      </w:r>
      <w:proofErr w:type="gramEnd"/>
    </w:p>
    <w:p w:rsidR="0022760E" w:rsidRPr="009208FD" w:rsidRDefault="0022760E" w:rsidP="002276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208FD">
        <w:rPr>
          <w:rFonts w:ascii="Liberation Serif" w:hAnsi="Liberation Serif" w:cs="Liberation Serif"/>
          <w:sz w:val="28"/>
          <w:szCs w:val="28"/>
        </w:rPr>
        <w:t xml:space="preserve">4) подпункт 1.4.9 пункта 1.4 Правил изложить в следующей редакции: </w:t>
      </w:r>
    </w:p>
    <w:p w:rsidR="001D3C99" w:rsidRPr="009208FD" w:rsidRDefault="0022760E" w:rsidP="002276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208FD">
        <w:rPr>
          <w:rFonts w:ascii="Liberation Serif" w:hAnsi="Liberation Serif" w:cs="Liberation Serif"/>
          <w:sz w:val="28"/>
          <w:szCs w:val="28"/>
        </w:rPr>
        <w:t xml:space="preserve">«1.4.9. </w:t>
      </w:r>
      <w:r w:rsidR="00D1551F" w:rsidRPr="009208FD">
        <w:rPr>
          <w:rFonts w:ascii="Liberation Serif" w:hAnsi="Liberation Serif" w:cs="Liberation Serif"/>
          <w:sz w:val="28"/>
          <w:szCs w:val="28"/>
        </w:rPr>
        <w:t>п</w:t>
      </w:r>
      <w:r w:rsidRPr="009208FD">
        <w:rPr>
          <w:rFonts w:ascii="Liberation Serif" w:hAnsi="Liberation Serif" w:cs="Liberation Serif"/>
          <w:sz w:val="28"/>
          <w:szCs w:val="28"/>
        </w:rPr>
        <w:t xml:space="preserve">рилегающая территория - территория общего пользования, которая прилегает к зданию, строению, сооружению, земельному участку </w:t>
      </w:r>
      <w:r w:rsidR="00EA76F4">
        <w:rPr>
          <w:rFonts w:ascii="Liberation Serif" w:hAnsi="Liberation Serif" w:cs="Liberation Serif"/>
          <w:sz w:val="28"/>
          <w:szCs w:val="28"/>
        </w:rPr>
        <w:br/>
      </w:r>
      <w:r w:rsidRPr="009208FD">
        <w:rPr>
          <w:rFonts w:ascii="Liberation Serif" w:hAnsi="Liberation Serif" w:cs="Liberation Serif"/>
          <w:sz w:val="28"/>
          <w:szCs w:val="28"/>
        </w:rPr>
        <w:t xml:space="preserve">в случае, если такой земельный участок образован, и </w:t>
      </w:r>
      <w:proofErr w:type="gramStart"/>
      <w:r w:rsidRPr="009208FD">
        <w:rPr>
          <w:rFonts w:ascii="Liberation Serif" w:hAnsi="Liberation Serif" w:cs="Liberation Serif"/>
          <w:sz w:val="28"/>
          <w:szCs w:val="28"/>
        </w:rPr>
        <w:t>границы</w:t>
      </w:r>
      <w:proofErr w:type="gramEnd"/>
      <w:r w:rsidRPr="009208FD">
        <w:rPr>
          <w:rFonts w:ascii="Liberation Serif" w:hAnsi="Liberation Serif" w:cs="Liberation Serif"/>
          <w:sz w:val="28"/>
          <w:szCs w:val="28"/>
        </w:rPr>
        <w:t xml:space="preserve"> котор</w:t>
      </w:r>
      <w:r w:rsidR="00161F0D" w:rsidRPr="009208FD">
        <w:rPr>
          <w:rFonts w:ascii="Liberation Serif" w:hAnsi="Liberation Serif" w:cs="Liberation Serif"/>
          <w:sz w:val="28"/>
          <w:szCs w:val="28"/>
        </w:rPr>
        <w:t>ой</w:t>
      </w:r>
      <w:r w:rsidRPr="009208FD">
        <w:rPr>
          <w:rFonts w:ascii="Liberation Serif" w:hAnsi="Liberation Serif" w:cs="Liberation Serif"/>
          <w:sz w:val="28"/>
          <w:szCs w:val="28"/>
        </w:rPr>
        <w:t xml:space="preserve"> определены настоящими Правилами в соответствии с порядком, установленным </w:t>
      </w:r>
      <w:hyperlink r:id="rId11" w:history="1">
        <w:r w:rsidRPr="009208FD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9208FD">
        <w:rPr>
          <w:rFonts w:ascii="Liberation Serif" w:hAnsi="Liberation Serif" w:cs="Liberation Serif"/>
          <w:sz w:val="28"/>
          <w:szCs w:val="28"/>
        </w:rPr>
        <w:t xml:space="preserve"> Свердловской области от 14 ноября 2018 года</w:t>
      </w:r>
      <w:r w:rsidR="00EA76F4">
        <w:rPr>
          <w:rFonts w:ascii="Liberation Serif" w:hAnsi="Liberation Serif" w:cs="Liberation Serif"/>
          <w:sz w:val="28"/>
          <w:szCs w:val="28"/>
        </w:rPr>
        <w:br/>
      </w:r>
      <w:r w:rsidRPr="009208FD">
        <w:rPr>
          <w:rFonts w:ascii="Liberation Serif" w:hAnsi="Liberation Serif" w:cs="Liberation Serif"/>
          <w:sz w:val="28"/>
          <w:szCs w:val="28"/>
        </w:rPr>
        <w:t>№ 140-ОЗ «О регулировании отдельных отношений в сфере благоустройства территории муниципальных образований, расположенных на территории Свердловской области».</w:t>
      </w:r>
    </w:p>
    <w:p w:rsidR="001D3C99" w:rsidRPr="009208FD" w:rsidRDefault="001D3C99" w:rsidP="001D3C9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208FD">
        <w:rPr>
          <w:rFonts w:ascii="Liberation Serif" w:hAnsi="Liberation Serif" w:cs="Liberation Serif"/>
          <w:sz w:val="28"/>
          <w:szCs w:val="28"/>
        </w:rPr>
        <w:t>В целях определения границ прилегающей территории применяются максимальная и минимальная площадь прилегающей территории, установленная пунктом 1.5 настоящих Правил</w:t>
      </w:r>
      <w:proofErr w:type="gramStart"/>
      <w:r w:rsidRPr="009208FD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7A4396" w:rsidRPr="009208FD" w:rsidRDefault="007A4396" w:rsidP="002276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208FD">
        <w:rPr>
          <w:rFonts w:ascii="Liberation Serif" w:hAnsi="Liberation Serif" w:cs="Liberation Serif"/>
          <w:sz w:val="28"/>
          <w:szCs w:val="28"/>
        </w:rPr>
        <w:t>5) подпункт</w:t>
      </w:r>
      <w:r w:rsidR="0022760E" w:rsidRPr="009208FD">
        <w:rPr>
          <w:rFonts w:ascii="Liberation Serif" w:hAnsi="Liberation Serif" w:cs="Liberation Serif"/>
          <w:sz w:val="28"/>
          <w:szCs w:val="28"/>
        </w:rPr>
        <w:t xml:space="preserve"> 1.4.11 пункта 1.4 Правил </w:t>
      </w:r>
      <w:r w:rsidRPr="009208FD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694312" w:rsidRPr="009208FD" w:rsidRDefault="007A4396" w:rsidP="006943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208FD">
        <w:rPr>
          <w:rFonts w:ascii="Liberation Serif" w:hAnsi="Liberation Serif" w:cs="Liberation Serif"/>
          <w:sz w:val="28"/>
          <w:szCs w:val="28"/>
        </w:rPr>
        <w:t xml:space="preserve">«1.4.11. </w:t>
      </w:r>
      <w:r w:rsidR="00694312" w:rsidRPr="009208FD">
        <w:rPr>
          <w:rFonts w:ascii="Liberation Serif" w:hAnsi="Liberation Serif" w:cs="Liberation Serif"/>
          <w:sz w:val="28"/>
          <w:szCs w:val="28"/>
        </w:rPr>
        <w:t xml:space="preserve">территории общего пользования - </w:t>
      </w:r>
      <w:r w:rsidR="00694312" w:rsidRPr="009208FD">
        <w:rPr>
          <w:rFonts w:ascii="Liberation Serif" w:hAnsi="Liberation Serif"/>
          <w:sz w:val="28"/>
          <w:szCs w:val="28"/>
        </w:rPr>
        <w:t>площади, улицы, проезды, набережные, береговые полосы водных объектов общего пользования, скверы, бульвары, парки и другие территории</w:t>
      </w:r>
      <w:r w:rsidR="008C1616" w:rsidRPr="009208FD"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="00694312" w:rsidRPr="009208FD">
        <w:rPr>
          <w:rFonts w:ascii="Liberation Serif" w:hAnsi="Liberation Serif"/>
          <w:sz w:val="28"/>
          <w:szCs w:val="28"/>
        </w:rPr>
        <w:t>, которыми беспрепятственно пол</w:t>
      </w:r>
      <w:r w:rsidR="008C1616" w:rsidRPr="009208FD">
        <w:rPr>
          <w:rFonts w:ascii="Liberation Serif" w:hAnsi="Liberation Serif"/>
          <w:sz w:val="28"/>
          <w:szCs w:val="28"/>
        </w:rPr>
        <w:t>ьзуется неограниченный круг лиц</w:t>
      </w:r>
      <w:proofErr w:type="gramStart"/>
      <w:r w:rsidR="008C1616" w:rsidRPr="009208FD">
        <w:rPr>
          <w:rFonts w:ascii="Liberation Serif" w:hAnsi="Liberation Serif"/>
          <w:sz w:val="28"/>
          <w:szCs w:val="28"/>
        </w:rPr>
        <w:t>;»</w:t>
      </w:r>
      <w:proofErr w:type="gramEnd"/>
      <w:r w:rsidR="008C1616" w:rsidRPr="009208FD">
        <w:rPr>
          <w:rFonts w:ascii="Liberation Serif" w:hAnsi="Liberation Serif"/>
          <w:sz w:val="28"/>
          <w:szCs w:val="28"/>
        </w:rPr>
        <w:t>;</w:t>
      </w:r>
    </w:p>
    <w:p w:rsidR="0022760E" w:rsidRPr="009208FD" w:rsidRDefault="0022760E" w:rsidP="002276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208FD">
        <w:rPr>
          <w:rFonts w:ascii="Liberation Serif" w:hAnsi="Liberation Serif" w:cs="Liberation Serif"/>
          <w:sz w:val="28"/>
          <w:szCs w:val="28"/>
        </w:rPr>
        <w:t>6) в подпункте 1.4.14 пункта 1.4 Правил слова «территорий города» заменить словами «территорий муниципального образования»;</w:t>
      </w:r>
    </w:p>
    <w:p w:rsidR="00DE70CD" w:rsidRPr="00E00B76" w:rsidRDefault="0022760E" w:rsidP="00DE70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0B76">
        <w:rPr>
          <w:rFonts w:ascii="Liberation Serif" w:hAnsi="Liberation Serif" w:cs="Liberation Serif"/>
          <w:sz w:val="28"/>
          <w:szCs w:val="28"/>
        </w:rPr>
        <w:t xml:space="preserve">7) </w:t>
      </w:r>
      <w:r w:rsidR="000216E3" w:rsidRPr="00E00B76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DE70CD" w:rsidRPr="00E00B76">
        <w:rPr>
          <w:rFonts w:ascii="Liberation Serif" w:hAnsi="Liberation Serif" w:cs="Liberation Serif"/>
          <w:sz w:val="28"/>
          <w:szCs w:val="28"/>
        </w:rPr>
        <w:t xml:space="preserve">пункт 1.4 Правил </w:t>
      </w:r>
      <w:r w:rsidR="000216E3" w:rsidRPr="00E00B76">
        <w:rPr>
          <w:rFonts w:ascii="Liberation Serif" w:hAnsi="Liberation Serif" w:cs="Liberation Serif"/>
          <w:sz w:val="28"/>
          <w:szCs w:val="28"/>
        </w:rPr>
        <w:t>подпунктами</w:t>
      </w:r>
      <w:r w:rsidR="00D710A0" w:rsidRPr="00E00B76">
        <w:rPr>
          <w:rFonts w:ascii="Liberation Serif" w:hAnsi="Liberation Serif" w:cs="Liberation Serif"/>
          <w:sz w:val="28"/>
          <w:szCs w:val="28"/>
        </w:rPr>
        <w:t xml:space="preserve"> 1.4.23 - 1.4.</w:t>
      </w:r>
      <w:r w:rsidR="0036523C" w:rsidRPr="00E00B76">
        <w:rPr>
          <w:rFonts w:ascii="Liberation Serif" w:hAnsi="Liberation Serif" w:cs="Liberation Serif"/>
          <w:sz w:val="28"/>
          <w:szCs w:val="28"/>
        </w:rPr>
        <w:t>2</w:t>
      </w:r>
      <w:r w:rsidR="005844C6" w:rsidRPr="00E00B76">
        <w:rPr>
          <w:rFonts w:ascii="Liberation Serif" w:hAnsi="Liberation Serif" w:cs="Liberation Serif"/>
          <w:sz w:val="28"/>
          <w:szCs w:val="28"/>
        </w:rPr>
        <w:t>6</w:t>
      </w:r>
      <w:r w:rsidR="00D710A0" w:rsidRPr="00E00B76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DE70CD" w:rsidRPr="00E00B76">
        <w:rPr>
          <w:rFonts w:ascii="Liberation Serif" w:hAnsi="Liberation Serif" w:cs="Liberation Serif"/>
          <w:sz w:val="28"/>
          <w:szCs w:val="28"/>
        </w:rPr>
        <w:t>:</w:t>
      </w:r>
    </w:p>
    <w:p w:rsidR="00923F25" w:rsidRPr="00E00B76" w:rsidRDefault="006D5DD4" w:rsidP="00923F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00B76">
        <w:rPr>
          <w:rFonts w:ascii="Liberation Serif" w:hAnsi="Liberation Serif" w:cs="Liberation Serif"/>
          <w:sz w:val="28"/>
          <w:szCs w:val="28"/>
        </w:rPr>
        <w:t>«</w:t>
      </w:r>
      <w:r w:rsidR="00923F25" w:rsidRPr="00E00B76">
        <w:rPr>
          <w:rFonts w:ascii="Liberation Serif" w:hAnsi="Liberation Serif" w:cs="Liberation Serif"/>
          <w:sz w:val="28"/>
          <w:szCs w:val="28"/>
        </w:rPr>
        <w:t xml:space="preserve">1.4.23. </w:t>
      </w:r>
      <w:r w:rsidR="00923F25" w:rsidRPr="00E00B76">
        <w:rPr>
          <w:rFonts w:ascii="Liberation Serif" w:hAnsi="Liberation Serif"/>
          <w:sz w:val="28"/>
          <w:szCs w:val="28"/>
        </w:rPr>
        <w:t xml:space="preserve">восстановительная стоимость зеленых насаждений – стоимостная оценка всех видов затрат, связанных с созданием и содержанием зеленых насаждений, в пересчете на </w:t>
      </w:r>
      <w:r w:rsidR="00DA7987" w:rsidRPr="00E00B76">
        <w:rPr>
          <w:rFonts w:ascii="Liberation Serif" w:hAnsi="Liberation Serif"/>
          <w:sz w:val="28"/>
          <w:szCs w:val="28"/>
        </w:rPr>
        <w:t>о</w:t>
      </w:r>
      <w:r w:rsidR="009A2564" w:rsidRPr="00E00B76">
        <w:rPr>
          <w:rFonts w:ascii="Liberation Serif" w:hAnsi="Liberation Serif"/>
          <w:sz w:val="28"/>
          <w:szCs w:val="28"/>
        </w:rPr>
        <w:t xml:space="preserve">дно условное дерево, кустарник, </w:t>
      </w:r>
      <w:r w:rsidR="00923F25" w:rsidRPr="00E00B76">
        <w:rPr>
          <w:rFonts w:ascii="Liberation Serif" w:hAnsi="Liberation Serif"/>
          <w:sz w:val="28"/>
          <w:szCs w:val="28"/>
        </w:rPr>
        <w:t xml:space="preserve">уплачиваемая </w:t>
      </w:r>
      <w:r w:rsidR="00796644">
        <w:rPr>
          <w:rFonts w:ascii="Liberation Serif" w:hAnsi="Liberation Serif"/>
          <w:sz w:val="28"/>
          <w:szCs w:val="28"/>
        </w:rPr>
        <w:br/>
      </w:r>
      <w:r w:rsidR="00923F25" w:rsidRPr="00E00B76">
        <w:rPr>
          <w:rFonts w:ascii="Liberation Serif" w:hAnsi="Liberation Serif"/>
          <w:sz w:val="28"/>
          <w:szCs w:val="28"/>
        </w:rPr>
        <w:t xml:space="preserve">в связи </w:t>
      </w:r>
      <w:r w:rsidR="005F4060" w:rsidRPr="00E00B76">
        <w:rPr>
          <w:rFonts w:ascii="Liberation Serif" w:hAnsi="Liberation Serif"/>
          <w:sz w:val="28"/>
          <w:szCs w:val="28"/>
        </w:rPr>
        <w:t>с вырубкой</w:t>
      </w:r>
      <w:r w:rsidR="00796644">
        <w:rPr>
          <w:rFonts w:ascii="Liberation Serif" w:hAnsi="Liberation Serif"/>
          <w:sz w:val="28"/>
          <w:szCs w:val="28"/>
        </w:rPr>
        <w:t xml:space="preserve"> </w:t>
      </w:r>
      <w:r w:rsidR="00FD0A17" w:rsidRPr="00E00B76">
        <w:rPr>
          <w:rFonts w:ascii="Liberation Serif" w:hAnsi="Liberation Serif"/>
          <w:sz w:val="28"/>
          <w:szCs w:val="28"/>
        </w:rPr>
        <w:t xml:space="preserve">таких </w:t>
      </w:r>
      <w:r w:rsidR="00923F25" w:rsidRPr="00E00B76">
        <w:rPr>
          <w:rFonts w:ascii="Liberation Serif" w:hAnsi="Liberation Serif"/>
          <w:sz w:val="28"/>
          <w:szCs w:val="28"/>
        </w:rPr>
        <w:t>зеленых насаждений;</w:t>
      </w:r>
    </w:p>
    <w:p w:rsidR="000216E3" w:rsidRPr="00E00B76" w:rsidRDefault="000216E3" w:rsidP="002276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00B76">
        <w:rPr>
          <w:rFonts w:ascii="Liberation Serif" w:hAnsi="Liberation Serif"/>
          <w:sz w:val="28"/>
          <w:szCs w:val="28"/>
        </w:rPr>
        <w:t>1.4.2</w:t>
      </w:r>
      <w:r w:rsidR="0015185A" w:rsidRPr="00E00B76">
        <w:rPr>
          <w:rFonts w:ascii="Liberation Serif" w:hAnsi="Liberation Serif"/>
          <w:sz w:val="28"/>
          <w:szCs w:val="28"/>
        </w:rPr>
        <w:t>4</w:t>
      </w:r>
      <w:r w:rsidRPr="00E00B76">
        <w:rPr>
          <w:rFonts w:ascii="Liberation Serif" w:hAnsi="Liberation Serif"/>
          <w:sz w:val="28"/>
          <w:szCs w:val="28"/>
        </w:rPr>
        <w:t>. незаконн</w:t>
      </w:r>
      <w:r w:rsidR="00953CF4" w:rsidRPr="00E00B76">
        <w:rPr>
          <w:rFonts w:ascii="Liberation Serif" w:hAnsi="Liberation Serif"/>
          <w:sz w:val="28"/>
          <w:szCs w:val="28"/>
        </w:rPr>
        <w:t>ая вырубка</w:t>
      </w:r>
      <w:r w:rsidRPr="00E00B76">
        <w:rPr>
          <w:rFonts w:ascii="Liberation Serif" w:hAnsi="Liberation Serif"/>
          <w:sz w:val="28"/>
          <w:szCs w:val="28"/>
        </w:rPr>
        <w:t xml:space="preserve"> зеленых насаждений – </w:t>
      </w:r>
      <w:r w:rsidR="00BD3238" w:rsidRPr="00E00B76">
        <w:rPr>
          <w:rFonts w:ascii="Liberation Serif" w:hAnsi="Liberation Serif"/>
          <w:sz w:val="28"/>
          <w:szCs w:val="28"/>
        </w:rPr>
        <w:t>вырубка</w:t>
      </w:r>
      <w:r w:rsidR="00796644">
        <w:rPr>
          <w:rFonts w:ascii="Liberation Serif" w:hAnsi="Liberation Serif"/>
          <w:sz w:val="28"/>
          <w:szCs w:val="28"/>
        </w:rPr>
        <w:t xml:space="preserve"> </w:t>
      </w:r>
      <w:r w:rsidR="0088475B" w:rsidRPr="00E00B76">
        <w:rPr>
          <w:rFonts w:ascii="Liberation Serif" w:hAnsi="Liberation Serif"/>
          <w:sz w:val="28"/>
          <w:szCs w:val="28"/>
        </w:rPr>
        <w:t>зеленых насаждений</w:t>
      </w:r>
      <w:r w:rsidR="00B82C2D" w:rsidRPr="00E00B76">
        <w:rPr>
          <w:rFonts w:ascii="Liberation Serif" w:hAnsi="Liberation Serif"/>
          <w:sz w:val="28"/>
          <w:szCs w:val="28"/>
        </w:rPr>
        <w:t>,</w:t>
      </w:r>
      <w:r w:rsidR="00796644">
        <w:rPr>
          <w:rFonts w:ascii="Liberation Serif" w:hAnsi="Liberation Serif"/>
          <w:sz w:val="28"/>
          <w:szCs w:val="28"/>
        </w:rPr>
        <w:t xml:space="preserve"> </w:t>
      </w:r>
      <w:r w:rsidRPr="00E00B76">
        <w:rPr>
          <w:rFonts w:ascii="Liberation Serif" w:hAnsi="Liberation Serif"/>
          <w:sz w:val="28"/>
          <w:szCs w:val="28"/>
        </w:rPr>
        <w:t>выполненн</w:t>
      </w:r>
      <w:r w:rsidR="00BD3238" w:rsidRPr="00E00B76">
        <w:rPr>
          <w:rFonts w:ascii="Liberation Serif" w:hAnsi="Liberation Serif"/>
          <w:sz w:val="28"/>
          <w:szCs w:val="28"/>
        </w:rPr>
        <w:t>ая</w:t>
      </w:r>
      <w:r w:rsidR="00796644">
        <w:rPr>
          <w:rFonts w:ascii="Liberation Serif" w:hAnsi="Liberation Serif"/>
          <w:sz w:val="28"/>
          <w:szCs w:val="28"/>
        </w:rPr>
        <w:t xml:space="preserve"> </w:t>
      </w:r>
      <w:r w:rsidRPr="00E00B76">
        <w:rPr>
          <w:rFonts w:ascii="Liberation Serif" w:hAnsi="Liberation Serif"/>
          <w:sz w:val="28"/>
          <w:szCs w:val="28"/>
        </w:rPr>
        <w:t xml:space="preserve">без </w:t>
      </w:r>
      <w:r w:rsidR="00C319C9" w:rsidRPr="00E00B76">
        <w:rPr>
          <w:rFonts w:ascii="Liberation Serif" w:hAnsi="Liberation Serif"/>
          <w:sz w:val="28"/>
          <w:szCs w:val="28"/>
        </w:rPr>
        <w:t xml:space="preserve">получения разрешения </w:t>
      </w:r>
      <w:r w:rsidR="009F6AC9" w:rsidRPr="00E00B76">
        <w:rPr>
          <w:rFonts w:ascii="Liberation Serif" w:hAnsi="Liberation Serif"/>
          <w:sz w:val="28"/>
          <w:szCs w:val="28"/>
        </w:rPr>
        <w:t xml:space="preserve">на </w:t>
      </w:r>
      <w:r w:rsidR="00BD3238" w:rsidRPr="00E00B76">
        <w:rPr>
          <w:rFonts w:ascii="Liberation Serif" w:hAnsi="Liberation Serif"/>
          <w:sz w:val="28"/>
          <w:szCs w:val="28"/>
        </w:rPr>
        <w:t xml:space="preserve">право вырубки </w:t>
      </w:r>
      <w:r w:rsidR="00114C67" w:rsidRPr="00E00B76">
        <w:rPr>
          <w:rFonts w:ascii="Liberation Serif" w:hAnsi="Liberation Serif"/>
          <w:sz w:val="28"/>
          <w:szCs w:val="28"/>
        </w:rPr>
        <w:t>зеленых насаждений</w:t>
      </w:r>
      <w:r w:rsidR="00796644">
        <w:rPr>
          <w:rFonts w:ascii="Liberation Serif" w:hAnsi="Liberation Serif"/>
          <w:sz w:val="28"/>
          <w:szCs w:val="28"/>
        </w:rPr>
        <w:t xml:space="preserve"> </w:t>
      </w:r>
      <w:r w:rsidR="00D71705" w:rsidRPr="00E00B76">
        <w:rPr>
          <w:rFonts w:ascii="Liberation Serif" w:hAnsi="Liberation Serif"/>
          <w:sz w:val="28"/>
          <w:szCs w:val="28"/>
        </w:rPr>
        <w:t xml:space="preserve">в случаях, </w:t>
      </w:r>
      <w:r w:rsidR="002B3532" w:rsidRPr="00E00B76">
        <w:rPr>
          <w:rFonts w:ascii="Liberation Serif" w:hAnsi="Liberation Serif"/>
          <w:sz w:val="28"/>
          <w:szCs w:val="28"/>
        </w:rPr>
        <w:t xml:space="preserve">когда </w:t>
      </w:r>
      <w:r w:rsidR="00BD3238" w:rsidRPr="00E00B76">
        <w:rPr>
          <w:rFonts w:ascii="Liberation Serif" w:hAnsi="Liberation Serif"/>
          <w:sz w:val="28"/>
          <w:szCs w:val="28"/>
        </w:rPr>
        <w:t>его</w:t>
      </w:r>
      <w:r w:rsidR="00796644">
        <w:rPr>
          <w:rFonts w:ascii="Liberation Serif" w:hAnsi="Liberation Serif"/>
          <w:sz w:val="28"/>
          <w:szCs w:val="28"/>
        </w:rPr>
        <w:t xml:space="preserve"> </w:t>
      </w:r>
      <w:r w:rsidR="009F6AC9" w:rsidRPr="00E00B76">
        <w:rPr>
          <w:rFonts w:ascii="Liberation Serif" w:hAnsi="Liberation Serif"/>
          <w:sz w:val="28"/>
          <w:szCs w:val="28"/>
        </w:rPr>
        <w:t>получение является обязательным</w:t>
      </w:r>
      <w:r w:rsidR="00796644">
        <w:rPr>
          <w:rFonts w:ascii="Liberation Serif" w:hAnsi="Liberation Serif"/>
          <w:sz w:val="28"/>
          <w:szCs w:val="28"/>
        </w:rPr>
        <w:t xml:space="preserve"> </w:t>
      </w:r>
      <w:r w:rsidR="00796644">
        <w:rPr>
          <w:rFonts w:ascii="Liberation Serif" w:hAnsi="Liberation Serif"/>
          <w:sz w:val="28"/>
          <w:szCs w:val="28"/>
        </w:rPr>
        <w:br/>
      </w:r>
      <w:r w:rsidR="00BD3238" w:rsidRPr="00E00B76">
        <w:rPr>
          <w:rFonts w:ascii="Liberation Serif" w:hAnsi="Liberation Serif"/>
          <w:sz w:val="28"/>
          <w:szCs w:val="28"/>
        </w:rPr>
        <w:t xml:space="preserve">в </w:t>
      </w:r>
      <w:r w:rsidR="00BD3238" w:rsidRPr="00B94C4A">
        <w:rPr>
          <w:rFonts w:ascii="Liberation Serif" w:hAnsi="Liberation Serif"/>
          <w:sz w:val="28"/>
          <w:szCs w:val="28"/>
        </w:rPr>
        <w:t xml:space="preserve">соответствии с </w:t>
      </w:r>
      <w:r w:rsidR="0015185A" w:rsidRPr="00B94C4A">
        <w:rPr>
          <w:rFonts w:ascii="Liberation Serif" w:hAnsi="Liberation Serif"/>
          <w:sz w:val="28"/>
          <w:szCs w:val="28"/>
        </w:rPr>
        <w:t>решением Думы Каменск-Уральского городского округа, устанавливающ</w:t>
      </w:r>
      <w:r w:rsidR="008D73A5" w:rsidRPr="00B94C4A">
        <w:rPr>
          <w:rFonts w:ascii="Liberation Serif" w:hAnsi="Liberation Serif"/>
          <w:sz w:val="28"/>
          <w:szCs w:val="28"/>
        </w:rPr>
        <w:t>им</w:t>
      </w:r>
      <w:r w:rsidR="00B14DE1">
        <w:rPr>
          <w:rFonts w:ascii="Liberation Serif" w:hAnsi="Liberation Serif"/>
          <w:sz w:val="28"/>
          <w:szCs w:val="28"/>
        </w:rPr>
        <w:t xml:space="preserve"> </w:t>
      </w:r>
      <w:r w:rsidR="0030477A" w:rsidRPr="00B94C4A">
        <w:rPr>
          <w:rFonts w:ascii="Liberation Serif" w:hAnsi="Liberation Serif"/>
          <w:sz w:val="28"/>
          <w:szCs w:val="28"/>
        </w:rPr>
        <w:t xml:space="preserve">порядок выдачи </w:t>
      </w:r>
      <w:r w:rsidR="0030477A" w:rsidRPr="00E00B76">
        <w:rPr>
          <w:rFonts w:ascii="Liberation Serif" w:hAnsi="Liberation Serif"/>
          <w:sz w:val="28"/>
          <w:szCs w:val="28"/>
        </w:rPr>
        <w:t>таких разрешений;</w:t>
      </w:r>
    </w:p>
    <w:p w:rsidR="0059128D" w:rsidRPr="00234D4E" w:rsidRDefault="0059128D" w:rsidP="00BC0F4C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E00B76">
        <w:rPr>
          <w:rFonts w:ascii="Liberation Serif" w:hAnsi="Liberation Serif"/>
          <w:sz w:val="28"/>
          <w:szCs w:val="28"/>
        </w:rPr>
        <w:lastRenderedPageBreak/>
        <w:t>1.4.</w:t>
      </w:r>
      <w:r w:rsidR="005B2497" w:rsidRPr="00E00B76">
        <w:rPr>
          <w:rFonts w:ascii="Liberation Serif" w:hAnsi="Liberation Serif"/>
          <w:sz w:val="28"/>
          <w:szCs w:val="28"/>
        </w:rPr>
        <w:t>2</w:t>
      </w:r>
      <w:r w:rsidR="0015185A" w:rsidRPr="00E00B76">
        <w:rPr>
          <w:rFonts w:ascii="Liberation Serif" w:hAnsi="Liberation Serif"/>
          <w:sz w:val="28"/>
          <w:szCs w:val="28"/>
        </w:rPr>
        <w:t>5</w:t>
      </w:r>
      <w:r w:rsidRPr="00E00B76">
        <w:rPr>
          <w:rFonts w:ascii="Liberation Serif" w:hAnsi="Liberation Serif"/>
          <w:sz w:val="28"/>
          <w:szCs w:val="28"/>
        </w:rPr>
        <w:t xml:space="preserve">. повреждение зеленых насаждений – </w:t>
      </w:r>
      <w:r w:rsidR="00E93DF3" w:rsidRPr="00E00B76">
        <w:rPr>
          <w:rFonts w:ascii="Liberation Serif" w:hAnsi="Liberation Serif"/>
          <w:sz w:val="28"/>
          <w:szCs w:val="28"/>
        </w:rPr>
        <w:t>повреждение кроны</w:t>
      </w:r>
      <w:r w:rsidRPr="00E00B76">
        <w:rPr>
          <w:rFonts w:ascii="Liberation Serif" w:hAnsi="Liberation Serif"/>
          <w:sz w:val="28"/>
          <w:szCs w:val="28"/>
        </w:rPr>
        <w:t>, ствол</w:t>
      </w:r>
      <w:r w:rsidR="00E93DF3" w:rsidRPr="00E00B76">
        <w:rPr>
          <w:rFonts w:ascii="Liberation Serif" w:hAnsi="Liberation Serif"/>
          <w:sz w:val="28"/>
          <w:szCs w:val="28"/>
        </w:rPr>
        <w:t xml:space="preserve">а </w:t>
      </w:r>
      <w:r w:rsidR="00796644">
        <w:rPr>
          <w:rFonts w:ascii="Liberation Serif" w:hAnsi="Liberation Serif"/>
          <w:sz w:val="28"/>
          <w:szCs w:val="28"/>
        </w:rPr>
        <w:br/>
      </w:r>
      <w:r w:rsidR="00E93DF3" w:rsidRPr="00E00B76">
        <w:rPr>
          <w:rFonts w:ascii="Liberation Serif" w:hAnsi="Liberation Serif"/>
          <w:sz w:val="28"/>
          <w:szCs w:val="28"/>
        </w:rPr>
        <w:t>(в</w:t>
      </w:r>
      <w:r w:rsidR="00E93DF3" w:rsidRPr="00234D4E">
        <w:rPr>
          <w:rFonts w:ascii="Liberation Serif" w:hAnsi="Liberation Serif"/>
          <w:sz w:val="28"/>
          <w:szCs w:val="28"/>
        </w:rPr>
        <w:t xml:space="preserve"> том числе</w:t>
      </w:r>
      <w:r w:rsidR="00BC0F4C" w:rsidRPr="00234D4E">
        <w:rPr>
          <w:rFonts w:ascii="Liberation Serif" w:hAnsi="Liberation Serif"/>
          <w:sz w:val="28"/>
          <w:szCs w:val="28"/>
        </w:rPr>
        <w:t>,</w:t>
      </w:r>
      <w:r w:rsidR="00E93DF3" w:rsidRPr="00234D4E">
        <w:rPr>
          <w:rFonts w:ascii="Liberation Serif" w:hAnsi="Liberation Serif"/>
          <w:sz w:val="28"/>
          <w:szCs w:val="28"/>
        </w:rPr>
        <w:t xml:space="preserve"> нарушение целостности коры)</w:t>
      </w:r>
      <w:r w:rsidRPr="00234D4E">
        <w:rPr>
          <w:rFonts w:ascii="Liberation Serif" w:hAnsi="Liberation Serif"/>
          <w:sz w:val="28"/>
          <w:szCs w:val="28"/>
        </w:rPr>
        <w:t>, ветв</w:t>
      </w:r>
      <w:r w:rsidR="00E93DF3" w:rsidRPr="00234D4E">
        <w:rPr>
          <w:rFonts w:ascii="Liberation Serif" w:hAnsi="Liberation Serif"/>
          <w:sz w:val="28"/>
          <w:szCs w:val="28"/>
        </w:rPr>
        <w:t>ей</w:t>
      </w:r>
      <w:r w:rsidRPr="00234D4E">
        <w:rPr>
          <w:rFonts w:ascii="Liberation Serif" w:hAnsi="Liberation Serif"/>
          <w:sz w:val="28"/>
          <w:szCs w:val="28"/>
        </w:rPr>
        <w:t xml:space="preserve"> древесно-кустарниковых растений, надземной части травянистых растений, корнево</w:t>
      </w:r>
      <w:r w:rsidR="0099616F" w:rsidRPr="00234D4E">
        <w:rPr>
          <w:rFonts w:ascii="Liberation Serif" w:hAnsi="Liberation Serif"/>
          <w:sz w:val="28"/>
          <w:szCs w:val="28"/>
        </w:rPr>
        <w:t>й</w:t>
      </w:r>
      <w:r w:rsidRPr="00234D4E">
        <w:rPr>
          <w:rFonts w:ascii="Liberation Serif" w:hAnsi="Liberation Serif"/>
          <w:sz w:val="28"/>
          <w:szCs w:val="28"/>
        </w:rPr>
        <w:t xml:space="preserve"> систем</w:t>
      </w:r>
      <w:r w:rsidR="0099616F" w:rsidRPr="00234D4E">
        <w:rPr>
          <w:rFonts w:ascii="Liberation Serif" w:hAnsi="Liberation Serif"/>
          <w:sz w:val="28"/>
          <w:szCs w:val="28"/>
        </w:rPr>
        <w:t>ы</w:t>
      </w:r>
      <w:r w:rsidRPr="00234D4E">
        <w:rPr>
          <w:rFonts w:ascii="Liberation Serif" w:hAnsi="Liberation Serif"/>
          <w:sz w:val="28"/>
          <w:szCs w:val="28"/>
        </w:rPr>
        <w:t xml:space="preserve">, </w:t>
      </w:r>
      <w:r w:rsidR="00796644">
        <w:rPr>
          <w:rFonts w:ascii="Liberation Serif" w:hAnsi="Liberation Serif"/>
          <w:sz w:val="28"/>
          <w:szCs w:val="28"/>
        </w:rPr>
        <w:br/>
      </w:r>
      <w:r w:rsidRPr="00234D4E">
        <w:rPr>
          <w:rFonts w:ascii="Liberation Serif" w:hAnsi="Liberation Serif"/>
          <w:sz w:val="28"/>
          <w:szCs w:val="28"/>
        </w:rPr>
        <w:t xml:space="preserve">не влекущее гибель зеленого </w:t>
      </w:r>
      <w:r w:rsidR="0099616F" w:rsidRPr="00234D4E">
        <w:rPr>
          <w:rFonts w:ascii="Liberation Serif" w:hAnsi="Liberation Serif"/>
          <w:sz w:val="28"/>
          <w:szCs w:val="28"/>
        </w:rPr>
        <w:t>насаждения и прекращение роста, п</w:t>
      </w:r>
      <w:r w:rsidRPr="00234D4E">
        <w:rPr>
          <w:rFonts w:ascii="Liberation Serif" w:hAnsi="Liberation Serif"/>
          <w:sz w:val="28"/>
          <w:szCs w:val="28"/>
        </w:rPr>
        <w:t>овреждение почвы в корневой зоне вредными веществами, подж</w:t>
      </w:r>
      <w:r w:rsidR="00BB38F0" w:rsidRPr="00234D4E">
        <w:rPr>
          <w:rFonts w:ascii="Liberation Serif" w:hAnsi="Liberation Serif"/>
          <w:sz w:val="28"/>
          <w:szCs w:val="28"/>
        </w:rPr>
        <w:t>ог или иное причинение вреда</w:t>
      </w:r>
      <w:r w:rsidR="0099616F" w:rsidRPr="00234D4E">
        <w:rPr>
          <w:rFonts w:ascii="Liberation Serif" w:hAnsi="Liberation Serif"/>
          <w:sz w:val="28"/>
          <w:szCs w:val="28"/>
        </w:rPr>
        <w:t xml:space="preserve"> зеленым насаждениям</w:t>
      </w:r>
      <w:r w:rsidR="00BB38F0" w:rsidRPr="00234D4E">
        <w:rPr>
          <w:rFonts w:ascii="Liberation Serif" w:hAnsi="Liberation Serif"/>
          <w:sz w:val="28"/>
          <w:szCs w:val="28"/>
        </w:rPr>
        <w:t>;</w:t>
      </w:r>
    </w:p>
    <w:p w:rsidR="0059128D" w:rsidRPr="008D73A5" w:rsidRDefault="0059128D" w:rsidP="00BC0F4C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234D4E">
        <w:rPr>
          <w:rFonts w:ascii="Liberation Serif" w:hAnsi="Liberation Serif"/>
          <w:sz w:val="28"/>
          <w:szCs w:val="28"/>
        </w:rPr>
        <w:t>1</w:t>
      </w:r>
      <w:r w:rsidR="0015022F">
        <w:rPr>
          <w:rFonts w:ascii="Liberation Serif" w:hAnsi="Liberation Serif"/>
          <w:sz w:val="28"/>
          <w:szCs w:val="28"/>
        </w:rPr>
        <w:t>.</w:t>
      </w:r>
      <w:r w:rsidRPr="00234D4E">
        <w:rPr>
          <w:rFonts w:ascii="Liberation Serif" w:hAnsi="Liberation Serif"/>
          <w:sz w:val="28"/>
          <w:szCs w:val="28"/>
        </w:rPr>
        <w:t>4.</w:t>
      </w:r>
      <w:r w:rsidR="00144A98" w:rsidRPr="00234D4E">
        <w:rPr>
          <w:rFonts w:ascii="Liberation Serif" w:hAnsi="Liberation Serif"/>
          <w:sz w:val="28"/>
          <w:szCs w:val="28"/>
        </w:rPr>
        <w:t>2</w:t>
      </w:r>
      <w:r w:rsidR="0015185A">
        <w:rPr>
          <w:rFonts w:ascii="Liberation Serif" w:hAnsi="Liberation Serif"/>
          <w:sz w:val="28"/>
          <w:szCs w:val="28"/>
        </w:rPr>
        <w:t>6</w:t>
      </w:r>
      <w:r w:rsidRPr="00234D4E">
        <w:rPr>
          <w:rFonts w:ascii="Liberation Serif" w:hAnsi="Liberation Serif"/>
          <w:sz w:val="28"/>
          <w:szCs w:val="28"/>
        </w:rPr>
        <w:t xml:space="preserve">. цветник – </w:t>
      </w:r>
      <w:r w:rsidR="00784200" w:rsidRPr="00234D4E">
        <w:rPr>
          <w:rFonts w:ascii="Liberation Serif" w:hAnsi="Liberation Serif"/>
          <w:sz w:val="28"/>
          <w:szCs w:val="28"/>
        </w:rPr>
        <w:t>поверхность</w:t>
      </w:r>
      <w:r w:rsidRPr="00234D4E">
        <w:rPr>
          <w:rFonts w:ascii="Liberation Serif" w:hAnsi="Liberation Serif"/>
          <w:sz w:val="28"/>
          <w:szCs w:val="28"/>
        </w:rPr>
        <w:t xml:space="preserve"> земли с </w:t>
      </w:r>
      <w:r w:rsidR="0035783E" w:rsidRPr="00234D4E">
        <w:rPr>
          <w:rFonts w:ascii="Liberation Serif" w:hAnsi="Liberation Serif"/>
          <w:sz w:val="28"/>
          <w:szCs w:val="28"/>
        </w:rPr>
        <w:t>произрастающими на не</w:t>
      </w:r>
      <w:r w:rsidR="00784200" w:rsidRPr="00234D4E">
        <w:rPr>
          <w:rFonts w:ascii="Liberation Serif" w:hAnsi="Liberation Serif"/>
          <w:sz w:val="28"/>
          <w:szCs w:val="28"/>
        </w:rPr>
        <w:t>й</w:t>
      </w:r>
      <w:r w:rsidRPr="00234D4E">
        <w:rPr>
          <w:rFonts w:ascii="Liberation Serif" w:hAnsi="Liberation Serif"/>
          <w:sz w:val="28"/>
          <w:szCs w:val="28"/>
        </w:rPr>
        <w:t xml:space="preserve"> цветочно-декорат</w:t>
      </w:r>
      <w:r w:rsidRPr="008D73A5">
        <w:rPr>
          <w:rFonts w:ascii="Liberation Serif" w:hAnsi="Liberation Serif"/>
          <w:sz w:val="28"/>
          <w:szCs w:val="28"/>
        </w:rPr>
        <w:t>ивны</w:t>
      </w:r>
      <w:r w:rsidR="0035783E" w:rsidRPr="008D73A5">
        <w:rPr>
          <w:rFonts w:ascii="Liberation Serif" w:hAnsi="Liberation Serif"/>
          <w:sz w:val="28"/>
          <w:szCs w:val="28"/>
        </w:rPr>
        <w:t>ми</w:t>
      </w:r>
      <w:r w:rsidRPr="008D73A5">
        <w:rPr>
          <w:rFonts w:ascii="Liberation Serif" w:hAnsi="Liberation Serif"/>
          <w:sz w:val="28"/>
          <w:szCs w:val="28"/>
        </w:rPr>
        <w:t xml:space="preserve"> растени</w:t>
      </w:r>
      <w:r w:rsidR="0035783E" w:rsidRPr="008D73A5">
        <w:rPr>
          <w:rFonts w:ascii="Liberation Serif" w:hAnsi="Liberation Serif"/>
          <w:sz w:val="28"/>
          <w:szCs w:val="28"/>
        </w:rPr>
        <w:t>ями</w:t>
      </w:r>
      <w:r w:rsidRPr="008D73A5">
        <w:rPr>
          <w:rFonts w:ascii="Liberation Serif" w:hAnsi="Liberation Serif"/>
          <w:sz w:val="28"/>
          <w:szCs w:val="28"/>
        </w:rPr>
        <w:t xml:space="preserve"> для украшения парков, </w:t>
      </w:r>
      <w:r w:rsidR="00FE5934" w:rsidRPr="008D73A5">
        <w:rPr>
          <w:rFonts w:ascii="Liberation Serif" w:hAnsi="Liberation Serif"/>
          <w:sz w:val="28"/>
          <w:szCs w:val="28"/>
        </w:rPr>
        <w:t xml:space="preserve">бульваров, </w:t>
      </w:r>
      <w:r w:rsidRPr="008D73A5">
        <w:rPr>
          <w:rFonts w:ascii="Liberation Serif" w:hAnsi="Liberation Serif"/>
          <w:sz w:val="28"/>
          <w:szCs w:val="28"/>
        </w:rPr>
        <w:t xml:space="preserve">скверов, </w:t>
      </w:r>
      <w:r w:rsidR="00FE5934" w:rsidRPr="008D73A5">
        <w:rPr>
          <w:rFonts w:ascii="Liberation Serif" w:hAnsi="Liberation Serif"/>
          <w:sz w:val="28"/>
          <w:szCs w:val="28"/>
        </w:rPr>
        <w:t xml:space="preserve">садов, </w:t>
      </w:r>
      <w:r w:rsidR="00C4597A" w:rsidRPr="008D73A5">
        <w:rPr>
          <w:rFonts w:ascii="Liberation Serif" w:hAnsi="Liberation Serif"/>
          <w:sz w:val="28"/>
          <w:szCs w:val="28"/>
        </w:rPr>
        <w:t>ины</w:t>
      </w:r>
      <w:r w:rsidR="00076B6F" w:rsidRPr="008D73A5">
        <w:rPr>
          <w:rFonts w:ascii="Liberation Serif" w:hAnsi="Liberation Serif"/>
          <w:sz w:val="28"/>
          <w:szCs w:val="28"/>
        </w:rPr>
        <w:t>х территорий общего пользования</w:t>
      </w:r>
      <w:proofErr w:type="gramStart"/>
      <w:r w:rsidR="00BB38F0" w:rsidRPr="008D73A5">
        <w:rPr>
          <w:rFonts w:ascii="Liberation Serif" w:hAnsi="Liberation Serif"/>
          <w:sz w:val="28"/>
          <w:szCs w:val="28"/>
        </w:rPr>
        <w:t>.»;</w:t>
      </w:r>
      <w:proofErr w:type="gramEnd"/>
    </w:p>
    <w:p w:rsidR="0022760E" w:rsidRPr="008D73A5" w:rsidRDefault="0059128D" w:rsidP="002276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73A5">
        <w:rPr>
          <w:rFonts w:ascii="Liberation Serif" w:hAnsi="Liberation Serif"/>
          <w:sz w:val="28"/>
          <w:szCs w:val="28"/>
        </w:rPr>
        <w:t>8</w:t>
      </w:r>
      <w:r w:rsidR="00DE70CD" w:rsidRPr="008D73A5">
        <w:rPr>
          <w:rFonts w:ascii="Liberation Serif" w:hAnsi="Liberation Serif"/>
          <w:sz w:val="28"/>
          <w:szCs w:val="28"/>
        </w:rPr>
        <w:t xml:space="preserve">) </w:t>
      </w:r>
      <w:r w:rsidR="0022760E" w:rsidRPr="008D73A5">
        <w:rPr>
          <w:rFonts w:ascii="Liberation Serif" w:hAnsi="Liberation Serif" w:cs="Liberation Serif"/>
          <w:sz w:val="28"/>
          <w:szCs w:val="28"/>
        </w:rPr>
        <w:t>дополнить Правила пунктом 1.5 следующего содержания:</w:t>
      </w:r>
    </w:p>
    <w:p w:rsidR="0022760E" w:rsidRPr="00691116" w:rsidRDefault="0022760E" w:rsidP="006911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8D73A5">
        <w:rPr>
          <w:rFonts w:ascii="Liberation Serif" w:hAnsi="Liberation Serif" w:cs="Liberation Serif"/>
          <w:sz w:val="28"/>
          <w:szCs w:val="28"/>
        </w:rPr>
        <w:t xml:space="preserve">«1.5. </w:t>
      </w:r>
      <w:r w:rsidRPr="008D73A5">
        <w:rPr>
          <w:rFonts w:ascii="Liberation Serif" w:hAnsi="Liberation Serif"/>
          <w:sz w:val="28"/>
          <w:szCs w:val="28"/>
        </w:rPr>
        <w:t>Минимальная площадь прилегающей</w:t>
      </w:r>
      <w:r w:rsidRPr="00234D4E">
        <w:rPr>
          <w:rFonts w:ascii="Liberation Serif" w:hAnsi="Liberation Serif"/>
          <w:sz w:val="28"/>
          <w:szCs w:val="28"/>
        </w:rPr>
        <w:t xml:space="preserve"> территории устанавливается равной площади геометрической фигуры, образуемой путем отступа </w:t>
      </w:r>
      <w:r w:rsidR="00796644">
        <w:rPr>
          <w:rFonts w:ascii="Liberation Serif" w:hAnsi="Liberation Serif"/>
          <w:sz w:val="28"/>
          <w:szCs w:val="28"/>
        </w:rPr>
        <w:br/>
      </w:r>
      <w:r w:rsidRPr="00234D4E">
        <w:rPr>
          <w:rFonts w:ascii="Liberation Serif" w:hAnsi="Liberation Serif"/>
          <w:sz w:val="28"/>
          <w:szCs w:val="28"/>
        </w:rPr>
        <w:t xml:space="preserve">от границы здания, строения, сооружения (если земельный участок </w:t>
      </w:r>
      <w:r w:rsidR="00796644">
        <w:rPr>
          <w:rFonts w:ascii="Liberation Serif" w:hAnsi="Liberation Serif"/>
          <w:sz w:val="28"/>
          <w:szCs w:val="28"/>
        </w:rPr>
        <w:br/>
      </w:r>
      <w:r w:rsidRPr="00234D4E">
        <w:rPr>
          <w:rFonts w:ascii="Liberation Serif" w:hAnsi="Liberation Serif"/>
          <w:sz w:val="28"/>
          <w:szCs w:val="28"/>
        </w:rPr>
        <w:t xml:space="preserve">не сформирован или сформирован по границам соответствующего здания, строения, сооружения, за исключением случая, указанного в подпункте </w:t>
      </w:r>
      <w:r w:rsidR="00796644">
        <w:rPr>
          <w:rFonts w:ascii="Liberation Serif" w:hAnsi="Liberation Serif"/>
          <w:sz w:val="28"/>
          <w:szCs w:val="28"/>
        </w:rPr>
        <w:br/>
      </w:r>
      <w:r w:rsidRPr="00234D4E">
        <w:rPr>
          <w:rFonts w:ascii="Liberation Serif" w:hAnsi="Liberation Serif"/>
          <w:sz w:val="28"/>
          <w:szCs w:val="28"/>
        </w:rPr>
        <w:t xml:space="preserve">4 настоящего пункта) либо земельного участка во всех направлениях </w:t>
      </w:r>
      <w:r w:rsidR="00796644">
        <w:rPr>
          <w:rFonts w:ascii="Liberation Serif" w:hAnsi="Liberation Serif"/>
          <w:sz w:val="28"/>
          <w:szCs w:val="28"/>
        </w:rPr>
        <w:br/>
      </w:r>
      <w:r w:rsidRPr="00234D4E">
        <w:rPr>
          <w:rFonts w:ascii="Liberation Serif" w:hAnsi="Liberation Serif"/>
          <w:sz w:val="28"/>
          <w:szCs w:val="28"/>
        </w:rPr>
        <w:t>на следующее расстояние (в метрах):</w:t>
      </w:r>
    </w:p>
    <w:p w:rsidR="0022760E" w:rsidRPr="00234D4E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4D4E">
        <w:rPr>
          <w:rFonts w:ascii="Liberation Serif" w:hAnsi="Liberation Serif"/>
          <w:sz w:val="28"/>
          <w:szCs w:val="28"/>
        </w:rPr>
        <w:t xml:space="preserve">1) для отдельно стоящих нестационарных торговых объектов, аттракционов, </w:t>
      </w:r>
      <w:proofErr w:type="spellStart"/>
      <w:r w:rsidRPr="00234D4E">
        <w:rPr>
          <w:rFonts w:ascii="Liberation Serif" w:hAnsi="Liberation Serif"/>
          <w:sz w:val="28"/>
          <w:szCs w:val="28"/>
        </w:rPr>
        <w:t>автомоек</w:t>
      </w:r>
      <w:proofErr w:type="spellEnd"/>
      <w:r w:rsidRPr="00234D4E">
        <w:rPr>
          <w:rFonts w:ascii="Liberation Serif" w:hAnsi="Liberation Serif"/>
          <w:sz w:val="28"/>
          <w:szCs w:val="28"/>
        </w:rPr>
        <w:t xml:space="preserve">, а также рекламных конструкций </w:t>
      </w:r>
      <w:r w:rsidR="004637F0" w:rsidRPr="00234D4E">
        <w:rPr>
          <w:rFonts w:ascii="Liberation Serif" w:hAnsi="Liberation Serif"/>
          <w:sz w:val="28"/>
          <w:szCs w:val="28"/>
        </w:rPr>
        <w:t xml:space="preserve">– </w:t>
      </w:r>
      <w:r w:rsidRPr="00234D4E">
        <w:rPr>
          <w:rFonts w:ascii="Liberation Serif" w:hAnsi="Liberation Serif"/>
          <w:sz w:val="28"/>
          <w:szCs w:val="28"/>
        </w:rPr>
        <w:t>1 метр;</w:t>
      </w:r>
    </w:p>
    <w:p w:rsidR="0022760E" w:rsidRPr="00B102E7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4D4E">
        <w:rPr>
          <w:rFonts w:ascii="Liberation Serif" w:hAnsi="Liberation Serif"/>
          <w:sz w:val="28"/>
          <w:szCs w:val="28"/>
        </w:rPr>
        <w:t>2) для территорий торговых, торгово-развлекательны</w:t>
      </w:r>
      <w:r w:rsidR="00E80141">
        <w:rPr>
          <w:rFonts w:ascii="Liberation Serif" w:hAnsi="Liberation Serif"/>
          <w:sz w:val="28"/>
          <w:szCs w:val="28"/>
        </w:rPr>
        <w:t>х центров (комплексов</w:t>
      </w:r>
      <w:r w:rsidR="00E80141" w:rsidRPr="00B102E7">
        <w:rPr>
          <w:rFonts w:ascii="Liberation Serif" w:hAnsi="Liberation Serif"/>
          <w:sz w:val="28"/>
          <w:szCs w:val="28"/>
        </w:rPr>
        <w:t xml:space="preserve">), рынков </w:t>
      </w:r>
      <w:r w:rsidR="004637F0" w:rsidRPr="00B102E7">
        <w:rPr>
          <w:rFonts w:ascii="Liberation Serif" w:hAnsi="Liberation Serif"/>
          <w:sz w:val="28"/>
          <w:szCs w:val="28"/>
        </w:rPr>
        <w:t>–</w:t>
      </w:r>
      <w:r w:rsidRPr="00B102E7">
        <w:rPr>
          <w:rFonts w:ascii="Liberation Serif" w:hAnsi="Liberation Serif"/>
          <w:sz w:val="28"/>
          <w:szCs w:val="28"/>
        </w:rPr>
        <w:t xml:space="preserve"> 10 метров;</w:t>
      </w:r>
    </w:p>
    <w:p w:rsidR="0022760E" w:rsidRPr="00B102E7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102E7">
        <w:rPr>
          <w:rFonts w:ascii="Liberation Serif" w:hAnsi="Liberation Serif"/>
          <w:sz w:val="28"/>
          <w:szCs w:val="28"/>
        </w:rPr>
        <w:t xml:space="preserve">3) для объектов социальной </w:t>
      </w:r>
      <w:r w:rsidR="0069722C" w:rsidRPr="00B102E7">
        <w:rPr>
          <w:rFonts w:ascii="Liberation Serif" w:hAnsi="Liberation Serif"/>
          <w:sz w:val="28"/>
          <w:szCs w:val="28"/>
        </w:rPr>
        <w:t>инфраструктуры</w:t>
      </w:r>
      <w:r w:rsidRPr="00B102E7">
        <w:rPr>
          <w:rFonts w:ascii="Liberation Serif" w:hAnsi="Liberation Serif"/>
          <w:sz w:val="28"/>
          <w:szCs w:val="28"/>
        </w:rPr>
        <w:t xml:space="preserve"> (объекты образовательных организаций, организаций культуры, здравоохранения, физической культуры и спорта, системы социального обслуживания населения, оказывающих социальные услуги, иные подобные организации) </w:t>
      </w:r>
      <w:r w:rsidR="004637F0" w:rsidRPr="00B102E7">
        <w:rPr>
          <w:rFonts w:ascii="Liberation Serif" w:hAnsi="Liberation Serif"/>
          <w:sz w:val="28"/>
          <w:szCs w:val="28"/>
        </w:rPr>
        <w:t>–</w:t>
      </w:r>
      <w:r w:rsidRPr="00B102E7">
        <w:rPr>
          <w:rFonts w:ascii="Liberation Serif" w:hAnsi="Liberation Serif"/>
          <w:sz w:val="28"/>
          <w:szCs w:val="28"/>
        </w:rPr>
        <w:t xml:space="preserve"> 5 метров;</w:t>
      </w:r>
    </w:p>
    <w:p w:rsidR="0022760E" w:rsidRPr="00B102E7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102E7">
        <w:rPr>
          <w:rFonts w:ascii="Liberation Serif" w:hAnsi="Liberation Serif"/>
          <w:sz w:val="28"/>
          <w:szCs w:val="28"/>
        </w:rPr>
        <w:t xml:space="preserve">4) для многоквартирных  домов (за исключением  </w:t>
      </w:r>
      <w:r w:rsidRPr="00B102E7">
        <w:rPr>
          <w:rFonts w:ascii="Liberation Serif" w:hAnsi="Liberation Serif" w:cs="Liberation Serif"/>
          <w:sz w:val="28"/>
          <w:szCs w:val="28"/>
        </w:rPr>
        <w:t>многоквартирного дома, земельный участок под которым не образован или образован по границам такого дома</w:t>
      </w:r>
      <w:r w:rsidRPr="00B102E7">
        <w:rPr>
          <w:rFonts w:ascii="Liberation Serif" w:hAnsi="Liberation Serif"/>
          <w:sz w:val="28"/>
          <w:szCs w:val="28"/>
        </w:rPr>
        <w:t xml:space="preserve">),  для индивидуальных жилых домов </w:t>
      </w:r>
      <w:r w:rsidR="004637F0" w:rsidRPr="00B102E7">
        <w:rPr>
          <w:rFonts w:ascii="Liberation Serif" w:hAnsi="Liberation Serif"/>
          <w:sz w:val="28"/>
          <w:szCs w:val="28"/>
        </w:rPr>
        <w:t>–</w:t>
      </w:r>
      <w:r w:rsidRPr="00B102E7">
        <w:rPr>
          <w:rFonts w:ascii="Liberation Serif" w:hAnsi="Liberation Serif"/>
          <w:sz w:val="28"/>
          <w:szCs w:val="28"/>
        </w:rPr>
        <w:t xml:space="preserve"> 5 метров;</w:t>
      </w:r>
    </w:p>
    <w:p w:rsidR="0022760E" w:rsidRPr="00B102E7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102E7">
        <w:rPr>
          <w:rFonts w:ascii="Liberation Serif" w:hAnsi="Liberation Serif"/>
          <w:sz w:val="28"/>
          <w:szCs w:val="28"/>
        </w:rPr>
        <w:t>5) для автозаправочных (</w:t>
      </w:r>
      <w:proofErr w:type="spellStart"/>
      <w:r w:rsidRPr="00B102E7">
        <w:rPr>
          <w:rFonts w:ascii="Liberation Serif" w:hAnsi="Liberation Serif"/>
          <w:sz w:val="28"/>
          <w:szCs w:val="28"/>
        </w:rPr>
        <w:t>автогазозаправочных</w:t>
      </w:r>
      <w:proofErr w:type="spellEnd"/>
      <w:r w:rsidRPr="00B102E7">
        <w:rPr>
          <w:rFonts w:ascii="Liberation Serif" w:hAnsi="Liberation Serif"/>
          <w:sz w:val="28"/>
          <w:szCs w:val="28"/>
        </w:rPr>
        <w:t xml:space="preserve">) станций, стоянок (парковок) транспортных средств </w:t>
      </w:r>
      <w:r w:rsidR="004637F0" w:rsidRPr="00B102E7">
        <w:rPr>
          <w:rFonts w:ascii="Liberation Serif" w:hAnsi="Liberation Serif"/>
          <w:sz w:val="28"/>
          <w:szCs w:val="28"/>
        </w:rPr>
        <w:t>–</w:t>
      </w:r>
      <w:r w:rsidRPr="00B102E7">
        <w:rPr>
          <w:rFonts w:ascii="Liberation Serif" w:hAnsi="Liberation Serif"/>
          <w:sz w:val="28"/>
          <w:szCs w:val="28"/>
        </w:rPr>
        <w:t xml:space="preserve"> 10 метров;</w:t>
      </w:r>
    </w:p>
    <w:p w:rsidR="0022760E" w:rsidRPr="00B102E7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102E7">
        <w:rPr>
          <w:rFonts w:ascii="Liberation Serif" w:hAnsi="Liberation Serif"/>
          <w:sz w:val="28"/>
          <w:szCs w:val="28"/>
        </w:rPr>
        <w:t xml:space="preserve">6) для объектов производственной деятельности (промышленности) организаций всех форм собственности </w:t>
      </w:r>
      <w:r w:rsidR="004637F0" w:rsidRPr="00B102E7">
        <w:rPr>
          <w:rFonts w:ascii="Liberation Serif" w:hAnsi="Liberation Serif"/>
          <w:sz w:val="28"/>
          <w:szCs w:val="28"/>
        </w:rPr>
        <w:t>–</w:t>
      </w:r>
      <w:r w:rsidRPr="00B102E7">
        <w:rPr>
          <w:rFonts w:ascii="Liberation Serif" w:hAnsi="Liberation Serif"/>
          <w:sz w:val="28"/>
          <w:szCs w:val="28"/>
        </w:rPr>
        <w:t xml:space="preserve"> 20 метров;</w:t>
      </w:r>
    </w:p>
    <w:p w:rsidR="0022760E" w:rsidRPr="00B102E7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102E7">
        <w:rPr>
          <w:rFonts w:ascii="Liberation Serif" w:hAnsi="Liberation Serif"/>
          <w:sz w:val="28"/>
          <w:szCs w:val="28"/>
        </w:rPr>
        <w:t xml:space="preserve">7) </w:t>
      </w:r>
      <w:r w:rsidR="00887EC9" w:rsidRPr="00B102E7">
        <w:rPr>
          <w:rFonts w:ascii="Liberation Serif" w:hAnsi="Liberation Serif"/>
          <w:sz w:val="28"/>
          <w:szCs w:val="28"/>
        </w:rPr>
        <w:t xml:space="preserve">для </w:t>
      </w:r>
      <w:r w:rsidRPr="00B102E7">
        <w:rPr>
          <w:rFonts w:ascii="Liberation Serif" w:hAnsi="Liberation Serif"/>
          <w:sz w:val="28"/>
          <w:szCs w:val="28"/>
        </w:rPr>
        <w:t>линейны</w:t>
      </w:r>
      <w:r w:rsidR="00887EC9" w:rsidRPr="00B102E7">
        <w:rPr>
          <w:rFonts w:ascii="Liberation Serif" w:hAnsi="Liberation Serif"/>
          <w:sz w:val="28"/>
          <w:szCs w:val="28"/>
        </w:rPr>
        <w:t>х</w:t>
      </w:r>
      <w:r w:rsidRPr="00B102E7">
        <w:rPr>
          <w:rFonts w:ascii="Liberation Serif" w:hAnsi="Liberation Serif"/>
          <w:sz w:val="28"/>
          <w:szCs w:val="28"/>
        </w:rPr>
        <w:t xml:space="preserve"> объектов инженерно-технического назначения – </w:t>
      </w:r>
      <w:r w:rsidR="00796644">
        <w:rPr>
          <w:rFonts w:ascii="Liberation Serif" w:hAnsi="Liberation Serif"/>
          <w:sz w:val="28"/>
          <w:szCs w:val="28"/>
        </w:rPr>
        <w:br/>
      </w:r>
      <w:r w:rsidRPr="00B102E7">
        <w:rPr>
          <w:rFonts w:ascii="Liberation Serif" w:hAnsi="Liberation Serif"/>
          <w:sz w:val="28"/>
          <w:szCs w:val="28"/>
        </w:rPr>
        <w:t>в границах установленных охранных зон;</w:t>
      </w:r>
    </w:p>
    <w:p w:rsidR="0022760E" w:rsidRPr="0022760E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102E7">
        <w:rPr>
          <w:rFonts w:ascii="Liberation Serif" w:hAnsi="Liberation Serif"/>
          <w:sz w:val="28"/>
          <w:szCs w:val="28"/>
        </w:rPr>
        <w:t>8) для гаражных, гаражно-строительных кооперативов, садоводческих</w:t>
      </w:r>
      <w:r w:rsidRPr="0022760E">
        <w:rPr>
          <w:rFonts w:ascii="Liberation Serif" w:hAnsi="Liberation Serif"/>
          <w:sz w:val="28"/>
          <w:szCs w:val="28"/>
        </w:rPr>
        <w:t xml:space="preserve">,  огороднических некоммерческих товариществ </w:t>
      </w:r>
      <w:r w:rsidR="002C065D" w:rsidRPr="004637F0">
        <w:rPr>
          <w:rFonts w:ascii="Liberation Serif" w:hAnsi="Liberation Serif"/>
          <w:sz w:val="28"/>
          <w:szCs w:val="28"/>
        </w:rPr>
        <w:t>–</w:t>
      </w:r>
      <w:r w:rsidRPr="0022760E">
        <w:rPr>
          <w:rFonts w:ascii="Liberation Serif" w:hAnsi="Liberation Serif"/>
          <w:sz w:val="28"/>
          <w:szCs w:val="28"/>
        </w:rPr>
        <w:t xml:space="preserve"> 5 метров;</w:t>
      </w:r>
    </w:p>
    <w:p w:rsidR="008D0A46" w:rsidRPr="00234D4E" w:rsidRDefault="0022760E" w:rsidP="005651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C0FF7">
        <w:rPr>
          <w:rFonts w:ascii="Liberation Serif" w:hAnsi="Liberation Serif"/>
          <w:sz w:val="28"/>
          <w:szCs w:val="28"/>
        </w:rPr>
        <w:t xml:space="preserve">9) для </w:t>
      </w:r>
      <w:r w:rsidRPr="00234D4E">
        <w:rPr>
          <w:rFonts w:ascii="Liberation Serif" w:hAnsi="Liberation Serif"/>
          <w:sz w:val="28"/>
          <w:szCs w:val="28"/>
        </w:rPr>
        <w:t xml:space="preserve">железнодорожных путей железнодорожного транспорта общего и </w:t>
      </w:r>
      <w:proofErr w:type="spellStart"/>
      <w:r w:rsidRPr="00234D4E">
        <w:rPr>
          <w:rFonts w:ascii="Liberation Serif" w:hAnsi="Liberation Serif"/>
          <w:sz w:val="28"/>
          <w:szCs w:val="28"/>
        </w:rPr>
        <w:t>необщего</w:t>
      </w:r>
      <w:proofErr w:type="spellEnd"/>
      <w:r w:rsidRPr="00234D4E">
        <w:rPr>
          <w:rFonts w:ascii="Liberation Serif" w:hAnsi="Liberation Serif"/>
          <w:sz w:val="28"/>
          <w:szCs w:val="28"/>
        </w:rPr>
        <w:t xml:space="preserve"> пользования </w:t>
      </w:r>
      <w:proofErr w:type="gramStart"/>
      <w:r w:rsidR="003C0FF7" w:rsidRPr="00234D4E">
        <w:rPr>
          <w:rFonts w:ascii="Liberation Serif" w:hAnsi="Liberation Serif"/>
          <w:sz w:val="28"/>
          <w:szCs w:val="28"/>
        </w:rPr>
        <w:t>–</w:t>
      </w:r>
      <w:r w:rsidR="00256D30" w:rsidRPr="00234D4E">
        <w:rPr>
          <w:rFonts w:ascii="Liberation Serif" w:hAnsi="Liberation Serif"/>
          <w:sz w:val="28"/>
          <w:szCs w:val="28"/>
        </w:rPr>
        <w:t>о</w:t>
      </w:r>
      <w:proofErr w:type="gramEnd"/>
      <w:r w:rsidR="00256D30" w:rsidRPr="00234D4E">
        <w:rPr>
          <w:rFonts w:ascii="Liberation Serif" w:hAnsi="Liberation Serif"/>
          <w:sz w:val="28"/>
          <w:szCs w:val="28"/>
        </w:rPr>
        <w:t>т границы</w:t>
      </w:r>
      <w:r w:rsidRPr="00234D4E">
        <w:rPr>
          <w:rFonts w:ascii="Liberation Serif" w:hAnsi="Liberation Serif"/>
          <w:sz w:val="28"/>
          <w:szCs w:val="28"/>
        </w:rPr>
        <w:t xml:space="preserve"> полосы отвода</w:t>
      </w:r>
      <w:r w:rsidR="00256D30" w:rsidRPr="00234D4E">
        <w:rPr>
          <w:rFonts w:ascii="Liberation Serif" w:hAnsi="Liberation Serif"/>
          <w:sz w:val="28"/>
          <w:szCs w:val="28"/>
        </w:rPr>
        <w:t xml:space="preserve">  ж</w:t>
      </w:r>
      <w:r w:rsidR="008D0A46" w:rsidRPr="00234D4E">
        <w:rPr>
          <w:rFonts w:ascii="Liberation Serif" w:hAnsi="Liberation Serif"/>
          <w:sz w:val="28"/>
          <w:szCs w:val="28"/>
        </w:rPr>
        <w:t xml:space="preserve">елезнодорожных </w:t>
      </w:r>
      <w:r w:rsidR="00256D30" w:rsidRPr="00234D4E">
        <w:rPr>
          <w:rFonts w:ascii="Liberation Serif" w:hAnsi="Liberation Serif"/>
          <w:sz w:val="28"/>
          <w:szCs w:val="28"/>
        </w:rPr>
        <w:t>путей</w:t>
      </w:r>
      <w:r w:rsidR="008D0A46" w:rsidRPr="00234D4E">
        <w:rPr>
          <w:rFonts w:ascii="Liberation Serif" w:hAnsi="Liberation Serif"/>
          <w:sz w:val="28"/>
          <w:szCs w:val="28"/>
        </w:rPr>
        <w:t xml:space="preserve"> –</w:t>
      </w:r>
      <w:r w:rsidR="00256D30" w:rsidRPr="00234D4E">
        <w:rPr>
          <w:rFonts w:ascii="Liberation Serif" w:hAnsi="Liberation Serif"/>
          <w:sz w:val="28"/>
          <w:szCs w:val="28"/>
        </w:rPr>
        <w:t xml:space="preserve"> </w:t>
      </w:r>
      <w:r w:rsidR="00796644">
        <w:rPr>
          <w:rFonts w:ascii="Liberation Serif" w:hAnsi="Liberation Serif"/>
          <w:sz w:val="28"/>
          <w:szCs w:val="28"/>
        </w:rPr>
        <w:br/>
      </w:r>
      <w:r w:rsidR="00256D30" w:rsidRPr="00234D4E">
        <w:rPr>
          <w:rFonts w:ascii="Liberation Serif" w:hAnsi="Liberation Serif"/>
          <w:sz w:val="28"/>
          <w:szCs w:val="28"/>
        </w:rPr>
        <w:t>5 метров</w:t>
      </w:r>
      <w:r w:rsidRPr="00234D4E">
        <w:rPr>
          <w:rFonts w:ascii="Liberation Serif" w:hAnsi="Liberation Serif"/>
          <w:sz w:val="28"/>
          <w:szCs w:val="28"/>
        </w:rPr>
        <w:t>;</w:t>
      </w:r>
    </w:p>
    <w:p w:rsidR="0022760E" w:rsidRPr="00234D4E" w:rsidRDefault="0022760E" w:rsidP="005651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4D4E">
        <w:rPr>
          <w:rFonts w:ascii="Liberation Serif" w:hAnsi="Liberation Serif"/>
          <w:sz w:val="28"/>
          <w:szCs w:val="28"/>
        </w:rPr>
        <w:t xml:space="preserve">10) для контейнерных площадок, размещенных вне придомовой территории </w:t>
      </w:r>
      <w:r w:rsidR="002C065D" w:rsidRPr="00234D4E">
        <w:rPr>
          <w:rFonts w:ascii="Liberation Serif" w:hAnsi="Liberation Serif"/>
          <w:sz w:val="28"/>
          <w:szCs w:val="28"/>
        </w:rPr>
        <w:t>–</w:t>
      </w:r>
      <w:r w:rsidRPr="00234D4E">
        <w:rPr>
          <w:rFonts w:ascii="Liberation Serif" w:hAnsi="Liberation Serif"/>
          <w:sz w:val="28"/>
          <w:szCs w:val="28"/>
        </w:rPr>
        <w:t xml:space="preserve"> 3 метра;</w:t>
      </w:r>
    </w:p>
    <w:p w:rsidR="0022760E" w:rsidRPr="00234D4E" w:rsidRDefault="0022760E" w:rsidP="005651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4D4E">
        <w:rPr>
          <w:rFonts w:ascii="Liberation Serif" w:hAnsi="Liberation Serif"/>
          <w:sz w:val="28"/>
          <w:szCs w:val="28"/>
        </w:rPr>
        <w:t xml:space="preserve">11) для иных объектов, не указанных в подпунктах 1-10 настоящей части </w:t>
      </w:r>
      <w:r w:rsidR="002C065D" w:rsidRPr="00234D4E">
        <w:rPr>
          <w:rFonts w:ascii="Liberation Serif" w:hAnsi="Liberation Serif"/>
          <w:sz w:val="28"/>
          <w:szCs w:val="28"/>
        </w:rPr>
        <w:t>–</w:t>
      </w:r>
      <w:r w:rsidRPr="00234D4E">
        <w:rPr>
          <w:rFonts w:ascii="Liberation Serif" w:hAnsi="Liberation Serif"/>
          <w:sz w:val="28"/>
          <w:szCs w:val="28"/>
        </w:rPr>
        <w:t xml:space="preserve"> 5 метров.</w:t>
      </w:r>
    </w:p>
    <w:p w:rsidR="0022760E" w:rsidRDefault="0022760E" w:rsidP="0022760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4D4E">
        <w:rPr>
          <w:rFonts w:ascii="Liberation Serif" w:hAnsi="Liberation Serif"/>
          <w:sz w:val="28"/>
          <w:szCs w:val="28"/>
        </w:rPr>
        <w:t>Максимальная площадь прилегающей территории устанавливается равной 150 процентам минимальной площади прилегающей территории</w:t>
      </w:r>
      <w:proofErr w:type="gramStart"/>
      <w:r w:rsidRPr="00234D4E">
        <w:rPr>
          <w:rFonts w:ascii="Liberation Serif" w:hAnsi="Liberation Serif"/>
          <w:sz w:val="28"/>
          <w:szCs w:val="28"/>
        </w:rPr>
        <w:t>.</w:t>
      </w:r>
      <w:r w:rsidR="00691116" w:rsidRPr="004A2BA6">
        <w:rPr>
          <w:rFonts w:ascii="Liberation Serif" w:hAnsi="Liberation Serif"/>
          <w:sz w:val="28"/>
          <w:szCs w:val="28"/>
        </w:rPr>
        <w:t>»;</w:t>
      </w:r>
      <w:proofErr w:type="gramEnd"/>
    </w:p>
    <w:p w:rsidR="00CC5525" w:rsidRPr="00234D4E" w:rsidRDefault="00CC5525" w:rsidP="00CC55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34D4E">
        <w:rPr>
          <w:rFonts w:ascii="Liberation Serif" w:hAnsi="Liberation Serif"/>
          <w:sz w:val="28"/>
        </w:rPr>
        <w:lastRenderedPageBreak/>
        <w:t xml:space="preserve">9) </w:t>
      </w:r>
      <w:r w:rsidRPr="00234D4E">
        <w:rPr>
          <w:rFonts w:ascii="Liberation Serif" w:hAnsi="Liberation Serif" w:cs="Liberation Serif"/>
          <w:sz w:val="28"/>
          <w:szCs w:val="28"/>
        </w:rPr>
        <w:t xml:space="preserve">абзац </w:t>
      </w:r>
      <w:r w:rsidR="00513F12" w:rsidRPr="00234D4E">
        <w:rPr>
          <w:rFonts w:ascii="Liberation Serif" w:hAnsi="Liberation Serif" w:cs="Liberation Serif"/>
          <w:sz w:val="28"/>
          <w:szCs w:val="28"/>
        </w:rPr>
        <w:t>седьмой</w:t>
      </w:r>
      <w:r w:rsidRPr="00234D4E">
        <w:rPr>
          <w:rFonts w:ascii="Liberation Serif" w:hAnsi="Liberation Serif" w:cs="Liberation Serif"/>
          <w:sz w:val="28"/>
          <w:szCs w:val="28"/>
        </w:rPr>
        <w:t xml:space="preserve"> пункта 2.1 Правил изложить в следующей редакции:</w:t>
      </w:r>
    </w:p>
    <w:p w:rsidR="00133698" w:rsidRPr="001620AE" w:rsidRDefault="00CC5525" w:rsidP="00CC5525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 w:rsidRPr="00234D4E">
        <w:rPr>
          <w:rFonts w:ascii="Liberation Serif" w:hAnsi="Liberation Serif" w:cs="Liberation Serif"/>
          <w:sz w:val="28"/>
          <w:szCs w:val="28"/>
        </w:rPr>
        <w:t xml:space="preserve">«Лица, ответственные за эксплуатацию здания, строения, сооружения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234D4E">
        <w:rPr>
          <w:rFonts w:ascii="Liberation Serif" w:hAnsi="Liberation Serif" w:cs="Liberation Serif"/>
          <w:sz w:val="28"/>
          <w:szCs w:val="28"/>
        </w:rPr>
        <w:t>(за исключением собственников и (или) иных законных</w:t>
      </w:r>
      <w:r w:rsidRPr="00CC5525">
        <w:rPr>
          <w:rFonts w:ascii="Liberation Serif" w:hAnsi="Liberation Serif" w:cs="Liberation Serif"/>
          <w:sz w:val="28"/>
          <w:szCs w:val="28"/>
        </w:rPr>
        <w:t xml:space="preserve"> владельцев помещений в многоквартирных домах, земельные участки под которыми не образованы или образованы по границам таких домов), обязаны принимать участие, в том числе финансовое, в содержании прилегающих территорий, в соответствии с пунктом 2.2-1 настоящих Правил после утверждения Думой Каменск-Уральского городского округа в составе настоящих Правил</w:t>
      </w:r>
      <w:proofErr w:type="gramEnd"/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CC5525">
        <w:rPr>
          <w:rFonts w:ascii="Liberation Serif" w:hAnsi="Liberation Serif" w:cs="Liberation Serif"/>
          <w:sz w:val="28"/>
          <w:szCs w:val="28"/>
        </w:rPr>
        <w:t xml:space="preserve">схемы границ прилегающих территорий в соответствии с порядком, установленным </w:t>
      </w:r>
      <w:hyperlink r:id="rId12" w:history="1">
        <w:r w:rsidRPr="00CC5525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CC5525">
        <w:rPr>
          <w:rFonts w:ascii="Liberation Serif" w:hAnsi="Liberation Serif" w:cs="Liberation Serif"/>
          <w:sz w:val="28"/>
          <w:szCs w:val="28"/>
        </w:rPr>
        <w:t xml:space="preserve"> Свердловской области от 14 ноября 2018 года № 140-ОЗ «О регулировании отдельных отношений в сфере благоустройства территории муниципальных образований, расположенных на территории Свердловской области» с учетом пункта 1.5 настоящих Правил.»;</w:t>
      </w:r>
      <w:proofErr w:type="gramEnd"/>
    </w:p>
    <w:p w:rsidR="0062377A" w:rsidRPr="0062377A" w:rsidRDefault="00133698" w:rsidP="006237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20AE">
        <w:rPr>
          <w:rFonts w:ascii="Liberation Serif" w:hAnsi="Liberation Serif"/>
          <w:sz w:val="28"/>
        </w:rPr>
        <w:t>1</w:t>
      </w:r>
      <w:r w:rsidR="0062377A">
        <w:rPr>
          <w:rFonts w:ascii="Liberation Serif" w:hAnsi="Liberation Serif"/>
          <w:sz w:val="28"/>
        </w:rPr>
        <w:t>0</w:t>
      </w:r>
      <w:r w:rsidRPr="001620AE">
        <w:rPr>
          <w:rFonts w:ascii="Liberation Serif" w:hAnsi="Liberation Serif"/>
          <w:sz w:val="28"/>
        </w:rPr>
        <w:t>)</w:t>
      </w:r>
      <w:r w:rsidR="006B3900">
        <w:rPr>
          <w:rFonts w:ascii="Liberation Serif" w:hAnsi="Liberation Serif"/>
          <w:sz w:val="28"/>
        </w:rPr>
        <w:t xml:space="preserve"> </w:t>
      </w:r>
      <w:r w:rsidR="0062377A" w:rsidRPr="0062377A">
        <w:rPr>
          <w:rFonts w:ascii="Liberation Serif" w:hAnsi="Liberation Serif" w:cs="Liberation Serif"/>
          <w:sz w:val="28"/>
          <w:szCs w:val="28"/>
        </w:rPr>
        <w:t xml:space="preserve">абзац первый пункта 2.2 Правил изложить в следующей редакции: </w:t>
      </w:r>
    </w:p>
    <w:p w:rsidR="0062377A" w:rsidRPr="0062377A" w:rsidRDefault="0062377A" w:rsidP="0062377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2377A">
        <w:rPr>
          <w:rFonts w:ascii="Liberation Serif" w:hAnsi="Liberation Serif" w:cs="Liberation Serif"/>
          <w:sz w:val="28"/>
          <w:szCs w:val="28"/>
        </w:rPr>
        <w:t xml:space="preserve">«2.2. </w:t>
      </w:r>
      <w:proofErr w:type="gramStart"/>
      <w:r w:rsidRPr="0062377A">
        <w:rPr>
          <w:rFonts w:ascii="Liberation Serif" w:hAnsi="Liberation Serif" w:cs="Liberation Serif"/>
          <w:sz w:val="28"/>
          <w:szCs w:val="28"/>
        </w:rPr>
        <w:t xml:space="preserve">Содержание отведенных, придомовых территорий, территорий общего пользования состоит в выполнении следующего перечня работ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62377A">
        <w:rPr>
          <w:rFonts w:ascii="Liberation Serif" w:hAnsi="Liberation Serif" w:cs="Liberation Serif"/>
          <w:sz w:val="28"/>
          <w:szCs w:val="28"/>
        </w:rPr>
        <w:t>по благоустройству таких территорий:»;</w:t>
      </w:r>
      <w:proofErr w:type="gramEnd"/>
    </w:p>
    <w:p w:rsidR="00133698" w:rsidRPr="001620AE" w:rsidRDefault="0062377A" w:rsidP="0013369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11) </w:t>
      </w:r>
      <w:r>
        <w:rPr>
          <w:rFonts w:ascii="Liberation Serif" w:hAnsi="Liberation Serif" w:cs="Liberation Serif"/>
          <w:sz w:val="28"/>
          <w:szCs w:val="28"/>
        </w:rPr>
        <w:t>в подпункте 2.2.2 пункта 2.2 Правил слова «предусмотренном в разделе 3 Правил» заменить словами «установленном пунктами 3.1 - 3.8 Правил»;</w:t>
      </w:r>
    </w:p>
    <w:p w:rsidR="001C1E43" w:rsidRDefault="00285DC0" w:rsidP="001C1E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>1</w:t>
      </w:r>
      <w:r w:rsidR="00133698" w:rsidRPr="001620AE">
        <w:rPr>
          <w:rFonts w:ascii="Liberation Serif" w:hAnsi="Liberation Serif"/>
          <w:sz w:val="28"/>
        </w:rPr>
        <w:t>2)</w:t>
      </w:r>
      <w:r w:rsidR="001C1E43" w:rsidRPr="001C1E43">
        <w:rPr>
          <w:rFonts w:ascii="Liberation Serif" w:hAnsi="Liberation Serif" w:cs="Liberation Serif"/>
          <w:sz w:val="28"/>
          <w:szCs w:val="28"/>
        </w:rPr>
        <w:t xml:space="preserve"> в подпункте 2.2.4 пункта 2.2 Правил слова «дорог, проездов</w:t>
      </w:r>
      <w:proofErr w:type="gramStart"/>
      <w:r w:rsidR="001C1E43" w:rsidRPr="001C1E43">
        <w:rPr>
          <w:rFonts w:ascii="Liberation Serif" w:hAnsi="Liberation Serif" w:cs="Liberation Serif"/>
          <w:sz w:val="28"/>
          <w:szCs w:val="28"/>
        </w:rPr>
        <w:t>,»</w:t>
      </w:r>
      <w:proofErr w:type="gramEnd"/>
      <w:r w:rsidR="001C1E43" w:rsidRPr="001C1E43">
        <w:rPr>
          <w:rFonts w:ascii="Liberation Serif" w:hAnsi="Liberation Serif" w:cs="Liberation Serif"/>
          <w:sz w:val="28"/>
          <w:szCs w:val="28"/>
        </w:rPr>
        <w:t xml:space="preserve"> исключить;</w:t>
      </w:r>
    </w:p>
    <w:p w:rsidR="005F4A77" w:rsidRPr="00B102E7" w:rsidRDefault="001C1E43" w:rsidP="005F4A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02E7">
        <w:rPr>
          <w:rFonts w:ascii="Liberation Serif" w:hAnsi="Liberation Serif"/>
          <w:sz w:val="28"/>
        </w:rPr>
        <w:t>1</w:t>
      </w:r>
      <w:r w:rsidR="00F80BC9" w:rsidRPr="00B102E7">
        <w:rPr>
          <w:rFonts w:ascii="Liberation Serif" w:hAnsi="Liberation Serif"/>
          <w:sz w:val="28"/>
        </w:rPr>
        <w:t>3</w:t>
      </w:r>
      <w:r w:rsidRPr="00B102E7">
        <w:rPr>
          <w:rFonts w:ascii="Liberation Serif" w:hAnsi="Liberation Serif"/>
          <w:sz w:val="28"/>
        </w:rPr>
        <w:t xml:space="preserve">) </w:t>
      </w:r>
      <w:r w:rsidR="005F4A77" w:rsidRPr="00B102E7">
        <w:rPr>
          <w:rFonts w:ascii="Liberation Serif" w:hAnsi="Liberation Serif" w:cs="Liberation Serif"/>
          <w:sz w:val="28"/>
          <w:szCs w:val="28"/>
        </w:rPr>
        <w:t>в подпункте 2.2.10 пункта 2.2 Правил слова «на территории города» исключить;</w:t>
      </w:r>
    </w:p>
    <w:p w:rsidR="0011602D" w:rsidRPr="00B102E7" w:rsidRDefault="005F4A77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02E7">
        <w:rPr>
          <w:rFonts w:ascii="Liberation Serif" w:hAnsi="Liberation Serif"/>
          <w:sz w:val="28"/>
        </w:rPr>
        <w:t>1</w:t>
      </w:r>
      <w:r w:rsidR="00F80BC9" w:rsidRPr="00B102E7">
        <w:rPr>
          <w:rFonts w:ascii="Liberation Serif" w:hAnsi="Liberation Serif"/>
          <w:sz w:val="28"/>
        </w:rPr>
        <w:t>4</w:t>
      </w:r>
      <w:r w:rsidRPr="00B102E7">
        <w:rPr>
          <w:rFonts w:ascii="Liberation Serif" w:hAnsi="Liberation Serif"/>
          <w:sz w:val="28"/>
        </w:rPr>
        <w:t xml:space="preserve">) </w:t>
      </w:r>
      <w:r w:rsidR="0011602D" w:rsidRPr="00B102E7">
        <w:rPr>
          <w:rFonts w:ascii="Liberation Serif" w:hAnsi="Liberation Serif" w:cs="Liberation Serif"/>
          <w:sz w:val="28"/>
          <w:szCs w:val="28"/>
        </w:rPr>
        <w:t>подпункт 2.2.13 пункта 2.2 Правил изложить в следующей редакции:</w:t>
      </w:r>
    </w:p>
    <w:p w:rsidR="0011602D" w:rsidRDefault="0011602D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02E7">
        <w:rPr>
          <w:rFonts w:ascii="Liberation Serif" w:hAnsi="Liberation Serif" w:cs="Liberation Serif"/>
          <w:sz w:val="28"/>
          <w:szCs w:val="28"/>
        </w:rPr>
        <w:t xml:space="preserve">«2.2.13. посадка деревьев и кустарников, подсев и стрижка газонов, санитарная (омолаживающая) обрезка, а также </w:t>
      </w:r>
      <w:r w:rsidR="00A22273" w:rsidRPr="00B102E7">
        <w:rPr>
          <w:rFonts w:ascii="Liberation Serif" w:hAnsi="Liberation Serif" w:cs="Liberation Serif"/>
          <w:sz w:val="28"/>
          <w:szCs w:val="28"/>
        </w:rPr>
        <w:t>вырубка</w:t>
      </w:r>
      <w:r w:rsidRPr="00B102E7">
        <w:rPr>
          <w:rFonts w:ascii="Liberation Serif" w:hAnsi="Liberation Serif" w:cs="Liberation Serif"/>
          <w:sz w:val="28"/>
          <w:szCs w:val="28"/>
        </w:rPr>
        <w:t xml:space="preserve"> сухих, аварийных деревьев и кустарников, удаление поросли, стрижка живой изгороди, иные мероприятия по уходу за зелеными насаждениями</w:t>
      </w:r>
      <w:r w:rsidRPr="00FE7811">
        <w:rPr>
          <w:rFonts w:ascii="Liberation Serif" w:hAnsi="Liberation Serif" w:cs="Liberation Serif"/>
          <w:sz w:val="28"/>
          <w:szCs w:val="28"/>
        </w:rPr>
        <w:t xml:space="preserve"> в соответствии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FE7811">
        <w:rPr>
          <w:rFonts w:ascii="Liberation Serif" w:hAnsi="Liberation Serif" w:cs="Liberation Serif"/>
          <w:sz w:val="28"/>
          <w:szCs w:val="28"/>
        </w:rPr>
        <w:t>с установленными требованиями и разделом 10-1 настоящих Правил</w:t>
      </w:r>
      <w:proofErr w:type="gramStart"/>
      <w:r w:rsidRPr="00FE7811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B627B1" w:rsidRPr="00B627B1" w:rsidRDefault="009C2650" w:rsidP="00B627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F80BC9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B627B1" w:rsidRPr="00B627B1">
        <w:rPr>
          <w:rFonts w:ascii="Liberation Serif" w:hAnsi="Liberation Serif" w:cs="Liberation Serif"/>
          <w:sz w:val="28"/>
          <w:szCs w:val="28"/>
        </w:rPr>
        <w:t>дополнить Правила пунктом 2.2-1 следующего содержания:</w:t>
      </w:r>
    </w:p>
    <w:p w:rsidR="00B627B1" w:rsidRPr="005A6E5D" w:rsidRDefault="00B627B1" w:rsidP="00B627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E5D">
        <w:rPr>
          <w:rFonts w:ascii="Liberation Serif" w:hAnsi="Liberation Serif" w:cs="Liberation Serif"/>
          <w:sz w:val="28"/>
          <w:szCs w:val="28"/>
        </w:rPr>
        <w:t xml:space="preserve">«2.2-1. Участие, в том числе финансовое, в содержании прилегающих территорий состоит в выполнении (финансовом обеспечении выполнения), следующего перечня  работ по благоустройству прилегающих территорий: </w:t>
      </w:r>
    </w:p>
    <w:p w:rsidR="00B627B1" w:rsidRPr="005A6E5D" w:rsidRDefault="00B627B1" w:rsidP="00B627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E5D">
        <w:rPr>
          <w:rFonts w:ascii="Liberation Serif" w:hAnsi="Liberation Serif" w:cs="Liberation Serif"/>
          <w:sz w:val="28"/>
          <w:szCs w:val="28"/>
        </w:rPr>
        <w:t xml:space="preserve">2.2-1.1. осмотр элементов благоустройства, расположенных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5A6E5D">
        <w:rPr>
          <w:rFonts w:ascii="Liberation Serif" w:hAnsi="Liberation Serif" w:cs="Liberation Serif"/>
          <w:sz w:val="28"/>
          <w:szCs w:val="28"/>
        </w:rPr>
        <w:t xml:space="preserve">на прилегающей территории, для своевременного выявления неисправностей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5A6E5D">
        <w:rPr>
          <w:rFonts w:ascii="Liberation Serif" w:hAnsi="Liberation Serif" w:cs="Liberation Serif"/>
          <w:sz w:val="28"/>
          <w:szCs w:val="28"/>
        </w:rPr>
        <w:t xml:space="preserve">и иных несоответствий установленным требованиям </w:t>
      </w:r>
      <w:r w:rsidRPr="005A6E5D">
        <w:rPr>
          <w:rFonts w:ascii="Liberation Serif" w:hAnsi="Liberation Serif"/>
          <w:sz w:val="28"/>
          <w:szCs w:val="28"/>
        </w:rPr>
        <w:t>–</w:t>
      </w:r>
      <w:r w:rsidRPr="005A6E5D">
        <w:rPr>
          <w:rFonts w:ascii="Liberation Serif" w:hAnsi="Liberation Serif" w:cs="Liberation Serif"/>
          <w:sz w:val="28"/>
          <w:szCs w:val="28"/>
        </w:rPr>
        <w:t xml:space="preserve"> по мере необходимости, но не реже одного раза в неделю;</w:t>
      </w:r>
    </w:p>
    <w:p w:rsidR="00B627B1" w:rsidRPr="005A6E5D" w:rsidRDefault="00B627B1" w:rsidP="00B627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E5D">
        <w:rPr>
          <w:rFonts w:ascii="Liberation Serif" w:hAnsi="Liberation Serif" w:cs="Liberation Serif"/>
          <w:sz w:val="28"/>
          <w:szCs w:val="28"/>
        </w:rPr>
        <w:t xml:space="preserve">2.2-1.2. уборка прилегающей территории </w:t>
      </w:r>
      <w:r w:rsidRPr="005A6E5D">
        <w:rPr>
          <w:rFonts w:ascii="Liberation Serif" w:hAnsi="Liberation Serif"/>
          <w:sz w:val="28"/>
          <w:szCs w:val="28"/>
        </w:rPr>
        <w:t>–</w:t>
      </w:r>
      <w:r w:rsidRPr="005A6E5D">
        <w:rPr>
          <w:rFonts w:ascii="Liberation Serif" w:hAnsi="Liberation Serif" w:cs="Liberation Serif"/>
          <w:sz w:val="28"/>
          <w:szCs w:val="28"/>
        </w:rPr>
        <w:t xml:space="preserve"> в порядке, установленном пунктом 3.9  Правил;</w:t>
      </w:r>
    </w:p>
    <w:p w:rsidR="00B627B1" w:rsidRPr="005A6E5D" w:rsidRDefault="00B627B1" w:rsidP="00B627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E5D">
        <w:rPr>
          <w:rFonts w:ascii="Liberation Serif" w:hAnsi="Liberation Serif" w:cs="Liberation Serif"/>
          <w:sz w:val="28"/>
          <w:szCs w:val="28"/>
        </w:rPr>
        <w:t xml:space="preserve">2.2-1.3 очистка, окраска и (или) побелка малых архитектурных форм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5A6E5D">
        <w:rPr>
          <w:rFonts w:ascii="Liberation Serif" w:hAnsi="Liberation Serif" w:cs="Liberation Serif"/>
          <w:sz w:val="28"/>
          <w:szCs w:val="28"/>
        </w:rPr>
        <w:t xml:space="preserve">и других элементов благоустройства </w:t>
      </w:r>
      <w:r w:rsidRPr="005A6E5D">
        <w:rPr>
          <w:rFonts w:ascii="Liberation Serif" w:hAnsi="Liberation Serif"/>
          <w:sz w:val="28"/>
          <w:szCs w:val="28"/>
        </w:rPr>
        <w:t>–</w:t>
      </w:r>
      <w:r w:rsidRPr="005A6E5D">
        <w:rPr>
          <w:rFonts w:ascii="Liberation Serif" w:hAnsi="Liberation Serif" w:cs="Liberation Serif"/>
          <w:sz w:val="28"/>
          <w:szCs w:val="28"/>
        </w:rPr>
        <w:t xml:space="preserve"> по мере необходимости с учетом эстетического состояния данных объектов, но не реже одного раза в два года;</w:t>
      </w:r>
    </w:p>
    <w:p w:rsidR="00B627B1" w:rsidRPr="005A6E5D" w:rsidRDefault="00B627B1" w:rsidP="00B627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E5D">
        <w:rPr>
          <w:rFonts w:ascii="Liberation Serif" w:hAnsi="Liberation Serif" w:cs="Liberation Serif"/>
          <w:sz w:val="28"/>
          <w:szCs w:val="28"/>
        </w:rPr>
        <w:t xml:space="preserve">2.2-1.4. удаление, замена, восстановление, устранение повреждений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5A6E5D">
        <w:rPr>
          <w:rFonts w:ascii="Liberation Serif" w:hAnsi="Liberation Serif" w:cs="Liberation Serif"/>
          <w:sz w:val="28"/>
          <w:szCs w:val="28"/>
        </w:rPr>
        <w:t>и (или) р</w:t>
      </w:r>
      <w:r w:rsidR="00D463CE">
        <w:rPr>
          <w:rFonts w:ascii="Liberation Serif" w:hAnsi="Liberation Serif" w:cs="Liberation Serif"/>
          <w:sz w:val="28"/>
          <w:szCs w:val="28"/>
        </w:rPr>
        <w:t>емонт малых архитектурн</w:t>
      </w:r>
      <w:r w:rsidR="00F80BC9">
        <w:rPr>
          <w:rFonts w:ascii="Liberation Serif" w:hAnsi="Liberation Serif" w:cs="Liberation Serif"/>
          <w:sz w:val="28"/>
          <w:szCs w:val="28"/>
        </w:rPr>
        <w:t xml:space="preserve">ых форм </w:t>
      </w:r>
      <w:r w:rsidRPr="005A6E5D">
        <w:rPr>
          <w:rFonts w:ascii="Liberation Serif" w:hAnsi="Liberation Serif" w:cs="Liberation Serif"/>
          <w:sz w:val="28"/>
          <w:szCs w:val="28"/>
        </w:rPr>
        <w:t xml:space="preserve">и их отдельных элементов </w:t>
      </w:r>
      <w:r w:rsidRPr="005A6E5D">
        <w:rPr>
          <w:rFonts w:ascii="Liberation Serif" w:hAnsi="Liberation Serif"/>
          <w:sz w:val="28"/>
          <w:szCs w:val="28"/>
        </w:rPr>
        <w:t>–</w:t>
      </w:r>
      <w:r w:rsidRPr="005A6E5D">
        <w:rPr>
          <w:rFonts w:ascii="Liberation Serif" w:hAnsi="Liberation Serif" w:cs="Liberation Serif"/>
          <w:sz w:val="28"/>
          <w:szCs w:val="28"/>
        </w:rPr>
        <w:t xml:space="preserve"> по мере </w:t>
      </w:r>
      <w:r w:rsidRPr="005A6E5D">
        <w:rPr>
          <w:rFonts w:ascii="Liberation Serif" w:hAnsi="Liberation Serif" w:cs="Liberation Serif"/>
          <w:sz w:val="28"/>
          <w:szCs w:val="28"/>
        </w:rPr>
        <w:lastRenderedPageBreak/>
        <w:t>потери эксплуатационных свойств, с учетом технического и эстетического состояния данных объектов, но не более чем через месяц с момента возникновения повреждений;</w:t>
      </w:r>
    </w:p>
    <w:p w:rsidR="00B627B1" w:rsidRPr="005300CB" w:rsidRDefault="00B627B1" w:rsidP="00B627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00CB">
        <w:rPr>
          <w:rFonts w:ascii="Liberation Serif" w:hAnsi="Liberation Serif" w:cs="Liberation Serif"/>
          <w:sz w:val="28"/>
          <w:szCs w:val="28"/>
        </w:rPr>
        <w:t xml:space="preserve">2.2-1.5. санитарная (омолаживающая) обрезка, а также </w:t>
      </w:r>
      <w:r w:rsidR="00A22273" w:rsidRPr="005300CB">
        <w:rPr>
          <w:rFonts w:ascii="Liberation Serif" w:hAnsi="Liberation Serif" w:cs="Liberation Serif"/>
          <w:sz w:val="28"/>
          <w:szCs w:val="28"/>
        </w:rPr>
        <w:t>вырубка</w:t>
      </w:r>
      <w:r w:rsidRPr="005300CB">
        <w:rPr>
          <w:rFonts w:ascii="Liberation Serif" w:hAnsi="Liberation Serif" w:cs="Liberation Serif"/>
          <w:sz w:val="28"/>
          <w:szCs w:val="28"/>
        </w:rPr>
        <w:t xml:space="preserve"> сухих, аварийных деревьев и кустарников </w:t>
      </w:r>
      <w:r w:rsidRPr="005300CB">
        <w:rPr>
          <w:rFonts w:ascii="Liberation Serif" w:hAnsi="Liberation Serif"/>
          <w:sz w:val="28"/>
          <w:szCs w:val="28"/>
        </w:rPr>
        <w:t xml:space="preserve">– </w:t>
      </w:r>
      <w:r w:rsidRPr="005300CB">
        <w:rPr>
          <w:rFonts w:ascii="Liberation Serif" w:hAnsi="Liberation Serif" w:cs="Liberation Serif"/>
          <w:sz w:val="28"/>
          <w:szCs w:val="28"/>
        </w:rPr>
        <w:t>по мере необходимости;</w:t>
      </w:r>
    </w:p>
    <w:p w:rsidR="00B627B1" w:rsidRPr="00B627B1" w:rsidRDefault="00B627B1" w:rsidP="00B627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00CB">
        <w:rPr>
          <w:rFonts w:ascii="Liberation Serif" w:hAnsi="Liberation Serif" w:cs="Liberation Serif"/>
          <w:sz w:val="28"/>
          <w:szCs w:val="28"/>
        </w:rPr>
        <w:t xml:space="preserve">2.2-1.6. подсыпка пешеходных дорожек, расположенных в границах прилегающей территории, в период повышенной скользкости </w:t>
      </w:r>
      <w:proofErr w:type="spellStart"/>
      <w:r w:rsidRPr="005300CB">
        <w:rPr>
          <w:rFonts w:ascii="Liberation Serif" w:hAnsi="Liberation Serif" w:cs="Liberation Serif"/>
          <w:sz w:val="28"/>
          <w:szCs w:val="28"/>
        </w:rPr>
        <w:t>противогололёдными</w:t>
      </w:r>
      <w:proofErr w:type="spellEnd"/>
      <w:r w:rsidRPr="005300CB">
        <w:rPr>
          <w:rFonts w:ascii="Liberation Serif" w:hAnsi="Liberation Serif" w:cs="Liberation Serif"/>
          <w:sz w:val="28"/>
          <w:szCs w:val="28"/>
        </w:rPr>
        <w:t xml:space="preserve"> материалами</w:t>
      </w:r>
      <w:proofErr w:type="gramStart"/>
      <w:r w:rsidR="00EB0502" w:rsidRPr="005300CB">
        <w:rPr>
          <w:rFonts w:ascii="Liberation Serif" w:hAnsi="Liberation Serif" w:cs="Liberation Serif"/>
          <w:sz w:val="28"/>
          <w:szCs w:val="28"/>
        </w:rPr>
        <w:t>.</w:t>
      </w:r>
      <w:r w:rsidRPr="005300CB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4907E0" w:rsidRPr="004907E0" w:rsidRDefault="00B627B1" w:rsidP="004907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4645F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4907E0" w:rsidRPr="004907E0">
        <w:rPr>
          <w:rFonts w:ascii="Liberation Serif" w:hAnsi="Liberation Serif" w:cs="Liberation Serif"/>
          <w:sz w:val="28"/>
          <w:szCs w:val="28"/>
        </w:rPr>
        <w:t>абзац первый пункта 2.3 Правил изложить в следующей редакции:</w:t>
      </w:r>
    </w:p>
    <w:p w:rsidR="004907E0" w:rsidRPr="004907E0" w:rsidRDefault="004907E0" w:rsidP="004907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07E0">
        <w:rPr>
          <w:rFonts w:ascii="Liberation Serif" w:hAnsi="Liberation Serif" w:cs="Liberation Serif"/>
          <w:sz w:val="28"/>
          <w:szCs w:val="28"/>
        </w:rPr>
        <w:t xml:space="preserve">«2.3. </w:t>
      </w:r>
      <w:proofErr w:type="gramStart"/>
      <w:r w:rsidRPr="004907E0">
        <w:rPr>
          <w:rFonts w:ascii="Liberation Serif" w:hAnsi="Liberation Serif" w:cs="Liberation Serif"/>
          <w:sz w:val="28"/>
          <w:szCs w:val="28"/>
        </w:rPr>
        <w:t>С целью поддержания территории муниципального образования в чистоте и порядке на территории муниципального образования запрещается:»;</w:t>
      </w:r>
      <w:proofErr w:type="gramEnd"/>
    </w:p>
    <w:p w:rsidR="009C2650" w:rsidRDefault="003444EC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4645F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0B44FE">
        <w:rPr>
          <w:rFonts w:ascii="Liberation Serif" w:hAnsi="Liberation Serif" w:cs="Liberation Serif"/>
          <w:sz w:val="28"/>
          <w:szCs w:val="28"/>
        </w:rPr>
        <w:t>подпункт 2.3.3 пункта 2.3 Правил изложить в следующей редакции:</w:t>
      </w:r>
    </w:p>
    <w:p w:rsidR="000B44FE" w:rsidRPr="00234D4E" w:rsidRDefault="000B44FE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7784">
        <w:rPr>
          <w:rFonts w:ascii="Liberation Serif" w:hAnsi="Liberation Serif" w:cs="Liberation Serif"/>
          <w:sz w:val="28"/>
          <w:szCs w:val="28"/>
        </w:rPr>
        <w:t>«2.3.3.</w:t>
      </w:r>
      <w:r>
        <w:rPr>
          <w:rFonts w:ascii="Liberation Serif" w:hAnsi="Liberation Serif" w:cs="Liberation Serif"/>
          <w:sz w:val="28"/>
          <w:szCs w:val="28"/>
        </w:rPr>
        <w:t xml:space="preserve"> разведение костров, использование открытого огня для приготовления пищи, сжигание мусора, травы, </w:t>
      </w:r>
      <w:r w:rsidRPr="00234D4E">
        <w:rPr>
          <w:rFonts w:ascii="Liberation Serif" w:hAnsi="Liberation Serif" w:cs="Liberation Serif"/>
          <w:sz w:val="28"/>
          <w:szCs w:val="28"/>
        </w:rPr>
        <w:t xml:space="preserve">листвы и иных </w:t>
      </w:r>
      <w:r w:rsidR="0056201E" w:rsidRPr="00234D4E">
        <w:rPr>
          <w:rFonts w:ascii="Liberation Serif" w:hAnsi="Liberation Serif" w:cs="Liberation Serif"/>
          <w:sz w:val="28"/>
          <w:szCs w:val="28"/>
        </w:rPr>
        <w:t>отходов, материалов или изделий</w:t>
      </w:r>
      <w:r w:rsidR="00A25C97" w:rsidRPr="00234D4E">
        <w:rPr>
          <w:rFonts w:ascii="Liberation Serif" w:hAnsi="Liberation Serif" w:cs="Liberation Serif"/>
          <w:sz w:val="28"/>
          <w:szCs w:val="28"/>
        </w:rPr>
        <w:t>, за исключением</w:t>
      </w:r>
      <w:r w:rsidRPr="00234D4E">
        <w:rPr>
          <w:rFonts w:ascii="Liberation Serif" w:hAnsi="Liberation Serif" w:cs="Liberation Serif"/>
          <w:sz w:val="28"/>
          <w:szCs w:val="28"/>
        </w:rPr>
        <w:t xml:space="preserve"> специально оборудованных мест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="00A93CF1" w:rsidRPr="00234D4E">
        <w:rPr>
          <w:rFonts w:ascii="Liberation Serif" w:hAnsi="Liberation Serif" w:cs="Liberation Serif"/>
          <w:sz w:val="28"/>
          <w:szCs w:val="28"/>
        </w:rPr>
        <w:t xml:space="preserve">и при соблюдении </w:t>
      </w:r>
      <w:r w:rsidR="00DC2D1A" w:rsidRPr="00234D4E">
        <w:rPr>
          <w:rFonts w:ascii="Liberation Serif" w:hAnsi="Liberation Serif" w:cs="Liberation Serif"/>
          <w:sz w:val="28"/>
          <w:szCs w:val="28"/>
        </w:rPr>
        <w:t>установленных</w:t>
      </w:r>
      <w:r w:rsidR="006B3900">
        <w:rPr>
          <w:rFonts w:ascii="Liberation Serif" w:hAnsi="Liberation Serif" w:cs="Liberation Serif"/>
          <w:sz w:val="28"/>
          <w:szCs w:val="28"/>
        </w:rPr>
        <w:t xml:space="preserve"> </w:t>
      </w:r>
      <w:r w:rsidR="00A93CF1" w:rsidRPr="00234D4E">
        <w:rPr>
          <w:rFonts w:ascii="Liberation Serif" w:hAnsi="Liberation Serif" w:cs="Liberation Serif"/>
          <w:sz w:val="28"/>
          <w:szCs w:val="28"/>
        </w:rPr>
        <w:t>требований</w:t>
      </w:r>
      <w:r w:rsidR="006E608E" w:rsidRPr="00234D4E">
        <w:rPr>
          <w:rFonts w:ascii="Liberation Serif" w:hAnsi="Liberation Serif" w:cs="Liberation Serif"/>
          <w:sz w:val="28"/>
          <w:szCs w:val="28"/>
        </w:rPr>
        <w:t xml:space="preserve">, </w:t>
      </w:r>
      <w:r w:rsidR="000B04FB" w:rsidRPr="00234D4E">
        <w:rPr>
          <w:rFonts w:ascii="Liberation Serif" w:hAnsi="Liberation Serif" w:cs="Liberation Serif"/>
          <w:sz w:val="28"/>
          <w:szCs w:val="28"/>
        </w:rPr>
        <w:t>а также</w:t>
      </w:r>
      <w:r w:rsidR="006E608E" w:rsidRPr="00234D4E">
        <w:rPr>
          <w:rFonts w:ascii="Liberation Serif" w:hAnsi="Liberation Serif" w:cs="Liberation Serif"/>
          <w:sz w:val="28"/>
          <w:szCs w:val="28"/>
        </w:rPr>
        <w:t xml:space="preserve"> требований, установленных</w:t>
      </w:r>
      <w:r w:rsidR="006D7696" w:rsidRPr="00234D4E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6E608E" w:rsidRPr="00234D4E">
        <w:rPr>
          <w:rFonts w:ascii="Liberation Serif" w:hAnsi="Liberation Serif" w:cs="Liberation Serif"/>
          <w:sz w:val="28"/>
          <w:szCs w:val="28"/>
        </w:rPr>
        <w:t>ем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0B04FB" w:rsidRPr="00234D4E">
        <w:rPr>
          <w:rFonts w:ascii="Liberation Serif" w:hAnsi="Liberation Serif" w:cs="Liberation Serif"/>
          <w:sz w:val="28"/>
          <w:szCs w:val="28"/>
        </w:rPr>
        <w:t>Администрации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6D7696" w:rsidRPr="00234D4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proofErr w:type="gramStart"/>
      <w:r w:rsidR="00A60E7B">
        <w:rPr>
          <w:rFonts w:ascii="Liberation Serif" w:hAnsi="Liberation Serif" w:cs="Liberation Serif"/>
          <w:sz w:val="28"/>
          <w:szCs w:val="28"/>
        </w:rPr>
        <w:t>;</w:t>
      </w:r>
      <w:r w:rsidR="006D7696" w:rsidRPr="00234D4E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="006D7696" w:rsidRPr="00234D4E">
        <w:rPr>
          <w:rFonts w:ascii="Liberation Serif" w:hAnsi="Liberation Serif" w:cs="Liberation Serif"/>
          <w:sz w:val="28"/>
          <w:szCs w:val="28"/>
        </w:rPr>
        <w:t>;</w:t>
      </w:r>
    </w:p>
    <w:p w:rsidR="006D7696" w:rsidRPr="00234D4E" w:rsidRDefault="006D7696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34D4E">
        <w:rPr>
          <w:rFonts w:ascii="Liberation Serif" w:hAnsi="Liberation Serif" w:cs="Liberation Serif"/>
          <w:sz w:val="28"/>
          <w:szCs w:val="28"/>
        </w:rPr>
        <w:t>1</w:t>
      </w:r>
      <w:r w:rsidR="00E4645F">
        <w:rPr>
          <w:rFonts w:ascii="Liberation Serif" w:hAnsi="Liberation Serif" w:cs="Liberation Serif"/>
          <w:sz w:val="28"/>
          <w:szCs w:val="28"/>
        </w:rPr>
        <w:t>8</w:t>
      </w:r>
      <w:r w:rsidRPr="00234D4E">
        <w:rPr>
          <w:rFonts w:ascii="Liberation Serif" w:hAnsi="Liberation Serif" w:cs="Liberation Serif"/>
          <w:sz w:val="28"/>
          <w:szCs w:val="28"/>
        </w:rPr>
        <w:t xml:space="preserve">) </w:t>
      </w:r>
      <w:r w:rsidR="00BE1ACC" w:rsidRPr="00234D4E">
        <w:rPr>
          <w:rFonts w:ascii="Liberation Serif" w:hAnsi="Liberation Serif" w:cs="Liberation Serif"/>
          <w:sz w:val="28"/>
          <w:szCs w:val="28"/>
        </w:rPr>
        <w:t>в подпункте 2.3.9 пункта 2.3 Правил слово «города» исключить;</w:t>
      </w:r>
    </w:p>
    <w:p w:rsidR="00E412E7" w:rsidRPr="00234D4E" w:rsidRDefault="00E4645F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</w:t>
      </w:r>
      <w:r w:rsidR="00E412E7" w:rsidRPr="00234D4E">
        <w:rPr>
          <w:rFonts w:ascii="Liberation Serif" w:hAnsi="Liberation Serif" w:cs="Liberation Serif"/>
          <w:sz w:val="28"/>
          <w:szCs w:val="28"/>
        </w:rPr>
        <w:t>) подпункт</w:t>
      </w:r>
      <w:r w:rsidR="00BE1ACC" w:rsidRPr="00234D4E">
        <w:rPr>
          <w:rFonts w:ascii="Liberation Serif" w:hAnsi="Liberation Serif" w:cs="Liberation Serif"/>
          <w:sz w:val="28"/>
          <w:szCs w:val="28"/>
        </w:rPr>
        <w:t xml:space="preserve"> 2.3.10 пункта 2.3 Правил </w:t>
      </w:r>
      <w:r w:rsidR="00E412E7" w:rsidRPr="00234D4E">
        <w:rPr>
          <w:rFonts w:ascii="Liberation Serif" w:hAnsi="Liberation Serif" w:cs="Liberation Serif"/>
          <w:sz w:val="28"/>
          <w:szCs w:val="28"/>
        </w:rPr>
        <w:t xml:space="preserve">изложить в следующей редакции: </w:t>
      </w:r>
    </w:p>
    <w:p w:rsidR="00E412E7" w:rsidRPr="00234D4E" w:rsidRDefault="00E412E7" w:rsidP="00E412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34D4E">
        <w:rPr>
          <w:rFonts w:ascii="Liberation Serif" w:hAnsi="Liberation Serif" w:cs="Liberation Serif"/>
          <w:sz w:val="28"/>
          <w:szCs w:val="28"/>
        </w:rPr>
        <w:t xml:space="preserve">«2.3.10. </w:t>
      </w:r>
      <w:r w:rsidR="006E20BF">
        <w:rPr>
          <w:rFonts w:ascii="Liberation Serif" w:hAnsi="Liberation Serif" w:cs="Liberation Serif"/>
          <w:sz w:val="28"/>
          <w:szCs w:val="28"/>
        </w:rPr>
        <w:t>у</w:t>
      </w:r>
      <w:r w:rsidRPr="00234D4E">
        <w:rPr>
          <w:rFonts w:ascii="Liberation Serif" w:hAnsi="Liberation Serif" w:cs="Liberation Serif"/>
          <w:sz w:val="28"/>
          <w:szCs w:val="28"/>
        </w:rPr>
        <w:t>становка (эксплуатация) нестационарных торговых объектов,</w:t>
      </w:r>
      <w:r w:rsidR="00F74605" w:rsidRPr="00234D4E">
        <w:rPr>
          <w:rFonts w:ascii="Liberation Serif" w:hAnsi="Liberation Serif" w:cs="Liberation Serif"/>
          <w:sz w:val="28"/>
          <w:szCs w:val="28"/>
        </w:rPr>
        <w:t xml:space="preserve"> объектов</w:t>
      </w:r>
      <w:r w:rsidRPr="00234D4E">
        <w:rPr>
          <w:rFonts w:ascii="Liberation Serif" w:hAnsi="Liberation Serif" w:cs="Liberation Serif"/>
          <w:sz w:val="28"/>
          <w:szCs w:val="28"/>
        </w:rPr>
        <w:t xml:space="preserve"> бытового и развлекательного назначения, общественного питания (киосков, лотков, палаток, аттракционов, цирков и других аналогичных объектов) на обочинах автомобильных дорог, газонах, тротуарах, в охранной зоне инженерных сетей.</w:t>
      </w:r>
      <w:r w:rsidR="00F74605" w:rsidRPr="00234D4E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F02B2F" w:rsidRPr="00234D4E" w:rsidRDefault="00BE1ACC" w:rsidP="00F02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E14F6">
        <w:rPr>
          <w:rFonts w:ascii="Liberation Serif" w:hAnsi="Liberation Serif" w:cs="Liberation Serif"/>
          <w:sz w:val="28"/>
          <w:szCs w:val="28"/>
        </w:rPr>
        <w:t>2</w:t>
      </w:r>
      <w:r w:rsidR="00E4645F" w:rsidRPr="006E14F6">
        <w:rPr>
          <w:rFonts w:ascii="Liberation Serif" w:hAnsi="Liberation Serif" w:cs="Liberation Serif"/>
          <w:sz w:val="28"/>
          <w:szCs w:val="28"/>
        </w:rPr>
        <w:t>0</w:t>
      </w:r>
      <w:r w:rsidRPr="006E14F6">
        <w:rPr>
          <w:rFonts w:ascii="Liberation Serif" w:hAnsi="Liberation Serif" w:cs="Liberation Serif"/>
          <w:sz w:val="28"/>
          <w:szCs w:val="28"/>
        </w:rPr>
        <w:t>)</w:t>
      </w:r>
      <w:r w:rsidR="00796644">
        <w:rPr>
          <w:rFonts w:ascii="Liberation Serif" w:hAnsi="Liberation Serif" w:cs="Liberation Serif"/>
          <w:sz w:val="28"/>
          <w:szCs w:val="28"/>
        </w:rPr>
        <w:t xml:space="preserve"> </w:t>
      </w:r>
      <w:r w:rsidR="00F02B2F" w:rsidRPr="00234D4E">
        <w:rPr>
          <w:rFonts w:ascii="Liberation Serif" w:hAnsi="Liberation Serif" w:cs="Liberation Serif"/>
          <w:sz w:val="28"/>
          <w:szCs w:val="28"/>
        </w:rPr>
        <w:t>подпункт 2.3.11 пункта 2.3 Правил изложить в следующей редакции:</w:t>
      </w:r>
    </w:p>
    <w:p w:rsidR="00F02B2F" w:rsidRPr="00234D4E" w:rsidRDefault="00F02B2F" w:rsidP="00F02B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proofErr w:type="gramStart"/>
      <w:r w:rsidRPr="00234D4E">
        <w:rPr>
          <w:rFonts w:ascii="Liberation Serif" w:hAnsi="Liberation Serif" w:cs="Liberation Serif"/>
          <w:sz w:val="28"/>
          <w:szCs w:val="28"/>
        </w:rPr>
        <w:t xml:space="preserve">«2.3.11. </w:t>
      </w:r>
      <w:r w:rsidR="006E20BF">
        <w:rPr>
          <w:rFonts w:ascii="Liberation Serif" w:hAnsi="Liberation Serif" w:cs="Liberation Serif"/>
          <w:sz w:val="28"/>
          <w:szCs w:val="28"/>
        </w:rPr>
        <w:t>у</w:t>
      </w:r>
      <w:r w:rsidRPr="00234D4E">
        <w:rPr>
          <w:rFonts w:ascii="Liberation Serif" w:hAnsi="Liberation Serif" w:cs="Liberation Serif"/>
          <w:sz w:val="28"/>
          <w:szCs w:val="28"/>
        </w:rPr>
        <w:t>становка (эксплуатация) нестационарных торговых объектов, объектов бытового и развлекательного назначения, общественного питания (киосков, лотков, палаток, аттракционов, цирков и других аналогичных объектов) вдоль главных улиц</w:t>
      </w:r>
      <w:r w:rsidR="00772CC2" w:rsidRPr="00234D4E">
        <w:rPr>
          <w:rFonts w:ascii="Liberation Serif" w:hAnsi="Liberation Serif" w:cs="Liberation Serif"/>
          <w:sz w:val="28"/>
          <w:szCs w:val="28"/>
        </w:rPr>
        <w:t xml:space="preserve">, в том числе на отведенных территориях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="00772CC2" w:rsidRPr="00234D4E">
        <w:rPr>
          <w:rFonts w:ascii="Liberation Serif" w:hAnsi="Liberation Serif" w:cs="Liberation Serif"/>
          <w:sz w:val="28"/>
          <w:szCs w:val="28"/>
        </w:rPr>
        <w:t>и с разрешения собственника (владельца) отведенной территории</w:t>
      </w:r>
      <w:r w:rsidRPr="00234D4E">
        <w:rPr>
          <w:rFonts w:ascii="Liberation Serif" w:hAnsi="Liberation Serif" w:cs="Liberation Serif"/>
          <w:sz w:val="28"/>
          <w:szCs w:val="28"/>
        </w:rPr>
        <w:t xml:space="preserve">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234D4E">
        <w:rPr>
          <w:rFonts w:ascii="Liberation Serif" w:hAnsi="Liberation Serif" w:cs="Liberation Serif"/>
          <w:sz w:val="28"/>
          <w:szCs w:val="28"/>
        </w:rPr>
        <w:t>(за исключением случаев, предусмотренных Схемой размещения нестационарных торговых объектов на территории Каменск-Уральского городского округа, Планом организации и проведения ярмарок на территории Каменск-Уральского</w:t>
      </w:r>
      <w:proofErr w:type="gramEnd"/>
      <w:r w:rsidRPr="00234D4E">
        <w:rPr>
          <w:rFonts w:ascii="Liberation Serif" w:hAnsi="Liberation Serif" w:cs="Liberation Serif"/>
          <w:sz w:val="28"/>
          <w:szCs w:val="28"/>
        </w:rPr>
        <w:t xml:space="preserve"> городского округа, утвержденными постановлениями Администрации Каменск-Уральского городского округа</w:t>
      </w:r>
      <w:r w:rsidR="00A61118" w:rsidRPr="00234D4E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="00F74605" w:rsidRPr="00234D4E">
        <w:rPr>
          <w:rFonts w:ascii="Liberation Serif" w:hAnsi="Liberation Serif" w:cs="Liberation Serif"/>
          <w:sz w:val="28"/>
          <w:szCs w:val="28"/>
        </w:rPr>
        <w:t xml:space="preserve">случаев установки </w:t>
      </w:r>
      <w:r w:rsidR="00372E6F" w:rsidRPr="00234D4E">
        <w:rPr>
          <w:rFonts w:ascii="Liberation Serif" w:hAnsi="Liberation Serif" w:cs="Liberation Serif"/>
          <w:sz w:val="28"/>
          <w:szCs w:val="28"/>
        </w:rPr>
        <w:t xml:space="preserve">(эксплуатации) таких объектов на </w:t>
      </w:r>
      <w:r w:rsidR="0045629B" w:rsidRPr="00234D4E">
        <w:rPr>
          <w:rFonts w:ascii="Liberation Serif" w:hAnsi="Liberation Serif" w:cs="Liberation Serif"/>
          <w:sz w:val="28"/>
          <w:szCs w:val="28"/>
        </w:rPr>
        <w:t xml:space="preserve">земельных участках под многоквартирными жилыми домами, </w:t>
      </w:r>
      <w:r w:rsidR="00C17E94" w:rsidRPr="00234D4E">
        <w:rPr>
          <w:rFonts w:ascii="Liberation Serif" w:hAnsi="Liberation Serif" w:cs="Liberation Serif"/>
          <w:sz w:val="28"/>
          <w:szCs w:val="28"/>
        </w:rPr>
        <w:t xml:space="preserve">образованных в установленном порядке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="00C17E94" w:rsidRPr="00234D4E">
        <w:rPr>
          <w:rFonts w:ascii="Liberation Serif" w:hAnsi="Liberation Serif" w:cs="Liberation Serif"/>
          <w:sz w:val="28"/>
          <w:szCs w:val="28"/>
        </w:rPr>
        <w:t>и поставленных на государственный кадастровый учет</w:t>
      </w:r>
      <w:r w:rsidR="0045629B" w:rsidRPr="00234D4E">
        <w:rPr>
          <w:rFonts w:ascii="Liberation Serif" w:hAnsi="Liberation Serif" w:cs="Liberation Serif"/>
          <w:sz w:val="28"/>
          <w:szCs w:val="28"/>
        </w:rPr>
        <w:t>, при условии соблюдения установленных требований</w:t>
      </w:r>
      <w:r w:rsidRPr="00234D4E">
        <w:rPr>
          <w:rFonts w:ascii="Liberation Serif" w:hAnsi="Liberation Serif" w:cs="Liberation Serif"/>
          <w:sz w:val="28"/>
          <w:szCs w:val="28"/>
        </w:rPr>
        <w:t>)</w:t>
      </w:r>
      <w:proofErr w:type="gramStart"/>
      <w:r w:rsidRPr="00234D4E">
        <w:rPr>
          <w:rFonts w:ascii="Liberation Serif" w:hAnsi="Liberation Serif" w:cs="Liberation Serif"/>
          <w:sz w:val="28"/>
          <w:szCs w:val="28"/>
        </w:rPr>
        <w:t>.»</w:t>
      </w:r>
      <w:proofErr w:type="gramEnd"/>
      <w:r w:rsidRPr="00234D4E">
        <w:rPr>
          <w:rFonts w:ascii="Liberation Serif" w:hAnsi="Liberation Serif" w:cs="Liberation Serif"/>
          <w:sz w:val="28"/>
          <w:szCs w:val="28"/>
        </w:rPr>
        <w:t>;</w:t>
      </w:r>
    </w:p>
    <w:p w:rsidR="00BE1ACC" w:rsidRDefault="00F02B2F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34D4E">
        <w:rPr>
          <w:rFonts w:ascii="Liberation Serif" w:hAnsi="Liberation Serif" w:cs="Liberation Serif"/>
          <w:sz w:val="28"/>
          <w:szCs w:val="28"/>
        </w:rPr>
        <w:t>2</w:t>
      </w:r>
      <w:r w:rsidR="00E4645F">
        <w:rPr>
          <w:rFonts w:ascii="Liberation Serif" w:hAnsi="Liberation Serif" w:cs="Liberation Serif"/>
          <w:sz w:val="28"/>
          <w:szCs w:val="28"/>
        </w:rPr>
        <w:t>1</w:t>
      </w:r>
      <w:r w:rsidRPr="00234D4E">
        <w:rPr>
          <w:rFonts w:ascii="Liberation Serif" w:hAnsi="Liberation Serif" w:cs="Liberation Serif"/>
          <w:sz w:val="28"/>
          <w:szCs w:val="28"/>
        </w:rPr>
        <w:t xml:space="preserve">) </w:t>
      </w:r>
      <w:r w:rsidR="00F759F2" w:rsidRPr="00234D4E">
        <w:rPr>
          <w:rFonts w:ascii="Liberation Serif" w:hAnsi="Liberation Serif" w:cs="Liberation Serif"/>
          <w:sz w:val="28"/>
          <w:szCs w:val="28"/>
        </w:rPr>
        <w:t>в подпункте 2.3.25 пункта 2.3  Правил слова «Администрации города Каменска-Уральского» заменить словами «Администрации Каменск-Уральского городского округа»;</w:t>
      </w:r>
    </w:p>
    <w:p w:rsidR="008672E4" w:rsidRPr="00BF0598" w:rsidRDefault="00F759F2" w:rsidP="008672E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E4645F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8672E4" w:rsidRPr="008672E4">
        <w:rPr>
          <w:rFonts w:ascii="Liberation Serif" w:hAnsi="Liberation Serif" w:cs="Liberation Serif"/>
          <w:sz w:val="28"/>
          <w:szCs w:val="28"/>
        </w:rPr>
        <w:t xml:space="preserve">в пункте 3.1, в абзаце первом пункта 3.3, в абзаце первом пункта 3.4  </w:t>
      </w:r>
      <w:r w:rsidR="008672E4" w:rsidRPr="00BF0598">
        <w:rPr>
          <w:rFonts w:ascii="Liberation Serif" w:hAnsi="Liberation Serif" w:cs="Liberation Serif"/>
          <w:sz w:val="28"/>
          <w:szCs w:val="28"/>
        </w:rPr>
        <w:t>П</w:t>
      </w:r>
      <w:r w:rsidR="00CE79A2" w:rsidRPr="00BF0598">
        <w:rPr>
          <w:rFonts w:ascii="Liberation Serif" w:hAnsi="Liberation Serif" w:cs="Liberation Serif"/>
          <w:sz w:val="28"/>
          <w:szCs w:val="28"/>
        </w:rPr>
        <w:t>равил</w:t>
      </w:r>
      <w:r w:rsidR="008672E4" w:rsidRPr="00BF0598">
        <w:rPr>
          <w:rFonts w:ascii="Liberation Serif" w:hAnsi="Liberation Serif" w:cs="Liberation Serif"/>
          <w:sz w:val="28"/>
          <w:szCs w:val="28"/>
        </w:rPr>
        <w:t xml:space="preserve"> слова «территории города» заменить словами «территории муниципального образования (за исключением прилегающих территорий)»;</w:t>
      </w:r>
    </w:p>
    <w:p w:rsidR="00F759F2" w:rsidRPr="000A4867" w:rsidRDefault="008672E4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0598">
        <w:rPr>
          <w:rFonts w:ascii="Liberation Serif" w:hAnsi="Liberation Serif" w:cs="Liberation Serif"/>
          <w:sz w:val="28"/>
          <w:szCs w:val="28"/>
        </w:rPr>
        <w:t>2</w:t>
      </w:r>
      <w:r w:rsidR="00E4645F">
        <w:rPr>
          <w:rFonts w:ascii="Liberation Serif" w:hAnsi="Liberation Serif" w:cs="Liberation Serif"/>
          <w:sz w:val="28"/>
          <w:szCs w:val="28"/>
        </w:rPr>
        <w:t>3</w:t>
      </w:r>
      <w:r w:rsidRPr="00BF0598">
        <w:rPr>
          <w:rFonts w:ascii="Liberation Serif" w:hAnsi="Liberation Serif" w:cs="Liberation Serif"/>
          <w:sz w:val="28"/>
          <w:szCs w:val="28"/>
        </w:rPr>
        <w:t>) в абзаце</w:t>
      </w:r>
      <w:r>
        <w:rPr>
          <w:rFonts w:ascii="Liberation Serif" w:hAnsi="Liberation Serif" w:cs="Liberation Serif"/>
          <w:sz w:val="28"/>
          <w:szCs w:val="28"/>
        </w:rPr>
        <w:t xml:space="preserve"> первом пункта 3.2 Порядка слова «территорий города» заменить словами «территорий муниципального образования (за исключением </w:t>
      </w:r>
      <w:r w:rsidRPr="000A4867">
        <w:rPr>
          <w:rFonts w:ascii="Liberation Serif" w:hAnsi="Liberation Serif" w:cs="Liberation Serif"/>
          <w:sz w:val="28"/>
          <w:szCs w:val="28"/>
        </w:rPr>
        <w:t>прилегающих территорий)»;</w:t>
      </w:r>
    </w:p>
    <w:p w:rsidR="00B76BE5" w:rsidRPr="000A4867" w:rsidRDefault="00B76BE5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867">
        <w:rPr>
          <w:rFonts w:ascii="Liberation Serif" w:hAnsi="Liberation Serif" w:cs="Liberation Serif"/>
          <w:sz w:val="28"/>
          <w:szCs w:val="28"/>
        </w:rPr>
        <w:t>24) абзац девятый пункта 3.3 Правил изложить в следующей редакции:</w:t>
      </w:r>
    </w:p>
    <w:p w:rsidR="00B76BE5" w:rsidRPr="000A4867" w:rsidRDefault="00B76BE5" w:rsidP="00B76B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867">
        <w:rPr>
          <w:rFonts w:ascii="Liberation Serif" w:hAnsi="Liberation Serif" w:cs="Liberation Serif"/>
          <w:sz w:val="28"/>
          <w:szCs w:val="28"/>
        </w:rPr>
        <w:t>«</w:t>
      </w:r>
      <w:r w:rsidRPr="000A4867">
        <w:rPr>
          <w:rFonts w:ascii="Liberation Serif" w:hAnsi="Liberation Serif"/>
          <w:sz w:val="28"/>
          <w:szCs w:val="28"/>
        </w:rPr>
        <w:t>-</w:t>
      </w:r>
      <w:r w:rsidRPr="000A4867">
        <w:rPr>
          <w:rFonts w:ascii="Liberation Serif" w:hAnsi="Liberation Serif" w:cs="Liberation Serif"/>
          <w:sz w:val="28"/>
          <w:szCs w:val="28"/>
        </w:rPr>
        <w:t xml:space="preserve"> сбор и вывоз образовавшихся от вырубки (обрезки) зеленых насаждений отходов </w:t>
      </w:r>
      <w:r w:rsidRPr="000A4867">
        <w:rPr>
          <w:rFonts w:ascii="Liberation Serif" w:hAnsi="Liberation Serif"/>
          <w:sz w:val="28"/>
          <w:szCs w:val="28"/>
        </w:rPr>
        <w:t xml:space="preserve">– </w:t>
      </w:r>
      <w:r w:rsidRPr="000A4867">
        <w:rPr>
          <w:rFonts w:ascii="Liberation Serif" w:hAnsi="Liberation Serif" w:cs="Liberation Serif"/>
          <w:sz w:val="28"/>
          <w:szCs w:val="28"/>
        </w:rPr>
        <w:t>не позднее чем в течение 3-х суток с момента вырубки (обрезки) зеленых насаждений</w:t>
      </w:r>
      <w:proofErr w:type="gramStart"/>
      <w:r w:rsidRPr="000A4867">
        <w:rPr>
          <w:rFonts w:ascii="Liberation Serif" w:hAnsi="Liberation Serif" w:cs="Liberation Serif"/>
          <w:sz w:val="28"/>
          <w:szCs w:val="28"/>
        </w:rPr>
        <w:t>;</w:t>
      </w:r>
      <w:r w:rsidR="00712B9C" w:rsidRPr="000A4867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="00712B9C" w:rsidRPr="000A4867">
        <w:rPr>
          <w:rFonts w:ascii="Liberation Serif" w:hAnsi="Liberation Serif" w:cs="Liberation Serif"/>
          <w:sz w:val="28"/>
          <w:szCs w:val="28"/>
        </w:rPr>
        <w:t>;</w:t>
      </w:r>
    </w:p>
    <w:p w:rsidR="008672E4" w:rsidRPr="000A4867" w:rsidRDefault="008672E4" w:rsidP="00116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867">
        <w:rPr>
          <w:rFonts w:ascii="Liberation Serif" w:hAnsi="Liberation Serif" w:cs="Liberation Serif"/>
          <w:sz w:val="28"/>
          <w:szCs w:val="28"/>
        </w:rPr>
        <w:t>2</w:t>
      </w:r>
      <w:r w:rsidR="00712B9C" w:rsidRPr="000A4867">
        <w:rPr>
          <w:rFonts w:ascii="Liberation Serif" w:hAnsi="Liberation Serif" w:cs="Liberation Serif"/>
          <w:sz w:val="28"/>
          <w:szCs w:val="28"/>
        </w:rPr>
        <w:t>5</w:t>
      </w:r>
      <w:r w:rsidRPr="000A4867">
        <w:rPr>
          <w:rFonts w:ascii="Liberation Serif" w:hAnsi="Liberation Serif" w:cs="Liberation Serif"/>
          <w:sz w:val="28"/>
          <w:szCs w:val="28"/>
        </w:rPr>
        <w:t xml:space="preserve">) </w:t>
      </w:r>
      <w:r w:rsidR="00F44822" w:rsidRPr="000A4867">
        <w:rPr>
          <w:rFonts w:ascii="Liberation Serif" w:hAnsi="Liberation Serif" w:cs="Liberation Serif"/>
          <w:sz w:val="28"/>
          <w:szCs w:val="28"/>
        </w:rPr>
        <w:t>в абзаце четвертом пункта 3.4 Порядка слова «администрации города» заменить словами «Администрации Каменск-Уральского городского округа»;</w:t>
      </w:r>
    </w:p>
    <w:p w:rsidR="00C9775E" w:rsidRPr="000A4867" w:rsidRDefault="00C9775E" w:rsidP="00C977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867">
        <w:rPr>
          <w:rFonts w:ascii="Liberation Serif" w:hAnsi="Liberation Serif" w:cs="Liberation Serif"/>
          <w:sz w:val="28"/>
          <w:szCs w:val="28"/>
        </w:rPr>
        <w:t>2</w:t>
      </w:r>
      <w:r w:rsidR="00712B9C" w:rsidRPr="000A4867">
        <w:rPr>
          <w:rFonts w:ascii="Liberation Serif" w:hAnsi="Liberation Serif" w:cs="Liberation Serif"/>
          <w:sz w:val="28"/>
          <w:szCs w:val="28"/>
        </w:rPr>
        <w:t>6</w:t>
      </w:r>
      <w:r w:rsidRPr="000A4867">
        <w:rPr>
          <w:rFonts w:ascii="Liberation Serif" w:hAnsi="Liberation Serif" w:cs="Liberation Serif"/>
          <w:sz w:val="28"/>
          <w:szCs w:val="28"/>
        </w:rPr>
        <w:t>) дополнить Правила пунктом 3.9 следующего содержания:</w:t>
      </w:r>
    </w:p>
    <w:p w:rsidR="00C9775E" w:rsidRPr="000A4867" w:rsidRDefault="00C9775E" w:rsidP="00C9775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867">
        <w:rPr>
          <w:rFonts w:ascii="Liberation Serif" w:hAnsi="Liberation Serif" w:cs="Liberation Serif"/>
          <w:sz w:val="28"/>
          <w:szCs w:val="28"/>
        </w:rPr>
        <w:t xml:space="preserve">«3.9. </w:t>
      </w:r>
      <w:r w:rsidRPr="000A4867">
        <w:rPr>
          <w:rFonts w:ascii="Liberation Serif" w:hAnsi="Liberation Serif"/>
          <w:sz w:val="28"/>
          <w:szCs w:val="28"/>
        </w:rPr>
        <w:t>Уборка прилегающих территорий включает в себя:</w:t>
      </w:r>
    </w:p>
    <w:p w:rsidR="00C9775E" w:rsidRPr="000A4867" w:rsidRDefault="00C9775E" w:rsidP="00C9775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867">
        <w:rPr>
          <w:rFonts w:ascii="Liberation Serif" w:hAnsi="Liberation Serif"/>
          <w:sz w:val="28"/>
          <w:szCs w:val="28"/>
        </w:rPr>
        <w:t xml:space="preserve">- сезонную уборку естественных и искусственных поверхностей </w:t>
      </w:r>
      <w:r w:rsidR="00E50AC6" w:rsidRPr="000A4867">
        <w:rPr>
          <w:rFonts w:ascii="Liberation Serif" w:hAnsi="Liberation Serif"/>
          <w:sz w:val="28"/>
          <w:szCs w:val="28"/>
        </w:rPr>
        <w:t xml:space="preserve">– </w:t>
      </w:r>
      <w:r w:rsidRPr="000A4867">
        <w:rPr>
          <w:rFonts w:ascii="Liberation Serif" w:hAnsi="Liberation Serif"/>
          <w:sz w:val="28"/>
          <w:szCs w:val="28"/>
        </w:rPr>
        <w:t>не реже двух раз в год (весна, осень);</w:t>
      </w:r>
    </w:p>
    <w:p w:rsidR="00C9775E" w:rsidRPr="000A4867" w:rsidRDefault="00C9775E" w:rsidP="00C9775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867">
        <w:rPr>
          <w:rFonts w:ascii="Liberation Serif" w:hAnsi="Liberation Serif"/>
          <w:sz w:val="28"/>
          <w:szCs w:val="28"/>
        </w:rPr>
        <w:t xml:space="preserve">- </w:t>
      </w:r>
      <w:r w:rsidR="00E50AC6" w:rsidRPr="000A4867">
        <w:rPr>
          <w:rFonts w:ascii="Liberation Serif" w:hAnsi="Liberation Serif"/>
          <w:sz w:val="28"/>
          <w:szCs w:val="28"/>
        </w:rPr>
        <w:t xml:space="preserve">выкашивание травы – </w:t>
      </w:r>
      <w:r w:rsidRPr="000A4867">
        <w:rPr>
          <w:rFonts w:ascii="Liberation Serif" w:hAnsi="Liberation Serif"/>
          <w:sz w:val="28"/>
          <w:szCs w:val="28"/>
        </w:rPr>
        <w:t>не реже двух раз за сезон;</w:t>
      </w:r>
    </w:p>
    <w:p w:rsidR="00C9775E" w:rsidRPr="000A4867" w:rsidRDefault="00C9775E" w:rsidP="00C9775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867">
        <w:rPr>
          <w:rFonts w:ascii="Liberation Serif" w:hAnsi="Liberation Serif"/>
          <w:sz w:val="28"/>
          <w:szCs w:val="28"/>
        </w:rPr>
        <w:t xml:space="preserve">- удаление мусора из урн и сбор случайного мусора </w:t>
      </w:r>
      <w:r w:rsidR="003A15F7" w:rsidRPr="000A4867">
        <w:rPr>
          <w:rFonts w:ascii="Liberation Serif" w:hAnsi="Liberation Serif"/>
          <w:sz w:val="28"/>
          <w:szCs w:val="28"/>
        </w:rPr>
        <w:t xml:space="preserve">– </w:t>
      </w:r>
      <w:r w:rsidRPr="000A4867">
        <w:rPr>
          <w:rFonts w:ascii="Liberation Serif" w:hAnsi="Liberation Serif"/>
          <w:sz w:val="28"/>
          <w:szCs w:val="28"/>
        </w:rPr>
        <w:t xml:space="preserve">круглый год </w:t>
      </w:r>
      <w:r w:rsidR="00796644">
        <w:rPr>
          <w:rFonts w:ascii="Liberation Serif" w:hAnsi="Liberation Serif"/>
          <w:sz w:val="28"/>
          <w:szCs w:val="28"/>
        </w:rPr>
        <w:br/>
      </w:r>
      <w:r w:rsidRPr="000A4867">
        <w:rPr>
          <w:rFonts w:ascii="Liberation Serif" w:hAnsi="Liberation Serif"/>
          <w:sz w:val="28"/>
          <w:szCs w:val="28"/>
        </w:rPr>
        <w:t>по мере необходимости, но не реже одного раза в неделю;</w:t>
      </w:r>
    </w:p>
    <w:p w:rsidR="00C9775E" w:rsidRPr="000A4867" w:rsidRDefault="00C9775E" w:rsidP="00C9775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867">
        <w:rPr>
          <w:rFonts w:ascii="Liberation Serif" w:hAnsi="Liberation Serif"/>
          <w:sz w:val="28"/>
          <w:szCs w:val="28"/>
        </w:rPr>
        <w:t>- ликвидацию несанкционированных свалок – по мере необходимости;</w:t>
      </w:r>
    </w:p>
    <w:p w:rsidR="00C9775E" w:rsidRPr="000A4867" w:rsidRDefault="00C9775E" w:rsidP="00C9775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867">
        <w:rPr>
          <w:rFonts w:ascii="Liberation Serif" w:hAnsi="Liberation Serif"/>
          <w:sz w:val="28"/>
          <w:szCs w:val="28"/>
        </w:rPr>
        <w:t>- подметание территорий с твердым покрытием – по мере необходимости;</w:t>
      </w:r>
    </w:p>
    <w:p w:rsidR="00C9775E" w:rsidRPr="000A4867" w:rsidRDefault="00BD5162" w:rsidP="00C977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4867">
        <w:rPr>
          <w:rFonts w:ascii="Liberation Serif" w:hAnsi="Liberation Serif"/>
          <w:sz w:val="28"/>
          <w:szCs w:val="28"/>
        </w:rPr>
        <w:t>-</w:t>
      </w:r>
      <w:r w:rsidR="00C9775E" w:rsidRPr="000A4867">
        <w:rPr>
          <w:rFonts w:ascii="Liberation Serif" w:hAnsi="Liberation Serif" w:cs="Liberation Serif"/>
          <w:sz w:val="28"/>
          <w:szCs w:val="28"/>
        </w:rPr>
        <w:t xml:space="preserve"> сбор и вывоз образовавшихся от </w:t>
      </w:r>
      <w:r w:rsidR="00412E58" w:rsidRPr="000A4867">
        <w:rPr>
          <w:rFonts w:ascii="Liberation Serif" w:hAnsi="Liberation Serif" w:cs="Liberation Serif"/>
          <w:sz w:val="28"/>
          <w:szCs w:val="28"/>
        </w:rPr>
        <w:t>вырубки</w:t>
      </w:r>
      <w:r w:rsidR="00C9775E" w:rsidRPr="000A4867">
        <w:rPr>
          <w:rFonts w:ascii="Liberation Serif" w:hAnsi="Liberation Serif" w:cs="Liberation Serif"/>
          <w:sz w:val="28"/>
          <w:szCs w:val="28"/>
        </w:rPr>
        <w:t xml:space="preserve"> (обрезки) зеленых насаждений отходов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Pr="000A4867">
        <w:rPr>
          <w:rFonts w:ascii="Liberation Serif" w:hAnsi="Liberation Serif"/>
          <w:sz w:val="28"/>
          <w:szCs w:val="28"/>
        </w:rPr>
        <w:t xml:space="preserve">– </w:t>
      </w:r>
      <w:r w:rsidRPr="000A4867">
        <w:rPr>
          <w:rFonts w:ascii="Liberation Serif" w:hAnsi="Liberation Serif" w:cs="Liberation Serif"/>
          <w:sz w:val="28"/>
          <w:szCs w:val="28"/>
        </w:rPr>
        <w:t xml:space="preserve">не позднее чем в течение 3-х суток с момента </w:t>
      </w:r>
      <w:r w:rsidR="00412E58" w:rsidRPr="000A4867">
        <w:rPr>
          <w:rFonts w:ascii="Liberation Serif" w:hAnsi="Liberation Serif" w:cs="Liberation Serif"/>
          <w:sz w:val="28"/>
          <w:szCs w:val="28"/>
        </w:rPr>
        <w:t>вырубки</w:t>
      </w:r>
      <w:r w:rsidRPr="000A4867">
        <w:rPr>
          <w:rFonts w:ascii="Liberation Serif" w:hAnsi="Liberation Serif" w:cs="Liberation Serif"/>
          <w:sz w:val="28"/>
          <w:szCs w:val="28"/>
        </w:rPr>
        <w:t xml:space="preserve"> (обрезки) зеленых насаждений</w:t>
      </w:r>
      <w:r w:rsidR="00C9775E" w:rsidRPr="000A4867">
        <w:rPr>
          <w:rFonts w:ascii="Liberation Serif" w:hAnsi="Liberation Serif" w:cs="Liberation Serif"/>
          <w:sz w:val="28"/>
          <w:szCs w:val="28"/>
        </w:rPr>
        <w:t>;</w:t>
      </w:r>
    </w:p>
    <w:p w:rsidR="00C9775E" w:rsidRPr="000A4867" w:rsidRDefault="00C9775E" w:rsidP="00C9775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867">
        <w:rPr>
          <w:rFonts w:ascii="Liberation Serif" w:hAnsi="Liberation Serif"/>
          <w:sz w:val="28"/>
          <w:szCs w:val="28"/>
        </w:rPr>
        <w:t xml:space="preserve">-  </w:t>
      </w:r>
      <w:r w:rsidR="00FC3680" w:rsidRPr="000A4867">
        <w:rPr>
          <w:rFonts w:ascii="Liberation Serif" w:hAnsi="Liberation Serif"/>
          <w:sz w:val="28"/>
          <w:szCs w:val="28"/>
        </w:rPr>
        <w:t xml:space="preserve">вывоз упавших деревьев – </w:t>
      </w:r>
      <w:r w:rsidRPr="000A4867">
        <w:rPr>
          <w:rFonts w:ascii="Liberation Serif" w:hAnsi="Liberation Serif"/>
          <w:sz w:val="28"/>
          <w:szCs w:val="28"/>
        </w:rPr>
        <w:t>в течение суток с момента обнаружения;</w:t>
      </w:r>
    </w:p>
    <w:p w:rsidR="00C9775E" w:rsidRPr="00C9775E" w:rsidRDefault="00C9775E" w:rsidP="00C9775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A4867">
        <w:rPr>
          <w:rFonts w:ascii="Liberation Serif" w:hAnsi="Liberation Serif"/>
          <w:sz w:val="28"/>
          <w:szCs w:val="28"/>
        </w:rPr>
        <w:t xml:space="preserve">- </w:t>
      </w:r>
      <w:r w:rsidR="000D3CBF" w:rsidRPr="000A4867">
        <w:rPr>
          <w:rFonts w:ascii="Liberation Serif" w:hAnsi="Liberation Serif"/>
          <w:sz w:val="28"/>
          <w:szCs w:val="28"/>
        </w:rPr>
        <w:t>очистку расположенных на  прилегающей территории</w:t>
      </w:r>
      <w:r w:rsidR="000D3CBF" w:rsidRPr="00435097">
        <w:rPr>
          <w:rFonts w:ascii="Liberation Serif" w:hAnsi="Liberation Serif"/>
          <w:sz w:val="28"/>
          <w:szCs w:val="28"/>
        </w:rPr>
        <w:t xml:space="preserve"> пешеходных дорожек, парковочных карманов от снега – </w:t>
      </w:r>
      <w:r w:rsidR="006A4C53" w:rsidRPr="00435097">
        <w:rPr>
          <w:rFonts w:ascii="Liberation Serif" w:hAnsi="Liberation Serif"/>
          <w:sz w:val="28"/>
          <w:szCs w:val="28"/>
        </w:rPr>
        <w:t xml:space="preserve">в течение </w:t>
      </w:r>
      <w:r w:rsidR="00DA2838" w:rsidRPr="00435097">
        <w:rPr>
          <w:rFonts w:ascii="Liberation Serif" w:hAnsi="Liberation Serif"/>
          <w:sz w:val="28"/>
          <w:szCs w:val="28"/>
        </w:rPr>
        <w:t xml:space="preserve">двух </w:t>
      </w:r>
      <w:r w:rsidR="006A4C53" w:rsidRPr="00435097">
        <w:rPr>
          <w:rFonts w:ascii="Liberation Serif" w:hAnsi="Liberation Serif"/>
          <w:sz w:val="28"/>
          <w:szCs w:val="28"/>
        </w:rPr>
        <w:t>суток</w:t>
      </w:r>
      <w:r w:rsidR="00B14DE1">
        <w:rPr>
          <w:rFonts w:ascii="Liberation Serif" w:hAnsi="Liberation Serif"/>
          <w:sz w:val="28"/>
          <w:szCs w:val="28"/>
        </w:rPr>
        <w:t xml:space="preserve"> </w:t>
      </w:r>
      <w:r w:rsidRPr="00435097">
        <w:rPr>
          <w:rFonts w:ascii="Liberation Serif" w:hAnsi="Liberation Serif"/>
          <w:sz w:val="28"/>
          <w:szCs w:val="28"/>
        </w:rPr>
        <w:t>после снегопада</w:t>
      </w:r>
      <w:proofErr w:type="gramStart"/>
      <w:r w:rsidRPr="00435097">
        <w:rPr>
          <w:rFonts w:ascii="Liberation Serif" w:hAnsi="Liberation Serif"/>
          <w:sz w:val="28"/>
          <w:szCs w:val="28"/>
        </w:rPr>
        <w:t>.»;</w:t>
      </w:r>
      <w:proofErr w:type="gramEnd"/>
    </w:p>
    <w:p w:rsidR="00BA29E3" w:rsidRPr="00BA29E3" w:rsidRDefault="00B14383" w:rsidP="00BA29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E811E8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BA29E3" w:rsidRPr="00BA29E3">
        <w:rPr>
          <w:rFonts w:ascii="Liberation Serif" w:hAnsi="Liberation Serif" w:cs="Liberation Serif"/>
          <w:sz w:val="28"/>
          <w:szCs w:val="28"/>
        </w:rPr>
        <w:t>наименование раздела 4 Правил изложить в следующей редакции:</w:t>
      </w:r>
    </w:p>
    <w:p w:rsidR="00BA29E3" w:rsidRDefault="00BA29E3" w:rsidP="00BA29E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A29E3">
        <w:rPr>
          <w:rFonts w:ascii="Liberation Serif" w:hAnsi="Liberation Serif" w:cs="Liberation Serif"/>
          <w:sz w:val="28"/>
          <w:szCs w:val="28"/>
        </w:rPr>
        <w:t xml:space="preserve">«4. </w:t>
      </w:r>
      <w:proofErr w:type="gramStart"/>
      <w:r w:rsidRPr="00BA29E3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>РЕБОВАНИЯПО ОБЕСПЕЧЕНИЮ ЧИСТОТЫ И ПОДДЕРЖАНИЮ ПОРЯДКА ПРИ ОБРАЩЕНИИ С ТВЕРДЫМИ КОММУНАЛЬНЫМИ ОТХОДАМИ</w:t>
      </w:r>
      <w:r w:rsidRPr="00BA29E3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651227" w:rsidRPr="00651227" w:rsidRDefault="00EF6AC0" w:rsidP="006512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32987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651227" w:rsidRPr="00651227">
        <w:rPr>
          <w:rFonts w:ascii="Liberation Serif" w:hAnsi="Liberation Serif" w:cs="Liberation Serif"/>
          <w:sz w:val="28"/>
          <w:szCs w:val="28"/>
        </w:rPr>
        <w:t>пункт 4.1 Правил изложить в следующей редакции:</w:t>
      </w:r>
    </w:p>
    <w:p w:rsidR="00651227" w:rsidRPr="00651227" w:rsidRDefault="00651227" w:rsidP="006512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51227">
        <w:rPr>
          <w:rFonts w:ascii="Liberation Serif" w:hAnsi="Liberation Serif" w:cs="Liberation Serif"/>
          <w:sz w:val="28"/>
          <w:szCs w:val="28"/>
        </w:rPr>
        <w:t xml:space="preserve">«4.1 Обращение с твердыми коммунальными отходами осуществляется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651227">
        <w:rPr>
          <w:rFonts w:ascii="Liberation Serif" w:hAnsi="Liberation Serif" w:cs="Liberation Serif"/>
          <w:sz w:val="28"/>
          <w:szCs w:val="28"/>
        </w:rPr>
        <w:t>в соответствии с законодательством Российской Федерации и Свердловской области в области обращения с отходами производства и потребления, иными установленными требованиями</w:t>
      </w:r>
      <w:proofErr w:type="gramStart"/>
      <w:r w:rsidRPr="00651227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EF6AC0" w:rsidRDefault="00651227" w:rsidP="00EF6A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A53C7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) пункты 4.2, 4.3  Правил признать утратившими силу;</w:t>
      </w:r>
    </w:p>
    <w:p w:rsidR="002048FC" w:rsidRPr="002048FC" w:rsidRDefault="005A53C7" w:rsidP="002048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30</w:t>
      </w:r>
      <w:r w:rsidR="00651227">
        <w:rPr>
          <w:rFonts w:ascii="Liberation Serif" w:hAnsi="Liberation Serif" w:cs="Liberation Serif"/>
          <w:sz w:val="28"/>
          <w:szCs w:val="28"/>
        </w:rPr>
        <w:t xml:space="preserve">) </w:t>
      </w:r>
      <w:r w:rsidR="002048FC" w:rsidRPr="002048FC">
        <w:rPr>
          <w:rFonts w:ascii="Liberation Serif" w:hAnsi="Liberation Serif" w:cs="Liberation Serif"/>
          <w:sz w:val="28"/>
          <w:szCs w:val="28"/>
        </w:rPr>
        <w:t>в части первой пункта 4.9, в пункте 4.10 Правил слова «на территории города» заменить словами «на территории муниципального образования»;</w:t>
      </w:r>
    </w:p>
    <w:p w:rsidR="002048FC" w:rsidRDefault="002048FC" w:rsidP="002048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5A53C7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2048FC">
        <w:rPr>
          <w:rFonts w:ascii="Liberation Serif" w:hAnsi="Liberation Serif" w:cs="Liberation Serif"/>
          <w:sz w:val="28"/>
          <w:szCs w:val="28"/>
        </w:rPr>
        <w:t xml:space="preserve">в пункте 5.2 Правил слова «Порядком производства земляных работ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2048FC">
        <w:rPr>
          <w:rFonts w:ascii="Liberation Serif" w:hAnsi="Liberation Serif" w:cs="Liberation Serif"/>
          <w:sz w:val="28"/>
          <w:szCs w:val="28"/>
        </w:rPr>
        <w:t xml:space="preserve">в муниципальном образовании город Каменск-Уральский, утвержденным решением Городской Думы города Каменска-Уральского» заменить словами «Порядком производства земляных работ в Каменск-Уральском городском </w:t>
      </w:r>
      <w:r w:rsidRPr="002048FC">
        <w:rPr>
          <w:rFonts w:ascii="Liberation Serif" w:hAnsi="Liberation Serif" w:cs="Liberation Serif"/>
          <w:sz w:val="28"/>
          <w:szCs w:val="28"/>
        </w:rPr>
        <w:lastRenderedPageBreak/>
        <w:t>окру</w:t>
      </w:r>
      <w:r w:rsidR="00951B2B">
        <w:rPr>
          <w:rFonts w:ascii="Liberation Serif" w:hAnsi="Liberation Serif" w:cs="Liberation Serif"/>
          <w:sz w:val="28"/>
          <w:szCs w:val="28"/>
        </w:rPr>
        <w:t xml:space="preserve">ге, утвержденным решением Думы </w:t>
      </w:r>
      <w:r w:rsidRPr="002048FC">
        <w:rPr>
          <w:rFonts w:ascii="Liberation Serif" w:hAnsi="Liberation Serif" w:cs="Liberation Serif"/>
          <w:sz w:val="28"/>
          <w:szCs w:val="28"/>
        </w:rPr>
        <w:t>Каменск-Уральского городского округа»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2048FC" w:rsidRPr="002048FC" w:rsidRDefault="002048FC" w:rsidP="002048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9E109A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2048FC">
        <w:rPr>
          <w:rFonts w:ascii="Liberation Serif" w:hAnsi="Liberation Serif" w:cs="Liberation Serif"/>
          <w:sz w:val="28"/>
          <w:szCs w:val="28"/>
        </w:rPr>
        <w:t>пункт 7.3 Порядка изложить в следующей редакции:</w:t>
      </w:r>
    </w:p>
    <w:p w:rsidR="002048FC" w:rsidRPr="00BF0598" w:rsidRDefault="002048FC" w:rsidP="002048F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48FC">
        <w:rPr>
          <w:rFonts w:ascii="Liberation Serif" w:hAnsi="Liberation Serif" w:cs="Liberation Serif"/>
          <w:sz w:val="28"/>
          <w:szCs w:val="28"/>
        </w:rPr>
        <w:t xml:space="preserve">«7.3. Изменение внешнего вида фасада здания и его элементов, установка дополнительных конструкций и устройств, прикрепляемых на фасад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2048FC">
        <w:rPr>
          <w:rFonts w:ascii="Liberation Serif" w:hAnsi="Liberation Serif" w:cs="Liberation Serif"/>
          <w:sz w:val="28"/>
          <w:szCs w:val="28"/>
        </w:rPr>
        <w:t xml:space="preserve">(за исключением рекламных конструкций), допускается </w:t>
      </w:r>
      <w:bookmarkStart w:id="0" w:name="_GoBack"/>
      <w:r w:rsidRPr="00B94C4A">
        <w:rPr>
          <w:rFonts w:ascii="Liberation Serif" w:hAnsi="Liberation Serif" w:cs="Liberation Serif"/>
          <w:sz w:val="28"/>
          <w:szCs w:val="28"/>
        </w:rPr>
        <w:t xml:space="preserve">после согласования </w:t>
      </w:r>
      <w:r w:rsidR="00796644">
        <w:rPr>
          <w:rFonts w:ascii="Liberation Serif" w:hAnsi="Liberation Serif" w:cs="Liberation Serif"/>
          <w:sz w:val="28"/>
          <w:szCs w:val="28"/>
        </w:rPr>
        <w:br/>
      </w:r>
      <w:r w:rsidRPr="00B94C4A">
        <w:rPr>
          <w:rFonts w:ascii="Liberation Serif" w:hAnsi="Liberation Serif" w:cs="Liberation Serif"/>
          <w:sz w:val="28"/>
          <w:szCs w:val="28"/>
        </w:rPr>
        <w:t xml:space="preserve">с ОМС «Комитет по архитектуре и градостроительству </w:t>
      </w:r>
      <w:r w:rsidR="003146AD" w:rsidRPr="00B94C4A">
        <w:rPr>
          <w:rFonts w:ascii="Liberation Serif" w:hAnsi="Liberation Serif" w:cs="Liberation Serif"/>
          <w:sz w:val="28"/>
          <w:szCs w:val="28"/>
        </w:rPr>
        <w:t>Каменск</w:t>
      </w:r>
      <w:r w:rsidRPr="00B94C4A">
        <w:rPr>
          <w:rFonts w:ascii="Liberation Serif" w:hAnsi="Liberation Serif" w:cs="Liberation Serif"/>
          <w:sz w:val="28"/>
          <w:szCs w:val="28"/>
        </w:rPr>
        <w:t xml:space="preserve">-Уральского </w:t>
      </w:r>
      <w:bookmarkEnd w:id="0"/>
      <w:r w:rsidRPr="00BF0598">
        <w:rPr>
          <w:rFonts w:ascii="Liberation Serif" w:hAnsi="Liberation Serif" w:cs="Liberation Serif"/>
          <w:sz w:val="28"/>
          <w:szCs w:val="28"/>
        </w:rPr>
        <w:t xml:space="preserve">городского округа» в порядке, установленном </w:t>
      </w:r>
      <w:r w:rsidR="00394613" w:rsidRPr="00BF0598">
        <w:rPr>
          <w:rFonts w:ascii="Liberation Serif" w:hAnsi="Liberation Serif" w:cs="Liberation Serif"/>
          <w:sz w:val="28"/>
          <w:szCs w:val="28"/>
        </w:rPr>
        <w:t>решением Думы Каменск-Уральского городского округа.</w:t>
      </w:r>
    </w:p>
    <w:p w:rsidR="00B90A53" w:rsidRPr="002048FC" w:rsidRDefault="00B90A53" w:rsidP="00B90A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0598">
        <w:rPr>
          <w:rFonts w:ascii="Liberation Serif" w:hAnsi="Liberation Serif" w:cs="Liberation Serif"/>
          <w:sz w:val="28"/>
          <w:szCs w:val="28"/>
        </w:rPr>
        <w:t xml:space="preserve">Рекламные конструкции устанавливаются на фасад здания в порядке, установленном Федеральным </w:t>
      </w:r>
      <w:hyperlink r:id="rId13" w:history="1">
        <w:r w:rsidRPr="00BF0598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BF0598">
        <w:rPr>
          <w:rFonts w:ascii="Liberation Serif" w:hAnsi="Liberation Serif" w:cs="Liberation Serif"/>
          <w:sz w:val="28"/>
          <w:szCs w:val="28"/>
        </w:rPr>
        <w:t xml:space="preserve"> от 13 марта 2006 года № 38-ФЗ «О рекламе» после получения разрешения на установку </w:t>
      </w:r>
      <w:r>
        <w:rPr>
          <w:rFonts w:ascii="Liberation Serif" w:hAnsi="Liberation Serif" w:cs="Liberation Serif"/>
          <w:sz w:val="28"/>
          <w:szCs w:val="28"/>
        </w:rPr>
        <w:t xml:space="preserve">и эксплуатацию </w:t>
      </w:r>
      <w:r w:rsidRPr="00BF0598">
        <w:rPr>
          <w:rFonts w:ascii="Liberation Serif" w:hAnsi="Liberation Serif" w:cs="Liberation Serif"/>
          <w:sz w:val="28"/>
          <w:szCs w:val="28"/>
        </w:rPr>
        <w:t>рекламной конструкции от ОМС «Комитет по архитектуре и градостроительству Каменск-Уральского городского округа».»;</w:t>
      </w:r>
    </w:p>
    <w:p w:rsidR="00203913" w:rsidRPr="00C44956" w:rsidRDefault="002048FC" w:rsidP="0020391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3</w:t>
      </w:r>
      <w:r w:rsidR="009E109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203913" w:rsidRPr="00203913">
        <w:rPr>
          <w:rFonts w:ascii="Liberation Serif" w:hAnsi="Liberation Serif" w:cs="Liberation Serif"/>
          <w:sz w:val="28"/>
          <w:szCs w:val="28"/>
        </w:rPr>
        <w:t xml:space="preserve">в пункте 10.1 Правил слова «Схемы размещения нестационарных торговых объектов на территории муниципального образования город Каменск-Уральский, утвержденной постановлением Администрации города Каменска-Уральского» заменить словами «Схемы размещения нестационарных торговых </w:t>
      </w:r>
      <w:r w:rsidR="00203913" w:rsidRPr="00C44956">
        <w:rPr>
          <w:rFonts w:ascii="Liberation Serif" w:hAnsi="Liberation Serif" w:cs="Liberation Serif"/>
          <w:sz w:val="28"/>
          <w:szCs w:val="28"/>
        </w:rPr>
        <w:t>объектов на территории Каменск-Уральского городского округа, утвержденной постановлением Администрации Каменск-Уральского городского округа»;</w:t>
      </w:r>
      <w:proofErr w:type="gramEnd"/>
    </w:p>
    <w:p w:rsidR="00203913" w:rsidRPr="00BF0598" w:rsidRDefault="00203913" w:rsidP="0020391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3</w:t>
      </w:r>
      <w:r w:rsidR="009E109A" w:rsidRPr="00C44956">
        <w:rPr>
          <w:rFonts w:ascii="Liberation Serif" w:hAnsi="Liberation Serif" w:cs="Liberation Serif"/>
          <w:sz w:val="28"/>
          <w:szCs w:val="28"/>
        </w:rPr>
        <w:t>4</w:t>
      </w:r>
      <w:r w:rsidRPr="00C44956">
        <w:rPr>
          <w:rFonts w:ascii="Liberation Serif" w:hAnsi="Liberation Serif" w:cs="Liberation Serif"/>
          <w:sz w:val="28"/>
          <w:szCs w:val="28"/>
        </w:rPr>
        <w:t>) д</w:t>
      </w:r>
      <w:r w:rsidRPr="00C44956">
        <w:rPr>
          <w:rFonts w:ascii="Liberation Serif" w:hAnsi="Liberation Serif"/>
          <w:sz w:val="28"/>
          <w:szCs w:val="28"/>
        </w:rPr>
        <w:t>ополнить</w:t>
      </w:r>
      <w:r w:rsidRPr="00BF0598">
        <w:rPr>
          <w:rFonts w:ascii="Liberation Serif" w:hAnsi="Liberation Serif"/>
          <w:sz w:val="28"/>
          <w:szCs w:val="28"/>
        </w:rPr>
        <w:t xml:space="preserve"> Правила разделом 10-1 следующего содержания:</w:t>
      </w:r>
    </w:p>
    <w:p w:rsidR="009D1C72" w:rsidRDefault="00203913" w:rsidP="00A93478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F0598">
        <w:rPr>
          <w:rFonts w:ascii="Liberation Serif" w:hAnsi="Liberation Serif"/>
          <w:sz w:val="28"/>
          <w:szCs w:val="28"/>
        </w:rPr>
        <w:t xml:space="preserve">«10-1. </w:t>
      </w:r>
      <w:r w:rsidR="00377563" w:rsidRPr="00BF0598">
        <w:rPr>
          <w:rFonts w:ascii="Liberation Serif" w:hAnsi="Liberation Serif"/>
          <w:sz w:val="28"/>
          <w:szCs w:val="28"/>
        </w:rPr>
        <w:t xml:space="preserve">ОРГАНИЗАЦИЯ ОЗЕЛЕНЕНИЯ </w:t>
      </w:r>
      <w:r w:rsidR="00A93478" w:rsidRPr="00BF0598">
        <w:rPr>
          <w:rFonts w:ascii="Liberation Serif" w:hAnsi="Liberation Serif"/>
          <w:sz w:val="28"/>
          <w:szCs w:val="28"/>
        </w:rPr>
        <w:t xml:space="preserve">ТЕРРИТОРИИ </w:t>
      </w:r>
    </w:p>
    <w:p w:rsidR="002048FC" w:rsidRPr="00BF0598" w:rsidRDefault="00A93478" w:rsidP="00A93478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F0598">
        <w:rPr>
          <w:rFonts w:ascii="Liberation Serif" w:hAnsi="Liberation Serif"/>
          <w:sz w:val="28"/>
          <w:szCs w:val="28"/>
        </w:rPr>
        <w:t>МУНИЦИПАЛЬНОГО ОБРАЗОВАНИЯ</w:t>
      </w:r>
    </w:p>
    <w:p w:rsidR="00A93478" w:rsidRPr="00BF0598" w:rsidRDefault="00A93478" w:rsidP="00A93478">
      <w:pPr>
        <w:tabs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091619" w:rsidRPr="00BF0598" w:rsidRDefault="00A93478" w:rsidP="002E6BC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0598">
        <w:rPr>
          <w:rFonts w:ascii="Liberation Serif" w:hAnsi="Liberation Serif" w:cs="Liberation Serif"/>
          <w:sz w:val="28"/>
          <w:szCs w:val="28"/>
        </w:rPr>
        <w:t>10-1.1.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2E6BCE" w:rsidRPr="00BF0598">
        <w:rPr>
          <w:rFonts w:ascii="Liberation Serif" w:hAnsi="Liberation Serif" w:cs="Liberation Serif"/>
          <w:sz w:val="28"/>
          <w:szCs w:val="28"/>
        </w:rPr>
        <w:t>Создание, содержание</w:t>
      </w:r>
      <w:r w:rsidR="005C04F4" w:rsidRPr="00BF0598">
        <w:rPr>
          <w:rFonts w:ascii="Liberation Serif" w:hAnsi="Liberation Serif" w:cs="Liberation Serif"/>
          <w:sz w:val="28"/>
          <w:szCs w:val="28"/>
        </w:rPr>
        <w:t xml:space="preserve">, восстановление </w:t>
      </w:r>
      <w:r w:rsidR="00CA07CA" w:rsidRPr="00BF0598">
        <w:rPr>
          <w:rFonts w:ascii="Liberation Serif" w:hAnsi="Liberation Serif" w:cs="Liberation Serif"/>
          <w:sz w:val="28"/>
          <w:szCs w:val="28"/>
        </w:rPr>
        <w:t xml:space="preserve">и охрана </w:t>
      </w:r>
      <w:r w:rsidR="002E6BCE" w:rsidRPr="00BF0598">
        <w:rPr>
          <w:rFonts w:ascii="Liberation Serif" w:hAnsi="Liberation Serif" w:cs="Liberation Serif"/>
          <w:sz w:val="28"/>
          <w:szCs w:val="28"/>
        </w:rPr>
        <w:t>зелёных насаждений на территории муниципального образования осуществляется</w:t>
      </w:r>
      <w:r w:rsidRPr="00BF0598">
        <w:rPr>
          <w:rFonts w:ascii="Liberation Serif" w:hAnsi="Liberation Serif" w:cs="Liberation Serif"/>
          <w:sz w:val="28"/>
          <w:szCs w:val="28"/>
        </w:rPr>
        <w:t xml:space="preserve">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Pr="00BF0598">
        <w:rPr>
          <w:rFonts w:ascii="Liberation Serif" w:hAnsi="Liberation Serif" w:cs="Liberation Serif"/>
          <w:sz w:val="28"/>
          <w:szCs w:val="28"/>
        </w:rPr>
        <w:t xml:space="preserve">в порядке, </w:t>
      </w:r>
      <w:r w:rsidR="00033A50" w:rsidRPr="00BF0598">
        <w:rPr>
          <w:rFonts w:ascii="Liberation Serif" w:hAnsi="Liberation Serif" w:cs="Liberation Serif"/>
          <w:sz w:val="28"/>
          <w:szCs w:val="28"/>
        </w:rPr>
        <w:t xml:space="preserve">установленном </w:t>
      </w:r>
      <w:r w:rsidR="0016666B" w:rsidRPr="00BF0598">
        <w:rPr>
          <w:rFonts w:ascii="Liberation Serif" w:hAnsi="Liberation Serif" w:cs="Liberation Serif"/>
          <w:sz w:val="28"/>
          <w:szCs w:val="28"/>
        </w:rPr>
        <w:t>п</w:t>
      </w:r>
      <w:r w:rsidRPr="00BF0598">
        <w:rPr>
          <w:rFonts w:ascii="Liberation Serif" w:hAnsi="Liberation Serif" w:cs="Liberation Serif"/>
          <w:sz w:val="28"/>
          <w:szCs w:val="28"/>
        </w:rPr>
        <w:t>риказом Го</w:t>
      </w:r>
      <w:r w:rsidR="0016666B" w:rsidRPr="00BF0598">
        <w:rPr>
          <w:rFonts w:ascii="Liberation Serif" w:hAnsi="Liberation Serif" w:cs="Liberation Serif"/>
          <w:sz w:val="28"/>
          <w:szCs w:val="28"/>
        </w:rPr>
        <w:t>сударственного комитета</w:t>
      </w:r>
      <w:r w:rsidRPr="00BF0598">
        <w:rPr>
          <w:rFonts w:ascii="Liberation Serif" w:hAnsi="Liberation Serif" w:cs="Liberation Serif"/>
          <w:sz w:val="28"/>
          <w:szCs w:val="28"/>
        </w:rPr>
        <w:t xml:space="preserve"> Российской Федерации </w:t>
      </w:r>
      <w:r w:rsidR="0016666B" w:rsidRPr="00BF0598">
        <w:rPr>
          <w:rFonts w:ascii="Liberation Serif" w:hAnsi="Liberation Serif" w:cs="Liberation Serif"/>
          <w:sz w:val="28"/>
          <w:szCs w:val="28"/>
        </w:rPr>
        <w:t xml:space="preserve">по строительству и жилищно-коммунальному комплексу </w:t>
      </w:r>
      <w:r w:rsidRPr="00BF0598">
        <w:rPr>
          <w:rFonts w:ascii="Liberation Serif" w:hAnsi="Liberation Serif" w:cs="Liberation Serif"/>
          <w:sz w:val="28"/>
          <w:szCs w:val="28"/>
        </w:rPr>
        <w:t xml:space="preserve">от 15.12.1999 </w:t>
      </w:r>
      <w:r w:rsidR="007F52B2" w:rsidRPr="00BF0598">
        <w:rPr>
          <w:rFonts w:ascii="Liberation Serif" w:hAnsi="Liberation Serif" w:cs="Liberation Serif"/>
          <w:sz w:val="28"/>
          <w:szCs w:val="28"/>
        </w:rPr>
        <w:t>№</w:t>
      </w:r>
      <w:r w:rsidRPr="00BF0598">
        <w:rPr>
          <w:rFonts w:ascii="Liberation Serif" w:hAnsi="Liberation Serif" w:cs="Liberation Serif"/>
          <w:sz w:val="28"/>
          <w:szCs w:val="28"/>
        </w:rPr>
        <w:t xml:space="preserve"> 153 «Об утверждении Правил создания, охраны и содержания зеленых насаждений в городах Российской Федерации».</w:t>
      </w:r>
    </w:p>
    <w:p w:rsidR="00336032" w:rsidRPr="00C44956" w:rsidRDefault="00336032" w:rsidP="002E6BC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F059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Градостроительная деятельность </w:t>
      </w:r>
      <w:r w:rsidR="000C7900" w:rsidRPr="00BF059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муниципальном образовании </w:t>
      </w:r>
      <w:r w:rsidR="000C7900" w:rsidRPr="00C44956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</w:t>
      </w:r>
      <w:r w:rsidRPr="00C44956">
        <w:rPr>
          <w:rFonts w:ascii="Liberation Serif" w:eastAsia="Calibri" w:hAnsi="Liberation Serif" w:cs="Liberation Serif"/>
          <w:sz w:val="28"/>
          <w:szCs w:val="28"/>
          <w:lang w:eastAsia="en-US"/>
        </w:rPr>
        <w:t>, основываясь на принципе максимального сохранения зеленых насаждений.</w:t>
      </w:r>
    </w:p>
    <w:p w:rsidR="00723893" w:rsidRPr="00C44956" w:rsidRDefault="00F11674" w:rsidP="007238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 xml:space="preserve">10-1.2. </w:t>
      </w:r>
      <w:r w:rsidR="00701DC8" w:rsidRPr="00C44956">
        <w:rPr>
          <w:rFonts w:ascii="Liberation Serif" w:hAnsi="Liberation Serif" w:cs="Liberation Serif"/>
          <w:sz w:val="28"/>
          <w:szCs w:val="28"/>
        </w:rPr>
        <w:t>В муниципальном образовании н</w:t>
      </w:r>
      <w:r w:rsidR="00EF1DF0" w:rsidRPr="00C44956">
        <w:rPr>
          <w:rFonts w:ascii="Liberation Serif" w:hAnsi="Liberation Serif" w:cs="Liberation Serif"/>
          <w:sz w:val="28"/>
          <w:szCs w:val="28"/>
        </w:rPr>
        <w:t>а территори</w:t>
      </w:r>
      <w:r w:rsidR="00E820E1" w:rsidRPr="00C44956">
        <w:rPr>
          <w:rFonts w:ascii="Liberation Serif" w:hAnsi="Liberation Serif" w:cs="Liberation Serif"/>
          <w:sz w:val="28"/>
          <w:szCs w:val="28"/>
        </w:rPr>
        <w:t xml:space="preserve">ях общего пользования </w:t>
      </w:r>
      <w:r w:rsidR="002F7C44" w:rsidRPr="00C44956">
        <w:rPr>
          <w:rFonts w:ascii="Liberation Serif" w:hAnsi="Liberation Serif" w:cs="Liberation Serif"/>
          <w:sz w:val="28"/>
          <w:szCs w:val="28"/>
        </w:rPr>
        <w:t xml:space="preserve">и на территориях объектов социальной инфраструктуры </w:t>
      </w:r>
      <w:r w:rsidR="00FB1EA2" w:rsidRPr="00C44956">
        <w:rPr>
          <w:rFonts w:ascii="Liberation Serif" w:hAnsi="Liberation Serif" w:cs="Liberation Serif"/>
          <w:sz w:val="28"/>
          <w:szCs w:val="28"/>
        </w:rPr>
        <w:t>рекомендован</w:t>
      </w:r>
      <w:r w:rsidR="00E16CB0" w:rsidRPr="00C44956">
        <w:rPr>
          <w:rFonts w:ascii="Liberation Serif" w:hAnsi="Liberation Serif" w:cs="Liberation Serif"/>
          <w:sz w:val="28"/>
          <w:szCs w:val="28"/>
        </w:rPr>
        <w:t>ы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701DC8" w:rsidRPr="00C44956">
        <w:rPr>
          <w:rFonts w:ascii="Liberation Serif" w:hAnsi="Liberation Serif" w:cs="Liberation Serif"/>
          <w:sz w:val="28"/>
          <w:szCs w:val="28"/>
        </w:rPr>
        <w:t xml:space="preserve">к посадкам </w:t>
      </w:r>
      <w:r w:rsidR="00EF1DF0" w:rsidRPr="00C44956">
        <w:rPr>
          <w:rFonts w:ascii="Liberation Serif" w:hAnsi="Liberation Serif" w:cs="Liberation Serif"/>
          <w:sz w:val="28"/>
          <w:szCs w:val="28"/>
        </w:rPr>
        <w:t>следующи</w:t>
      </w:r>
      <w:r w:rsidR="004C30E1" w:rsidRPr="00C44956">
        <w:rPr>
          <w:rFonts w:ascii="Liberation Serif" w:hAnsi="Liberation Serif" w:cs="Liberation Serif"/>
          <w:sz w:val="28"/>
          <w:szCs w:val="28"/>
        </w:rPr>
        <w:t>е деревья</w:t>
      </w:r>
      <w:r w:rsidR="00723893" w:rsidRPr="00C44956">
        <w:rPr>
          <w:rFonts w:ascii="Liberation Serif" w:hAnsi="Liberation Serif" w:cs="Liberation Serif"/>
          <w:sz w:val="28"/>
          <w:szCs w:val="28"/>
        </w:rPr>
        <w:t xml:space="preserve"> и куст</w:t>
      </w:r>
      <w:r w:rsidR="004C30E1" w:rsidRPr="00C44956">
        <w:rPr>
          <w:rFonts w:ascii="Liberation Serif" w:hAnsi="Liberation Serif" w:cs="Liberation Serif"/>
          <w:sz w:val="28"/>
          <w:szCs w:val="28"/>
        </w:rPr>
        <w:t>арники</w:t>
      </w:r>
      <w:r w:rsidR="00723893" w:rsidRPr="00C44956">
        <w:rPr>
          <w:rFonts w:ascii="Liberation Serif" w:hAnsi="Liberation Serif" w:cs="Liberation Serif"/>
          <w:sz w:val="28"/>
          <w:szCs w:val="28"/>
        </w:rPr>
        <w:t>:</w:t>
      </w:r>
    </w:p>
    <w:p w:rsidR="00C75D10" w:rsidRPr="00C44956" w:rsidRDefault="00EF1DF0" w:rsidP="00C75D1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 xml:space="preserve">1) </w:t>
      </w:r>
      <w:r w:rsidR="00C75D10" w:rsidRPr="00C44956">
        <w:rPr>
          <w:rFonts w:ascii="Liberation Serif" w:hAnsi="Liberation Serif" w:cs="Liberation Serif"/>
          <w:sz w:val="28"/>
          <w:szCs w:val="28"/>
        </w:rPr>
        <w:t xml:space="preserve">береза </w:t>
      </w:r>
      <w:proofErr w:type="spellStart"/>
      <w:r w:rsidR="00C75D10" w:rsidRPr="00C44956">
        <w:rPr>
          <w:rFonts w:ascii="Liberation Serif" w:hAnsi="Liberation Serif" w:cs="Liberation Serif"/>
          <w:sz w:val="28"/>
          <w:szCs w:val="28"/>
        </w:rPr>
        <w:t>повислая</w:t>
      </w:r>
      <w:proofErr w:type="spellEnd"/>
      <w:r w:rsidR="00C75D10" w:rsidRPr="00C44956">
        <w:rPr>
          <w:rFonts w:ascii="Liberation Serif" w:hAnsi="Liberation Serif" w:cs="Liberation Serif"/>
          <w:sz w:val="28"/>
          <w:szCs w:val="28"/>
        </w:rPr>
        <w:t>;</w:t>
      </w:r>
    </w:p>
    <w:p w:rsidR="00C75D10" w:rsidRPr="00C44956" w:rsidRDefault="00C75D10" w:rsidP="00C75D1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2) боярышник Максимовича;</w:t>
      </w:r>
    </w:p>
    <w:p w:rsidR="00C75D10" w:rsidRPr="00C44956" w:rsidRDefault="00466BFA" w:rsidP="00C75D1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3</w:t>
      </w:r>
      <w:r w:rsidR="00C75D10" w:rsidRPr="00C44956">
        <w:rPr>
          <w:rFonts w:ascii="Liberation Serif" w:hAnsi="Liberation Serif" w:cs="Liberation Serif"/>
          <w:sz w:val="28"/>
          <w:szCs w:val="28"/>
        </w:rPr>
        <w:t>) вяз шершавый;</w:t>
      </w:r>
    </w:p>
    <w:p w:rsidR="00466BFA" w:rsidRPr="00C44956" w:rsidRDefault="00466BFA" w:rsidP="00466B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4) груша уссурийская;</w:t>
      </w:r>
    </w:p>
    <w:p w:rsidR="00063720" w:rsidRPr="00C44956" w:rsidRDefault="00CA014C" w:rsidP="000637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</w:t>
      </w:r>
      <w:r w:rsidR="00063720" w:rsidRPr="00C44956">
        <w:rPr>
          <w:rFonts w:ascii="Liberation Serif" w:hAnsi="Liberation Serif" w:cs="Liberation Serif"/>
          <w:sz w:val="28"/>
          <w:szCs w:val="28"/>
        </w:rPr>
        <w:t>ель белая или канадская;</w:t>
      </w:r>
    </w:p>
    <w:p w:rsidR="00063720" w:rsidRPr="00C44956" w:rsidRDefault="00CA014C" w:rsidP="000637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="00063720" w:rsidRPr="00C44956">
        <w:rPr>
          <w:rFonts w:ascii="Liberation Serif" w:hAnsi="Liberation Serif" w:cs="Liberation Serif"/>
          <w:sz w:val="28"/>
          <w:szCs w:val="28"/>
        </w:rPr>
        <w:t>ель колючая;</w:t>
      </w:r>
    </w:p>
    <w:p w:rsidR="00063720" w:rsidRPr="00C44956" w:rsidRDefault="00063720" w:rsidP="000637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7) ель обыкновенная;</w:t>
      </w:r>
    </w:p>
    <w:p w:rsidR="00BE6A20" w:rsidRPr="00C44956" w:rsidRDefault="00BE6A20" w:rsidP="00BE6A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8) ива белая;</w:t>
      </w:r>
    </w:p>
    <w:p w:rsidR="00BE6A20" w:rsidRPr="00C44956" w:rsidRDefault="00BE6A20" w:rsidP="00BE6A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 xml:space="preserve">9) клен </w:t>
      </w:r>
      <w:proofErr w:type="spellStart"/>
      <w:r w:rsidRPr="00C44956">
        <w:rPr>
          <w:rFonts w:ascii="Liberation Serif" w:hAnsi="Liberation Serif" w:cs="Liberation Serif"/>
          <w:sz w:val="28"/>
          <w:szCs w:val="28"/>
        </w:rPr>
        <w:t>Гиннала</w:t>
      </w:r>
      <w:proofErr w:type="spellEnd"/>
      <w:r w:rsidRPr="00C44956">
        <w:rPr>
          <w:rFonts w:ascii="Liberation Serif" w:hAnsi="Liberation Serif" w:cs="Liberation Serif"/>
          <w:sz w:val="28"/>
          <w:szCs w:val="28"/>
        </w:rPr>
        <w:t>;</w:t>
      </w:r>
    </w:p>
    <w:p w:rsidR="00BE6A20" w:rsidRPr="00C44956" w:rsidRDefault="00BE6A20" w:rsidP="00BE6A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lastRenderedPageBreak/>
        <w:t>10) клен остролистный;</w:t>
      </w:r>
    </w:p>
    <w:p w:rsidR="00BE6A20" w:rsidRPr="00C44956" w:rsidRDefault="00DD6523" w:rsidP="00BE6A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11</w:t>
      </w:r>
      <w:r w:rsidR="00BE6A20" w:rsidRPr="00C44956">
        <w:rPr>
          <w:rFonts w:ascii="Liberation Serif" w:hAnsi="Liberation Serif" w:cs="Liberation Serif"/>
          <w:sz w:val="28"/>
          <w:szCs w:val="28"/>
        </w:rPr>
        <w:t>) липа мелколистная;</w:t>
      </w:r>
    </w:p>
    <w:p w:rsidR="00723893" w:rsidRPr="00C44956" w:rsidRDefault="00DD6523" w:rsidP="007238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12)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77383E" w:rsidRPr="00C44956">
        <w:rPr>
          <w:rFonts w:ascii="Liberation Serif" w:hAnsi="Liberation Serif" w:cs="Liberation Serif"/>
          <w:sz w:val="28"/>
          <w:szCs w:val="28"/>
        </w:rPr>
        <w:t>л</w:t>
      </w:r>
      <w:r w:rsidR="00723893" w:rsidRPr="00C44956">
        <w:rPr>
          <w:rFonts w:ascii="Liberation Serif" w:hAnsi="Liberation Serif" w:cs="Liberation Serif"/>
          <w:sz w:val="28"/>
          <w:szCs w:val="28"/>
        </w:rPr>
        <w:t>иственница Сукачева</w:t>
      </w:r>
      <w:r w:rsidR="00EF1DF0" w:rsidRPr="00C44956">
        <w:rPr>
          <w:rFonts w:ascii="Liberation Serif" w:hAnsi="Liberation Serif" w:cs="Liberation Serif"/>
          <w:sz w:val="28"/>
          <w:szCs w:val="28"/>
        </w:rPr>
        <w:t>;</w:t>
      </w:r>
    </w:p>
    <w:p w:rsidR="00DD6523" w:rsidRPr="00C44956" w:rsidRDefault="00DD6523" w:rsidP="00DD65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13) лох узколистный;</w:t>
      </w:r>
    </w:p>
    <w:p w:rsidR="00723893" w:rsidRPr="00C44956" w:rsidRDefault="0036037D" w:rsidP="007238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14</w:t>
      </w:r>
      <w:r w:rsidR="0077383E" w:rsidRPr="00C44956">
        <w:rPr>
          <w:rFonts w:ascii="Liberation Serif" w:hAnsi="Liberation Serif" w:cs="Liberation Serif"/>
          <w:sz w:val="28"/>
          <w:szCs w:val="28"/>
        </w:rPr>
        <w:t>)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77383E" w:rsidRPr="00C44956">
        <w:rPr>
          <w:rFonts w:ascii="Liberation Serif" w:hAnsi="Liberation Serif" w:cs="Liberation Serif"/>
          <w:sz w:val="28"/>
          <w:szCs w:val="28"/>
        </w:rPr>
        <w:t>осина;</w:t>
      </w:r>
    </w:p>
    <w:p w:rsidR="00576408" w:rsidRPr="00C44956" w:rsidRDefault="00576408" w:rsidP="007238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15) рябина обыкновенная;</w:t>
      </w:r>
    </w:p>
    <w:p w:rsidR="00576408" w:rsidRPr="00C44956" w:rsidRDefault="00576408" w:rsidP="005764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16) сирень венгерская;</w:t>
      </w:r>
    </w:p>
    <w:p w:rsidR="00576408" w:rsidRPr="00C44956" w:rsidRDefault="00576408" w:rsidP="005764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17) снежноягодник белый;</w:t>
      </w:r>
    </w:p>
    <w:p w:rsidR="008D1AA1" w:rsidRPr="00C44956" w:rsidRDefault="00EE266E" w:rsidP="008D1A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18</w:t>
      </w:r>
      <w:r w:rsidR="008D1AA1" w:rsidRPr="00C44956">
        <w:rPr>
          <w:rFonts w:ascii="Liberation Serif" w:hAnsi="Liberation Serif" w:cs="Liberation Serif"/>
          <w:sz w:val="28"/>
          <w:szCs w:val="28"/>
        </w:rPr>
        <w:t>) тополь белый;</w:t>
      </w:r>
    </w:p>
    <w:p w:rsidR="008D1AA1" w:rsidRPr="00C44956" w:rsidRDefault="008D1AA1" w:rsidP="008D1A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</w:t>
      </w:r>
      <w:r w:rsidR="00EE266E" w:rsidRPr="00C44956">
        <w:rPr>
          <w:rFonts w:ascii="Liberation Serif" w:hAnsi="Liberation Serif" w:cs="Liberation Serif"/>
          <w:sz w:val="28"/>
          <w:szCs w:val="28"/>
        </w:rPr>
        <w:t>9</w:t>
      </w:r>
      <w:r w:rsidRPr="00C44956">
        <w:rPr>
          <w:rFonts w:ascii="Liberation Serif" w:hAnsi="Liberation Serif" w:cs="Liberation Serif"/>
          <w:sz w:val="28"/>
          <w:szCs w:val="28"/>
        </w:rPr>
        <w:t>) тополь берлинский;</w:t>
      </w:r>
    </w:p>
    <w:p w:rsidR="008D1AA1" w:rsidRPr="00C44956" w:rsidRDefault="00EE266E" w:rsidP="008D1A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20</w:t>
      </w:r>
      <w:r w:rsidR="008D1AA1" w:rsidRPr="00C44956">
        <w:rPr>
          <w:rFonts w:ascii="Liberation Serif" w:hAnsi="Liberation Serif" w:cs="Liberation Serif"/>
          <w:sz w:val="28"/>
          <w:szCs w:val="28"/>
        </w:rPr>
        <w:t>) тополь душистый;</w:t>
      </w:r>
    </w:p>
    <w:p w:rsidR="00723893" w:rsidRPr="00C44956" w:rsidRDefault="008D1AA1" w:rsidP="007238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2</w:t>
      </w:r>
      <w:r w:rsidR="00EE266E" w:rsidRPr="00C44956">
        <w:rPr>
          <w:rFonts w:ascii="Liberation Serif" w:hAnsi="Liberation Serif" w:cs="Liberation Serif"/>
          <w:sz w:val="28"/>
          <w:szCs w:val="28"/>
        </w:rPr>
        <w:t>1</w:t>
      </w:r>
      <w:r w:rsidR="0077383E" w:rsidRPr="00C44956">
        <w:rPr>
          <w:rFonts w:ascii="Liberation Serif" w:hAnsi="Liberation Serif" w:cs="Liberation Serif"/>
          <w:sz w:val="28"/>
          <w:szCs w:val="28"/>
        </w:rPr>
        <w:t>)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0B6704" w:rsidRPr="00C44956">
        <w:rPr>
          <w:rFonts w:ascii="Liberation Serif" w:hAnsi="Liberation Serif" w:cs="Liberation Serif"/>
          <w:sz w:val="28"/>
          <w:szCs w:val="28"/>
        </w:rPr>
        <w:t>т</w:t>
      </w:r>
      <w:r w:rsidR="00723893" w:rsidRPr="00C44956">
        <w:rPr>
          <w:rFonts w:ascii="Liberation Serif" w:hAnsi="Liberation Serif" w:cs="Liberation Serif"/>
          <w:sz w:val="28"/>
          <w:szCs w:val="28"/>
        </w:rPr>
        <w:t>ополь свердловский серебрист</w:t>
      </w:r>
      <w:r w:rsidR="000B6704" w:rsidRPr="00C44956">
        <w:rPr>
          <w:rFonts w:ascii="Liberation Serif" w:hAnsi="Liberation Serif" w:cs="Liberation Serif"/>
          <w:sz w:val="28"/>
          <w:szCs w:val="28"/>
        </w:rPr>
        <w:t>ый (пирамидальный);</w:t>
      </w:r>
    </w:p>
    <w:p w:rsidR="00723893" w:rsidRPr="00C44956" w:rsidRDefault="008D1AA1" w:rsidP="007238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2</w:t>
      </w:r>
      <w:r w:rsidR="00EE266E" w:rsidRPr="00C44956">
        <w:rPr>
          <w:rFonts w:ascii="Liberation Serif" w:hAnsi="Liberation Serif" w:cs="Liberation Serif"/>
          <w:sz w:val="28"/>
          <w:szCs w:val="28"/>
        </w:rPr>
        <w:t>2</w:t>
      </w:r>
      <w:r w:rsidR="00616614" w:rsidRPr="00C44956">
        <w:rPr>
          <w:rFonts w:ascii="Liberation Serif" w:hAnsi="Liberation Serif" w:cs="Liberation Serif"/>
          <w:sz w:val="28"/>
          <w:szCs w:val="28"/>
        </w:rPr>
        <w:t>)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616614" w:rsidRPr="00C44956">
        <w:rPr>
          <w:rFonts w:ascii="Liberation Serif" w:hAnsi="Liberation Serif" w:cs="Liberation Serif"/>
          <w:sz w:val="28"/>
          <w:szCs w:val="28"/>
        </w:rPr>
        <w:t>туя западная;</w:t>
      </w:r>
    </w:p>
    <w:p w:rsidR="004552FA" w:rsidRPr="00C44956" w:rsidRDefault="00466076" w:rsidP="007238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2</w:t>
      </w:r>
      <w:r w:rsidR="00EE266E" w:rsidRPr="00C44956">
        <w:rPr>
          <w:rFonts w:ascii="Liberation Serif" w:hAnsi="Liberation Serif" w:cs="Liberation Serif"/>
          <w:sz w:val="28"/>
          <w:szCs w:val="28"/>
        </w:rPr>
        <w:t>3</w:t>
      </w:r>
      <w:r w:rsidRPr="00C44956">
        <w:rPr>
          <w:rFonts w:ascii="Liberation Serif" w:hAnsi="Liberation Serif" w:cs="Liberation Serif"/>
          <w:sz w:val="28"/>
          <w:szCs w:val="28"/>
        </w:rPr>
        <w:t>)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Pr="00C44956">
        <w:rPr>
          <w:rFonts w:ascii="Liberation Serif" w:hAnsi="Liberation Serif" w:cs="Liberation Serif"/>
          <w:sz w:val="28"/>
          <w:szCs w:val="28"/>
        </w:rPr>
        <w:t>ч</w:t>
      </w:r>
      <w:r w:rsidR="00EE266E" w:rsidRPr="00C44956">
        <w:rPr>
          <w:rFonts w:ascii="Liberation Serif" w:hAnsi="Liberation Serif" w:cs="Liberation Serif"/>
          <w:sz w:val="28"/>
          <w:szCs w:val="28"/>
        </w:rPr>
        <w:t>еремуха обыкновенная;</w:t>
      </w:r>
    </w:p>
    <w:p w:rsidR="004552FA" w:rsidRPr="00C44956" w:rsidRDefault="00CB61F3" w:rsidP="004552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2</w:t>
      </w:r>
      <w:r w:rsidR="00EE266E" w:rsidRPr="00C44956">
        <w:rPr>
          <w:rFonts w:ascii="Liberation Serif" w:hAnsi="Liberation Serif" w:cs="Liberation Serif"/>
          <w:sz w:val="28"/>
          <w:szCs w:val="28"/>
        </w:rPr>
        <w:t>4</w:t>
      </w:r>
      <w:r w:rsidR="004552FA" w:rsidRPr="00C44956">
        <w:rPr>
          <w:rFonts w:ascii="Liberation Serif" w:hAnsi="Liberation Serif" w:cs="Liberation Serif"/>
          <w:sz w:val="28"/>
          <w:szCs w:val="28"/>
        </w:rPr>
        <w:t>) яблоня ягодная</w:t>
      </w:r>
      <w:r w:rsidR="00EE266E" w:rsidRPr="00C44956">
        <w:rPr>
          <w:rFonts w:ascii="Liberation Serif" w:hAnsi="Liberation Serif" w:cs="Liberation Serif"/>
          <w:sz w:val="28"/>
          <w:szCs w:val="28"/>
        </w:rPr>
        <w:t>.</w:t>
      </w:r>
    </w:p>
    <w:p w:rsidR="00723893" w:rsidRPr="00C44956" w:rsidRDefault="00466076" w:rsidP="007238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 xml:space="preserve">В муниципальном образовании на территориях общего пользования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Pr="00C44956">
        <w:rPr>
          <w:rFonts w:ascii="Liberation Serif" w:hAnsi="Liberation Serif" w:cs="Liberation Serif"/>
          <w:sz w:val="28"/>
          <w:szCs w:val="28"/>
        </w:rPr>
        <w:t xml:space="preserve">и на территориях объектов социальной инфраструктуры запрещены новые посадки </w:t>
      </w:r>
      <w:r w:rsidR="00723893" w:rsidRPr="00C44956">
        <w:rPr>
          <w:rFonts w:ascii="Liberation Serif" w:hAnsi="Liberation Serif" w:cs="Liberation Serif"/>
          <w:sz w:val="28"/>
          <w:szCs w:val="28"/>
        </w:rPr>
        <w:t xml:space="preserve">тополя бальзамического, клена </w:t>
      </w:r>
      <w:proofErr w:type="spellStart"/>
      <w:r w:rsidR="00723893" w:rsidRPr="00C44956">
        <w:rPr>
          <w:rFonts w:ascii="Liberation Serif" w:hAnsi="Liberation Serif" w:cs="Liberation Serif"/>
          <w:sz w:val="28"/>
          <w:szCs w:val="28"/>
        </w:rPr>
        <w:t>ясенелистного</w:t>
      </w:r>
      <w:proofErr w:type="spellEnd"/>
      <w:r w:rsidR="00723893" w:rsidRPr="00C44956">
        <w:rPr>
          <w:rFonts w:ascii="Liberation Serif" w:hAnsi="Liberation Serif" w:cs="Liberation Serif"/>
          <w:sz w:val="28"/>
          <w:szCs w:val="28"/>
        </w:rPr>
        <w:t>.</w:t>
      </w:r>
    </w:p>
    <w:p w:rsidR="0006172A" w:rsidRPr="00C44956" w:rsidRDefault="00336032" w:rsidP="002E6BC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 xml:space="preserve">10-1.3. </w:t>
      </w:r>
      <w:proofErr w:type="gramStart"/>
      <w:r w:rsidR="00122BBC" w:rsidRPr="00C44956">
        <w:rPr>
          <w:rFonts w:ascii="Liberation Serif" w:hAnsi="Liberation Serif" w:cs="Liberation Serif"/>
          <w:sz w:val="28"/>
          <w:szCs w:val="28"/>
        </w:rPr>
        <w:t>Обязанности по созданию, содержанию, восстановлени</w:t>
      </w:r>
      <w:r w:rsidR="00E7750B" w:rsidRPr="00C44956">
        <w:rPr>
          <w:rFonts w:ascii="Liberation Serif" w:hAnsi="Liberation Serif" w:cs="Liberation Serif"/>
          <w:sz w:val="28"/>
          <w:szCs w:val="28"/>
        </w:rPr>
        <w:t>ю и охране зелёных насаждений, произрастающих</w:t>
      </w:r>
      <w:r w:rsidR="00122BBC" w:rsidRPr="00C44956">
        <w:rPr>
          <w:rFonts w:ascii="Liberation Serif" w:hAnsi="Liberation Serif" w:cs="Liberation Serif"/>
          <w:sz w:val="28"/>
          <w:szCs w:val="28"/>
        </w:rPr>
        <w:t xml:space="preserve"> на </w:t>
      </w:r>
      <w:r w:rsidR="002655F8" w:rsidRPr="00C44956">
        <w:rPr>
          <w:rFonts w:ascii="Liberation Serif" w:hAnsi="Liberation Serif" w:cs="Liberation Serif"/>
          <w:sz w:val="28"/>
          <w:szCs w:val="28"/>
        </w:rPr>
        <w:t>земельных участках (землях),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9159F2" w:rsidRPr="00C44956">
        <w:rPr>
          <w:rFonts w:ascii="Liberation Serif" w:hAnsi="Liberation Serif" w:cs="Liberation Serif"/>
          <w:sz w:val="28"/>
          <w:szCs w:val="28"/>
        </w:rPr>
        <w:t xml:space="preserve">отнесенных к </w:t>
      </w:r>
      <w:r w:rsidR="00C1414E" w:rsidRPr="00C44956">
        <w:rPr>
          <w:rFonts w:ascii="Liberation Serif" w:hAnsi="Liberation Serif" w:cs="Liberation Serif"/>
          <w:sz w:val="28"/>
          <w:szCs w:val="28"/>
        </w:rPr>
        <w:t>территориям</w:t>
      </w:r>
      <w:r w:rsidR="00EF5755" w:rsidRPr="00C44956">
        <w:rPr>
          <w:rFonts w:ascii="Liberation Serif" w:hAnsi="Liberation Serif" w:cs="Liberation Serif"/>
          <w:sz w:val="28"/>
          <w:szCs w:val="28"/>
        </w:rPr>
        <w:t xml:space="preserve"> общего пользования, </w:t>
      </w:r>
      <w:r w:rsidR="008F16EB" w:rsidRPr="00C44956">
        <w:rPr>
          <w:rFonts w:ascii="Liberation Serif" w:hAnsi="Liberation Serif" w:cs="Liberation Serif"/>
          <w:sz w:val="28"/>
          <w:szCs w:val="28"/>
        </w:rPr>
        <w:t xml:space="preserve">предоставленных (закрепленных) </w:t>
      </w:r>
      <w:r w:rsidR="002655F8" w:rsidRPr="00C44956">
        <w:rPr>
          <w:rFonts w:ascii="Liberation Serif" w:hAnsi="Liberation Serif" w:cs="Liberation Serif"/>
          <w:sz w:val="28"/>
          <w:szCs w:val="28"/>
        </w:rPr>
        <w:t>в устано</w:t>
      </w:r>
      <w:r w:rsidR="009E059F" w:rsidRPr="00C44956">
        <w:rPr>
          <w:rFonts w:ascii="Liberation Serif" w:hAnsi="Liberation Serif" w:cs="Liberation Serif"/>
          <w:sz w:val="28"/>
          <w:szCs w:val="28"/>
        </w:rPr>
        <w:t xml:space="preserve">вленном </w:t>
      </w:r>
      <w:r w:rsidR="00D80B44" w:rsidRPr="00C44956">
        <w:rPr>
          <w:rFonts w:ascii="Liberation Serif" w:hAnsi="Liberation Serif" w:cs="Liberation Serif"/>
          <w:sz w:val="28"/>
          <w:szCs w:val="28"/>
        </w:rPr>
        <w:t xml:space="preserve">земельным законодательством </w:t>
      </w:r>
      <w:r w:rsidR="009E059F" w:rsidRPr="00C44956">
        <w:rPr>
          <w:rFonts w:ascii="Liberation Serif" w:hAnsi="Liberation Serif" w:cs="Liberation Serif"/>
          <w:sz w:val="28"/>
          <w:szCs w:val="28"/>
        </w:rPr>
        <w:t>порядке муниципальному казенному учреждению «</w:t>
      </w:r>
      <w:r w:rsidR="008F16EB" w:rsidRPr="00C44956">
        <w:rPr>
          <w:rFonts w:ascii="Liberation Serif" w:hAnsi="Liberation Serif" w:cs="Liberation Serif"/>
          <w:sz w:val="28"/>
          <w:szCs w:val="28"/>
        </w:rPr>
        <w:t>У</w:t>
      </w:r>
      <w:r w:rsidR="009E059F" w:rsidRPr="00C44956">
        <w:rPr>
          <w:rFonts w:ascii="Liberation Serif" w:hAnsi="Liberation Serif" w:cs="Liberation Serif"/>
          <w:sz w:val="28"/>
          <w:szCs w:val="28"/>
        </w:rPr>
        <w:t>правление городского хозяйства»</w:t>
      </w:r>
      <w:r w:rsidR="00D10841" w:rsidRPr="00C44956">
        <w:rPr>
          <w:rFonts w:ascii="Liberation Serif" w:hAnsi="Liberation Serif" w:cs="Liberation Serif"/>
          <w:sz w:val="28"/>
          <w:szCs w:val="28"/>
        </w:rPr>
        <w:t xml:space="preserve"> (далее - МКУ «Управление городского хозяйства»)</w:t>
      </w:r>
      <w:r w:rsidR="0070676C" w:rsidRPr="00C44956">
        <w:rPr>
          <w:rFonts w:ascii="Liberation Serif" w:hAnsi="Liberation Serif" w:cs="Liberation Serif"/>
          <w:sz w:val="28"/>
          <w:szCs w:val="28"/>
        </w:rPr>
        <w:t xml:space="preserve">, </w:t>
      </w:r>
      <w:r w:rsidR="00E7750B" w:rsidRPr="00C44956">
        <w:rPr>
          <w:rFonts w:ascii="Liberation Serif" w:hAnsi="Liberation Serif" w:cs="Liberation Serif"/>
          <w:sz w:val="28"/>
          <w:szCs w:val="28"/>
        </w:rPr>
        <w:t xml:space="preserve">а также на </w:t>
      </w:r>
      <w:r w:rsidR="00C1414E" w:rsidRPr="00C44956">
        <w:rPr>
          <w:rFonts w:ascii="Liberation Serif" w:hAnsi="Liberation Serif" w:cs="Liberation Serif"/>
          <w:sz w:val="28"/>
          <w:szCs w:val="28"/>
        </w:rPr>
        <w:t>земельных участках (землях), отнесенных к территориям общего пользования,</w:t>
      </w:r>
      <w:r w:rsidR="00E7750B" w:rsidRPr="00C44956">
        <w:rPr>
          <w:rFonts w:ascii="Liberation Serif" w:hAnsi="Liberation Serif" w:cs="Liberation Serif"/>
          <w:sz w:val="28"/>
          <w:szCs w:val="28"/>
        </w:rPr>
        <w:t xml:space="preserve">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E7750B" w:rsidRPr="00C44956">
        <w:rPr>
          <w:rFonts w:ascii="Liberation Serif" w:hAnsi="Liberation Serif" w:cs="Liberation Serif"/>
          <w:sz w:val="28"/>
          <w:szCs w:val="28"/>
        </w:rPr>
        <w:t xml:space="preserve">не предоставленных (не закрепленных) </w:t>
      </w:r>
      <w:r w:rsidR="00DE7426" w:rsidRPr="00C44956">
        <w:rPr>
          <w:rFonts w:ascii="Liberation Serif" w:hAnsi="Liberation Serif" w:cs="Liberation Serif"/>
          <w:sz w:val="28"/>
          <w:szCs w:val="28"/>
        </w:rPr>
        <w:t xml:space="preserve">в установленном земельным законодательством порядке </w:t>
      </w:r>
      <w:r w:rsidR="0006172A" w:rsidRPr="00C44956">
        <w:rPr>
          <w:rFonts w:ascii="Liberation Serif" w:hAnsi="Liberation Serif" w:cs="Liberation Serif"/>
          <w:sz w:val="28"/>
          <w:szCs w:val="28"/>
        </w:rPr>
        <w:t>физическим или юридическим</w:t>
      </w:r>
      <w:proofErr w:type="gramEnd"/>
      <w:r w:rsidR="0006172A" w:rsidRPr="00C44956">
        <w:rPr>
          <w:rFonts w:ascii="Liberation Serif" w:hAnsi="Liberation Serif" w:cs="Liberation Serif"/>
          <w:sz w:val="28"/>
          <w:szCs w:val="28"/>
        </w:rPr>
        <w:t xml:space="preserve"> лицам, </w:t>
      </w:r>
      <w:r w:rsidR="0070676C" w:rsidRPr="00C44956">
        <w:rPr>
          <w:rFonts w:ascii="Liberation Serif" w:hAnsi="Liberation Serif" w:cs="Liberation Serif"/>
          <w:sz w:val="28"/>
          <w:szCs w:val="28"/>
        </w:rPr>
        <w:t xml:space="preserve">исполняются </w:t>
      </w:r>
      <w:r w:rsidR="0006172A" w:rsidRPr="00C44956">
        <w:rPr>
          <w:rFonts w:ascii="Liberation Serif" w:hAnsi="Liberation Serif" w:cs="Liberation Serif"/>
          <w:sz w:val="28"/>
          <w:szCs w:val="28"/>
        </w:rPr>
        <w:t>МКУ «Управление городского хозяйства»</w:t>
      </w:r>
      <w:r w:rsidR="00C336C0" w:rsidRPr="00C44956">
        <w:rPr>
          <w:rFonts w:ascii="Liberation Serif" w:hAnsi="Liberation Serif" w:cs="Liberation Serif"/>
          <w:sz w:val="28"/>
          <w:szCs w:val="28"/>
        </w:rPr>
        <w:t xml:space="preserve"> за счет средств местного бюджета</w:t>
      </w:r>
      <w:r w:rsidR="008F16EB" w:rsidRPr="00C44956">
        <w:rPr>
          <w:rFonts w:ascii="Liberation Serif" w:hAnsi="Liberation Serif" w:cs="Liberation Serif"/>
          <w:sz w:val="28"/>
          <w:szCs w:val="28"/>
        </w:rPr>
        <w:t>.</w:t>
      </w:r>
    </w:p>
    <w:p w:rsidR="002E6BCE" w:rsidRPr="00C44956" w:rsidRDefault="002E6BCE" w:rsidP="002E6BC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44956">
        <w:rPr>
          <w:rFonts w:ascii="Liberation Serif" w:hAnsi="Liberation Serif" w:cs="Liberation Serif"/>
          <w:sz w:val="28"/>
          <w:szCs w:val="28"/>
        </w:rPr>
        <w:t xml:space="preserve">Обязанности по содержанию и </w:t>
      </w:r>
      <w:r w:rsidR="00204DE4" w:rsidRPr="00C44956">
        <w:rPr>
          <w:rFonts w:ascii="Liberation Serif" w:hAnsi="Liberation Serif" w:cs="Liberation Serif"/>
          <w:sz w:val="28"/>
          <w:szCs w:val="28"/>
        </w:rPr>
        <w:t xml:space="preserve">охране </w:t>
      </w:r>
      <w:r w:rsidRPr="00C44956">
        <w:rPr>
          <w:rFonts w:ascii="Liberation Serif" w:hAnsi="Liberation Serif" w:cs="Liberation Serif"/>
          <w:sz w:val="28"/>
          <w:szCs w:val="28"/>
        </w:rPr>
        <w:t>зелёных насаждений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2F2A56" w:rsidRPr="00C44956">
        <w:rPr>
          <w:rFonts w:ascii="Liberation Serif" w:hAnsi="Liberation Serif" w:cs="Liberation Serif"/>
          <w:sz w:val="28"/>
          <w:szCs w:val="28"/>
        </w:rPr>
        <w:t>(кроме указанных в абзаце первом настоящего пункта)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D54311" w:rsidRPr="00C44956">
        <w:rPr>
          <w:rFonts w:ascii="Liberation Serif" w:hAnsi="Liberation Serif" w:cs="Liberation Serif"/>
          <w:sz w:val="28"/>
          <w:szCs w:val="28"/>
        </w:rPr>
        <w:t xml:space="preserve">исполняются </w:t>
      </w:r>
      <w:r w:rsidRPr="00C44956">
        <w:rPr>
          <w:rFonts w:ascii="Liberation Serif" w:hAnsi="Liberation Serif" w:cs="Liberation Serif"/>
          <w:sz w:val="28"/>
          <w:szCs w:val="28"/>
        </w:rPr>
        <w:t>собственниками</w:t>
      </w:r>
      <w:r w:rsidR="00204DE4" w:rsidRPr="00C44956">
        <w:rPr>
          <w:rFonts w:ascii="Liberation Serif" w:hAnsi="Liberation Serif" w:cs="Liberation Serif"/>
          <w:sz w:val="28"/>
          <w:szCs w:val="28"/>
        </w:rPr>
        <w:t xml:space="preserve"> (землепользователями)</w:t>
      </w:r>
      <w:r w:rsidRPr="00C44956">
        <w:rPr>
          <w:rFonts w:ascii="Liberation Serif" w:hAnsi="Liberation Serif" w:cs="Liberation Serif"/>
          <w:sz w:val="28"/>
          <w:szCs w:val="28"/>
        </w:rPr>
        <w:t xml:space="preserve"> земельных участков, на территории которых </w:t>
      </w:r>
      <w:r w:rsidR="00D8474A" w:rsidRPr="00C44956">
        <w:rPr>
          <w:rFonts w:ascii="Liberation Serif" w:hAnsi="Liberation Serif" w:cs="Liberation Serif"/>
          <w:sz w:val="28"/>
          <w:szCs w:val="28"/>
        </w:rPr>
        <w:t xml:space="preserve">произрастают </w:t>
      </w:r>
      <w:r w:rsidRPr="00C44956">
        <w:rPr>
          <w:rFonts w:ascii="Liberation Serif" w:hAnsi="Liberation Serif" w:cs="Liberation Serif"/>
          <w:sz w:val="28"/>
          <w:szCs w:val="28"/>
        </w:rPr>
        <w:t>зеленые нас</w:t>
      </w:r>
      <w:r w:rsidR="00E32682" w:rsidRPr="00C44956">
        <w:rPr>
          <w:rFonts w:ascii="Liberation Serif" w:hAnsi="Liberation Serif" w:cs="Liberation Serif"/>
          <w:sz w:val="28"/>
          <w:szCs w:val="28"/>
        </w:rPr>
        <w:t xml:space="preserve">аждения, за исключением случаев, когда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E32682" w:rsidRPr="00C44956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A87C30" w:rsidRPr="00C44956">
        <w:rPr>
          <w:rFonts w:ascii="Liberation Serif" w:hAnsi="Liberation Serif" w:cs="Liberation Serif"/>
          <w:sz w:val="28"/>
          <w:szCs w:val="28"/>
        </w:rPr>
        <w:t>законодательством</w:t>
      </w:r>
      <w:r w:rsidR="005F08A9" w:rsidRPr="00C44956">
        <w:rPr>
          <w:rFonts w:ascii="Liberation Serif" w:hAnsi="Liberation Serif" w:cs="Liberation Serif"/>
          <w:sz w:val="28"/>
          <w:szCs w:val="28"/>
        </w:rPr>
        <w:t xml:space="preserve"> Российской Федерации, Свердловской области, муниципальными нормативными правовыми актами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676D43" w:rsidRPr="00C44956">
        <w:rPr>
          <w:rFonts w:ascii="Liberation Serif" w:hAnsi="Liberation Serif" w:cs="Liberation Serif"/>
          <w:sz w:val="28"/>
          <w:szCs w:val="28"/>
        </w:rPr>
        <w:t xml:space="preserve">либо гражданско-правовыми договорами </w:t>
      </w:r>
      <w:r w:rsidRPr="00C44956">
        <w:rPr>
          <w:rFonts w:ascii="Liberation Serif" w:hAnsi="Liberation Serif" w:cs="Liberation Serif"/>
          <w:sz w:val="28"/>
          <w:szCs w:val="28"/>
        </w:rPr>
        <w:t>данны</w:t>
      </w:r>
      <w:r w:rsidR="00A87C30" w:rsidRPr="00C44956">
        <w:rPr>
          <w:rFonts w:ascii="Liberation Serif" w:hAnsi="Liberation Serif" w:cs="Liberation Serif"/>
          <w:sz w:val="28"/>
          <w:szCs w:val="28"/>
        </w:rPr>
        <w:t>е</w:t>
      </w:r>
      <w:r w:rsidRPr="00C44956">
        <w:rPr>
          <w:rFonts w:ascii="Liberation Serif" w:hAnsi="Liberation Serif" w:cs="Liberation Serif"/>
          <w:sz w:val="28"/>
          <w:szCs w:val="28"/>
        </w:rPr>
        <w:t xml:space="preserve"> обязанност</w:t>
      </w:r>
      <w:r w:rsidR="00A87C30" w:rsidRPr="00C44956">
        <w:rPr>
          <w:rFonts w:ascii="Liberation Serif" w:hAnsi="Liberation Serif" w:cs="Liberation Serif"/>
          <w:sz w:val="28"/>
          <w:szCs w:val="28"/>
        </w:rPr>
        <w:t>и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A87C30" w:rsidRPr="00C44956">
        <w:rPr>
          <w:rFonts w:ascii="Liberation Serif" w:hAnsi="Liberation Serif" w:cs="Liberation Serif"/>
          <w:sz w:val="28"/>
          <w:szCs w:val="28"/>
        </w:rPr>
        <w:t xml:space="preserve">возложены </w:t>
      </w:r>
      <w:r w:rsidRPr="00C44956">
        <w:rPr>
          <w:rFonts w:ascii="Liberation Serif" w:hAnsi="Liberation Serif" w:cs="Liberation Serif"/>
          <w:sz w:val="28"/>
          <w:szCs w:val="28"/>
        </w:rPr>
        <w:t>на других лиц</w:t>
      </w:r>
      <w:r w:rsidR="007F52B2" w:rsidRPr="00C44956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336032" w:rsidRPr="00BF0598" w:rsidRDefault="00336032" w:rsidP="002E6BC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4956">
        <w:rPr>
          <w:rFonts w:ascii="Liberation Serif" w:hAnsi="Liberation Serif" w:cs="Liberation Serif"/>
          <w:sz w:val="28"/>
          <w:szCs w:val="28"/>
        </w:rPr>
        <w:t>10-1.4. Граждане, должностные и юридические лица обязаны принимать меры для сохранения зеленых насаждений, не допускать незаконных действий или бездействия, способны</w:t>
      </w:r>
      <w:r w:rsidR="00BE5A55" w:rsidRPr="00C44956">
        <w:rPr>
          <w:rFonts w:ascii="Liberation Serif" w:hAnsi="Liberation Serif" w:cs="Liberation Serif"/>
          <w:sz w:val="28"/>
          <w:szCs w:val="28"/>
        </w:rPr>
        <w:t>х</w:t>
      </w:r>
      <w:r w:rsidRPr="00C44956">
        <w:rPr>
          <w:rFonts w:ascii="Liberation Serif" w:hAnsi="Liberation Serif" w:cs="Liberation Serif"/>
          <w:sz w:val="28"/>
          <w:szCs w:val="28"/>
        </w:rPr>
        <w:t xml:space="preserve"> привести к повреждению или уничтожению зеленых насаждений.</w:t>
      </w:r>
    </w:p>
    <w:p w:rsidR="00BF7C1C" w:rsidRPr="00576BF7" w:rsidRDefault="00BE5A55" w:rsidP="00D466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BF0598">
        <w:rPr>
          <w:rFonts w:ascii="Liberation Serif" w:hAnsi="Liberation Serif" w:cs="Liberation Serif"/>
          <w:sz w:val="28"/>
          <w:szCs w:val="28"/>
        </w:rPr>
        <w:t xml:space="preserve">10-1.5. </w:t>
      </w:r>
      <w:proofErr w:type="gramStart"/>
      <w:r w:rsidR="00BF7C1C" w:rsidRPr="00BF0598">
        <w:rPr>
          <w:rFonts w:ascii="Liberation Serif" w:hAnsi="Liberation Serif" w:cs="Liberation Serif"/>
          <w:sz w:val="28"/>
          <w:szCs w:val="28"/>
        </w:rPr>
        <w:t xml:space="preserve">На </w:t>
      </w:r>
      <w:r w:rsidR="00F32617" w:rsidRPr="00BF0598">
        <w:rPr>
          <w:rFonts w:ascii="Liberation Serif" w:hAnsi="Liberation Serif" w:cs="Liberation Serif"/>
          <w:sz w:val="28"/>
          <w:szCs w:val="28"/>
        </w:rPr>
        <w:t>земельных участках (землях), отнесенных к территориям общего пользования</w:t>
      </w:r>
      <w:r w:rsidR="00D40831" w:rsidRPr="00BF0598">
        <w:rPr>
          <w:rFonts w:ascii="Liberation Serif" w:hAnsi="Liberation Serif" w:cs="Liberation Serif"/>
          <w:sz w:val="28"/>
          <w:szCs w:val="28"/>
        </w:rPr>
        <w:t xml:space="preserve">, не предоставленных (не закрепленных) в установленном земельным законодательством порядке физическим или юридическим лицам, </w:t>
      </w:r>
      <w:r w:rsidR="00BF7C1C" w:rsidRPr="00BF0598">
        <w:rPr>
          <w:rFonts w:ascii="Liberation Serif" w:hAnsi="Liberation Serif" w:cs="Liberation Serif"/>
          <w:sz w:val="28"/>
          <w:szCs w:val="28"/>
        </w:rPr>
        <w:t xml:space="preserve"> физические, юридические лица </w:t>
      </w:r>
      <w:r w:rsidR="005C5442" w:rsidRPr="00BF0598">
        <w:rPr>
          <w:rFonts w:ascii="Liberation Serif" w:hAnsi="Liberation Serif" w:cs="Liberation Serif"/>
          <w:sz w:val="28"/>
          <w:szCs w:val="28"/>
        </w:rPr>
        <w:t xml:space="preserve">не </w:t>
      </w:r>
      <w:r w:rsidR="00BF7C1C" w:rsidRPr="00BF0598">
        <w:rPr>
          <w:rFonts w:ascii="Liberation Serif" w:hAnsi="Liberation Serif" w:cs="Liberation Serif"/>
          <w:sz w:val="28"/>
          <w:szCs w:val="28"/>
        </w:rPr>
        <w:t>вправе самостоятельно производить посадку деревьев, кустарнико</w:t>
      </w:r>
      <w:r w:rsidR="005C5442" w:rsidRPr="00BF0598">
        <w:rPr>
          <w:rFonts w:ascii="Liberation Serif" w:hAnsi="Liberation Serif" w:cs="Liberation Serif"/>
          <w:sz w:val="28"/>
          <w:szCs w:val="28"/>
        </w:rPr>
        <w:t xml:space="preserve">в, устраивать газоны и цветники, за исключением случаев, </w:t>
      </w:r>
      <w:r w:rsidR="005C5442" w:rsidRPr="00BF0598">
        <w:rPr>
          <w:rFonts w:ascii="Liberation Serif" w:hAnsi="Liberation Serif" w:cs="Liberation Serif"/>
          <w:sz w:val="28"/>
          <w:szCs w:val="28"/>
        </w:rPr>
        <w:lastRenderedPageBreak/>
        <w:t xml:space="preserve">когда такие действия осуществляются на основании договора, заключенного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5C5442" w:rsidRPr="00BF0598">
        <w:rPr>
          <w:rFonts w:ascii="Liberation Serif" w:hAnsi="Liberation Serif" w:cs="Liberation Serif"/>
          <w:sz w:val="28"/>
          <w:szCs w:val="28"/>
        </w:rPr>
        <w:t>с</w:t>
      </w:r>
      <w:r w:rsidR="00BF7C1C" w:rsidRPr="00BF0598">
        <w:rPr>
          <w:rFonts w:ascii="Liberation Serif" w:hAnsi="Liberation Serif" w:cs="Liberation Serif"/>
          <w:sz w:val="28"/>
          <w:szCs w:val="28"/>
        </w:rPr>
        <w:t xml:space="preserve"> МКУ «У</w:t>
      </w:r>
      <w:r w:rsidR="005201A4" w:rsidRPr="00BF0598">
        <w:rPr>
          <w:rFonts w:ascii="Liberation Serif" w:hAnsi="Liberation Serif" w:cs="Liberation Serif"/>
          <w:sz w:val="28"/>
          <w:szCs w:val="28"/>
        </w:rPr>
        <w:t>правление городского хозяйства</w:t>
      </w:r>
      <w:r w:rsidR="00BF7C1C" w:rsidRPr="00576BF7">
        <w:rPr>
          <w:rFonts w:ascii="Liberation Serif" w:hAnsi="Liberation Serif" w:cs="Liberation Serif"/>
          <w:sz w:val="28"/>
          <w:szCs w:val="28"/>
        </w:rPr>
        <w:t>»</w:t>
      </w:r>
      <w:r w:rsidR="00D46639" w:rsidRPr="00576BF7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End"/>
    </w:p>
    <w:p w:rsidR="00AC0F3F" w:rsidRPr="00BF0598" w:rsidRDefault="00025D02" w:rsidP="00025D0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76BF7">
        <w:rPr>
          <w:rFonts w:ascii="Liberation Serif" w:hAnsi="Liberation Serif" w:cs="Liberation Serif"/>
          <w:sz w:val="28"/>
          <w:szCs w:val="28"/>
        </w:rPr>
        <w:t xml:space="preserve">10-1.6. </w:t>
      </w:r>
      <w:r w:rsidR="00943271" w:rsidRPr="00576BF7">
        <w:rPr>
          <w:rFonts w:ascii="Liberation Serif" w:hAnsi="Liberation Serif" w:cs="Liberation Serif"/>
          <w:sz w:val="28"/>
          <w:szCs w:val="28"/>
        </w:rPr>
        <w:t>В границах муниципального образования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FB6DE3" w:rsidRPr="00576BF7">
        <w:rPr>
          <w:rFonts w:ascii="Liberation Serif" w:hAnsi="Liberation Serif" w:cs="Liberation Serif"/>
          <w:sz w:val="28"/>
          <w:szCs w:val="28"/>
        </w:rPr>
        <w:t>вырубка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FB6DE3" w:rsidRPr="00576BF7">
        <w:rPr>
          <w:rFonts w:ascii="Liberation Serif" w:hAnsi="Liberation Serif" w:cs="Liberation Serif"/>
          <w:sz w:val="28"/>
          <w:szCs w:val="28"/>
        </w:rPr>
        <w:t>зелёных насаждений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6A0AD0" w:rsidRPr="00576BF7">
        <w:rPr>
          <w:rFonts w:ascii="Liberation Serif" w:hAnsi="Liberation Serif" w:cs="Liberation Serif"/>
          <w:sz w:val="28"/>
          <w:szCs w:val="28"/>
        </w:rPr>
        <w:t xml:space="preserve">производится инициатором </w:t>
      </w:r>
      <w:r w:rsidR="00FB6DE3" w:rsidRPr="00576BF7">
        <w:rPr>
          <w:rFonts w:ascii="Liberation Serif" w:hAnsi="Liberation Serif" w:cs="Liberation Serif"/>
          <w:sz w:val="28"/>
          <w:szCs w:val="28"/>
        </w:rPr>
        <w:t>вырубки</w:t>
      </w:r>
      <w:r w:rsidR="006A0AD0" w:rsidRPr="00576BF7">
        <w:rPr>
          <w:rFonts w:ascii="Liberation Serif" w:hAnsi="Liberation Serif" w:cs="Liberation Serif"/>
          <w:sz w:val="28"/>
          <w:szCs w:val="28"/>
        </w:rPr>
        <w:t xml:space="preserve"> зелёных насаждений (за счет </w:t>
      </w:r>
      <w:r w:rsidR="004D69B9" w:rsidRPr="00576BF7">
        <w:rPr>
          <w:rFonts w:ascii="Liberation Serif" w:hAnsi="Liberation Serif" w:cs="Liberation Serif"/>
          <w:sz w:val="28"/>
          <w:szCs w:val="28"/>
        </w:rPr>
        <w:t xml:space="preserve">средств </w:t>
      </w:r>
      <w:r w:rsidR="006A0AD0" w:rsidRPr="00576BF7">
        <w:rPr>
          <w:rFonts w:ascii="Liberation Serif" w:hAnsi="Liberation Serif" w:cs="Liberation Serif"/>
          <w:sz w:val="28"/>
          <w:szCs w:val="28"/>
        </w:rPr>
        <w:t xml:space="preserve">инициатора </w:t>
      </w:r>
      <w:r w:rsidR="00FB6DE3" w:rsidRPr="00576BF7">
        <w:rPr>
          <w:rFonts w:ascii="Liberation Serif" w:hAnsi="Liberation Serif" w:cs="Liberation Serif"/>
          <w:sz w:val="28"/>
          <w:szCs w:val="28"/>
        </w:rPr>
        <w:t>вырубки</w:t>
      </w:r>
      <w:r w:rsidR="006A0AD0" w:rsidRPr="00576BF7">
        <w:rPr>
          <w:rFonts w:ascii="Liberation Serif" w:hAnsi="Liberation Serif" w:cs="Liberation Serif"/>
          <w:sz w:val="28"/>
          <w:szCs w:val="28"/>
        </w:rPr>
        <w:t xml:space="preserve"> зелёных насаждений) на основании </w:t>
      </w:r>
      <w:r w:rsidR="006A0AD0" w:rsidRPr="00576BF7">
        <w:rPr>
          <w:rFonts w:ascii="Liberation Serif" w:hAnsi="Liberation Serif"/>
          <w:sz w:val="28"/>
          <w:szCs w:val="28"/>
        </w:rPr>
        <w:t>разрешения</w:t>
      </w:r>
      <w:r w:rsidR="00FB6DE3" w:rsidRPr="00576BF7">
        <w:rPr>
          <w:rFonts w:ascii="Liberation Serif" w:hAnsi="Liberation Serif"/>
          <w:sz w:val="28"/>
          <w:szCs w:val="28"/>
        </w:rPr>
        <w:t xml:space="preserve"> </w:t>
      </w:r>
      <w:r w:rsidR="00CA014C">
        <w:rPr>
          <w:rFonts w:ascii="Liberation Serif" w:hAnsi="Liberation Serif"/>
          <w:sz w:val="28"/>
          <w:szCs w:val="28"/>
        </w:rPr>
        <w:br/>
      </w:r>
      <w:r w:rsidR="00FB6DE3" w:rsidRPr="00576BF7">
        <w:rPr>
          <w:rFonts w:ascii="Liberation Serif" w:hAnsi="Liberation Serif"/>
          <w:sz w:val="28"/>
          <w:szCs w:val="28"/>
        </w:rPr>
        <w:t>на право вырубки зеленых насаждений</w:t>
      </w:r>
      <w:r w:rsidR="006A0AD0" w:rsidRPr="00576BF7">
        <w:rPr>
          <w:rFonts w:ascii="Liberation Serif" w:hAnsi="Liberation Serif" w:cs="Liberation Serif"/>
          <w:sz w:val="28"/>
          <w:szCs w:val="28"/>
        </w:rPr>
        <w:t>, выданного Администраци</w:t>
      </w:r>
      <w:r w:rsidR="00372973" w:rsidRPr="00576BF7">
        <w:rPr>
          <w:rFonts w:ascii="Liberation Serif" w:hAnsi="Liberation Serif" w:cs="Liberation Serif"/>
          <w:sz w:val="28"/>
          <w:szCs w:val="28"/>
        </w:rPr>
        <w:t>ей</w:t>
      </w:r>
      <w:r w:rsidR="006A0AD0" w:rsidRPr="00576BF7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1437B" w:rsidRPr="00576BF7">
        <w:rPr>
          <w:rFonts w:ascii="Liberation Serif" w:hAnsi="Liberation Serif" w:cs="Liberation Serif"/>
          <w:sz w:val="28"/>
          <w:szCs w:val="28"/>
        </w:rPr>
        <w:t xml:space="preserve"> после оплаты восстановительной стоимости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C1437B" w:rsidRPr="00576BF7">
        <w:rPr>
          <w:rFonts w:ascii="Liberation Serif" w:hAnsi="Liberation Serif" w:cs="Liberation Serif"/>
          <w:sz w:val="28"/>
          <w:szCs w:val="28"/>
        </w:rPr>
        <w:t xml:space="preserve">за </w:t>
      </w:r>
      <w:r w:rsidR="00FB6DE3" w:rsidRPr="00576BF7">
        <w:rPr>
          <w:rFonts w:ascii="Liberation Serif" w:hAnsi="Liberation Serif" w:cs="Liberation Serif"/>
          <w:sz w:val="28"/>
          <w:szCs w:val="28"/>
        </w:rPr>
        <w:t>вырубаемые</w:t>
      </w:r>
      <w:r w:rsidR="00C1437B" w:rsidRPr="00576BF7">
        <w:rPr>
          <w:rFonts w:ascii="Liberation Serif" w:hAnsi="Liberation Serif" w:cs="Liberation Serif"/>
          <w:sz w:val="28"/>
          <w:szCs w:val="28"/>
        </w:rPr>
        <w:t xml:space="preserve"> зеленые насаждения,</w:t>
      </w:r>
      <w:r w:rsidR="00544069" w:rsidRPr="00576BF7">
        <w:rPr>
          <w:rFonts w:ascii="Liberation Serif" w:hAnsi="Liberation Serif" w:cs="Liberation Serif"/>
          <w:sz w:val="28"/>
          <w:szCs w:val="28"/>
        </w:rPr>
        <w:t xml:space="preserve"> если</w:t>
      </w:r>
      <w:r w:rsidR="00B14DE1">
        <w:rPr>
          <w:rFonts w:ascii="Liberation Serif" w:hAnsi="Liberation Serif" w:cs="Liberation Serif"/>
          <w:sz w:val="28"/>
          <w:szCs w:val="28"/>
        </w:rPr>
        <w:t xml:space="preserve"> зеленые насаждения</w:t>
      </w:r>
      <w:r w:rsidR="00AC0F3F" w:rsidRPr="00576BF7">
        <w:rPr>
          <w:rFonts w:ascii="Liberation Serif" w:hAnsi="Liberation Serif" w:cs="Liberation Serif"/>
          <w:sz w:val="28"/>
          <w:szCs w:val="28"/>
        </w:rPr>
        <w:t xml:space="preserve"> произрастают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AC0F3F" w:rsidRPr="00BF0598">
        <w:rPr>
          <w:rFonts w:ascii="Liberation Serif" w:hAnsi="Liberation Serif" w:cs="Liberation Serif"/>
          <w:sz w:val="28"/>
          <w:szCs w:val="28"/>
        </w:rPr>
        <w:t>на</w:t>
      </w:r>
      <w:proofErr w:type="gramEnd"/>
      <w:r w:rsidR="00AC0F3F" w:rsidRPr="00BF0598">
        <w:rPr>
          <w:rFonts w:ascii="Liberation Serif" w:hAnsi="Liberation Serif" w:cs="Liberation Serif"/>
          <w:sz w:val="28"/>
          <w:szCs w:val="28"/>
        </w:rPr>
        <w:t>:</w:t>
      </w:r>
    </w:p>
    <w:p w:rsidR="00AC0F3F" w:rsidRPr="00BF0598" w:rsidRDefault="00AC0F3F" w:rsidP="00025D0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0598">
        <w:rPr>
          <w:rFonts w:ascii="Liberation Serif" w:hAnsi="Liberation Serif" w:cs="Liberation Serif"/>
          <w:sz w:val="28"/>
          <w:szCs w:val="28"/>
        </w:rPr>
        <w:t>1)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C41A29" w:rsidRPr="00BF0598">
        <w:rPr>
          <w:rFonts w:ascii="Liberation Serif" w:hAnsi="Liberation Serif" w:cs="Liberation Serif"/>
          <w:sz w:val="28"/>
          <w:szCs w:val="28"/>
        </w:rPr>
        <w:t xml:space="preserve">земельных </w:t>
      </w:r>
      <w:proofErr w:type="gramStart"/>
      <w:r w:rsidR="00C41A29" w:rsidRPr="00BF0598">
        <w:rPr>
          <w:rFonts w:ascii="Liberation Serif" w:hAnsi="Liberation Serif" w:cs="Liberation Serif"/>
          <w:sz w:val="28"/>
          <w:szCs w:val="28"/>
        </w:rPr>
        <w:t>участках</w:t>
      </w:r>
      <w:proofErr w:type="gramEnd"/>
      <w:r w:rsidR="00C41A29" w:rsidRPr="00BF0598">
        <w:rPr>
          <w:rFonts w:ascii="Liberation Serif" w:hAnsi="Liberation Serif" w:cs="Liberation Serif"/>
          <w:sz w:val="28"/>
          <w:szCs w:val="28"/>
        </w:rPr>
        <w:t>, являющихся муниципальной собственностью,</w:t>
      </w:r>
      <w:r w:rsidRPr="00BF0598">
        <w:rPr>
          <w:rFonts w:ascii="Liberation Serif" w:hAnsi="Liberation Serif" w:cs="Liberation Serif"/>
          <w:sz w:val="28"/>
          <w:szCs w:val="28"/>
        </w:rPr>
        <w:t xml:space="preserve"> независимо от предоставления (закрепления) таких земельных участков</w:t>
      </w:r>
      <w:r w:rsidR="00DE7426" w:rsidRPr="00BF0598">
        <w:rPr>
          <w:rFonts w:ascii="Liberation Serif" w:hAnsi="Liberation Serif" w:cs="Liberation Serif"/>
          <w:sz w:val="28"/>
          <w:szCs w:val="28"/>
        </w:rPr>
        <w:t xml:space="preserve">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DE7426" w:rsidRPr="00BF0598">
        <w:rPr>
          <w:rFonts w:ascii="Liberation Serif" w:hAnsi="Liberation Serif" w:cs="Liberation Serif"/>
          <w:sz w:val="28"/>
          <w:szCs w:val="28"/>
        </w:rPr>
        <w:t>в установленном земельным законодательством порядке физическим или юридическим лицам</w:t>
      </w:r>
      <w:r w:rsidR="00932CB0" w:rsidRPr="00BF0598">
        <w:rPr>
          <w:rFonts w:ascii="Liberation Serif" w:hAnsi="Liberation Serif" w:cs="Liberation Serif"/>
          <w:sz w:val="28"/>
          <w:szCs w:val="28"/>
        </w:rPr>
        <w:t>;</w:t>
      </w:r>
    </w:p>
    <w:p w:rsidR="00932CB0" w:rsidRPr="00BF0598" w:rsidRDefault="00932CB0" w:rsidP="00932CB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0598">
        <w:rPr>
          <w:rFonts w:ascii="Liberation Serif" w:hAnsi="Liberation Serif" w:cs="Liberation Serif"/>
          <w:sz w:val="28"/>
          <w:szCs w:val="28"/>
        </w:rPr>
        <w:t xml:space="preserve">2) земельных </w:t>
      </w:r>
      <w:proofErr w:type="gramStart"/>
      <w:r w:rsidRPr="00BF0598">
        <w:rPr>
          <w:rFonts w:ascii="Liberation Serif" w:hAnsi="Liberation Serif" w:cs="Liberation Serif"/>
          <w:sz w:val="28"/>
          <w:szCs w:val="28"/>
        </w:rPr>
        <w:t>участках</w:t>
      </w:r>
      <w:proofErr w:type="gramEnd"/>
      <w:r w:rsidRPr="00BF0598">
        <w:rPr>
          <w:rFonts w:ascii="Liberation Serif" w:hAnsi="Liberation Serif" w:cs="Liberation Serif"/>
          <w:sz w:val="28"/>
          <w:szCs w:val="28"/>
        </w:rPr>
        <w:t xml:space="preserve">, </w:t>
      </w:r>
      <w:r w:rsidR="002B2F32" w:rsidRPr="00BF0598">
        <w:rPr>
          <w:rFonts w:ascii="Liberation Serif" w:hAnsi="Liberation Serif" w:cs="Liberation Serif"/>
          <w:sz w:val="28"/>
          <w:szCs w:val="28"/>
        </w:rPr>
        <w:t xml:space="preserve">государственная собственность на которые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2B2F32" w:rsidRPr="00BF0598">
        <w:rPr>
          <w:rFonts w:ascii="Liberation Serif" w:hAnsi="Liberation Serif" w:cs="Liberation Serif"/>
          <w:sz w:val="28"/>
          <w:szCs w:val="28"/>
        </w:rPr>
        <w:t xml:space="preserve">не разграничена, и </w:t>
      </w:r>
      <w:r w:rsidRPr="00BF0598">
        <w:rPr>
          <w:rFonts w:ascii="Liberation Serif" w:hAnsi="Liberation Serif" w:cs="Liberation Serif"/>
          <w:sz w:val="28"/>
          <w:szCs w:val="28"/>
        </w:rPr>
        <w:t>предоставленных в установленном земельным законодательством порядке физическим или юридическим лицам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DE5B41" w:rsidRPr="00BF0598">
        <w:rPr>
          <w:rFonts w:ascii="Liberation Serif" w:hAnsi="Liberation Serif" w:cs="Liberation Serif"/>
          <w:sz w:val="28"/>
          <w:szCs w:val="28"/>
        </w:rPr>
        <w:t>в целях</w:t>
      </w:r>
      <w:r w:rsidR="002B2F32" w:rsidRPr="00BF0598">
        <w:rPr>
          <w:rFonts w:ascii="Liberation Serif" w:hAnsi="Liberation Serif" w:cs="Liberation Serif"/>
          <w:sz w:val="28"/>
          <w:szCs w:val="28"/>
        </w:rPr>
        <w:t xml:space="preserve"> строительств</w:t>
      </w:r>
      <w:r w:rsidR="00DE5B41" w:rsidRPr="00BF0598">
        <w:rPr>
          <w:rFonts w:ascii="Liberation Serif" w:hAnsi="Liberation Serif" w:cs="Liberation Serif"/>
          <w:sz w:val="28"/>
          <w:szCs w:val="28"/>
        </w:rPr>
        <w:t>а</w:t>
      </w:r>
      <w:r w:rsidR="002B2F32" w:rsidRPr="00BF0598">
        <w:rPr>
          <w:rFonts w:ascii="Liberation Serif" w:hAnsi="Liberation Serif" w:cs="Liberation Serif"/>
          <w:sz w:val="28"/>
          <w:szCs w:val="28"/>
        </w:rPr>
        <w:t xml:space="preserve"> (реконструкци</w:t>
      </w:r>
      <w:r w:rsidR="00DE5B41" w:rsidRPr="00BF0598">
        <w:rPr>
          <w:rFonts w:ascii="Liberation Serif" w:hAnsi="Liberation Serif" w:cs="Liberation Serif"/>
          <w:sz w:val="28"/>
          <w:szCs w:val="28"/>
        </w:rPr>
        <w:t>и</w:t>
      </w:r>
      <w:r w:rsidR="002B2F32" w:rsidRPr="00BF0598">
        <w:rPr>
          <w:rFonts w:ascii="Liberation Serif" w:hAnsi="Liberation Serif" w:cs="Liberation Serif"/>
          <w:sz w:val="28"/>
          <w:szCs w:val="28"/>
        </w:rPr>
        <w:t>) объектов капитального строительства</w:t>
      </w:r>
      <w:r w:rsidRPr="00BF0598">
        <w:rPr>
          <w:rFonts w:ascii="Liberation Serif" w:hAnsi="Liberation Serif" w:cs="Liberation Serif"/>
          <w:sz w:val="28"/>
          <w:szCs w:val="28"/>
        </w:rPr>
        <w:t>;</w:t>
      </w:r>
    </w:p>
    <w:p w:rsidR="006A1478" w:rsidRPr="00F2141E" w:rsidRDefault="00B42C54" w:rsidP="00025D0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0598">
        <w:rPr>
          <w:rFonts w:ascii="Liberation Serif" w:hAnsi="Liberation Serif" w:cs="Liberation Serif"/>
          <w:sz w:val="28"/>
          <w:szCs w:val="28"/>
        </w:rPr>
        <w:t>3)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r w:rsidR="00D55C7D" w:rsidRPr="00BF0598">
        <w:rPr>
          <w:rFonts w:ascii="Liberation Serif" w:hAnsi="Liberation Serif" w:cs="Liberation Serif"/>
          <w:sz w:val="28"/>
          <w:szCs w:val="28"/>
        </w:rPr>
        <w:t xml:space="preserve">на </w:t>
      </w:r>
      <w:r w:rsidR="00855234" w:rsidRPr="00BF0598">
        <w:rPr>
          <w:rFonts w:ascii="Liberation Serif" w:hAnsi="Liberation Serif" w:cs="Liberation Serif"/>
          <w:sz w:val="28"/>
          <w:szCs w:val="28"/>
        </w:rPr>
        <w:t>земельных участках (</w:t>
      </w:r>
      <w:r w:rsidR="00D55C7D" w:rsidRPr="00BF0598">
        <w:rPr>
          <w:rFonts w:ascii="Liberation Serif" w:hAnsi="Liberation Serif" w:cs="Liberation Serif"/>
          <w:sz w:val="28"/>
          <w:szCs w:val="28"/>
        </w:rPr>
        <w:t>землях</w:t>
      </w:r>
      <w:r w:rsidR="00855234" w:rsidRPr="00BF0598">
        <w:rPr>
          <w:rFonts w:ascii="Liberation Serif" w:hAnsi="Liberation Serif" w:cs="Liberation Serif"/>
          <w:sz w:val="28"/>
          <w:szCs w:val="28"/>
        </w:rPr>
        <w:t>)</w:t>
      </w:r>
      <w:r w:rsidR="00943271" w:rsidRPr="00BF0598">
        <w:rPr>
          <w:rFonts w:ascii="Liberation Serif" w:hAnsi="Liberation Serif" w:cs="Liberation Serif"/>
          <w:sz w:val="28"/>
          <w:szCs w:val="28"/>
        </w:rPr>
        <w:t>, являющихся территорией общего пользования</w:t>
      </w:r>
      <w:r w:rsidR="00D55C7D" w:rsidRPr="00BF0598">
        <w:rPr>
          <w:rFonts w:ascii="Liberation Serif" w:hAnsi="Liberation Serif" w:cs="Liberation Serif"/>
          <w:sz w:val="28"/>
          <w:szCs w:val="28"/>
        </w:rPr>
        <w:t xml:space="preserve">, </w:t>
      </w:r>
      <w:r w:rsidR="006A1478" w:rsidRPr="00BF0598">
        <w:rPr>
          <w:rFonts w:ascii="Liberation Serif" w:hAnsi="Liberation Serif" w:cs="Liberation Serif"/>
          <w:sz w:val="28"/>
          <w:szCs w:val="28"/>
        </w:rPr>
        <w:t xml:space="preserve">независимо от факта предоставления (закрепления)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6A1478" w:rsidRPr="00BF0598">
        <w:rPr>
          <w:rFonts w:ascii="Liberation Serif" w:hAnsi="Liberation Serif" w:cs="Liberation Serif"/>
          <w:sz w:val="28"/>
          <w:szCs w:val="28"/>
        </w:rPr>
        <w:t xml:space="preserve">в </w:t>
      </w:r>
      <w:r w:rsidR="006A1478" w:rsidRPr="00F2141E">
        <w:rPr>
          <w:rFonts w:ascii="Liberation Serif" w:hAnsi="Liberation Serif" w:cs="Liberation Serif"/>
          <w:sz w:val="28"/>
          <w:szCs w:val="28"/>
        </w:rPr>
        <w:t xml:space="preserve">установленном земельным законодательством порядке </w:t>
      </w:r>
      <w:r w:rsidR="00634544" w:rsidRPr="00F2141E">
        <w:rPr>
          <w:rFonts w:ascii="Liberation Serif" w:hAnsi="Liberation Serif" w:cs="Liberation Serif"/>
          <w:sz w:val="28"/>
          <w:szCs w:val="28"/>
        </w:rPr>
        <w:t>МКУ</w:t>
      </w:r>
      <w:r w:rsidR="006A1478" w:rsidRPr="00F2141E">
        <w:rPr>
          <w:rFonts w:ascii="Liberation Serif" w:hAnsi="Liberation Serif" w:cs="Liberation Serif"/>
          <w:sz w:val="28"/>
          <w:szCs w:val="28"/>
        </w:rPr>
        <w:t xml:space="preserve"> «Управление городского хозяйства»</w:t>
      </w:r>
      <w:r w:rsidR="00634544" w:rsidRPr="00F2141E">
        <w:rPr>
          <w:rFonts w:ascii="Liberation Serif" w:hAnsi="Liberation Serif" w:cs="Liberation Serif"/>
          <w:sz w:val="28"/>
          <w:szCs w:val="28"/>
        </w:rPr>
        <w:t>.</w:t>
      </w:r>
    </w:p>
    <w:p w:rsidR="001828C9" w:rsidRPr="00F2141E" w:rsidRDefault="009A2472" w:rsidP="00025D0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41E">
        <w:rPr>
          <w:rFonts w:ascii="Liberation Serif" w:hAnsi="Liberation Serif" w:cs="Liberation Serif"/>
          <w:sz w:val="28"/>
          <w:szCs w:val="28"/>
        </w:rPr>
        <w:t>10-1.7.</w:t>
      </w:r>
      <w:r w:rsidR="00E63A81" w:rsidRPr="00F2141E">
        <w:rPr>
          <w:rFonts w:ascii="Liberation Serif" w:hAnsi="Liberation Serif" w:cs="Liberation Serif"/>
          <w:sz w:val="28"/>
          <w:szCs w:val="28"/>
        </w:rPr>
        <w:t xml:space="preserve"> Порядок </w:t>
      </w:r>
      <w:r w:rsidR="00ED5DBB" w:rsidRPr="00F2141E">
        <w:rPr>
          <w:rFonts w:ascii="Liberation Serif" w:hAnsi="Liberation Serif" w:cs="Liberation Serif"/>
          <w:sz w:val="28"/>
          <w:szCs w:val="28"/>
        </w:rPr>
        <w:t xml:space="preserve">получения </w:t>
      </w:r>
      <w:r w:rsidR="00ED5DBB" w:rsidRPr="00F2141E">
        <w:rPr>
          <w:rFonts w:ascii="Liberation Serif" w:hAnsi="Liberation Serif"/>
          <w:sz w:val="28"/>
          <w:szCs w:val="28"/>
        </w:rPr>
        <w:t xml:space="preserve">разрешения на </w:t>
      </w:r>
      <w:r w:rsidR="000B2D46" w:rsidRPr="00F2141E">
        <w:rPr>
          <w:rFonts w:ascii="Liberation Serif" w:hAnsi="Liberation Serif"/>
          <w:sz w:val="28"/>
          <w:szCs w:val="28"/>
        </w:rPr>
        <w:t xml:space="preserve">право вырубки зеленых насаждений </w:t>
      </w:r>
      <w:r w:rsidR="00E63A81" w:rsidRPr="00F2141E">
        <w:rPr>
          <w:rFonts w:ascii="Liberation Serif" w:hAnsi="Liberation Serif" w:cs="Liberation Serif"/>
          <w:sz w:val="28"/>
          <w:szCs w:val="28"/>
        </w:rPr>
        <w:t>устанавливается решением Думы Каменск-Уральского городского округа, которым мо</w:t>
      </w:r>
      <w:r w:rsidR="004070AD" w:rsidRPr="00F2141E">
        <w:rPr>
          <w:rFonts w:ascii="Liberation Serif" w:hAnsi="Liberation Serif" w:cs="Liberation Serif"/>
          <w:sz w:val="28"/>
          <w:szCs w:val="28"/>
        </w:rPr>
        <w:t>жет</w:t>
      </w:r>
      <w:r w:rsidR="00E63A81" w:rsidRPr="00F2141E">
        <w:rPr>
          <w:rFonts w:ascii="Liberation Serif" w:hAnsi="Liberation Serif" w:cs="Liberation Serif"/>
          <w:sz w:val="28"/>
          <w:szCs w:val="28"/>
        </w:rPr>
        <w:t xml:space="preserve"> быть </w:t>
      </w:r>
      <w:r w:rsidR="005A280B" w:rsidRPr="00F2141E">
        <w:rPr>
          <w:rFonts w:ascii="Liberation Serif" w:hAnsi="Liberation Serif" w:cs="Liberation Serif"/>
          <w:sz w:val="28"/>
          <w:szCs w:val="28"/>
        </w:rPr>
        <w:t>определен</w:t>
      </w:r>
      <w:r w:rsidR="00C1437B" w:rsidRPr="00F2141E">
        <w:rPr>
          <w:rFonts w:ascii="Liberation Serif" w:hAnsi="Liberation Serif" w:cs="Liberation Serif"/>
          <w:sz w:val="28"/>
          <w:szCs w:val="28"/>
        </w:rPr>
        <w:t xml:space="preserve"> закрытый перечень</w:t>
      </w:r>
      <w:r w:rsidR="00E63A81" w:rsidRPr="00F2141E">
        <w:rPr>
          <w:rFonts w:ascii="Liberation Serif" w:hAnsi="Liberation Serif" w:cs="Liberation Serif"/>
          <w:sz w:val="28"/>
          <w:szCs w:val="28"/>
        </w:rPr>
        <w:t xml:space="preserve"> случа</w:t>
      </w:r>
      <w:r w:rsidR="00A21FA8" w:rsidRPr="00F2141E">
        <w:rPr>
          <w:rFonts w:ascii="Liberation Serif" w:hAnsi="Liberation Serif" w:cs="Liberation Serif"/>
          <w:sz w:val="28"/>
          <w:szCs w:val="28"/>
        </w:rPr>
        <w:t>ев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0B2D46" w:rsidRPr="00F2141E">
        <w:rPr>
          <w:rFonts w:ascii="Liberation Serif" w:hAnsi="Liberation Serif" w:cs="Liberation Serif"/>
          <w:sz w:val="28"/>
          <w:szCs w:val="28"/>
        </w:rPr>
        <w:t>вырубки</w:t>
      </w:r>
      <w:r w:rsidR="00672616" w:rsidRPr="00F2141E">
        <w:rPr>
          <w:rFonts w:ascii="Liberation Serif" w:hAnsi="Liberation Serif" w:cs="Liberation Serif"/>
          <w:sz w:val="28"/>
          <w:szCs w:val="28"/>
        </w:rPr>
        <w:t xml:space="preserve"> зеленых насаждений </w:t>
      </w:r>
      <w:r w:rsidR="002A09E5" w:rsidRPr="00F2141E">
        <w:rPr>
          <w:rFonts w:ascii="Liberation Serif" w:hAnsi="Liberation Serif" w:cs="Liberation Serif"/>
          <w:sz w:val="28"/>
          <w:szCs w:val="28"/>
        </w:rPr>
        <w:t>б</w:t>
      </w:r>
      <w:r w:rsidR="00672616" w:rsidRPr="00F2141E">
        <w:rPr>
          <w:rFonts w:ascii="Liberation Serif" w:hAnsi="Liberation Serif" w:cs="Liberation Serif"/>
          <w:sz w:val="28"/>
          <w:szCs w:val="28"/>
        </w:rPr>
        <w:t xml:space="preserve">ез получения </w:t>
      </w:r>
      <w:r w:rsidR="00526083" w:rsidRPr="00F2141E">
        <w:rPr>
          <w:rFonts w:ascii="Liberation Serif" w:hAnsi="Liberation Serif" w:cs="Liberation Serif"/>
          <w:sz w:val="28"/>
          <w:szCs w:val="28"/>
        </w:rPr>
        <w:t xml:space="preserve">такого </w:t>
      </w:r>
      <w:r w:rsidR="004070AD" w:rsidRPr="00F2141E">
        <w:rPr>
          <w:rFonts w:ascii="Liberation Serif" w:hAnsi="Liberation Serif" w:cs="Liberation Serif"/>
          <w:sz w:val="28"/>
          <w:szCs w:val="28"/>
        </w:rPr>
        <w:t>разрешения</w:t>
      </w:r>
      <w:r w:rsidR="00B14DE1">
        <w:rPr>
          <w:rFonts w:ascii="Liberation Serif" w:hAnsi="Liberation Serif" w:cs="Liberation Serif"/>
          <w:sz w:val="28"/>
          <w:szCs w:val="28"/>
        </w:rPr>
        <w:t xml:space="preserve"> </w:t>
      </w:r>
      <w:r w:rsidR="000B2D46" w:rsidRPr="00F2141E">
        <w:rPr>
          <w:rFonts w:ascii="Liberation Serif" w:hAnsi="Liberation Serif" w:cs="Liberation Serif"/>
          <w:sz w:val="28"/>
          <w:szCs w:val="28"/>
        </w:rPr>
        <w:t xml:space="preserve">и (или) </w:t>
      </w:r>
      <w:r w:rsidR="002A09E5" w:rsidRPr="00F2141E">
        <w:rPr>
          <w:rFonts w:ascii="Liberation Serif" w:hAnsi="Liberation Serif" w:cs="Liberation Serif"/>
          <w:sz w:val="28"/>
          <w:szCs w:val="28"/>
        </w:rPr>
        <w:t xml:space="preserve">без </w:t>
      </w:r>
      <w:r w:rsidR="00C1437B" w:rsidRPr="00F2141E">
        <w:rPr>
          <w:rFonts w:ascii="Liberation Serif" w:hAnsi="Liberation Serif" w:cs="Liberation Serif"/>
          <w:sz w:val="28"/>
          <w:szCs w:val="28"/>
        </w:rPr>
        <w:t xml:space="preserve">оплаты восстановительной стоимости за </w:t>
      </w:r>
      <w:r w:rsidR="000B2D46" w:rsidRPr="00F2141E">
        <w:rPr>
          <w:rFonts w:ascii="Liberation Serif" w:hAnsi="Liberation Serif" w:cs="Liberation Serif"/>
          <w:sz w:val="28"/>
          <w:szCs w:val="28"/>
        </w:rPr>
        <w:t xml:space="preserve">вырубаемые </w:t>
      </w:r>
      <w:r w:rsidR="00C1437B" w:rsidRPr="00F2141E">
        <w:rPr>
          <w:rFonts w:ascii="Liberation Serif" w:hAnsi="Liberation Serif" w:cs="Liberation Serif"/>
          <w:sz w:val="28"/>
          <w:szCs w:val="28"/>
        </w:rPr>
        <w:t>зеленые насаждения.</w:t>
      </w:r>
    </w:p>
    <w:p w:rsidR="001828C9" w:rsidRPr="00F2141E" w:rsidRDefault="001828C9" w:rsidP="001828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141E">
        <w:rPr>
          <w:rFonts w:ascii="Liberation Serif" w:hAnsi="Liberation Serif" w:cs="Liberation Serif"/>
          <w:sz w:val="28"/>
          <w:szCs w:val="28"/>
        </w:rPr>
        <w:t xml:space="preserve">10-1.8. Восстановительная стоимость зеленых насаждений зачисляется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Pr="00F2141E">
        <w:rPr>
          <w:rFonts w:ascii="Liberation Serif" w:hAnsi="Liberation Serif" w:cs="Liberation Serif"/>
          <w:sz w:val="28"/>
          <w:szCs w:val="28"/>
        </w:rPr>
        <w:t>в местный бюджет. Указанные доходы местного бюджета учитываются при планировании мероприятий по озеленению территории муниципального образования за счет средств местного бюджета.</w:t>
      </w:r>
    </w:p>
    <w:p w:rsidR="001828C9" w:rsidRDefault="001828C9" w:rsidP="001828C9">
      <w:pPr>
        <w:ind w:firstLine="720"/>
        <w:jc w:val="both"/>
        <w:rPr>
          <w:rFonts w:ascii="Liberation Serif" w:hAnsi="Liberation Serif"/>
          <w:sz w:val="28"/>
        </w:rPr>
      </w:pPr>
      <w:r w:rsidRPr="00F2141E">
        <w:rPr>
          <w:rFonts w:ascii="Liberation Serif" w:hAnsi="Liberation Serif"/>
          <w:sz w:val="28"/>
        </w:rPr>
        <w:t>10-1.9. Лица, допустившие незаконн</w:t>
      </w:r>
      <w:r w:rsidR="009B7A9D" w:rsidRPr="00F2141E">
        <w:rPr>
          <w:rFonts w:ascii="Liberation Serif" w:hAnsi="Liberation Serif"/>
          <w:sz w:val="28"/>
        </w:rPr>
        <w:t>ую вырубку</w:t>
      </w:r>
      <w:r w:rsidRPr="00F2141E">
        <w:rPr>
          <w:rFonts w:ascii="Liberation Serif" w:hAnsi="Liberation Serif"/>
          <w:sz w:val="28"/>
        </w:rPr>
        <w:t>, повреждение зеленых насаждений  на территории муниципального образования, обязаны возместить</w:t>
      </w:r>
      <w:r w:rsidRPr="0005694E">
        <w:rPr>
          <w:rFonts w:ascii="Liberation Serif" w:hAnsi="Liberation Serif"/>
          <w:sz w:val="28"/>
        </w:rPr>
        <w:t xml:space="preserve"> причиненный ущерб в местный бюджет </w:t>
      </w:r>
      <w:r w:rsidRPr="001828C9">
        <w:rPr>
          <w:rFonts w:ascii="Liberation Serif" w:hAnsi="Liberation Serif"/>
          <w:sz w:val="28"/>
        </w:rPr>
        <w:t>в порядке, установленном законодательством</w:t>
      </w:r>
      <w:proofErr w:type="gramStart"/>
      <w:r w:rsidRPr="001828C9">
        <w:rPr>
          <w:rFonts w:ascii="Liberation Serif" w:hAnsi="Liberation Serif"/>
          <w:sz w:val="28"/>
        </w:rPr>
        <w:t>.»;</w:t>
      </w:r>
      <w:proofErr w:type="gramEnd"/>
    </w:p>
    <w:p w:rsidR="00F26027" w:rsidRPr="00526083" w:rsidRDefault="00F26027" w:rsidP="00F260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26083">
        <w:rPr>
          <w:rFonts w:ascii="Liberation Serif" w:hAnsi="Liberation Serif" w:cs="Liberation Serif"/>
          <w:sz w:val="28"/>
          <w:szCs w:val="28"/>
        </w:rPr>
        <w:t>3</w:t>
      </w:r>
      <w:r w:rsidR="00526083" w:rsidRPr="00526083">
        <w:rPr>
          <w:rFonts w:ascii="Liberation Serif" w:hAnsi="Liberation Serif" w:cs="Liberation Serif"/>
          <w:sz w:val="28"/>
          <w:szCs w:val="28"/>
        </w:rPr>
        <w:t>5</w:t>
      </w:r>
      <w:r w:rsidRPr="00526083">
        <w:rPr>
          <w:rFonts w:ascii="Liberation Serif" w:hAnsi="Liberation Serif" w:cs="Liberation Serif"/>
          <w:sz w:val="28"/>
          <w:szCs w:val="28"/>
        </w:rPr>
        <w:t>) в части первой пункта 11.1, в пункте 11.4 Правил слова «город Каменск-Уральский» исключить;</w:t>
      </w:r>
    </w:p>
    <w:p w:rsidR="00F26027" w:rsidRPr="001A2B2E" w:rsidRDefault="00F26027" w:rsidP="00F260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26083">
        <w:rPr>
          <w:rFonts w:ascii="Liberation Serif" w:hAnsi="Liberation Serif" w:cs="Liberation Serif"/>
          <w:sz w:val="28"/>
          <w:szCs w:val="28"/>
        </w:rPr>
        <w:t>3</w:t>
      </w:r>
      <w:r w:rsidR="00526083" w:rsidRPr="00526083">
        <w:rPr>
          <w:rFonts w:ascii="Liberation Serif" w:hAnsi="Liberation Serif" w:cs="Liberation Serif"/>
          <w:sz w:val="28"/>
          <w:szCs w:val="28"/>
        </w:rPr>
        <w:t>6</w:t>
      </w:r>
      <w:r w:rsidRPr="00526083">
        <w:rPr>
          <w:rFonts w:ascii="Liberation Serif" w:hAnsi="Liberation Serif" w:cs="Liberation Serif"/>
          <w:sz w:val="28"/>
          <w:szCs w:val="28"/>
        </w:rPr>
        <w:t>)</w:t>
      </w:r>
      <w:r w:rsidRPr="00BF0598">
        <w:rPr>
          <w:rFonts w:ascii="Liberation Serif" w:hAnsi="Liberation Serif" w:cs="Liberation Serif"/>
          <w:sz w:val="28"/>
          <w:szCs w:val="28"/>
        </w:rPr>
        <w:t xml:space="preserve"> в пунктах 11.3 -11.5 Правил слова «Администрация города Каменска-Уральского» в соответствующих падежах заменить словами «Администрация </w:t>
      </w:r>
      <w:r w:rsidRPr="001A2B2E">
        <w:rPr>
          <w:rFonts w:ascii="Liberation Serif" w:hAnsi="Liberation Serif" w:cs="Liberation Serif"/>
          <w:sz w:val="28"/>
          <w:szCs w:val="28"/>
        </w:rPr>
        <w:t>Каменск-Уральского городского округа» в соответствующих падежах.</w:t>
      </w:r>
    </w:p>
    <w:p w:rsidR="00EE2FA0" w:rsidRDefault="009C3D26" w:rsidP="00D50C74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2B2E">
        <w:rPr>
          <w:rFonts w:ascii="Liberation Serif" w:hAnsi="Liberation Serif"/>
          <w:sz w:val="28"/>
        </w:rPr>
        <w:t>3</w:t>
      </w:r>
      <w:r w:rsidR="00DC1B0A" w:rsidRPr="001A2B2E">
        <w:rPr>
          <w:rFonts w:ascii="Liberation Serif" w:hAnsi="Liberation Serif"/>
          <w:sz w:val="28"/>
        </w:rPr>
        <w:t xml:space="preserve">. </w:t>
      </w:r>
      <w:proofErr w:type="gramStart"/>
      <w:r w:rsidR="00DC1B0A" w:rsidRPr="001A2B2E">
        <w:rPr>
          <w:rFonts w:ascii="Liberation Serif" w:hAnsi="Liberation Serif"/>
          <w:sz w:val="28"/>
        </w:rPr>
        <w:t>Признать утратившими силу</w:t>
      </w:r>
      <w:r w:rsidR="00CA014C">
        <w:rPr>
          <w:rFonts w:ascii="Liberation Serif" w:hAnsi="Liberation Serif"/>
          <w:sz w:val="28"/>
        </w:rPr>
        <w:t xml:space="preserve"> </w:t>
      </w:r>
      <w:r w:rsidR="00D50C74" w:rsidRPr="001A2B2E">
        <w:rPr>
          <w:rFonts w:ascii="Liberation Serif" w:hAnsi="Liberation Serif"/>
          <w:sz w:val="28"/>
        </w:rPr>
        <w:t xml:space="preserve">разделы 1-5, 7, 8 </w:t>
      </w:r>
      <w:r w:rsidR="00D50C74" w:rsidRPr="001A2B2E">
        <w:rPr>
          <w:rFonts w:ascii="Liberation Serif" w:hAnsi="Liberation Serif" w:cs="Liberation Serif"/>
          <w:sz w:val="28"/>
          <w:szCs w:val="28"/>
        </w:rPr>
        <w:t>Правил создания, охраны и содержания зеленых насаждений в МО Каменск-Уральский городской округ, утвержденных решением</w:t>
      </w:r>
      <w:r w:rsidR="00CA014C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EE2FA0" w:rsidRPr="001A2B2E">
        <w:rPr>
          <w:rFonts w:ascii="Liberation Serif" w:hAnsi="Liberation Serif"/>
          <w:sz w:val="28"/>
        </w:rPr>
        <w:t>Каменск-Уральской</w:t>
      </w:r>
      <w:proofErr w:type="spellEnd"/>
      <w:r w:rsidR="00EE2FA0" w:rsidRPr="001A2B2E">
        <w:rPr>
          <w:rFonts w:ascii="Liberation Serif" w:hAnsi="Liberation Serif"/>
          <w:sz w:val="28"/>
        </w:rPr>
        <w:t xml:space="preserve"> городской Думы от </w:t>
      </w:r>
      <w:r w:rsidR="00EE2FA0" w:rsidRPr="001A2B2E">
        <w:rPr>
          <w:rFonts w:ascii="Liberation Serif" w:hAnsi="Liberation Serif" w:cs="Liberation Serif"/>
          <w:sz w:val="28"/>
          <w:szCs w:val="28"/>
        </w:rPr>
        <w:t xml:space="preserve">29.12.2005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986F0E" w:rsidRPr="001A2B2E">
        <w:rPr>
          <w:rFonts w:ascii="Liberation Serif" w:hAnsi="Liberation Serif" w:cs="Liberation Serif"/>
          <w:sz w:val="28"/>
          <w:szCs w:val="28"/>
        </w:rPr>
        <w:t>№</w:t>
      </w:r>
      <w:r w:rsidR="00EE2FA0" w:rsidRPr="001A2B2E">
        <w:rPr>
          <w:rFonts w:ascii="Liberation Serif" w:hAnsi="Liberation Serif" w:cs="Liberation Serif"/>
          <w:sz w:val="28"/>
          <w:szCs w:val="28"/>
        </w:rPr>
        <w:t xml:space="preserve"> 144</w:t>
      </w:r>
      <w:r w:rsidR="00D50C74" w:rsidRPr="001A2B2E">
        <w:rPr>
          <w:rFonts w:ascii="Liberation Serif" w:hAnsi="Liberation Serif" w:cs="Liberation Serif"/>
          <w:sz w:val="28"/>
          <w:szCs w:val="28"/>
        </w:rPr>
        <w:t xml:space="preserve">(в редакции решений </w:t>
      </w:r>
      <w:r w:rsidR="00D50C74" w:rsidRPr="001A2B2E">
        <w:rPr>
          <w:rFonts w:ascii="Liberation Serif" w:hAnsi="Liberation Serif"/>
          <w:sz w:val="28"/>
        </w:rPr>
        <w:t>Городской Думы города</w:t>
      </w:r>
      <w:r w:rsidR="00D50C74" w:rsidRPr="004E0247">
        <w:rPr>
          <w:rFonts w:ascii="Liberation Serif" w:hAnsi="Liberation Serif"/>
          <w:sz w:val="28"/>
        </w:rPr>
        <w:t xml:space="preserve"> Каменска-Уральского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D50C74" w:rsidRPr="004E0247">
        <w:rPr>
          <w:rFonts w:ascii="Liberation Serif" w:hAnsi="Liberation Serif" w:cs="Liberation Serif"/>
          <w:sz w:val="28"/>
          <w:szCs w:val="28"/>
        </w:rPr>
        <w:t>от 23.04.2008 № 328</w:t>
      </w:r>
      <w:r w:rsidR="00D50C74">
        <w:rPr>
          <w:rFonts w:ascii="Liberation Serif" w:hAnsi="Liberation Serif" w:cs="Liberation Serif"/>
          <w:sz w:val="28"/>
          <w:szCs w:val="28"/>
        </w:rPr>
        <w:t xml:space="preserve">, от 25.06.2008 № 352) </w:t>
      </w:r>
      <w:r w:rsidR="00986F0E" w:rsidRPr="004E0247">
        <w:rPr>
          <w:rFonts w:ascii="Liberation Serif" w:hAnsi="Liberation Serif" w:cs="Liberation Serif"/>
          <w:sz w:val="28"/>
          <w:szCs w:val="28"/>
        </w:rPr>
        <w:t>«</w:t>
      </w:r>
      <w:r w:rsidR="00EE2FA0" w:rsidRPr="004E0247">
        <w:rPr>
          <w:rFonts w:ascii="Liberation Serif" w:hAnsi="Liberation Serif" w:cs="Liberation Serif"/>
          <w:sz w:val="28"/>
          <w:szCs w:val="28"/>
        </w:rPr>
        <w:t xml:space="preserve">О Правилах создания, охраны </w:t>
      </w:r>
      <w:r w:rsidR="00CA014C">
        <w:rPr>
          <w:rFonts w:ascii="Liberation Serif" w:hAnsi="Liberation Serif" w:cs="Liberation Serif"/>
          <w:sz w:val="28"/>
          <w:szCs w:val="28"/>
        </w:rPr>
        <w:br/>
      </w:r>
      <w:r w:rsidR="00EE2FA0" w:rsidRPr="004E0247">
        <w:rPr>
          <w:rFonts w:ascii="Liberation Serif" w:hAnsi="Liberation Serif" w:cs="Liberation Serif"/>
          <w:sz w:val="28"/>
          <w:szCs w:val="28"/>
        </w:rPr>
        <w:t>и содержания зеленых насаждений в МО Каменск-Уральский городской округ</w:t>
      </w:r>
      <w:r w:rsidR="00D50C74">
        <w:rPr>
          <w:rFonts w:ascii="Liberation Serif" w:hAnsi="Liberation Serif" w:cs="Liberation Serif"/>
          <w:sz w:val="28"/>
          <w:szCs w:val="28"/>
        </w:rPr>
        <w:t>».</w:t>
      </w:r>
      <w:proofErr w:type="gramEnd"/>
    </w:p>
    <w:p w:rsidR="00DC1B0A" w:rsidRDefault="009C3D26" w:rsidP="00D265D5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DC1B0A" w:rsidRPr="004E0247">
        <w:rPr>
          <w:rFonts w:ascii="Liberation Serif" w:hAnsi="Liberation Serif"/>
          <w:sz w:val="28"/>
        </w:rPr>
        <w:t>. Настоящее решение вступает в силу с 1 сентября 2022 года.</w:t>
      </w:r>
    </w:p>
    <w:p w:rsidR="00CA014C" w:rsidRPr="00B8118A" w:rsidRDefault="009C3D26" w:rsidP="00CA014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</w:rPr>
        <w:lastRenderedPageBreak/>
        <w:t>5</w:t>
      </w:r>
      <w:r w:rsidR="00DE3318" w:rsidRPr="004E0247">
        <w:rPr>
          <w:rFonts w:ascii="Liberation Serif" w:hAnsi="Liberation Serif"/>
          <w:sz w:val="28"/>
        </w:rPr>
        <w:t xml:space="preserve">. </w:t>
      </w:r>
      <w:r w:rsidR="00CA014C" w:rsidRPr="00B8118A">
        <w:rPr>
          <w:rFonts w:ascii="Liberation Serif" w:hAnsi="Liberation Serif"/>
          <w:color w:val="000000" w:themeColor="text1"/>
          <w:sz w:val="28"/>
          <w:szCs w:val="28"/>
        </w:rPr>
        <w:t xml:space="preserve">Опубликовать настоящее решение в газете «Каменский рабочий», </w:t>
      </w:r>
      <w:r w:rsidR="00CA014C">
        <w:rPr>
          <w:rFonts w:ascii="Liberation Serif" w:hAnsi="Liberation Serif"/>
          <w:sz w:val="28"/>
          <w:szCs w:val="28"/>
        </w:rPr>
        <w:t>разместить на официальных сайтах Думы Каменск-Уральского городского округа, Каменск-Уральского городского округа.</w:t>
      </w:r>
      <w:r w:rsidR="00CA014C" w:rsidRPr="00B8118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DE3318" w:rsidRPr="004E0247" w:rsidRDefault="009C3D26" w:rsidP="00DE331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</w:t>
      </w:r>
      <w:r w:rsidR="00DE3318" w:rsidRPr="004E0247">
        <w:rPr>
          <w:rFonts w:ascii="Liberation Serif" w:hAnsi="Liberation Serif"/>
          <w:sz w:val="28"/>
        </w:rPr>
        <w:t xml:space="preserve">. Контроль исполнения настоящего решения возложить на комитет </w:t>
      </w:r>
      <w:r w:rsidR="00CA014C">
        <w:rPr>
          <w:rFonts w:ascii="Liberation Serif" w:hAnsi="Liberation Serif"/>
          <w:sz w:val="28"/>
        </w:rPr>
        <w:br/>
      </w:r>
      <w:r w:rsidR="00DE3318" w:rsidRPr="004E0247">
        <w:rPr>
          <w:rFonts w:ascii="Liberation Serif" w:hAnsi="Liberation Serif"/>
          <w:sz w:val="28"/>
        </w:rPr>
        <w:t>по городскому хозяйству (Чижов С.В.).</w:t>
      </w:r>
    </w:p>
    <w:p w:rsidR="00133698" w:rsidRPr="004E024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4E024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4E0247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4E0247">
        <w:rPr>
          <w:rFonts w:ascii="Liberation Serif" w:hAnsi="Liberation Serif"/>
          <w:sz w:val="28"/>
          <w:szCs w:val="28"/>
        </w:rPr>
        <w:t>Председатель</w:t>
      </w:r>
      <w:r w:rsidR="00B14DE1">
        <w:rPr>
          <w:rFonts w:ascii="Liberation Serif" w:hAnsi="Liberation Serif"/>
          <w:sz w:val="28"/>
          <w:szCs w:val="28"/>
        </w:rPr>
        <w:t xml:space="preserve"> </w:t>
      </w:r>
      <w:r w:rsidR="001D0FDA" w:rsidRPr="004E0247">
        <w:rPr>
          <w:rFonts w:ascii="Liberation Serif" w:hAnsi="Liberation Serif"/>
          <w:sz w:val="28"/>
          <w:szCs w:val="28"/>
        </w:rPr>
        <w:t>Думы</w:t>
      </w:r>
    </w:p>
    <w:p w:rsidR="00D921D5" w:rsidRPr="004E0247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4E0247">
        <w:rPr>
          <w:rFonts w:ascii="Liberation Serif" w:hAnsi="Liberation Serif"/>
          <w:sz w:val="28"/>
          <w:szCs w:val="28"/>
        </w:rPr>
        <w:t>Каменск-Уральского</w:t>
      </w:r>
      <w:r w:rsidR="00CA014C">
        <w:rPr>
          <w:rFonts w:ascii="Liberation Serif" w:hAnsi="Liberation Serif"/>
          <w:sz w:val="28"/>
          <w:szCs w:val="28"/>
        </w:rPr>
        <w:t xml:space="preserve"> </w:t>
      </w:r>
      <w:r w:rsidRPr="004E0247">
        <w:rPr>
          <w:rFonts w:ascii="Liberation Serif" w:hAnsi="Liberation Serif"/>
          <w:sz w:val="28"/>
          <w:szCs w:val="28"/>
        </w:rPr>
        <w:t>городского округа</w:t>
      </w:r>
      <w:r w:rsidR="005234BB" w:rsidRPr="004E0247">
        <w:rPr>
          <w:rFonts w:ascii="Liberation Serif" w:hAnsi="Liberation Serif"/>
          <w:sz w:val="28"/>
          <w:szCs w:val="28"/>
        </w:rPr>
        <w:tab/>
      </w:r>
      <w:r w:rsidR="005234BB" w:rsidRPr="004E0247">
        <w:rPr>
          <w:rFonts w:ascii="Liberation Serif" w:hAnsi="Liberation Serif"/>
          <w:sz w:val="28"/>
          <w:szCs w:val="28"/>
        </w:rPr>
        <w:tab/>
      </w:r>
      <w:r w:rsidR="005234BB" w:rsidRPr="004E0247">
        <w:rPr>
          <w:rFonts w:ascii="Liberation Serif" w:hAnsi="Liberation Serif"/>
          <w:sz w:val="28"/>
          <w:szCs w:val="28"/>
        </w:rPr>
        <w:tab/>
      </w:r>
      <w:r w:rsidR="005234BB" w:rsidRPr="004E0247">
        <w:rPr>
          <w:rFonts w:ascii="Liberation Serif" w:hAnsi="Liberation Serif"/>
          <w:sz w:val="28"/>
          <w:szCs w:val="28"/>
        </w:rPr>
        <w:tab/>
      </w:r>
      <w:r w:rsidR="00CA014C">
        <w:rPr>
          <w:rFonts w:ascii="Liberation Serif" w:hAnsi="Liberation Serif"/>
          <w:sz w:val="28"/>
          <w:szCs w:val="28"/>
        </w:rPr>
        <w:t xml:space="preserve">         </w:t>
      </w:r>
      <w:r w:rsidR="00863F8C" w:rsidRPr="004E0247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4E0247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E051A" w:rsidRPr="004E0247" w:rsidRDefault="00EE051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4E0247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CA014C">
        <w:rPr>
          <w:rFonts w:ascii="Liberation Serif" w:hAnsi="Liberation Serif"/>
          <w:sz w:val="28"/>
          <w:szCs w:val="28"/>
        </w:rPr>
        <w:t xml:space="preserve">         </w:t>
      </w:r>
      <w:r w:rsidR="005234BB">
        <w:rPr>
          <w:rFonts w:ascii="Liberation Serif" w:hAnsi="Liberation Serif"/>
          <w:sz w:val="28"/>
          <w:szCs w:val="28"/>
        </w:rPr>
        <w:t>А.А. Герасимов</w:t>
      </w:r>
    </w:p>
    <w:sectPr w:rsidR="00901A08" w:rsidRPr="001620AE" w:rsidSect="00EA76F4">
      <w:headerReference w:type="default" r:id="rId14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537" w:rsidRDefault="00E46537" w:rsidP="007825BF">
      <w:r>
        <w:separator/>
      </w:r>
    </w:p>
  </w:endnote>
  <w:endnote w:type="continuationSeparator" w:id="1">
    <w:p w:rsidR="00E46537" w:rsidRDefault="00E46537" w:rsidP="00782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537" w:rsidRDefault="00E46537" w:rsidP="007825BF">
      <w:r>
        <w:separator/>
      </w:r>
    </w:p>
  </w:footnote>
  <w:footnote w:type="continuationSeparator" w:id="1">
    <w:p w:rsidR="00E46537" w:rsidRDefault="00E46537" w:rsidP="00782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935286"/>
    </w:sdtPr>
    <w:sdtContent>
      <w:p w:rsidR="00796644" w:rsidRDefault="00E91EE1">
        <w:pPr>
          <w:pStyle w:val="a8"/>
          <w:jc w:val="center"/>
        </w:pPr>
        <w:fldSimple w:instr="PAGE   \* MERGEFORMAT">
          <w:r w:rsidR="00B14DE1">
            <w:rPr>
              <w:noProof/>
            </w:rPr>
            <w:t>9</w:t>
          </w:r>
        </w:fldSimple>
      </w:p>
    </w:sdtContent>
  </w:sdt>
  <w:p w:rsidR="00796644" w:rsidRDefault="0079664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E6144"/>
    <w:multiLevelType w:val="hybridMultilevel"/>
    <w:tmpl w:val="85B64032"/>
    <w:lvl w:ilvl="0" w:tplc="A55076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3169"/>
    <w:rsid w:val="00003F3A"/>
    <w:rsid w:val="000058AB"/>
    <w:rsid w:val="00014401"/>
    <w:rsid w:val="00020AD3"/>
    <w:rsid w:val="00020BF9"/>
    <w:rsid w:val="000216E3"/>
    <w:rsid w:val="00023A80"/>
    <w:rsid w:val="00025D02"/>
    <w:rsid w:val="000260B7"/>
    <w:rsid w:val="000316D7"/>
    <w:rsid w:val="00033A50"/>
    <w:rsid w:val="00037396"/>
    <w:rsid w:val="000469AE"/>
    <w:rsid w:val="00050F87"/>
    <w:rsid w:val="0005254E"/>
    <w:rsid w:val="0005331E"/>
    <w:rsid w:val="0005694E"/>
    <w:rsid w:val="000577A1"/>
    <w:rsid w:val="0006172A"/>
    <w:rsid w:val="00063720"/>
    <w:rsid w:val="000667B9"/>
    <w:rsid w:val="00070641"/>
    <w:rsid w:val="00075E9E"/>
    <w:rsid w:val="00076B6F"/>
    <w:rsid w:val="00084008"/>
    <w:rsid w:val="00084309"/>
    <w:rsid w:val="00087C5F"/>
    <w:rsid w:val="00091619"/>
    <w:rsid w:val="000928A3"/>
    <w:rsid w:val="00094390"/>
    <w:rsid w:val="000A0DE4"/>
    <w:rsid w:val="000A4867"/>
    <w:rsid w:val="000A60EB"/>
    <w:rsid w:val="000B04FB"/>
    <w:rsid w:val="000B2D46"/>
    <w:rsid w:val="000B44FE"/>
    <w:rsid w:val="000B6704"/>
    <w:rsid w:val="000C18A9"/>
    <w:rsid w:val="000C698C"/>
    <w:rsid w:val="000C7900"/>
    <w:rsid w:val="000D330B"/>
    <w:rsid w:val="000D38C4"/>
    <w:rsid w:val="000D3CBF"/>
    <w:rsid w:val="000D5A21"/>
    <w:rsid w:val="000D711A"/>
    <w:rsid w:val="000E61A4"/>
    <w:rsid w:val="000F0842"/>
    <w:rsid w:val="000F0BAD"/>
    <w:rsid w:val="000F1840"/>
    <w:rsid w:val="000F3914"/>
    <w:rsid w:val="000F4A11"/>
    <w:rsid w:val="000F6EB3"/>
    <w:rsid w:val="001108BC"/>
    <w:rsid w:val="00111AF4"/>
    <w:rsid w:val="00112857"/>
    <w:rsid w:val="001139A3"/>
    <w:rsid w:val="00114C67"/>
    <w:rsid w:val="0011602D"/>
    <w:rsid w:val="001166BB"/>
    <w:rsid w:val="00117044"/>
    <w:rsid w:val="00122BBC"/>
    <w:rsid w:val="00123932"/>
    <w:rsid w:val="001250EC"/>
    <w:rsid w:val="00125B00"/>
    <w:rsid w:val="00133683"/>
    <w:rsid w:val="00133698"/>
    <w:rsid w:val="00140991"/>
    <w:rsid w:val="00143871"/>
    <w:rsid w:val="00144A98"/>
    <w:rsid w:val="001458A6"/>
    <w:rsid w:val="0015022F"/>
    <w:rsid w:val="0015185A"/>
    <w:rsid w:val="001527EE"/>
    <w:rsid w:val="0015332C"/>
    <w:rsid w:val="00160727"/>
    <w:rsid w:val="00161F0D"/>
    <w:rsid w:val="001620AE"/>
    <w:rsid w:val="0016666B"/>
    <w:rsid w:val="001703DC"/>
    <w:rsid w:val="001752BA"/>
    <w:rsid w:val="00176B7E"/>
    <w:rsid w:val="001822FB"/>
    <w:rsid w:val="001828C9"/>
    <w:rsid w:val="001838A0"/>
    <w:rsid w:val="00187C9F"/>
    <w:rsid w:val="001908DF"/>
    <w:rsid w:val="001A2B2E"/>
    <w:rsid w:val="001A2F8E"/>
    <w:rsid w:val="001A3A2D"/>
    <w:rsid w:val="001A3E63"/>
    <w:rsid w:val="001C0AF7"/>
    <w:rsid w:val="001C1840"/>
    <w:rsid w:val="001C1E43"/>
    <w:rsid w:val="001C2C16"/>
    <w:rsid w:val="001C2C18"/>
    <w:rsid w:val="001C7A95"/>
    <w:rsid w:val="001D0440"/>
    <w:rsid w:val="001D07D6"/>
    <w:rsid w:val="001D0FDA"/>
    <w:rsid w:val="001D3C99"/>
    <w:rsid w:val="001E5F4A"/>
    <w:rsid w:val="001E7C2F"/>
    <w:rsid w:val="001E7D81"/>
    <w:rsid w:val="001F1419"/>
    <w:rsid w:val="001F1B44"/>
    <w:rsid w:val="001F25E0"/>
    <w:rsid w:val="001F7BA9"/>
    <w:rsid w:val="00200689"/>
    <w:rsid w:val="002012E2"/>
    <w:rsid w:val="00202F63"/>
    <w:rsid w:val="00203913"/>
    <w:rsid w:val="0020489A"/>
    <w:rsid w:val="002048FC"/>
    <w:rsid w:val="00204DE4"/>
    <w:rsid w:val="00206512"/>
    <w:rsid w:val="00207EAD"/>
    <w:rsid w:val="0021513D"/>
    <w:rsid w:val="002257D9"/>
    <w:rsid w:val="0022760E"/>
    <w:rsid w:val="0023002C"/>
    <w:rsid w:val="0023226A"/>
    <w:rsid w:val="00234A73"/>
    <w:rsid w:val="00234D4E"/>
    <w:rsid w:val="00240770"/>
    <w:rsid w:val="0025259C"/>
    <w:rsid w:val="00254AB1"/>
    <w:rsid w:val="00256D30"/>
    <w:rsid w:val="00257010"/>
    <w:rsid w:val="00257CBE"/>
    <w:rsid w:val="00265234"/>
    <w:rsid w:val="002655F8"/>
    <w:rsid w:val="00271500"/>
    <w:rsid w:val="00273E73"/>
    <w:rsid w:val="00275C32"/>
    <w:rsid w:val="00281389"/>
    <w:rsid w:val="00285393"/>
    <w:rsid w:val="00285DC0"/>
    <w:rsid w:val="002929B2"/>
    <w:rsid w:val="00293021"/>
    <w:rsid w:val="00293C76"/>
    <w:rsid w:val="002A09E5"/>
    <w:rsid w:val="002B12E0"/>
    <w:rsid w:val="002B1D7B"/>
    <w:rsid w:val="002B2F32"/>
    <w:rsid w:val="002B3532"/>
    <w:rsid w:val="002C065D"/>
    <w:rsid w:val="002C2F82"/>
    <w:rsid w:val="002C6805"/>
    <w:rsid w:val="002E20E4"/>
    <w:rsid w:val="002E4CF0"/>
    <w:rsid w:val="002E5D8C"/>
    <w:rsid w:val="002E6A55"/>
    <w:rsid w:val="002E6BCE"/>
    <w:rsid w:val="002F03F4"/>
    <w:rsid w:val="002F07E6"/>
    <w:rsid w:val="002F2114"/>
    <w:rsid w:val="002F2A56"/>
    <w:rsid w:val="002F7C44"/>
    <w:rsid w:val="00301773"/>
    <w:rsid w:val="0030477A"/>
    <w:rsid w:val="00307438"/>
    <w:rsid w:val="00307A8C"/>
    <w:rsid w:val="00311136"/>
    <w:rsid w:val="00313A95"/>
    <w:rsid w:val="003146AD"/>
    <w:rsid w:val="00316D05"/>
    <w:rsid w:val="00322669"/>
    <w:rsid w:val="00324D9B"/>
    <w:rsid w:val="00325262"/>
    <w:rsid w:val="00330404"/>
    <w:rsid w:val="00336032"/>
    <w:rsid w:val="00337C51"/>
    <w:rsid w:val="00337E0F"/>
    <w:rsid w:val="00341D2E"/>
    <w:rsid w:val="00342914"/>
    <w:rsid w:val="003444EC"/>
    <w:rsid w:val="00347D88"/>
    <w:rsid w:val="00352B7E"/>
    <w:rsid w:val="003543BC"/>
    <w:rsid w:val="0035783E"/>
    <w:rsid w:val="0036037D"/>
    <w:rsid w:val="003624E3"/>
    <w:rsid w:val="0036315C"/>
    <w:rsid w:val="0036523C"/>
    <w:rsid w:val="00367E47"/>
    <w:rsid w:val="00371CA3"/>
    <w:rsid w:val="00372973"/>
    <w:rsid w:val="00372E6F"/>
    <w:rsid w:val="00374C89"/>
    <w:rsid w:val="003764D9"/>
    <w:rsid w:val="00377563"/>
    <w:rsid w:val="00381E18"/>
    <w:rsid w:val="00382D45"/>
    <w:rsid w:val="00383C43"/>
    <w:rsid w:val="00383C59"/>
    <w:rsid w:val="0038483F"/>
    <w:rsid w:val="003863BC"/>
    <w:rsid w:val="00390883"/>
    <w:rsid w:val="00394613"/>
    <w:rsid w:val="00394FD2"/>
    <w:rsid w:val="003958B6"/>
    <w:rsid w:val="003A15F7"/>
    <w:rsid w:val="003A489E"/>
    <w:rsid w:val="003A758B"/>
    <w:rsid w:val="003B0191"/>
    <w:rsid w:val="003B689E"/>
    <w:rsid w:val="003C0CB9"/>
    <w:rsid w:val="003C0FF7"/>
    <w:rsid w:val="003C727C"/>
    <w:rsid w:val="003C7E28"/>
    <w:rsid w:val="003D1F11"/>
    <w:rsid w:val="003D3281"/>
    <w:rsid w:val="003D7C9A"/>
    <w:rsid w:val="003E0E87"/>
    <w:rsid w:val="003E67DB"/>
    <w:rsid w:val="003F33BF"/>
    <w:rsid w:val="003F6459"/>
    <w:rsid w:val="003F68AB"/>
    <w:rsid w:val="003F7784"/>
    <w:rsid w:val="004017BA"/>
    <w:rsid w:val="00406191"/>
    <w:rsid w:val="004070AD"/>
    <w:rsid w:val="00412E58"/>
    <w:rsid w:val="00416BD6"/>
    <w:rsid w:val="004244A7"/>
    <w:rsid w:val="00425881"/>
    <w:rsid w:val="004304F3"/>
    <w:rsid w:val="00430DD2"/>
    <w:rsid w:val="00431AA9"/>
    <w:rsid w:val="00433181"/>
    <w:rsid w:val="00435097"/>
    <w:rsid w:val="00440741"/>
    <w:rsid w:val="00445471"/>
    <w:rsid w:val="00445712"/>
    <w:rsid w:val="0044748F"/>
    <w:rsid w:val="00450707"/>
    <w:rsid w:val="0045227A"/>
    <w:rsid w:val="0045329E"/>
    <w:rsid w:val="004540E1"/>
    <w:rsid w:val="00455280"/>
    <w:rsid w:val="0045529A"/>
    <w:rsid w:val="004552FA"/>
    <w:rsid w:val="0045629B"/>
    <w:rsid w:val="004563BF"/>
    <w:rsid w:val="00457402"/>
    <w:rsid w:val="004637F0"/>
    <w:rsid w:val="00466076"/>
    <w:rsid w:val="00466BFA"/>
    <w:rsid w:val="00470761"/>
    <w:rsid w:val="0048042A"/>
    <w:rsid w:val="00486950"/>
    <w:rsid w:val="00486E9C"/>
    <w:rsid w:val="004907E0"/>
    <w:rsid w:val="00492584"/>
    <w:rsid w:val="00494068"/>
    <w:rsid w:val="00494A64"/>
    <w:rsid w:val="004952B7"/>
    <w:rsid w:val="004A23CD"/>
    <w:rsid w:val="004A2BA6"/>
    <w:rsid w:val="004A52FC"/>
    <w:rsid w:val="004B0D4D"/>
    <w:rsid w:val="004B27BA"/>
    <w:rsid w:val="004B2C6E"/>
    <w:rsid w:val="004B6BCD"/>
    <w:rsid w:val="004C1F41"/>
    <w:rsid w:val="004C30E1"/>
    <w:rsid w:val="004C358D"/>
    <w:rsid w:val="004C3D72"/>
    <w:rsid w:val="004C47A9"/>
    <w:rsid w:val="004C4804"/>
    <w:rsid w:val="004C5AFE"/>
    <w:rsid w:val="004C76F7"/>
    <w:rsid w:val="004D69B9"/>
    <w:rsid w:val="004E0247"/>
    <w:rsid w:val="004E1241"/>
    <w:rsid w:val="004E24F8"/>
    <w:rsid w:val="004F1835"/>
    <w:rsid w:val="004F4246"/>
    <w:rsid w:val="004F6079"/>
    <w:rsid w:val="004F618F"/>
    <w:rsid w:val="004F742A"/>
    <w:rsid w:val="0050174A"/>
    <w:rsid w:val="00501FCC"/>
    <w:rsid w:val="0050345F"/>
    <w:rsid w:val="00512F80"/>
    <w:rsid w:val="00513F12"/>
    <w:rsid w:val="005201A4"/>
    <w:rsid w:val="00522D57"/>
    <w:rsid w:val="005234BB"/>
    <w:rsid w:val="00524224"/>
    <w:rsid w:val="00526083"/>
    <w:rsid w:val="00530054"/>
    <w:rsid w:val="005300CB"/>
    <w:rsid w:val="0053014D"/>
    <w:rsid w:val="00530E28"/>
    <w:rsid w:val="005312FC"/>
    <w:rsid w:val="00532A5B"/>
    <w:rsid w:val="00532AF1"/>
    <w:rsid w:val="0053530C"/>
    <w:rsid w:val="00536788"/>
    <w:rsid w:val="00544069"/>
    <w:rsid w:val="0055517E"/>
    <w:rsid w:val="00560F9A"/>
    <w:rsid w:val="0056201E"/>
    <w:rsid w:val="00564365"/>
    <w:rsid w:val="00565116"/>
    <w:rsid w:val="00567A71"/>
    <w:rsid w:val="00567C19"/>
    <w:rsid w:val="005709CF"/>
    <w:rsid w:val="00574981"/>
    <w:rsid w:val="00574D1B"/>
    <w:rsid w:val="00576408"/>
    <w:rsid w:val="00576BF7"/>
    <w:rsid w:val="00577132"/>
    <w:rsid w:val="0057775B"/>
    <w:rsid w:val="00584123"/>
    <w:rsid w:val="005844C6"/>
    <w:rsid w:val="00590F3B"/>
    <w:rsid w:val="0059128D"/>
    <w:rsid w:val="00592B94"/>
    <w:rsid w:val="005949D6"/>
    <w:rsid w:val="00595479"/>
    <w:rsid w:val="00595BB6"/>
    <w:rsid w:val="00597F02"/>
    <w:rsid w:val="005A19B1"/>
    <w:rsid w:val="005A280B"/>
    <w:rsid w:val="005A2974"/>
    <w:rsid w:val="005A2EBC"/>
    <w:rsid w:val="005A53C7"/>
    <w:rsid w:val="005A6E5D"/>
    <w:rsid w:val="005B083B"/>
    <w:rsid w:val="005B2497"/>
    <w:rsid w:val="005B5530"/>
    <w:rsid w:val="005B5D69"/>
    <w:rsid w:val="005B66E4"/>
    <w:rsid w:val="005C04F4"/>
    <w:rsid w:val="005C139A"/>
    <w:rsid w:val="005C2AD1"/>
    <w:rsid w:val="005C2FC4"/>
    <w:rsid w:val="005C5442"/>
    <w:rsid w:val="005D4F3F"/>
    <w:rsid w:val="005E0853"/>
    <w:rsid w:val="005E4B23"/>
    <w:rsid w:val="005E6033"/>
    <w:rsid w:val="005F08A9"/>
    <w:rsid w:val="005F356A"/>
    <w:rsid w:val="005F4060"/>
    <w:rsid w:val="005F4A77"/>
    <w:rsid w:val="005F6694"/>
    <w:rsid w:val="005F6B2E"/>
    <w:rsid w:val="005F6D34"/>
    <w:rsid w:val="005F758B"/>
    <w:rsid w:val="00600332"/>
    <w:rsid w:val="00602E5B"/>
    <w:rsid w:val="006036BD"/>
    <w:rsid w:val="00604BA6"/>
    <w:rsid w:val="00606566"/>
    <w:rsid w:val="00607445"/>
    <w:rsid w:val="00616614"/>
    <w:rsid w:val="0062377A"/>
    <w:rsid w:val="00626CF5"/>
    <w:rsid w:val="00634544"/>
    <w:rsid w:val="00634CCB"/>
    <w:rsid w:val="00640013"/>
    <w:rsid w:val="00646A73"/>
    <w:rsid w:val="00646D23"/>
    <w:rsid w:val="00651227"/>
    <w:rsid w:val="0066017C"/>
    <w:rsid w:val="00661115"/>
    <w:rsid w:val="00672616"/>
    <w:rsid w:val="00676D43"/>
    <w:rsid w:val="006824AE"/>
    <w:rsid w:val="00685C93"/>
    <w:rsid w:val="00691116"/>
    <w:rsid w:val="006911AB"/>
    <w:rsid w:val="006925C1"/>
    <w:rsid w:val="00694312"/>
    <w:rsid w:val="0069722C"/>
    <w:rsid w:val="006A0AD0"/>
    <w:rsid w:val="006A1478"/>
    <w:rsid w:val="006A4C53"/>
    <w:rsid w:val="006A6DE4"/>
    <w:rsid w:val="006B00ED"/>
    <w:rsid w:val="006B027A"/>
    <w:rsid w:val="006B1CF3"/>
    <w:rsid w:val="006B3867"/>
    <w:rsid w:val="006B3900"/>
    <w:rsid w:val="006B46E6"/>
    <w:rsid w:val="006B62D9"/>
    <w:rsid w:val="006B6C42"/>
    <w:rsid w:val="006C660B"/>
    <w:rsid w:val="006C6C5E"/>
    <w:rsid w:val="006D5DD4"/>
    <w:rsid w:val="006D7696"/>
    <w:rsid w:val="006E14F6"/>
    <w:rsid w:val="006E20BF"/>
    <w:rsid w:val="006E608E"/>
    <w:rsid w:val="006E7E13"/>
    <w:rsid w:val="006F04F3"/>
    <w:rsid w:val="006F0C7B"/>
    <w:rsid w:val="006F0CFF"/>
    <w:rsid w:val="00701DC8"/>
    <w:rsid w:val="00702165"/>
    <w:rsid w:val="0070223A"/>
    <w:rsid w:val="0070423B"/>
    <w:rsid w:val="0070564E"/>
    <w:rsid w:val="0070676C"/>
    <w:rsid w:val="00707AAB"/>
    <w:rsid w:val="007108FC"/>
    <w:rsid w:val="00712B09"/>
    <w:rsid w:val="00712B9C"/>
    <w:rsid w:val="00712BF0"/>
    <w:rsid w:val="007179F0"/>
    <w:rsid w:val="00720985"/>
    <w:rsid w:val="00721F6B"/>
    <w:rsid w:val="00723893"/>
    <w:rsid w:val="007242B9"/>
    <w:rsid w:val="00732987"/>
    <w:rsid w:val="0073382E"/>
    <w:rsid w:val="00735AC7"/>
    <w:rsid w:val="007422C3"/>
    <w:rsid w:val="00742D9D"/>
    <w:rsid w:val="00742F79"/>
    <w:rsid w:val="0075476F"/>
    <w:rsid w:val="00764F1D"/>
    <w:rsid w:val="00770EA8"/>
    <w:rsid w:val="007720BC"/>
    <w:rsid w:val="00772CC2"/>
    <w:rsid w:val="0077383E"/>
    <w:rsid w:val="00774281"/>
    <w:rsid w:val="007744CE"/>
    <w:rsid w:val="00777288"/>
    <w:rsid w:val="007808A7"/>
    <w:rsid w:val="00781185"/>
    <w:rsid w:val="007825BF"/>
    <w:rsid w:val="00784200"/>
    <w:rsid w:val="007859A3"/>
    <w:rsid w:val="00787BBF"/>
    <w:rsid w:val="00794091"/>
    <w:rsid w:val="00796342"/>
    <w:rsid w:val="00796644"/>
    <w:rsid w:val="007979AE"/>
    <w:rsid w:val="007A0D97"/>
    <w:rsid w:val="007A32CA"/>
    <w:rsid w:val="007A3F7C"/>
    <w:rsid w:val="007A4396"/>
    <w:rsid w:val="007A6878"/>
    <w:rsid w:val="007B0AAB"/>
    <w:rsid w:val="007B2F6A"/>
    <w:rsid w:val="007B30D9"/>
    <w:rsid w:val="007B4561"/>
    <w:rsid w:val="007B6DF7"/>
    <w:rsid w:val="007C3229"/>
    <w:rsid w:val="007D0349"/>
    <w:rsid w:val="007D162B"/>
    <w:rsid w:val="007D2483"/>
    <w:rsid w:val="007D7EA5"/>
    <w:rsid w:val="007E71F8"/>
    <w:rsid w:val="007F1486"/>
    <w:rsid w:val="007F1AFD"/>
    <w:rsid w:val="007F52B2"/>
    <w:rsid w:val="007F754E"/>
    <w:rsid w:val="00800755"/>
    <w:rsid w:val="008059C8"/>
    <w:rsid w:val="0080783A"/>
    <w:rsid w:val="008222FD"/>
    <w:rsid w:val="00823DD9"/>
    <w:rsid w:val="008264C9"/>
    <w:rsid w:val="00831090"/>
    <w:rsid w:val="00833284"/>
    <w:rsid w:val="00836327"/>
    <w:rsid w:val="00837334"/>
    <w:rsid w:val="00837665"/>
    <w:rsid w:val="00842937"/>
    <w:rsid w:val="008437F1"/>
    <w:rsid w:val="00855234"/>
    <w:rsid w:val="0085637D"/>
    <w:rsid w:val="00860585"/>
    <w:rsid w:val="00860EF1"/>
    <w:rsid w:val="008630C8"/>
    <w:rsid w:val="008637D2"/>
    <w:rsid w:val="00863F8C"/>
    <w:rsid w:val="00866E22"/>
    <w:rsid w:val="008672E4"/>
    <w:rsid w:val="00870D47"/>
    <w:rsid w:val="00871148"/>
    <w:rsid w:val="00871358"/>
    <w:rsid w:val="008742D7"/>
    <w:rsid w:val="00876E95"/>
    <w:rsid w:val="008826C5"/>
    <w:rsid w:val="0088452B"/>
    <w:rsid w:val="0088475B"/>
    <w:rsid w:val="0088493B"/>
    <w:rsid w:val="00884CAE"/>
    <w:rsid w:val="008877E8"/>
    <w:rsid w:val="00887EC9"/>
    <w:rsid w:val="008908A3"/>
    <w:rsid w:val="00896CBC"/>
    <w:rsid w:val="008A19E1"/>
    <w:rsid w:val="008A4573"/>
    <w:rsid w:val="008B72A0"/>
    <w:rsid w:val="008C0E41"/>
    <w:rsid w:val="008C1616"/>
    <w:rsid w:val="008C25F6"/>
    <w:rsid w:val="008C3DCB"/>
    <w:rsid w:val="008D0A46"/>
    <w:rsid w:val="008D1AA1"/>
    <w:rsid w:val="008D2BC0"/>
    <w:rsid w:val="008D3B1E"/>
    <w:rsid w:val="008D73A5"/>
    <w:rsid w:val="008E34FB"/>
    <w:rsid w:val="008E40B0"/>
    <w:rsid w:val="008F16EB"/>
    <w:rsid w:val="008F500B"/>
    <w:rsid w:val="008F589F"/>
    <w:rsid w:val="00900351"/>
    <w:rsid w:val="00900A6B"/>
    <w:rsid w:val="00901A08"/>
    <w:rsid w:val="00904C19"/>
    <w:rsid w:val="00906CAF"/>
    <w:rsid w:val="0091319E"/>
    <w:rsid w:val="009141D4"/>
    <w:rsid w:val="00914F63"/>
    <w:rsid w:val="009159F2"/>
    <w:rsid w:val="0091713E"/>
    <w:rsid w:val="009208FD"/>
    <w:rsid w:val="00920ECE"/>
    <w:rsid w:val="00923985"/>
    <w:rsid w:val="00923F25"/>
    <w:rsid w:val="009266A0"/>
    <w:rsid w:val="00932CB0"/>
    <w:rsid w:val="00932DC4"/>
    <w:rsid w:val="00935E68"/>
    <w:rsid w:val="0093603F"/>
    <w:rsid w:val="00936B88"/>
    <w:rsid w:val="00940B51"/>
    <w:rsid w:val="00942BC8"/>
    <w:rsid w:val="00943271"/>
    <w:rsid w:val="00945CD5"/>
    <w:rsid w:val="0094739B"/>
    <w:rsid w:val="00951B2B"/>
    <w:rsid w:val="0095273C"/>
    <w:rsid w:val="00953CF4"/>
    <w:rsid w:val="00956960"/>
    <w:rsid w:val="0096135D"/>
    <w:rsid w:val="00970B51"/>
    <w:rsid w:val="00971866"/>
    <w:rsid w:val="0097327F"/>
    <w:rsid w:val="00973E03"/>
    <w:rsid w:val="00975A1C"/>
    <w:rsid w:val="009809B7"/>
    <w:rsid w:val="009812A1"/>
    <w:rsid w:val="009832C6"/>
    <w:rsid w:val="00986F0E"/>
    <w:rsid w:val="00987F64"/>
    <w:rsid w:val="00990A09"/>
    <w:rsid w:val="00993023"/>
    <w:rsid w:val="00995481"/>
    <w:rsid w:val="009957EA"/>
    <w:rsid w:val="0099616F"/>
    <w:rsid w:val="00996AB1"/>
    <w:rsid w:val="009A2472"/>
    <w:rsid w:val="009A2564"/>
    <w:rsid w:val="009A6724"/>
    <w:rsid w:val="009A7D45"/>
    <w:rsid w:val="009B2E81"/>
    <w:rsid w:val="009B5A2D"/>
    <w:rsid w:val="009B5CF8"/>
    <w:rsid w:val="009B7A9D"/>
    <w:rsid w:val="009C132B"/>
    <w:rsid w:val="009C2650"/>
    <w:rsid w:val="009C3D26"/>
    <w:rsid w:val="009C48FE"/>
    <w:rsid w:val="009D1C72"/>
    <w:rsid w:val="009D585D"/>
    <w:rsid w:val="009D7A2C"/>
    <w:rsid w:val="009E059F"/>
    <w:rsid w:val="009E109A"/>
    <w:rsid w:val="009E3E40"/>
    <w:rsid w:val="009F6AC9"/>
    <w:rsid w:val="009F6E5A"/>
    <w:rsid w:val="00A04856"/>
    <w:rsid w:val="00A1076A"/>
    <w:rsid w:val="00A121C4"/>
    <w:rsid w:val="00A13863"/>
    <w:rsid w:val="00A13965"/>
    <w:rsid w:val="00A16B65"/>
    <w:rsid w:val="00A21A9C"/>
    <w:rsid w:val="00A21FA8"/>
    <w:rsid w:val="00A22273"/>
    <w:rsid w:val="00A2456A"/>
    <w:rsid w:val="00A24A6B"/>
    <w:rsid w:val="00A25C97"/>
    <w:rsid w:val="00A26589"/>
    <w:rsid w:val="00A344F0"/>
    <w:rsid w:val="00A37B7C"/>
    <w:rsid w:val="00A4015C"/>
    <w:rsid w:val="00A410B0"/>
    <w:rsid w:val="00A4168C"/>
    <w:rsid w:val="00A440F9"/>
    <w:rsid w:val="00A44325"/>
    <w:rsid w:val="00A4616B"/>
    <w:rsid w:val="00A51CE2"/>
    <w:rsid w:val="00A5260E"/>
    <w:rsid w:val="00A5297A"/>
    <w:rsid w:val="00A53E47"/>
    <w:rsid w:val="00A56A6E"/>
    <w:rsid w:val="00A5794C"/>
    <w:rsid w:val="00A60682"/>
    <w:rsid w:val="00A60E7B"/>
    <w:rsid w:val="00A61118"/>
    <w:rsid w:val="00A6161F"/>
    <w:rsid w:val="00A6397C"/>
    <w:rsid w:val="00A70079"/>
    <w:rsid w:val="00A733BF"/>
    <w:rsid w:val="00A73811"/>
    <w:rsid w:val="00A7406D"/>
    <w:rsid w:val="00A753C1"/>
    <w:rsid w:val="00A80F17"/>
    <w:rsid w:val="00A85653"/>
    <w:rsid w:val="00A86F68"/>
    <w:rsid w:val="00A87C30"/>
    <w:rsid w:val="00A9121C"/>
    <w:rsid w:val="00A93478"/>
    <w:rsid w:val="00A93CF1"/>
    <w:rsid w:val="00A95F46"/>
    <w:rsid w:val="00A961F6"/>
    <w:rsid w:val="00A96617"/>
    <w:rsid w:val="00A9742F"/>
    <w:rsid w:val="00AA2163"/>
    <w:rsid w:val="00AA4528"/>
    <w:rsid w:val="00AA4D14"/>
    <w:rsid w:val="00AA7089"/>
    <w:rsid w:val="00AB1A6F"/>
    <w:rsid w:val="00AB1B71"/>
    <w:rsid w:val="00AB1C14"/>
    <w:rsid w:val="00AB3041"/>
    <w:rsid w:val="00AB530F"/>
    <w:rsid w:val="00AC0F3F"/>
    <w:rsid w:val="00AD4E1C"/>
    <w:rsid w:val="00AD57BF"/>
    <w:rsid w:val="00AD7FF9"/>
    <w:rsid w:val="00AE221E"/>
    <w:rsid w:val="00AE46C4"/>
    <w:rsid w:val="00AF2F3A"/>
    <w:rsid w:val="00AF4C33"/>
    <w:rsid w:val="00B0068F"/>
    <w:rsid w:val="00B02B73"/>
    <w:rsid w:val="00B06D32"/>
    <w:rsid w:val="00B07FB8"/>
    <w:rsid w:val="00B102E7"/>
    <w:rsid w:val="00B10409"/>
    <w:rsid w:val="00B109CA"/>
    <w:rsid w:val="00B14383"/>
    <w:rsid w:val="00B14DE1"/>
    <w:rsid w:val="00B17282"/>
    <w:rsid w:val="00B24A52"/>
    <w:rsid w:val="00B2577D"/>
    <w:rsid w:val="00B27AB5"/>
    <w:rsid w:val="00B31873"/>
    <w:rsid w:val="00B41880"/>
    <w:rsid w:val="00B42C54"/>
    <w:rsid w:val="00B43CB7"/>
    <w:rsid w:val="00B478F9"/>
    <w:rsid w:val="00B50776"/>
    <w:rsid w:val="00B54B34"/>
    <w:rsid w:val="00B576B5"/>
    <w:rsid w:val="00B627B1"/>
    <w:rsid w:val="00B6353A"/>
    <w:rsid w:val="00B648E9"/>
    <w:rsid w:val="00B71444"/>
    <w:rsid w:val="00B735AF"/>
    <w:rsid w:val="00B76BE5"/>
    <w:rsid w:val="00B77B98"/>
    <w:rsid w:val="00B82C2D"/>
    <w:rsid w:val="00B90A53"/>
    <w:rsid w:val="00B91D21"/>
    <w:rsid w:val="00B94C4A"/>
    <w:rsid w:val="00B95792"/>
    <w:rsid w:val="00B95DBC"/>
    <w:rsid w:val="00B961F0"/>
    <w:rsid w:val="00B96AA0"/>
    <w:rsid w:val="00BA29E3"/>
    <w:rsid w:val="00BA63E4"/>
    <w:rsid w:val="00BA6EAF"/>
    <w:rsid w:val="00BA7870"/>
    <w:rsid w:val="00BB1FF8"/>
    <w:rsid w:val="00BB33D5"/>
    <w:rsid w:val="00BB3498"/>
    <w:rsid w:val="00BB38F0"/>
    <w:rsid w:val="00BB757E"/>
    <w:rsid w:val="00BC0F4C"/>
    <w:rsid w:val="00BC4D8B"/>
    <w:rsid w:val="00BC77AC"/>
    <w:rsid w:val="00BD2AA7"/>
    <w:rsid w:val="00BD3238"/>
    <w:rsid w:val="00BD5162"/>
    <w:rsid w:val="00BE078C"/>
    <w:rsid w:val="00BE08B9"/>
    <w:rsid w:val="00BE1ACC"/>
    <w:rsid w:val="00BE5A55"/>
    <w:rsid w:val="00BE6A20"/>
    <w:rsid w:val="00BF0598"/>
    <w:rsid w:val="00BF16CF"/>
    <w:rsid w:val="00BF6C7C"/>
    <w:rsid w:val="00BF6E52"/>
    <w:rsid w:val="00BF7C1C"/>
    <w:rsid w:val="00C00D21"/>
    <w:rsid w:val="00C00FCA"/>
    <w:rsid w:val="00C05EDA"/>
    <w:rsid w:val="00C1193B"/>
    <w:rsid w:val="00C1414E"/>
    <w:rsid w:val="00C1437B"/>
    <w:rsid w:val="00C17E94"/>
    <w:rsid w:val="00C266EB"/>
    <w:rsid w:val="00C2756F"/>
    <w:rsid w:val="00C3031B"/>
    <w:rsid w:val="00C30BD5"/>
    <w:rsid w:val="00C319C9"/>
    <w:rsid w:val="00C336C0"/>
    <w:rsid w:val="00C41A29"/>
    <w:rsid w:val="00C44194"/>
    <w:rsid w:val="00C44956"/>
    <w:rsid w:val="00C4597A"/>
    <w:rsid w:val="00C55198"/>
    <w:rsid w:val="00C55854"/>
    <w:rsid w:val="00C6197E"/>
    <w:rsid w:val="00C674FE"/>
    <w:rsid w:val="00C75D10"/>
    <w:rsid w:val="00C77D2A"/>
    <w:rsid w:val="00C8290F"/>
    <w:rsid w:val="00C82BB2"/>
    <w:rsid w:val="00C90E8A"/>
    <w:rsid w:val="00C96E42"/>
    <w:rsid w:val="00C9775E"/>
    <w:rsid w:val="00C97EC8"/>
    <w:rsid w:val="00CA014C"/>
    <w:rsid w:val="00CA07CA"/>
    <w:rsid w:val="00CA14D7"/>
    <w:rsid w:val="00CA21D4"/>
    <w:rsid w:val="00CA71F3"/>
    <w:rsid w:val="00CA7BF1"/>
    <w:rsid w:val="00CB61F3"/>
    <w:rsid w:val="00CB717E"/>
    <w:rsid w:val="00CC2D68"/>
    <w:rsid w:val="00CC5525"/>
    <w:rsid w:val="00CD5EDE"/>
    <w:rsid w:val="00CD6329"/>
    <w:rsid w:val="00CE25A1"/>
    <w:rsid w:val="00CE2B9E"/>
    <w:rsid w:val="00CE79A2"/>
    <w:rsid w:val="00CF2641"/>
    <w:rsid w:val="00CF7251"/>
    <w:rsid w:val="00D00D16"/>
    <w:rsid w:val="00D011CC"/>
    <w:rsid w:val="00D01888"/>
    <w:rsid w:val="00D025E1"/>
    <w:rsid w:val="00D02C80"/>
    <w:rsid w:val="00D02DDF"/>
    <w:rsid w:val="00D0336C"/>
    <w:rsid w:val="00D06764"/>
    <w:rsid w:val="00D10841"/>
    <w:rsid w:val="00D1551F"/>
    <w:rsid w:val="00D156AA"/>
    <w:rsid w:val="00D20383"/>
    <w:rsid w:val="00D20EF4"/>
    <w:rsid w:val="00D21946"/>
    <w:rsid w:val="00D265D5"/>
    <w:rsid w:val="00D27347"/>
    <w:rsid w:val="00D306FB"/>
    <w:rsid w:val="00D31817"/>
    <w:rsid w:val="00D32356"/>
    <w:rsid w:val="00D36F75"/>
    <w:rsid w:val="00D37D66"/>
    <w:rsid w:val="00D40831"/>
    <w:rsid w:val="00D41228"/>
    <w:rsid w:val="00D459B7"/>
    <w:rsid w:val="00D45B81"/>
    <w:rsid w:val="00D463CE"/>
    <w:rsid w:val="00D46639"/>
    <w:rsid w:val="00D46873"/>
    <w:rsid w:val="00D47F00"/>
    <w:rsid w:val="00D50C74"/>
    <w:rsid w:val="00D528B1"/>
    <w:rsid w:val="00D530C2"/>
    <w:rsid w:val="00D54311"/>
    <w:rsid w:val="00D55C7D"/>
    <w:rsid w:val="00D56DE8"/>
    <w:rsid w:val="00D67119"/>
    <w:rsid w:val="00D710A0"/>
    <w:rsid w:val="00D71705"/>
    <w:rsid w:val="00D77F20"/>
    <w:rsid w:val="00D80B44"/>
    <w:rsid w:val="00D8474A"/>
    <w:rsid w:val="00D84C52"/>
    <w:rsid w:val="00D84FC5"/>
    <w:rsid w:val="00D8559F"/>
    <w:rsid w:val="00D921D5"/>
    <w:rsid w:val="00DA0526"/>
    <w:rsid w:val="00DA2838"/>
    <w:rsid w:val="00DA7987"/>
    <w:rsid w:val="00DB0EF9"/>
    <w:rsid w:val="00DB158F"/>
    <w:rsid w:val="00DB75D4"/>
    <w:rsid w:val="00DB7962"/>
    <w:rsid w:val="00DB7B42"/>
    <w:rsid w:val="00DB7CD5"/>
    <w:rsid w:val="00DC1B0A"/>
    <w:rsid w:val="00DC2D1A"/>
    <w:rsid w:val="00DC2F58"/>
    <w:rsid w:val="00DC5AE7"/>
    <w:rsid w:val="00DC62DD"/>
    <w:rsid w:val="00DC7C49"/>
    <w:rsid w:val="00DD6523"/>
    <w:rsid w:val="00DD72CE"/>
    <w:rsid w:val="00DE091D"/>
    <w:rsid w:val="00DE2221"/>
    <w:rsid w:val="00DE3318"/>
    <w:rsid w:val="00DE4BE7"/>
    <w:rsid w:val="00DE5A9E"/>
    <w:rsid w:val="00DE5B41"/>
    <w:rsid w:val="00DE70CD"/>
    <w:rsid w:val="00DE724D"/>
    <w:rsid w:val="00DE7405"/>
    <w:rsid w:val="00DE7426"/>
    <w:rsid w:val="00DE7ECB"/>
    <w:rsid w:val="00E004CD"/>
    <w:rsid w:val="00E00B76"/>
    <w:rsid w:val="00E01019"/>
    <w:rsid w:val="00E05BCE"/>
    <w:rsid w:val="00E14506"/>
    <w:rsid w:val="00E16CB0"/>
    <w:rsid w:val="00E200D5"/>
    <w:rsid w:val="00E20A9B"/>
    <w:rsid w:val="00E20CD8"/>
    <w:rsid w:val="00E21DBF"/>
    <w:rsid w:val="00E3069E"/>
    <w:rsid w:val="00E32682"/>
    <w:rsid w:val="00E35C0F"/>
    <w:rsid w:val="00E35D54"/>
    <w:rsid w:val="00E364ED"/>
    <w:rsid w:val="00E366A2"/>
    <w:rsid w:val="00E40CF7"/>
    <w:rsid w:val="00E412E7"/>
    <w:rsid w:val="00E4635C"/>
    <w:rsid w:val="00E4645F"/>
    <w:rsid w:val="00E46537"/>
    <w:rsid w:val="00E50AC6"/>
    <w:rsid w:val="00E5341E"/>
    <w:rsid w:val="00E561EB"/>
    <w:rsid w:val="00E636E5"/>
    <w:rsid w:val="00E63A81"/>
    <w:rsid w:val="00E64323"/>
    <w:rsid w:val="00E66ECA"/>
    <w:rsid w:val="00E67C58"/>
    <w:rsid w:val="00E67E34"/>
    <w:rsid w:val="00E71518"/>
    <w:rsid w:val="00E75099"/>
    <w:rsid w:val="00E7750B"/>
    <w:rsid w:val="00E80141"/>
    <w:rsid w:val="00E811E8"/>
    <w:rsid w:val="00E81C7C"/>
    <w:rsid w:val="00E820E1"/>
    <w:rsid w:val="00E84737"/>
    <w:rsid w:val="00E9149A"/>
    <w:rsid w:val="00E91EE1"/>
    <w:rsid w:val="00E93359"/>
    <w:rsid w:val="00E93DF3"/>
    <w:rsid w:val="00E95E6E"/>
    <w:rsid w:val="00E95E9A"/>
    <w:rsid w:val="00EA00CD"/>
    <w:rsid w:val="00EA76F4"/>
    <w:rsid w:val="00EA7F94"/>
    <w:rsid w:val="00EB0502"/>
    <w:rsid w:val="00EB088A"/>
    <w:rsid w:val="00EB4BFC"/>
    <w:rsid w:val="00EB4C74"/>
    <w:rsid w:val="00EC7AEA"/>
    <w:rsid w:val="00ED5DBB"/>
    <w:rsid w:val="00EE051A"/>
    <w:rsid w:val="00EE266E"/>
    <w:rsid w:val="00EE2E21"/>
    <w:rsid w:val="00EE2FA0"/>
    <w:rsid w:val="00EE3696"/>
    <w:rsid w:val="00EE4587"/>
    <w:rsid w:val="00EF1DF0"/>
    <w:rsid w:val="00EF5103"/>
    <w:rsid w:val="00EF5755"/>
    <w:rsid w:val="00EF6AC0"/>
    <w:rsid w:val="00EF75AF"/>
    <w:rsid w:val="00F0109B"/>
    <w:rsid w:val="00F01D78"/>
    <w:rsid w:val="00F02B2F"/>
    <w:rsid w:val="00F11674"/>
    <w:rsid w:val="00F16355"/>
    <w:rsid w:val="00F20A28"/>
    <w:rsid w:val="00F2141E"/>
    <w:rsid w:val="00F23450"/>
    <w:rsid w:val="00F23FC5"/>
    <w:rsid w:val="00F26027"/>
    <w:rsid w:val="00F267B3"/>
    <w:rsid w:val="00F30FB7"/>
    <w:rsid w:val="00F31573"/>
    <w:rsid w:val="00F32376"/>
    <w:rsid w:val="00F32617"/>
    <w:rsid w:val="00F37678"/>
    <w:rsid w:val="00F40146"/>
    <w:rsid w:val="00F40BC4"/>
    <w:rsid w:val="00F41122"/>
    <w:rsid w:val="00F44822"/>
    <w:rsid w:val="00F45DF9"/>
    <w:rsid w:val="00F544E4"/>
    <w:rsid w:val="00F55710"/>
    <w:rsid w:val="00F56E76"/>
    <w:rsid w:val="00F615F4"/>
    <w:rsid w:val="00F644D4"/>
    <w:rsid w:val="00F64910"/>
    <w:rsid w:val="00F70834"/>
    <w:rsid w:val="00F732CE"/>
    <w:rsid w:val="00F74605"/>
    <w:rsid w:val="00F759F2"/>
    <w:rsid w:val="00F77E2B"/>
    <w:rsid w:val="00F80BC9"/>
    <w:rsid w:val="00F85028"/>
    <w:rsid w:val="00F933BE"/>
    <w:rsid w:val="00F95F20"/>
    <w:rsid w:val="00FA194B"/>
    <w:rsid w:val="00FA3C20"/>
    <w:rsid w:val="00FA4A32"/>
    <w:rsid w:val="00FB1EA2"/>
    <w:rsid w:val="00FB3BC0"/>
    <w:rsid w:val="00FB45ED"/>
    <w:rsid w:val="00FB4ADD"/>
    <w:rsid w:val="00FB6DE3"/>
    <w:rsid w:val="00FC1CEE"/>
    <w:rsid w:val="00FC3680"/>
    <w:rsid w:val="00FC574C"/>
    <w:rsid w:val="00FC60D3"/>
    <w:rsid w:val="00FC685D"/>
    <w:rsid w:val="00FD0A17"/>
    <w:rsid w:val="00FD31F7"/>
    <w:rsid w:val="00FD3946"/>
    <w:rsid w:val="00FD4F0A"/>
    <w:rsid w:val="00FD78B9"/>
    <w:rsid w:val="00FD7DEC"/>
    <w:rsid w:val="00FE224B"/>
    <w:rsid w:val="00FE48B4"/>
    <w:rsid w:val="00FE4CD6"/>
    <w:rsid w:val="00FE5934"/>
    <w:rsid w:val="00FE76BA"/>
    <w:rsid w:val="00FE7811"/>
    <w:rsid w:val="00FE7AC4"/>
    <w:rsid w:val="00FE7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F391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59128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F315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7825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825BF"/>
  </w:style>
  <w:style w:type="paragraph" w:styleId="aa">
    <w:name w:val="footer"/>
    <w:basedOn w:val="a"/>
    <w:link w:val="ab"/>
    <w:rsid w:val="007825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825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F391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59128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F315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7825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825BF"/>
  </w:style>
  <w:style w:type="paragraph" w:styleId="aa">
    <w:name w:val="footer"/>
    <w:basedOn w:val="a"/>
    <w:link w:val="ab"/>
    <w:rsid w:val="007825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825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D38B7423C858704BFFE574F9DE5A0D59F0F829AB35888E161A3961DEC212BB0719D9464E8BD238E59F634DD872v8zD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5912693129316121A26B1683DEA57CD8994754409D932BB67B00B35D2A1C0412818865909A5AC9C50BA178AB16B22A8A6E7N2K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5E205FCB4C8C76786F11D5367D4BDB34169B2893DA67641450685E8F2D064B4518A9FF4AF27D89780C2CDDE137797F56AH8E3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7C6C704FA5C0B9AC116D63C80B87FCAFD6129A5352AF9D2B6B89605CF3E41ACE9E4153A0EF2C6C831D653136366725AA8B60ED2FB4F94CAL5u8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3CC5CB3E393277BC969298B66209FC38CB73BE082B5DEFF08B0596D9B0629319D01681127831E53B9CB3312e8bCJ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CEF8E-3453-48B6-97E2-FEB297DD3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153</TotalTime>
  <Pages>10</Pages>
  <Words>2716</Words>
  <Characters>21017</Characters>
  <Application>Microsoft Office Word</Application>
  <DocSecurity>0</DocSecurity>
  <Lines>175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knyazkova</cp:lastModifiedBy>
  <cp:revision>68</cp:revision>
  <cp:lastPrinted>2022-04-27T05:15:00Z</cp:lastPrinted>
  <dcterms:created xsi:type="dcterms:W3CDTF">2022-04-27T07:21:00Z</dcterms:created>
  <dcterms:modified xsi:type="dcterms:W3CDTF">2022-05-27T09:36:00Z</dcterms:modified>
</cp:coreProperties>
</file>