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7D5D21" w:rsidRDefault="005C0271" w:rsidP="007D5D21">
      <w:pPr>
        <w:pStyle w:val="1"/>
        <w:rPr>
          <w:b w:val="0"/>
          <w:bCs/>
          <w:iCs w:val="0"/>
        </w:rPr>
      </w:pPr>
      <w:r>
        <w:rPr>
          <w:noProof/>
        </w:rPr>
        <w:drawing>
          <wp:inline distT="0" distB="0" distL="0" distR="0">
            <wp:extent cx="430530" cy="638175"/>
            <wp:effectExtent l="19050" t="0" r="762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28E3" w:rsidRPr="008C28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51869" w:rsidRDefault="00651869" w:rsidP="004C3D72"/>
              </w:txbxContent>
            </v:textbox>
            <w10:wrap anchorx="margin" anchory="margin"/>
          </v:shape>
        </w:pict>
      </w:r>
      <w:r w:rsidR="00E00863">
        <w:rPr>
          <w:b w:val="0"/>
          <w:bCs/>
          <w:iCs w:val="0"/>
        </w:rPr>
        <w:t xml:space="preserve">                                   </w:t>
      </w:r>
    </w:p>
    <w:p w:rsidR="00133698" w:rsidRPr="005C0271" w:rsidRDefault="00133698" w:rsidP="009E0ED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8C28E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4740C">
        <w:rPr>
          <w:rFonts w:ascii="Liberation Serif" w:hAnsi="Liberation Serif"/>
          <w:sz w:val="28"/>
          <w:szCs w:val="28"/>
        </w:rPr>
        <w:t>от 06.06.2022  № 376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492010" w:rsidRPr="009A2966" w:rsidRDefault="00FB4A74" w:rsidP="000766C7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9A2966">
        <w:rPr>
          <w:rFonts w:ascii="Liberation Serif" w:hAnsi="Liberation Serif"/>
          <w:b w:val="0"/>
          <w:sz w:val="28"/>
          <w:szCs w:val="28"/>
        </w:rPr>
        <w:t xml:space="preserve"> с </w:t>
      </w:r>
      <w:r w:rsidR="00A153B4" w:rsidRPr="009A2966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9A2966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9A2966">
        <w:rPr>
          <w:rFonts w:ascii="Liberation Serif" w:hAnsi="Liberation Serif"/>
          <w:b w:val="0"/>
          <w:sz w:val="28"/>
          <w:szCs w:val="28"/>
        </w:rPr>
        <w:t xml:space="preserve">    </w:t>
      </w:r>
      <w:r w:rsidR="00A153B4" w:rsidRPr="009A2966">
        <w:rPr>
          <w:rFonts w:ascii="Liberation Serif" w:hAnsi="Liberation Serif"/>
          <w:b w:val="0"/>
          <w:sz w:val="28"/>
          <w:szCs w:val="28"/>
        </w:rPr>
        <w:t>от 22.12.2021  № 40</w:t>
      </w:r>
      <w:r w:rsidR="00CF6950" w:rsidRPr="009A2966">
        <w:rPr>
          <w:rFonts w:ascii="Liberation Serif" w:hAnsi="Liberation Serif"/>
          <w:b w:val="0"/>
          <w:sz w:val="28"/>
          <w:szCs w:val="28"/>
        </w:rPr>
        <w:t xml:space="preserve"> (в редакции решения Думы Каменск-Уральского городского округа</w:t>
      </w:r>
      <w:r w:rsidR="00980DE4" w:rsidRPr="009A2966">
        <w:rPr>
          <w:rFonts w:ascii="Liberation Serif" w:hAnsi="Liberation Serif"/>
          <w:b w:val="0"/>
          <w:sz w:val="28"/>
          <w:szCs w:val="28"/>
        </w:rPr>
        <w:t xml:space="preserve"> от 23.03.2022  № 65</w:t>
      </w:r>
      <w:r w:rsidR="00CF6950" w:rsidRPr="009A2966">
        <w:rPr>
          <w:rFonts w:ascii="Liberation Serif" w:hAnsi="Liberation Serif"/>
          <w:b w:val="0"/>
          <w:sz w:val="28"/>
          <w:szCs w:val="28"/>
        </w:rPr>
        <w:t xml:space="preserve">)  </w:t>
      </w:r>
      <w:r w:rsidR="00A153B4" w:rsidRPr="009A2966">
        <w:rPr>
          <w:rFonts w:ascii="Liberation Serif" w:hAnsi="Liberation Serif"/>
          <w:b w:val="0"/>
          <w:sz w:val="28"/>
          <w:szCs w:val="28"/>
        </w:rPr>
        <w:t>«О бюджете Каменск-Уральского городского округа на 2022 год  и  плановый период 2023 и 2024 годов»</w:t>
      </w:r>
      <w:r w:rsidR="00F80124" w:rsidRPr="009A2966">
        <w:rPr>
          <w:rFonts w:ascii="Liberation Serif" w:hAnsi="Liberation Serif"/>
          <w:b w:val="0"/>
          <w:sz w:val="28"/>
          <w:szCs w:val="28"/>
        </w:rPr>
        <w:t>,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 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в целях уточнения объемов</w:t>
      </w:r>
      <w:r w:rsidR="006054A8" w:rsidRPr="009A2966">
        <w:rPr>
          <w:rFonts w:ascii="Liberation Serif" w:hAnsi="Liberation Serif"/>
          <w:b w:val="0"/>
          <w:sz w:val="28"/>
          <w:szCs w:val="28"/>
        </w:rPr>
        <w:t xml:space="preserve"> ф</w:t>
      </w:r>
      <w:r w:rsidR="00651869">
        <w:rPr>
          <w:rFonts w:ascii="Liberation Serif" w:hAnsi="Liberation Serif"/>
          <w:b w:val="0"/>
          <w:sz w:val="28"/>
          <w:szCs w:val="28"/>
        </w:rPr>
        <w:t>инансирования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 xml:space="preserve"> мероприятий муниципальной программы «Развитие физической культуры  и спорта в </w:t>
      </w:r>
      <w:r w:rsidR="006054A8" w:rsidRPr="009A2966">
        <w:rPr>
          <w:rFonts w:ascii="Liberation Serif" w:hAnsi="Liberation Serif"/>
          <w:b w:val="0"/>
          <w:sz w:val="28"/>
          <w:szCs w:val="28"/>
        </w:rPr>
        <w:t xml:space="preserve">Каменск-Уральском городском округе 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на 2020-2026 годы»</w:t>
      </w:r>
      <w:r w:rsidR="001E11E6" w:rsidRPr="009A2966">
        <w:rPr>
          <w:rFonts w:ascii="Liberation Serif" w:hAnsi="Liberation Serif"/>
          <w:b w:val="0"/>
          <w:sz w:val="28"/>
          <w:szCs w:val="28"/>
        </w:rPr>
        <w:t>, утвержденной постановлением Администрации города Каменска-Уральского от 10.10.2019 № 836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,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6054A8" w:rsidRPr="009A2966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5C0271" w:rsidRPr="009A2966" w:rsidRDefault="001B1377" w:rsidP="00FB4A74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Pr="009A2966" w:rsidRDefault="00721596" w:rsidP="00FB4A74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 1.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Внести в муниципальную программу «Развитие физической культуры и спорта в Каменск-Уральском городском округе на 2020-2026 годы» (далее –муниципальная программа), утвержденную постановлением Администрации города Каменска-Уральского от 10.10.2019 № 836 </w:t>
      </w:r>
      <w:r w:rsidR="005B539D" w:rsidRPr="009A2966">
        <w:rPr>
          <w:rFonts w:ascii="Liberation Serif" w:hAnsi="Liberation Serif"/>
          <w:b w:val="0"/>
          <w:sz w:val="28"/>
        </w:rPr>
        <w:t>(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29.05.2020 </w:t>
      </w:r>
    </w:p>
    <w:p w:rsidR="005B539D" w:rsidRPr="009A2966" w:rsidRDefault="005B539D" w:rsidP="00605E6C">
      <w:pPr>
        <w:pStyle w:val="ConsTitle"/>
        <w:widowControl/>
        <w:tabs>
          <w:tab w:val="left" w:pos="637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№ 407, </w:t>
      </w:r>
      <w:r w:rsidR="0048104D" w:rsidRPr="009A2966">
        <w:rPr>
          <w:rFonts w:ascii="Liberation Serif" w:hAnsi="Liberation Serif"/>
          <w:b w:val="0"/>
          <w:color w:val="000000"/>
          <w:sz w:val="28"/>
          <w:szCs w:val="28"/>
        </w:rPr>
        <w:t>постановлений</w:t>
      </w:r>
      <w:r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Администрации Каменск</w:t>
      </w:r>
      <w:r w:rsidR="00F80124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Pr="009A2966">
        <w:rPr>
          <w:rFonts w:ascii="Liberation Serif" w:hAnsi="Liberation Serif"/>
          <w:b w:val="0"/>
          <w:color w:val="000000"/>
          <w:sz w:val="28"/>
          <w:szCs w:val="28"/>
        </w:rPr>
        <w:t>-</w:t>
      </w:r>
      <w:r w:rsidR="002D2CB2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Pr="009A2966">
        <w:rPr>
          <w:rFonts w:ascii="Liberation Serif" w:hAnsi="Liberation Serif"/>
          <w:b w:val="0"/>
          <w:color w:val="000000"/>
          <w:sz w:val="28"/>
          <w:szCs w:val="28"/>
        </w:rPr>
        <w:t>Уральского городского округа</w:t>
      </w:r>
      <w:r w:rsidR="00FB4A74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    </w:t>
      </w:r>
      <w:r w:rsidRPr="009A2966">
        <w:rPr>
          <w:rFonts w:ascii="Liberation Serif" w:hAnsi="Liberation Serif"/>
          <w:b w:val="0"/>
          <w:sz w:val="28"/>
          <w:szCs w:val="28"/>
        </w:rPr>
        <w:t>от 19.10.2020 № 787</w:t>
      </w:r>
      <w:r w:rsidR="0048104D" w:rsidRPr="009A2966">
        <w:rPr>
          <w:rFonts w:ascii="Liberation Serif" w:hAnsi="Liberation Serif"/>
          <w:b w:val="0"/>
          <w:sz w:val="28"/>
          <w:szCs w:val="28"/>
        </w:rPr>
        <w:t>, от 30.12.2020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0D6D4D" w:rsidRPr="009A2966">
        <w:rPr>
          <w:rFonts w:ascii="Liberation Serif" w:hAnsi="Liberation Serif"/>
          <w:b w:val="0"/>
          <w:sz w:val="28"/>
          <w:szCs w:val="28"/>
        </w:rPr>
        <w:t xml:space="preserve"> № 1044</w:t>
      </w:r>
      <w:r w:rsidR="004B525F" w:rsidRPr="009A2966">
        <w:rPr>
          <w:rFonts w:ascii="Liberation Serif" w:hAnsi="Liberation Serif"/>
          <w:b w:val="0"/>
          <w:sz w:val="28"/>
          <w:szCs w:val="28"/>
        </w:rPr>
        <w:t>, от 27.04.2021 № 336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>,  от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 xml:space="preserve">18.06.2021 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          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>№ 510</w:t>
      </w:r>
      <w:r w:rsidR="00312A26" w:rsidRPr="009A2966">
        <w:rPr>
          <w:rFonts w:ascii="Liberation Serif" w:hAnsi="Liberation Serif"/>
          <w:b w:val="0"/>
          <w:sz w:val="28"/>
          <w:szCs w:val="28"/>
        </w:rPr>
        <w:t>, от 10.12.2021 № 948</w:t>
      </w:r>
      <w:r w:rsidR="003E0568" w:rsidRPr="009A2966">
        <w:rPr>
          <w:rFonts w:ascii="Liberation Serif" w:hAnsi="Liberation Serif"/>
          <w:b w:val="0"/>
          <w:sz w:val="28"/>
          <w:szCs w:val="28"/>
        </w:rPr>
        <w:t>, от 31.01.2022 № 52</w:t>
      </w:r>
      <w:r w:rsidRPr="009A2966">
        <w:rPr>
          <w:rFonts w:ascii="Liberation Serif" w:hAnsi="Liberation Serif"/>
          <w:b w:val="0"/>
          <w:sz w:val="28"/>
          <w:szCs w:val="28"/>
        </w:rPr>
        <w:t xml:space="preserve">), следующие изменения: </w:t>
      </w:r>
    </w:p>
    <w:p w:rsidR="001D3D7A" w:rsidRPr="009A2966" w:rsidRDefault="00A05E42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1) строку</w:t>
      </w:r>
      <w:r w:rsidR="002A639D" w:rsidRPr="009A2966">
        <w:rPr>
          <w:rFonts w:ascii="Liberation Serif" w:hAnsi="Liberation Serif"/>
        </w:rPr>
        <w:t xml:space="preserve"> «Объемы финансирования муниципальной</w:t>
      </w:r>
      <w:r w:rsidR="00161CFA" w:rsidRPr="009A2966">
        <w:rPr>
          <w:rFonts w:ascii="Liberation Serif" w:hAnsi="Liberation Serif"/>
        </w:rPr>
        <w:t xml:space="preserve"> программы, тыс.</w:t>
      </w:r>
      <w:r w:rsidR="00523DDA" w:rsidRPr="009A2966">
        <w:rPr>
          <w:rFonts w:ascii="Liberation Serif" w:hAnsi="Liberation Serif"/>
        </w:rPr>
        <w:t xml:space="preserve"> </w:t>
      </w:r>
      <w:r w:rsidR="00161CFA" w:rsidRPr="009A2966">
        <w:rPr>
          <w:rFonts w:ascii="Liberation Serif" w:hAnsi="Liberation Serif"/>
        </w:rPr>
        <w:t>руб</w:t>
      </w:r>
      <w:r w:rsidR="00523DDA" w:rsidRPr="009A2966">
        <w:rPr>
          <w:rFonts w:ascii="Liberation Serif" w:hAnsi="Liberation Serif"/>
        </w:rPr>
        <w:t>.»</w:t>
      </w:r>
      <w:r w:rsidR="008905E3" w:rsidRPr="009A2966">
        <w:rPr>
          <w:rFonts w:ascii="Liberation Serif" w:hAnsi="Liberation Serif"/>
        </w:rPr>
        <w:t xml:space="preserve"> </w:t>
      </w:r>
      <w:r w:rsidR="00161CFA" w:rsidRPr="009A2966">
        <w:rPr>
          <w:rFonts w:ascii="Liberation Serif" w:hAnsi="Liberation Serif"/>
        </w:rPr>
        <w:t>Паспорта муниципальной п</w:t>
      </w:r>
      <w:r w:rsidR="002A639D" w:rsidRPr="009A2966">
        <w:rPr>
          <w:rFonts w:ascii="Liberation Serif" w:hAnsi="Liberation Serif"/>
        </w:rPr>
        <w:t>рограммы изложить в новой редакции согласно Приложению № 1 к настоящему постановлению;</w:t>
      </w:r>
    </w:p>
    <w:p w:rsidR="000870CC" w:rsidRPr="009A2966" w:rsidRDefault="003E0568" w:rsidP="000870C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A2966">
        <w:rPr>
          <w:rFonts w:ascii="Liberation Serif" w:hAnsi="Liberation Serif" w:cs="Times New Roman"/>
          <w:sz w:val="28"/>
          <w:szCs w:val="28"/>
        </w:rPr>
        <w:t>2</w:t>
      </w:r>
      <w:r w:rsidR="000870CC" w:rsidRPr="009A2966">
        <w:rPr>
          <w:rFonts w:ascii="Liberation Serif" w:hAnsi="Liberation Serif" w:cs="Times New Roman"/>
          <w:sz w:val="28"/>
          <w:szCs w:val="28"/>
        </w:rPr>
        <w:t>) Приложение № 2  к муниципальной программе  «План мероприятий по выполнению муниципальной программы «Развитие физической культуры и спорта в Каменск-Уральском городском округе на 2020-2026 годы»  изложить в новой  редакции согласно Приложению</w:t>
      </w:r>
      <w:r w:rsidR="002D2CB2" w:rsidRPr="009A2966">
        <w:rPr>
          <w:rFonts w:ascii="Liberation Serif" w:hAnsi="Liberation Serif" w:cs="Times New Roman"/>
          <w:sz w:val="28"/>
          <w:szCs w:val="28"/>
        </w:rPr>
        <w:t xml:space="preserve"> № 2</w:t>
      </w:r>
      <w:r w:rsidR="000870CC" w:rsidRPr="009A2966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0870CC" w:rsidRPr="009A2966" w:rsidRDefault="000870CC" w:rsidP="000870C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</w:t>
      </w:r>
      <w:r w:rsidR="00FB4A74" w:rsidRPr="009A2966">
        <w:rPr>
          <w:rFonts w:ascii="Liberation Serif" w:hAnsi="Liberation Serif"/>
          <w:sz w:val="28"/>
          <w:szCs w:val="28"/>
        </w:rPr>
        <w:t xml:space="preserve">  </w:t>
      </w:r>
      <w:r w:rsidRPr="009A2966"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0870CC" w:rsidRPr="009A2966" w:rsidRDefault="000870CC" w:rsidP="00FB4A74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0870CC" w:rsidRPr="009A2966" w:rsidRDefault="000870CC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276449" w:rsidRPr="009A2966" w:rsidRDefault="00651869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276449" w:rsidRPr="009A2966">
        <w:rPr>
          <w:rFonts w:ascii="Liberation Serif" w:hAnsi="Liberation Serif"/>
          <w:sz w:val="28"/>
          <w:szCs w:val="28"/>
        </w:rPr>
        <w:t xml:space="preserve">лава </w:t>
      </w:r>
      <w:r w:rsidR="00276449" w:rsidRPr="009A2966">
        <w:rPr>
          <w:rFonts w:ascii="Liberation Serif" w:hAnsi="Liberation Serif"/>
          <w:sz w:val="28"/>
          <w:szCs w:val="28"/>
        </w:rPr>
        <w:tab/>
      </w:r>
      <w:r w:rsidR="00276449" w:rsidRPr="009A2966">
        <w:rPr>
          <w:rFonts w:ascii="Liberation Serif" w:hAnsi="Liberation Serif"/>
          <w:sz w:val="28"/>
          <w:szCs w:val="28"/>
        </w:rPr>
        <w:br/>
        <w:t>Каменск-Уральского городского округа                                          А.А. Герасимов</w:t>
      </w:r>
    </w:p>
    <w:p w:rsidR="00FB4A74" w:rsidRPr="00885F20" w:rsidRDefault="00D150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34740C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 06.06.2022</w:t>
      </w:r>
      <w:r w:rsidR="00061FF2">
        <w:rPr>
          <w:rFonts w:ascii="Liberation Serif" w:hAnsi="Liberation Serif"/>
          <w:sz w:val="28"/>
          <w:szCs w:val="28"/>
        </w:rPr>
        <w:t xml:space="preserve">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376   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FB4A74" w:rsidRPr="009A2966" w:rsidTr="0099471B">
        <w:trPr>
          <w:tblCellSpacing w:w="5" w:type="nil"/>
        </w:trPr>
        <w:tc>
          <w:tcPr>
            <w:tcW w:w="4536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5670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523DDA" w:rsidRPr="009A2966">
              <w:rPr>
                <w:rFonts w:ascii="Liberation Serif" w:hAnsi="Liberation Serif"/>
              </w:rPr>
              <w:t>2 491 577,0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FB4A74" w:rsidRPr="009A2966" w:rsidRDefault="0059253F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584A71" w:rsidRPr="009A2966"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23DDA" w:rsidRPr="009A2966">
              <w:rPr>
                <w:rFonts w:ascii="Liberation Serif" w:hAnsi="Liberation Serif"/>
              </w:rPr>
              <w:t>322 385,5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279 440,5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302 352,5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584A71" w:rsidRPr="009A2966">
              <w:rPr>
                <w:rFonts w:ascii="Liberation Serif" w:hAnsi="Liberation Serif"/>
                <w:color w:val="000000"/>
              </w:rPr>
              <w:t>25 г.-  379 344,3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379 344,3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FB4A74" w:rsidRPr="009A2966" w:rsidRDefault="00523DDA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областной бюджет – 13 799,7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357,6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A153B4" w:rsidRPr="009A2966" w:rsidRDefault="00523DDA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2022 г. – 6 375,0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584A71" w:rsidRPr="009A2966">
              <w:rPr>
                <w:rFonts w:ascii="Liberation Serif" w:hAnsi="Liberation Serif"/>
                <w:color w:val="000000"/>
              </w:rPr>
              <w:t>- 2 472 803,8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</w:t>
            </w:r>
            <w:r w:rsidR="00584A71" w:rsidRPr="009A2966">
              <w:rPr>
                <w:rFonts w:ascii="Liberation Serif" w:hAnsi="Liberation Serif"/>
                <w:color w:val="000000"/>
              </w:rPr>
              <w:t> 883,1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</w:rPr>
              <w:t>376 981,1</w:t>
            </w:r>
          </w:p>
          <w:p w:rsidR="00F22BCC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8294D" w:rsidRPr="009A2966">
              <w:rPr>
                <w:rFonts w:ascii="Liberation Serif" w:hAnsi="Liberation Serif"/>
                <w:color w:val="000000"/>
              </w:rPr>
              <w:t xml:space="preserve"> 315 300</w:t>
            </w:r>
            <w:r w:rsidR="007D40BF" w:rsidRPr="009A2966">
              <w:rPr>
                <w:rFonts w:ascii="Liberation Serif" w:hAnsi="Liberation Serif"/>
                <w:color w:val="000000"/>
              </w:rPr>
              <w:t>,0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278 730,0</w:t>
            </w:r>
          </w:p>
          <w:p w:rsidR="00FB4A74" w:rsidRPr="009A2966" w:rsidRDefault="00A153B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301 642,0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378 633,8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- 378 633,80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вн</w:t>
            </w:r>
            <w:r w:rsidR="00584A71" w:rsidRPr="009A2966">
              <w:rPr>
                <w:rFonts w:ascii="Liberation Serif" w:hAnsi="Liberation Serif"/>
                <w:color w:val="000000"/>
              </w:rPr>
              <w:t xml:space="preserve">ебюджетные источники – 4 973,5 </w:t>
            </w: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710,5</w:t>
            </w:r>
            <w:r w:rsidR="00FB4A74"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710,5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74FA9" w:rsidRDefault="00374FA9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366621" w:rsidSect="00651869">
          <w:headerReference w:type="even" r:id="rId9"/>
          <w:headerReference w:type="default" r:id="rId10"/>
          <w:headerReference w:type="first" r:id="rId11"/>
          <w:pgSz w:w="11906" w:h="16838" w:code="9"/>
          <w:pgMar w:top="851" w:right="424" w:bottom="1021" w:left="1361" w:header="720" w:footer="442" w:gutter="0"/>
          <w:cols w:space="720"/>
          <w:titlePg/>
          <w:docGrid w:linePitch="381"/>
        </w:sectPr>
      </w:pPr>
    </w:p>
    <w:p w:rsidR="00E67C84" w:rsidRPr="00002D25" w:rsidRDefault="002D2CB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34740C">
        <w:rPr>
          <w:rFonts w:ascii="Liberation Serif" w:hAnsi="Liberation Serif"/>
          <w:sz w:val="28"/>
          <w:szCs w:val="28"/>
        </w:rPr>
        <w:t xml:space="preserve"> 06.06.2022  № 376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ПЛАН МЕРОПРИЯТИЙ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50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3"/>
        <w:gridCol w:w="2541"/>
        <w:gridCol w:w="1401"/>
        <w:gridCol w:w="1417"/>
        <w:gridCol w:w="1160"/>
        <w:gridCol w:w="1250"/>
        <w:gridCol w:w="1276"/>
        <w:gridCol w:w="1276"/>
        <w:gridCol w:w="1275"/>
        <w:gridCol w:w="1160"/>
        <w:gridCol w:w="1380"/>
      </w:tblGrid>
      <w:tr w:rsidR="00D15074" w:rsidRPr="009A2966" w:rsidTr="00C3746C">
        <w:trPr>
          <w:trHeight w:val="645"/>
        </w:trPr>
        <w:tc>
          <w:tcPr>
            <w:tcW w:w="893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2541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15" w:type="dxa"/>
            <w:gridSpan w:val="8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Объем финансирования, тыс. рублей</w:t>
            </w:r>
          </w:p>
        </w:tc>
        <w:tc>
          <w:tcPr>
            <w:tcW w:w="1380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A2966">
              <w:rPr>
                <w:rFonts w:ascii="Liberation Serif" w:hAnsi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D15074" w:rsidRPr="009A2966" w:rsidTr="00C3746C">
        <w:trPr>
          <w:trHeight w:val="230"/>
        </w:trPr>
        <w:tc>
          <w:tcPr>
            <w:tcW w:w="893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2541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401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всего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2020 год</w:t>
            </w:r>
          </w:p>
        </w:tc>
        <w:tc>
          <w:tcPr>
            <w:tcW w:w="1160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2021 год</w:t>
            </w:r>
          </w:p>
        </w:tc>
        <w:tc>
          <w:tcPr>
            <w:tcW w:w="1250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2022 год 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2024 год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2025 год</w:t>
            </w:r>
          </w:p>
        </w:tc>
        <w:tc>
          <w:tcPr>
            <w:tcW w:w="1160" w:type="dxa"/>
            <w:vMerge w:val="restart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2026 год</w:t>
            </w:r>
          </w:p>
        </w:tc>
        <w:tc>
          <w:tcPr>
            <w:tcW w:w="1380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15074" w:rsidRPr="009A2966" w:rsidTr="00C3746C">
        <w:trPr>
          <w:trHeight w:val="390"/>
        </w:trPr>
        <w:tc>
          <w:tcPr>
            <w:tcW w:w="893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2541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401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160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160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1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2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4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5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6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9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11</w:t>
            </w:r>
          </w:p>
        </w:tc>
      </w:tr>
      <w:tr w:rsidR="00C3746C" w:rsidRPr="009A2966" w:rsidTr="00651869">
        <w:trPr>
          <w:trHeight w:val="1270"/>
        </w:trPr>
        <w:tc>
          <w:tcPr>
            <w:tcW w:w="893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2541" w:type="dxa"/>
            <w:shd w:val="clear" w:color="auto" w:fill="auto"/>
            <w:hideMark/>
          </w:tcPr>
          <w:p w:rsidR="00C3746C" w:rsidRPr="009A2966" w:rsidRDefault="00C3746C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  <w:p w:rsidR="00C3746C" w:rsidRPr="009A2966" w:rsidRDefault="00C3746C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1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2 491 577,00</w:t>
            </w:r>
          </w:p>
        </w:tc>
        <w:tc>
          <w:tcPr>
            <w:tcW w:w="1417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443951,20</w:t>
            </w:r>
          </w:p>
        </w:tc>
        <w:tc>
          <w:tcPr>
            <w:tcW w:w="1160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384758,70</w:t>
            </w:r>
          </w:p>
        </w:tc>
        <w:tc>
          <w:tcPr>
            <w:tcW w:w="1250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322385,50</w:t>
            </w:r>
          </w:p>
        </w:tc>
        <w:tc>
          <w:tcPr>
            <w:tcW w:w="1276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279440,50</w:t>
            </w:r>
          </w:p>
        </w:tc>
        <w:tc>
          <w:tcPr>
            <w:tcW w:w="1276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302352,50</w:t>
            </w:r>
          </w:p>
        </w:tc>
        <w:tc>
          <w:tcPr>
            <w:tcW w:w="1275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379344,30</w:t>
            </w:r>
          </w:p>
        </w:tc>
        <w:tc>
          <w:tcPr>
            <w:tcW w:w="1160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379344,30</w:t>
            </w:r>
          </w:p>
        </w:tc>
        <w:tc>
          <w:tcPr>
            <w:tcW w:w="1380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2 472 803,80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442 883,10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376 981,10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315 300,00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278 730,00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301 642,00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378 633,80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378 633,80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13 799,70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357,60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7 067,10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6 375,00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49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C3746C">
            <w:pPr>
              <w:ind w:firstLineChars="3" w:firstLine="6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4 973,50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4136" w:type="dxa"/>
            <w:gridSpan w:val="10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>Прочие нужды</w:t>
            </w:r>
          </w:p>
        </w:tc>
      </w:tr>
      <w:tr w:rsidR="00C3746C" w:rsidRPr="009A2966" w:rsidTr="00651869">
        <w:trPr>
          <w:trHeight w:val="955"/>
        </w:trPr>
        <w:tc>
          <w:tcPr>
            <w:tcW w:w="893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lastRenderedPageBreak/>
              <w:t>5</w:t>
            </w:r>
          </w:p>
        </w:tc>
        <w:tc>
          <w:tcPr>
            <w:tcW w:w="2541" w:type="dxa"/>
            <w:shd w:val="clear" w:color="auto" w:fill="auto"/>
            <w:hideMark/>
          </w:tcPr>
          <w:p w:rsidR="00C3746C" w:rsidRPr="009A2966" w:rsidRDefault="00C3746C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C3746C" w:rsidRPr="009A2966" w:rsidRDefault="00C3746C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1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2 404 898,00</w:t>
            </w:r>
          </w:p>
        </w:tc>
        <w:tc>
          <w:tcPr>
            <w:tcW w:w="1417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393 951,20</w:t>
            </w:r>
          </w:p>
        </w:tc>
        <w:tc>
          <w:tcPr>
            <w:tcW w:w="1160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348 079,70</w:t>
            </w:r>
          </w:p>
        </w:tc>
        <w:tc>
          <w:tcPr>
            <w:tcW w:w="1250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322 385,50</w:t>
            </w:r>
          </w:p>
        </w:tc>
        <w:tc>
          <w:tcPr>
            <w:tcW w:w="1276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279 440,50</w:t>
            </w:r>
          </w:p>
        </w:tc>
        <w:tc>
          <w:tcPr>
            <w:tcW w:w="1276" w:type="dxa"/>
            <w:shd w:val="clear" w:color="auto" w:fill="auto"/>
            <w:hideMark/>
          </w:tcPr>
          <w:p w:rsidR="00C3746C" w:rsidRPr="009A2966" w:rsidRDefault="00C3746C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302 352,50</w:t>
            </w:r>
          </w:p>
        </w:tc>
        <w:tc>
          <w:tcPr>
            <w:tcW w:w="1275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379 344,30</w:t>
            </w:r>
          </w:p>
        </w:tc>
        <w:tc>
          <w:tcPr>
            <w:tcW w:w="1160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379 344,30</w:t>
            </w:r>
          </w:p>
        </w:tc>
        <w:tc>
          <w:tcPr>
            <w:tcW w:w="1380" w:type="dxa"/>
            <w:shd w:val="clear" w:color="auto" w:fill="auto"/>
            <w:hideMark/>
          </w:tcPr>
          <w:p w:rsidR="00C3746C" w:rsidRPr="009A2966" w:rsidRDefault="00C3746C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2 386 124,80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392 883,10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340 302,10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315 300,00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278 730,00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301 642,00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378 633,80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378 633,80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13 799,70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357,60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7 067,10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6 375,00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12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C3746C">
            <w:pPr>
              <w:ind w:firstLineChars="3" w:firstLine="6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4 973,50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83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1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1 469 337,82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186 725,00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184 085,70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195 411,40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182 206,00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184 114,00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268 397,86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268 397,86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12,13,14</w:t>
            </w:r>
          </w:p>
        </w:tc>
      </w:tr>
      <w:tr w:rsidR="00D15074" w:rsidRPr="009A2966" w:rsidTr="00C3746C">
        <w:trPr>
          <w:trHeight w:val="39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1 469 337,82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186 725,00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184 085,70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195 411,40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182 206,00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184 114,00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268 397,86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268 397,86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10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</w:t>
            </w:r>
            <w:r w:rsidR="00C3746C" w:rsidRPr="009A2966">
              <w:rPr>
                <w:rFonts w:ascii="Liberation Serif" w:hAnsi="Liberation Serif"/>
                <w:sz w:val="24"/>
                <w:szCs w:val="24"/>
              </w:rPr>
              <w:t>спортивного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 резерва для сборных команд Российской Федерации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308,90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308,90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12,13,14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92,70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92,70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216,20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216,20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61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lastRenderedPageBreak/>
              <w:t>14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2.1 </w:t>
            </w:r>
            <w:r w:rsidR="00C3746C" w:rsidRPr="009A2966">
              <w:rPr>
                <w:rFonts w:ascii="Liberation Serif" w:hAnsi="Liberation Serif"/>
                <w:sz w:val="24"/>
                <w:szCs w:val="24"/>
              </w:rPr>
              <w:t>Государственная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1 929,30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650,00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929,30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350,00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12,13,14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15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823,80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195,00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278,80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350,00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1 105,50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455,00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650,50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1393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17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C3746C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138 017,30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121 292,30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16 725,00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1,2,3,4,15</w:t>
            </w:r>
          </w:p>
        </w:tc>
      </w:tr>
      <w:tr w:rsidR="00D15074" w:rsidRPr="009A2966" w:rsidTr="00C3746C">
        <w:trPr>
          <w:trHeight w:val="36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18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138 017,30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121 292,30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16 725,00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1191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C3746C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3.1</w:t>
            </w:r>
            <w:r w:rsidR="00C3746C"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Установка малой архитект</w:t>
            </w:r>
            <w:r w:rsidR="00C3746C" w:rsidRPr="009A2966">
              <w:rPr>
                <w:rFonts w:ascii="Liberation Serif" w:hAnsi="Liberation Serif"/>
                <w:sz w:val="24"/>
                <w:szCs w:val="24"/>
              </w:rPr>
              <w:t>урной формы «Арка «Урал-Сибирь»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0,20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0,20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1.2,3,4</w:t>
            </w:r>
          </w:p>
        </w:tc>
      </w:tr>
      <w:tr w:rsidR="00D15074" w:rsidRPr="009A2966" w:rsidTr="00C3746C">
        <w:trPr>
          <w:trHeight w:val="36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0,20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0,20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82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lastRenderedPageBreak/>
              <w:t>21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C3746C" w:rsidP="00C3746C">
            <w:pPr>
              <w:ind w:firstLineChars="2" w:firstLine="5"/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</w:t>
            </w:r>
            <w:r w:rsidR="00D15074"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3.2 </w:t>
            </w:r>
            <w:r w:rsidR="00D15074" w:rsidRPr="009A2966">
              <w:rPr>
                <w:rFonts w:ascii="Liberation Serif" w:hAnsi="Liberation Serif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образовании</w:t>
            </w:r>
            <w:r w:rsidR="00D15074" w:rsidRPr="009A2966">
              <w:rPr>
                <w:rFonts w:ascii="Liberation Serif" w:hAnsi="Liberation Serif"/>
                <w:sz w:val="24"/>
                <w:szCs w:val="24"/>
              </w:rPr>
              <w:t xml:space="preserve">, расположенных на территории Свердловской области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2 927,70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2 927,70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1,2,3,4 </w:t>
            </w:r>
          </w:p>
        </w:tc>
      </w:tr>
      <w:tr w:rsidR="00D15074" w:rsidRPr="009A2966" w:rsidTr="00C3746C">
        <w:trPr>
          <w:trHeight w:val="40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22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292,80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292,80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6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23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2 634,90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2 634,90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1892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24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628 164,60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66 877,30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115 432,50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95 270,50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77 462,50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99 052,50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87 034,65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87 034,65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5,6,7,8,15</w:t>
            </w:r>
          </w:p>
        </w:tc>
      </w:tr>
      <w:tr w:rsidR="00D15074" w:rsidRPr="009A2966" w:rsidTr="00C3746C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25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623 191,10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66 166,80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114 722,00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94 560,00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76 752,00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98 342,00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86 324,15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86 324,15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83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26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C3746C">
            <w:pPr>
              <w:ind w:firstLineChars="3" w:firstLine="6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4 973,50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710,50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67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27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4.1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92,60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92,60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7,8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C3746C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</w:t>
            </w:r>
            <w:r w:rsidR="00D15074" w:rsidRPr="009A2966">
              <w:rPr>
                <w:rFonts w:ascii="Liberation Serif" w:hAnsi="Liberation Serif"/>
              </w:rPr>
              <w:t xml:space="preserve">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27,80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27,80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29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64,80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64,80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961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lastRenderedPageBreak/>
              <w:t>30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</w:t>
            </w:r>
            <w:r w:rsidR="00C3746C" w:rsidRPr="009A2966">
              <w:rPr>
                <w:rFonts w:ascii="Liberation Serif" w:hAnsi="Liberation Serif"/>
                <w:sz w:val="24"/>
                <w:szCs w:val="24"/>
              </w:rPr>
              <w:t>каникулярное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 время, включая мероприятия по обеспечению безопасности </w:t>
            </w:r>
            <w:r w:rsidR="00C3746C" w:rsidRPr="009A2966">
              <w:rPr>
                <w:rFonts w:ascii="Liberation Serif" w:hAnsi="Liberation Serif"/>
                <w:sz w:val="24"/>
                <w:szCs w:val="24"/>
              </w:rPr>
              <w:t>жизни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 и здоровья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27 004,60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9 209,60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11 135,80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3 329,60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3 329,60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31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17 622,00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5 362,80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5 600,00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3 329,60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3 329,60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32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9 382,60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3 846,80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5 535,80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798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33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Мероприятия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1 006,70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164,40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301,50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304,80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236,00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</w:t>
            </w:r>
          </w:p>
        </w:tc>
      </w:tr>
      <w:tr w:rsidR="00D15074" w:rsidRPr="009A2966" w:rsidTr="00C3746C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34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752,40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164,40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171,10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180,90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236,00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35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254,30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130,40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123,90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82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36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6.1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Мероприятия</w:t>
            </w: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313,00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202,00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55,90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55,10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9</w:t>
            </w:r>
          </w:p>
        </w:tc>
      </w:tr>
      <w:tr w:rsidR="00D15074" w:rsidRPr="009A2966" w:rsidTr="00C3746C">
        <w:trPr>
          <w:trHeight w:val="338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lastRenderedPageBreak/>
              <w:t>37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       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171,60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60,60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55,90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55,10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38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141,40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141,40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00"/>
        </w:trPr>
        <w:tc>
          <w:tcPr>
            <w:tcW w:w="15029" w:type="dxa"/>
            <w:gridSpan w:val="11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Общепрограммные расходы </w:t>
            </w:r>
          </w:p>
        </w:tc>
      </w:tr>
      <w:tr w:rsidR="00D15074" w:rsidRPr="009A2966" w:rsidTr="00C3746C">
        <w:trPr>
          <w:trHeight w:val="945"/>
        </w:trPr>
        <w:tc>
          <w:tcPr>
            <w:tcW w:w="893" w:type="dxa"/>
            <w:shd w:val="clear" w:color="auto" w:fill="auto"/>
            <w:noWrap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39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135 795,28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18 381,30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18 691,60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19 186,00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19 186,00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19 186,00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20 582,19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20 582,19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noWrap/>
            <w:vAlign w:val="bottom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40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135 795,28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18 381,30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18 691,60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19 186,00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19 186,00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19 186,00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20 582,19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20 582,19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343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41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84 135,16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11 577,60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11 491,60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11 886,00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11 886,00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11 886,00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12 703,98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12 703,98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16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noWrap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42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84 135,16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11 577,60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11 491,60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11 886,00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11 886,00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11 886,00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12 703,98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12 703,98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1575"/>
        </w:trPr>
        <w:tc>
          <w:tcPr>
            <w:tcW w:w="893" w:type="dxa"/>
            <w:shd w:val="clear" w:color="auto" w:fill="auto"/>
            <w:noWrap/>
            <w:vAlign w:val="bottom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43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51 660,12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6 803,70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7 200,00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7 300,00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7 878,21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7 878,21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17,18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44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51 660,12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6 803,70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7 200,00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7 300,00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7 878,21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7 878,21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2756" w:type="dxa"/>
            <w:gridSpan w:val="9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A2966">
              <w:rPr>
                <w:rFonts w:ascii="Liberation Serif" w:hAnsi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 </w:t>
            </w:r>
          </w:p>
        </w:tc>
      </w:tr>
      <w:tr w:rsidR="00D15074" w:rsidRPr="009A2966" w:rsidTr="00C3746C">
        <w:trPr>
          <w:trHeight w:val="930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45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86 679,00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50 000,00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36 679,00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46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86 679,00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50 000,00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36 679,00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  <w:tr w:rsidR="00D15074" w:rsidRPr="009A2966" w:rsidTr="00C3746C">
        <w:trPr>
          <w:trHeight w:val="157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lastRenderedPageBreak/>
              <w:t>47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A296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>Реконструкция</w:t>
            </w:r>
            <w:r w:rsidR="00C3746C" w:rsidRPr="009A2966">
              <w:rPr>
                <w:rFonts w:ascii="Liberation Serif" w:hAnsi="Liberation Serif"/>
                <w:sz w:val="24"/>
                <w:szCs w:val="24"/>
              </w:rPr>
              <w:t xml:space="preserve"> лыжно-лодочной базы «Металлист»</w:t>
            </w:r>
            <w:r w:rsidRPr="009A2966">
              <w:rPr>
                <w:rFonts w:ascii="Liberation Serif" w:hAnsi="Liberation Serif"/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86 679,00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50 000,00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36 679,00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1,2,3,4,15</w:t>
            </w:r>
          </w:p>
        </w:tc>
      </w:tr>
      <w:tr w:rsidR="00D15074" w:rsidRPr="009A2966" w:rsidTr="00C3746C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A2966">
              <w:rPr>
                <w:rFonts w:ascii="Liberation Serif" w:hAnsi="Liberation Serif"/>
                <w:sz w:val="22"/>
                <w:szCs w:val="22"/>
              </w:rPr>
              <w:t>48</w:t>
            </w:r>
          </w:p>
        </w:tc>
        <w:tc>
          <w:tcPr>
            <w:tcW w:w="2541" w:type="dxa"/>
            <w:shd w:val="clear" w:color="auto" w:fill="auto"/>
            <w:hideMark/>
          </w:tcPr>
          <w:p w:rsidR="00D15074" w:rsidRPr="009A2966" w:rsidRDefault="00D15074" w:rsidP="00D15074">
            <w:pPr>
              <w:ind w:firstLineChars="200" w:firstLine="400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401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86 679,00</w:t>
            </w:r>
          </w:p>
        </w:tc>
        <w:tc>
          <w:tcPr>
            <w:tcW w:w="1417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50 000,00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36 679,00</w:t>
            </w:r>
          </w:p>
        </w:tc>
        <w:tc>
          <w:tcPr>
            <w:tcW w:w="125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D15074" w:rsidRPr="009A2966" w:rsidRDefault="00D15074" w:rsidP="00D15074">
            <w:pPr>
              <w:jc w:val="right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0,00</w:t>
            </w:r>
          </w:p>
        </w:tc>
        <w:tc>
          <w:tcPr>
            <w:tcW w:w="1380" w:type="dxa"/>
            <w:shd w:val="clear" w:color="auto" w:fill="auto"/>
            <w:hideMark/>
          </w:tcPr>
          <w:p w:rsidR="00D15074" w:rsidRPr="009A2966" w:rsidRDefault="00D15074" w:rsidP="00D15074">
            <w:pPr>
              <w:jc w:val="center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х</w:t>
            </w:r>
          </w:p>
        </w:tc>
      </w:tr>
    </w:tbl>
    <w:p w:rsidR="00374FA9" w:rsidRPr="009A296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sectPr w:rsidR="00374FA9" w:rsidRPr="00CE0E0B" w:rsidSect="003C4347">
      <w:headerReference w:type="default" r:id="rId12"/>
      <w:pgSz w:w="16838" w:h="11906" w:orient="landscape" w:code="9"/>
      <w:pgMar w:top="1418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4D0" w:rsidRDefault="000524D0" w:rsidP="00955101">
      <w:r>
        <w:separator/>
      </w:r>
    </w:p>
  </w:endnote>
  <w:endnote w:type="continuationSeparator" w:id="1">
    <w:p w:rsidR="000524D0" w:rsidRDefault="000524D0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4D0" w:rsidRDefault="000524D0" w:rsidP="00955101">
      <w:r>
        <w:separator/>
      </w:r>
    </w:p>
  </w:footnote>
  <w:footnote w:type="continuationSeparator" w:id="1">
    <w:p w:rsidR="000524D0" w:rsidRDefault="000524D0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651869" w:rsidRDefault="008C28E3">
        <w:pPr>
          <w:pStyle w:val="aa"/>
          <w:jc w:val="center"/>
        </w:pPr>
        <w:fldSimple w:instr="PAGE   \* MERGEFORMAT">
          <w:r w:rsidR="00651869">
            <w:rPr>
              <w:noProof/>
            </w:rPr>
            <w:t>4</w:t>
          </w:r>
        </w:fldSimple>
      </w:p>
    </w:sdtContent>
  </w:sdt>
  <w:p w:rsidR="00651869" w:rsidRDefault="00651869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651869" w:rsidRDefault="008C28E3">
        <w:pPr>
          <w:pStyle w:val="aa"/>
          <w:jc w:val="center"/>
        </w:pPr>
        <w:fldSimple w:instr=" PAGE   \* MERGEFORMAT ">
          <w:r w:rsidR="0034740C">
            <w:rPr>
              <w:noProof/>
            </w:rPr>
            <w:t>2</w:t>
          </w:r>
        </w:fldSimple>
      </w:p>
    </w:sdtContent>
  </w:sdt>
  <w:p w:rsidR="00651869" w:rsidRDefault="00651869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869" w:rsidRDefault="00651869">
    <w:pPr>
      <w:pStyle w:val="aa"/>
      <w:jc w:val="center"/>
    </w:pPr>
  </w:p>
  <w:p w:rsidR="00651869" w:rsidRDefault="00651869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869" w:rsidRDefault="008C28E3">
    <w:pPr>
      <w:pStyle w:val="aa"/>
      <w:jc w:val="center"/>
    </w:pPr>
    <w:fldSimple w:instr=" PAGE   \* MERGEFORMAT ">
      <w:r w:rsidR="0034740C">
        <w:rPr>
          <w:noProof/>
        </w:rPr>
        <w:t>5</w:t>
      </w:r>
    </w:fldSimple>
  </w:p>
  <w:p w:rsidR="00651869" w:rsidRDefault="00651869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2D25"/>
    <w:rsid w:val="00004B7D"/>
    <w:rsid w:val="00026D9B"/>
    <w:rsid w:val="00051647"/>
    <w:rsid w:val="000524D0"/>
    <w:rsid w:val="00061FF2"/>
    <w:rsid w:val="000766C7"/>
    <w:rsid w:val="000870CC"/>
    <w:rsid w:val="000A6FD1"/>
    <w:rsid w:val="000A714B"/>
    <w:rsid w:val="000B50A6"/>
    <w:rsid w:val="000C08DB"/>
    <w:rsid w:val="000C22A6"/>
    <w:rsid w:val="000C6284"/>
    <w:rsid w:val="000D6D4D"/>
    <w:rsid w:val="000E1683"/>
    <w:rsid w:val="000E3209"/>
    <w:rsid w:val="000F3034"/>
    <w:rsid w:val="001032B9"/>
    <w:rsid w:val="0010369E"/>
    <w:rsid w:val="00106E04"/>
    <w:rsid w:val="00112A54"/>
    <w:rsid w:val="001179D2"/>
    <w:rsid w:val="001259D9"/>
    <w:rsid w:val="00126109"/>
    <w:rsid w:val="00133698"/>
    <w:rsid w:val="00134BD4"/>
    <w:rsid w:val="001414BD"/>
    <w:rsid w:val="001415A4"/>
    <w:rsid w:val="0014390A"/>
    <w:rsid w:val="001611FE"/>
    <w:rsid w:val="00161CFA"/>
    <w:rsid w:val="001712EB"/>
    <w:rsid w:val="00176502"/>
    <w:rsid w:val="001A2EB1"/>
    <w:rsid w:val="001B1377"/>
    <w:rsid w:val="001C19CC"/>
    <w:rsid w:val="001C536C"/>
    <w:rsid w:val="001D3D7A"/>
    <w:rsid w:val="001E11E6"/>
    <w:rsid w:val="001E3347"/>
    <w:rsid w:val="001E5539"/>
    <w:rsid w:val="001F2F4F"/>
    <w:rsid w:val="001F59F7"/>
    <w:rsid w:val="00205CE6"/>
    <w:rsid w:val="002113FE"/>
    <w:rsid w:val="00217B07"/>
    <w:rsid w:val="0023226A"/>
    <w:rsid w:val="00246C43"/>
    <w:rsid w:val="00256A33"/>
    <w:rsid w:val="00264625"/>
    <w:rsid w:val="00265047"/>
    <w:rsid w:val="00270F01"/>
    <w:rsid w:val="00276449"/>
    <w:rsid w:val="002A34EB"/>
    <w:rsid w:val="002A639D"/>
    <w:rsid w:val="002B3963"/>
    <w:rsid w:val="002C1B4C"/>
    <w:rsid w:val="002C426C"/>
    <w:rsid w:val="002D257E"/>
    <w:rsid w:val="002D2CB2"/>
    <w:rsid w:val="002E6C8F"/>
    <w:rsid w:val="002F0BE5"/>
    <w:rsid w:val="00301773"/>
    <w:rsid w:val="00306DB1"/>
    <w:rsid w:val="00311136"/>
    <w:rsid w:val="00312A26"/>
    <w:rsid w:val="0034740C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A295C"/>
    <w:rsid w:val="003A75FD"/>
    <w:rsid w:val="003B7648"/>
    <w:rsid w:val="003C4347"/>
    <w:rsid w:val="003D272E"/>
    <w:rsid w:val="003D548A"/>
    <w:rsid w:val="003E0568"/>
    <w:rsid w:val="003E0950"/>
    <w:rsid w:val="003E2D74"/>
    <w:rsid w:val="003F11E1"/>
    <w:rsid w:val="003F3C69"/>
    <w:rsid w:val="003F6459"/>
    <w:rsid w:val="00405EC2"/>
    <w:rsid w:val="0043504E"/>
    <w:rsid w:val="004417FC"/>
    <w:rsid w:val="00447658"/>
    <w:rsid w:val="0045594B"/>
    <w:rsid w:val="0048104D"/>
    <w:rsid w:val="00487683"/>
    <w:rsid w:val="004878E5"/>
    <w:rsid w:val="00492010"/>
    <w:rsid w:val="0049640A"/>
    <w:rsid w:val="004A7D0B"/>
    <w:rsid w:val="004B4A80"/>
    <w:rsid w:val="004B525F"/>
    <w:rsid w:val="004C37CE"/>
    <w:rsid w:val="004C3D72"/>
    <w:rsid w:val="004E7827"/>
    <w:rsid w:val="004F1BF0"/>
    <w:rsid w:val="004F4165"/>
    <w:rsid w:val="004F4246"/>
    <w:rsid w:val="00523DDA"/>
    <w:rsid w:val="005269F0"/>
    <w:rsid w:val="0053199D"/>
    <w:rsid w:val="005351FA"/>
    <w:rsid w:val="00536788"/>
    <w:rsid w:val="00552AD3"/>
    <w:rsid w:val="005631FA"/>
    <w:rsid w:val="0058294D"/>
    <w:rsid w:val="0058491B"/>
    <w:rsid w:val="00584A71"/>
    <w:rsid w:val="0059253F"/>
    <w:rsid w:val="005B539D"/>
    <w:rsid w:val="005C0271"/>
    <w:rsid w:val="005C5B39"/>
    <w:rsid w:val="005D17D0"/>
    <w:rsid w:val="005E556B"/>
    <w:rsid w:val="005F5DE4"/>
    <w:rsid w:val="005F6A12"/>
    <w:rsid w:val="006054A8"/>
    <w:rsid w:val="00605E6C"/>
    <w:rsid w:val="0061643E"/>
    <w:rsid w:val="006218EF"/>
    <w:rsid w:val="006338C4"/>
    <w:rsid w:val="006372D5"/>
    <w:rsid w:val="00646D96"/>
    <w:rsid w:val="00647E23"/>
    <w:rsid w:val="00651869"/>
    <w:rsid w:val="0065512B"/>
    <w:rsid w:val="00662F9A"/>
    <w:rsid w:val="00681E3C"/>
    <w:rsid w:val="00683981"/>
    <w:rsid w:val="00684BFE"/>
    <w:rsid w:val="00684C5C"/>
    <w:rsid w:val="006B15B7"/>
    <w:rsid w:val="006C5819"/>
    <w:rsid w:val="006C6C5E"/>
    <w:rsid w:val="006D5BBE"/>
    <w:rsid w:val="006E3470"/>
    <w:rsid w:val="006E423C"/>
    <w:rsid w:val="006E4B1E"/>
    <w:rsid w:val="006F2363"/>
    <w:rsid w:val="00702165"/>
    <w:rsid w:val="00720985"/>
    <w:rsid w:val="00721596"/>
    <w:rsid w:val="00726527"/>
    <w:rsid w:val="00730E65"/>
    <w:rsid w:val="007375CD"/>
    <w:rsid w:val="00740EDE"/>
    <w:rsid w:val="00741D45"/>
    <w:rsid w:val="007463CD"/>
    <w:rsid w:val="00747B92"/>
    <w:rsid w:val="007556F2"/>
    <w:rsid w:val="007A3689"/>
    <w:rsid w:val="007A706F"/>
    <w:rsid w:val="007B4B59"/>
    <w:rsid w:val="007D40BF"/>
    <w:rsid w:val="007D5D21"/>
    <w:rsid w:val="007D6CD7"/>
    <w:rsid w:val="007E0E76"/>
    <w:rsid w:val="007F1B3A"/>
    <w:rsid w:val="00805B80"/>
    <w:rsid w:val="00807A8B"/>
    <w:rsid w:val="00810A38"/>
    <w:rsid w:val="008261E9"/>
    <w:rsid w:val="008304BA"/>
    <w:rsid w:val="00830925"/>
    <w:rsid w:val="0083594B"/>
    <w:rsid w:val="00840555"/>
    <w:rsid w:val="00840E3D"/>
    <w:rsid w:val="00871148"/>
    <w:rsid w:val="00885F20"/>
    <w:rsid w:val="008905E3"/>
    <w:rsid w:val="00894D0D"/>
    <w:rsid w:val="00896CBC"/>
    <w:rsid w:val="008A01D8"/>
    <w:rsid w:val="008A2BE4"/>
    <w:rsid w:val="008A2E98"/>
    <w:rsid w:val="008C0E41"/>
    <w:rsid w:val="008C28E3"/>
    <w:rsid w:val="008D5130"/>
    <w:rsid w:val="008D73F5"/>
    <w:rsid w:val="008F4E28"/>
    <w:rsid w:val="009129A2"/>
    <w:rsid w:val="00930F91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7C51"/>
    <w:rsid w:val="0099471B"/>
    <w:rsid w:val="009A1C1E"/>
    <w:rsid w:val="009A2966"/>
    <w:rsid w:val="009C57B4"/>
    <w:rsid w:val="009E0EDC"/>
    <w:rsid w:val="009F3CB4"/>
    <w:rsid w:val="009F4045"/>
    <w:rsid w:val="00A05E42"/>
    <w:rsid w:val="00A1076A"/>
    <w:rsid w:val="00A153B4"/>
    <w:rsid w:val="00A201F6"/>
    <w:rsid w:val="00A26589"/>
    <w:rsid w:val="00A330B5"/>
    <w:rsid w:val="00A3416F"/>
    <w:rsid w:val="00A353F4"/>
    <w:rsid w:val="00A42270"/>
    <w:rsid w:val="00A55DCD"/>
    <w:rsid w:val="00A65784"/>
    <w:rsid w:val="00A677EB"/>
    <w:rsid w:val="00A72FB2"/>
    <w:rsid w:val="00A81D24"/>
    <w:rsid w:val="00A839F1"/>
    <w:rsid w:val="00A85D75"/>
    <w:rsid w:val="00AB01DB"/>
    <w:rsid w:val="00AB18CA"/>
    <w:rsid w:val="00AB4623"/>
    <w:rsid w:val="00AB5DDB"/>
    <w:rsid w:val="00AC1BA7"/>
    <w:rsid w:val="00AD002A"/>
    <w:rsid w:val="00AD3C1B"/>
    <w:rsid w:val="00AE2EEE"/>
    <w:rsid w:val="00AE766A"/>
    <w:rsid w:val="00AF114B"/>
    <w:rsid w:val="00B00453"/>
    <w:rsid w:val="00B017E6"/>
    <w:rsid w:val="00B03B28"/>
    <w:rsid w:val="00B07289"/>
    <w:rsid w:val="00B07F23"/>
    <w:rsid w:val="00B12C0F"/>
    <w:rsid w:val="00B36C7E"/>
    <w:rsid w:val="00B408B2"/>
    <w:rsid w:val="00B71AD0"/>
    <w:rsid w:val="00B759C1"/>
    <w:rsid w:val="00B820F4"/>
    <w:rsid w:val="00B950BB"/>
    <w:rsid w:val="00B95DBC"/>
    <w:rsid w:val="00B977C6"/>
    <w:rsid w:val="00BA7870"/>
    <w:rsid w:val="00BB6B22"/>
    <w:rsid w:val="00BB7CC0"/>
    <w:rsid w:val="00BC4AB7"/>
    <w:rsid w:val="00BC5F2B"/>
    <w:rsid w:val="00BC77AC"/>
    <w:rsid w:val="00BE2892"/>
    <w:rsid w:val="00BE379F"/>
    <w:rsid w:val="00BF6DFD"/>
    <w:rsid w:val="00BF6E52"/>
    <w:rsid w:val="00C0730B"/>
    <w:rsid w:val="00C1225A"/>
    <w:rsid w:val="00C36431"/>
    <w:rsid w:val="00C36D32"/>
    <w:rsid w:val="00C3746C"/>
    <w:rsid w:val="00C43D14"/>
    <w:rsid w:val="00C4644D"/>
    <w:rsid w:val="00C55198"/>
    <w:rsid w:val="00C5676B"/>
    <w:rsid w:val="00C61DF3"/>
    <w:rsid w:val="00C61E1C"/>
    <w:rsid w:val="00C72DBF"/>
    <w:rsid w:val="00C8290F"/>
    <w:rsid w:val="00C85CA2"/>
    <w:rsid w:val="00C90096"/>
    <w:rsid w:val="00C90268"/>
    <w:rsid w:val="00C9267E"/>
    <w:rsid w:val="00C961C4"/>
    <w:rsid w:val="00CA14D7"/>
    <w:rsid w:val="00CA66B6"/>
    <w:rsid w:val="00CB49B0"/>
    <w:rsid w:val="00CB6FE7"/>
    <w:rsid w:val="00CC16B5"/>
    <w:rsid w:val="00CC3426"/>
    <w:rsid w:val="00CE0E0B"/>
    <w:rsid w:val="00CF6950"/>
    <w:rsid w:val="00CF7251"/>
    <w:rsid w:val="00CF77AF"/>
    <w:rsid w:val="00D05D68"/>
    <w:rsid w:val="00D141E0"/>
    <w:rsid w:val="00D15074"/>
    <w:rsid w:val="00D32A36"/>
    <w:rsid w:val="00D46873"/>
    <w:rsid w:val="00D71454"/>
    <w:rsid w:val="00D921D5"/>
    <w:rsid w:val="00DA59BE"/>
    <w:rsid w:val="00DC1329"/>
    <w:rsid w:val="00DE4BE7"/>
    <w:rsid w:val="00DF58AA"/>
    <w:rsid w:val="00DF7658"/>
    <w:rsid w:val="00E00863"/>
    <w:rsid w:val="00E15667"/>
    <w:rsid w:val="00E21EE2"/>
    <w:rsid w:val="00E252A8"/>
    <w:rsid w:val="00E4159B"/>
    <w:rsid w:val="00E45F1B"/>
    <w:rsid w:val="00E47951"/>
    <w:rsid w:val="00E503B1"/>
    <w:rsid w:val="00E513C4"/>
    <w:rsid w:val="00E5334D"/>
    <w:rsid w:val="00E654CA"/>
    <w:rsid w:val="00E67C84"/>
    <w:rsid w:val="00E8154A"/>
    <w:rsid w:val="00E84366"/>
    <w:rsid w:val="00E8614C"/>
    <w:rsid w:val="00E90954"/>
    <w:rsid w:val="00E92944"/>
    <w:rsid w:val="00E9500D"/>
    <w:rsid w:val="00EA0EC8"/>
    <w:rsid w:val="00EC5E10"/>
    <w:rsid w:val="00ED4DA5"/>
    <w:rsid w:val="00ED79CD"/>
    <w:rsid w:val="00EE4587"/>
    <w:rsid w:val="00F04047"/>
    <w:rsid w:val="00F129BF"/>
    <w:rsid w:val="00F1525C"/>
    <w:rsid w:val="00F22BCC"/>
    <w:rsid w:val="00F25082"/>
    <w:rsid w:val="00F26E9B"/>
    <w:rsid w:val="00F31C96"/>
    <w:rsid w:val="00F44EF0"/>
    <w:rsid w:val="00F454F0"/>
    <w:rsid w:val="00F6272B"/>
    <w:rsid w:val="00F632AB"/>
    <w:rsid w:val="00F80124"/>
    <w:rsid w:val="00F8057E"/>
    <w:rsid w:val="00F8248E"/>
    <w:rsid w:val="00FA194B"/>
    <w:rsid w:val="00FA3C20"/>
    <w:rsid w:val="00FA6C65"/>
    <w:rsid w:val="00FA74CE"/>
    <w:rsid w:val="00FB17CB"/>
    <w:rsid w:val="00FB4A74"/>
    <w:rsid w:val="00FC42CC"/>
    <w:rsid w:val="00FD3A6F"/>
    <w:rsid w:val="00FD7DEC"/>
    <w:rsid w:val="00FE224B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9C950-DEFF-4A67-93FB-4E9F33EE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535</TotalTime>
  <Pages>1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30</cp:revision>
  <cp:lastPrinted>2022-05-25T09:51:00Z</cp:lastPrinted>
  <dcterms:created xsi:type="dcterms:W3CDTF">2021-11-25T04:17:00Z</dcterms:created>
  <dcterms:modified xsi:type="dcterms:W3CDTF">2022-06-06T06:41:00Z</dcterms:modified>
</cp:coreProperties>
</file>