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D82956" w:rsidRDefault="00B7770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B7770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0053F7" w:rsidRDefault="000053F7" w:rsidP="004C3D72">
                  <w:r w:rsidRPr="00B77701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4pt;height:57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252217" w:rsidRDefault="00B77701" w:rsidP="00133698">
      <w:pPr>
        <w:spacing w:before="400"/>
        <w:rPr>
          <w:rFonts w:ascii="Liberation Serif" w:hAnsi="Liberation Serif" w:cs="Liberation Serif"/>
          <w:sz w:val="24"/>
          <w:u w:val="single"/>
        </w:rPr>
      </w:pPr>
      <w:r w:rsidRPr="00B77701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304EF0">
        <w:rPr>
          <w:rFonts w:ascii="Liberation Serif" w:hAnsi="Liberation Serif" w:cs="Liberation Serif"/>
          <w:sz w:val="24"/>
          <w:u w:val="single"/>
        </w:rPr>
        <w:t xml:space="preserve">07.06.2022 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304EF0">
        <w:rPr>
          <w:rFonts w:ascii="Liberation Serif" w:hAnsi="Liberation Serif" w:cs="Liberation Serif"/>
          <w:sz w:val="24"/>
          <w:u w:val="single"/>
        </w:rPr>
        <w:t>379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375C1F" w:rsidRPr="0019705B" w:rsidRDefault="00375C1F" w:rsidP="00375C1F">
      <w:pPr>
        <w:jc w:val="center"/>
        <w:rPr>
          <w:rFonts w:ascii="Liberation Serif" w:hAnsi="Liberation Serif"/>
          <w:b/>
          <w:sz w:val="28"/>
          <w:szCs w:val="28"/>
        </w:rPr>
      </w:pPr>
      <w:r w:rsidRPr="0019705B">
        <w:rPr>
          <w:rFonts w:ascii="Liberation Serif" w:hAnsi="Liberation Serif"/>
          <w:b/>
          <w:sz w:val="28"/>
          <w:szCs w:val="28"/>
        </w:rPr>
        <w:t xml:space="preserve">О внесении изменений в муниципальную программу «Формирование современной городской среды на </w:t>
      </w:r>
      <w:r w:rsidR="0038200A" w:rsidRPr="0019705B">
        <w:rPr>
          <w:rFonts w:ascii="Liberation Serif" w:hAnsi="Liberation Serif"/>
          <w:b/>
          <w:sz w:val="28"/>
          <w:szCs w:val="28"/>
        </w:rPr>
        <w:t xml:space="preserve">территории </w:t>
      </w:r>
      <w:r w:rsidR="00E91C2A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  <w:r w:rsidR="0038200A" w:rsidRPr="0019705B">
        <w:rPr>
          <w:rFonts w:ascii="Liberation Serif" w:hAnsi="Liberation Serif"/>
          <w:b/>
          <w:sz w:val="28"/>
          <w:szCs w:val="28"/>
        </w:rPr>
        <w:t xml:space="preserve"> на 2017-2024 годы</w:t>
      </w:r>
      <w:r w:rsidRPr="0019705B">
        <w:rPr>
          <w:rFonts w:ascii="Liberation Serif" w:hAnsi="Liberation Serif"/>
          <w:b/>
          <w:sz w:val="28"/>
          <w:szCs w:val="28"/>
        </w:rPr>
        <w:t>»</w:t>
      </w:r>
    </w:p>
    <w:p w:rsidR="0038200A" w:rsidRPr="0019705B" w:rsidRDefault="0038200A" w:rsidP="00375C1F">
      <w:pPr>
        <w:spacing w:line="0" w:lineRule="atLeast"/>
        <w:ind w:left="709"/>
        <w:jc w:val="center"/>
        <w:rPr>
          <w:rFonts w:ascii="Liberation Serif" w:hAnsi="Liberation Serif"/>
          <w:sz w:val="28"/>
          <w:szCs w:val="28"/>
        </w:rPr>
      </w:pPr>
    </w:p>
    <w:p w:rsidR="00375C1F" w:rsidRPr="00695EE0" w:rsidRDefault="00375C1F" w:rsidP="0057513E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695EE0">
        <w:rPr>
          <w:rFonts w:ascii="Liberation Serif" w:hAnsi="Liberation Serif"/>
          <w:sz w:val="26"/>
          <w:szCs w:val="26"/>
        </w:rPr>
        <w:t>В соответствии со статьей  16 Федерального закона от  06 октября 2003 года № 131-ФЗ «Об общих принципах организации местного самоуправления в Российской Федерации»</w:t>
      </w:r>
      <w:proofErr w:type="gramStart"/>
      <w:r w:rsidRPr="00695EE0">
        <w:rPr>
          <w:rFonts w:ascii="Liberation Serif" w:hAnsi="Liberation Serif"/>
          <w:sz w:val="26"/>
          <w:szCs w:val="26"/>
        </w:rPr>
        <w:t>,</w:t>
      </w:r>
      <w:r w:rsidR="0038200A" w:rsidRPr="00695EE0">
        <w:rPr>
          <w:rFonts w:ascii="Liberation Serif" w:hAnsi="Liberation Serif"/>
          <w:sz w:val="26"/>
          <w:szCs w:val="26"/>
        </w:rPr>
        <w:t>п</w:t>
      </w:r>
      <w:proofErr w:type="gramEnd"/>
      <w:r w:rsidR="0038200A" w:rsidRPr="00695EE0">
        <w:rPr>
          <w:rFonts w:ascii="Liberation Serif" w:hAnsi="Liberation Serif"/>
          <w:sz w:val="26"/>
          <w:szCs w:val="26"/>
        </w:rPr>
        <w:t>остановлением Правительства Свердловской области от 31 октября 2017 года № 805-ПП «Об утверждении государственной программы Свердловской области «Формирование современной городской среды на территории Свердловской области на 2018-2024 годы»</w:t>
      </w:r>
      <w:r w:rsidR="005E2ACB" w:rsidRPr="00695EE0">
        <w:rPr>
          <w:rFonts w:ascii="Liberation Serif" w:hAnsi="Liberation Serif"/>
          <w:sz w:val="26"/>
          <w:szCs w:val="26"/>
        </w:rPr>
        <w:t xml:space="preserve">, </w:t>
      </w:r>
      <w:r w:rsidR="00CF2180" w:rsidRPr="00695EE0">
        <w:rPr>
          <w:rFonts w:ascii="Liberation Serif" w:hAnsi="Liberation Serif"/>
          <w:sz w:val="26"/>
          <w:szCs w:val="26"/>
        </w:rPr>
        <w:t>постановление</w:t>
      </w:r>
      <w:r w:rsidR="00367EEF" w:rsidRPr="00695EE0">
        <w:rPr>
          <w:rFonts w:ascii="Liberation Serif" w:hAnsi="Liberation Serif"/>
          <w:sz w:val="26"/>
          <w:szCs w:val="26"/>
        </w:rPr>
        <w:t>м</w:t>
      </w:r>
      <w:r w:rsidR="00CF2180" w:rsidRPr="00695EE0">
        <w:rPr>
          <w:rFonts w:ascii="Liberation Serif" w:hAnsi="Liberation Serif"/>
          <w:sz w:val="26"/>
          <w:szCs w:val="26"/>
        </w:rPr>
        <w:t xml:space="preserve"> Правительства Свердловской области от 16.01.2020 № 10-ПП «О распределении субсидий ииных </w:t>
      </w:r>
      <w:proofErr w:type="gramStart"/>
      <w:r w:rsidR="00CF2180" w:rsidRPr="00695EE0">
        <w:rPr>
          <w:rFonts w:ascii="Liberation Serif" w:hAnsi="Liberation Serif"/>
          <w:sz w:val="26"/>
          <w:szCs w:val="26"/>
        </w:rPr>
        <w:t>межбюджетных трансфертов из областного бюджета бюджетам муниципальных образований, расположенных на территории Свердловской области, в рамках реализации государственной программы Свердловской области «Формирование современной городской среды на территории Свердлов</w:t>
      </w:r>
      <w:r w:rsidR="00002F1C">
        <w:rPr>
          <w:rFonts w:ascii="Liberation Serif" w:hAnsi="Liberation Serif"/>
          <w:sz w:val="26"/>
          <w:szCs w:val="26"/>
        </w:rPr>
        <w:t xml:space="preserve">ской области на 2018-2024 годы», </w:t>
      </w:r>
      <w:r w:rsidR="001E39EB" w:rsidRPr="00695EE0">
        <w:rPr>
          <w:rFonts w:ascii="Liberation Serif" w:hAnsi="Liberation Serif"/>
          <w:sz w:val="26"/>
          <w:szCs w:val="26"/>
        </w:rPr>
        <w:t>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утвержденным постановлением Администрации города Каменска-Уральского от 23.11.2015 № 1666 (в редакции постановлений Администрациигорода Каменска-Уральского</w:t>
      </w:r>
      <w:proofErr w:type="gramEnd"/>
      <w:r w:rsidR="001E39EB" w:rsidRPr="00695EE0">
        <w:rPr>
          <w:rFonts w:ascii="Liberation Serif" w:hAnsi="Liberation Serif"/>
          <w:sz w:val="26"/>
          <w:szCs w:val="26"/>
        </w:rPr>
        <w:t xml:space="preserve"> от 17.11.2017 № 984, от 09.10.2019 № 817, постановлений Администрации Каменск-Уральского городского округа от 26.08.2020 № 610, от 29.10.2020 № 824</w:t>
      </w:r>
      <w:r w:rsidR="00695EE0">
        <w:rPr>
          <w:rFonts w:ascii="Liberation Serif" w:hAnsi="Liberation Serif"/>
          <w:sz w:val="26"/>
          <w:szCs w:val="26"/>
        </w:rPr>
        <w:t>, от 02.02.2022 №63</w:t>
      </w:r>
      <w:r w:rsidR="001E39EB" w:rsidRPr="00695EE0">
        <w:rPr>
          <w:rFonts w:ascii="Liberation Serif" w:hAnsi="Liberation Serif"/>
          <w:sz w:val="26"/>
          <w:szCs w:val="26"/>
        </w:rPr>
        <w:t>)</w:t>
      </w:r>
      <w:r w:rsidR="0057513E">
        <w:rPr>
          <w:rFonts w:ascii="Liberation Serif" w:hAnsi="Liberation Serif"/>
          <w:sz w:val="26"/>
          <w:szCs w:val="26"/>
        </w:rPr>
        <w:t xml:space="preserve">, в соответствии с </w:t>
      </w:r>
      <w:r w:rsidR="006A7F56">
        <w:rPr>
          <w:rFonts w:ascii="Liberation Serif" w:hAnsi="Liberation Serif"/>
          <w:sz w:val="26"/>
          <w:szCs w:val="26"/>
        </w:rPr>
        <w:t>р</w:t>
      </w:r>
      <w:r w:rsidR="0057513E">
        <w:rPr>
          <w:rFonts w:ascii="Liberation Serif" w:hAnsi="Liberation Serif"/>
          <w:sz w:val="26"/>
          <w:szCs w:val="26"/>
        </w:rPr>
        <w:t xml:space="preserve">ешением Думы </w:t>
      </w:r>
      <w:r w:rsidR="0057513E" w:rsidRPr="0057513E">
        <w:rPr>
          <w:rFonts w:ascii="Liberation Serif" w:hAnsi="Liberation Serif"/>
          <w:sz w:val="26"/>
          <w:szCs w:val="26"/>
        </w:rPr>
        <w:t xml:space="preserve">Каменск-Уральского городского округа от </w:t>
      </w:r>
      <w:r w:rsidR="0057513E">
        <w:rPr>
          <w:rFonts w:ascii="Liberation Serif" w:hAnsi="Liberation Serif"/>
          <w:sz w:val="26"/>
          <w:szCs w:val="26"/>
        </w:rPr>
        <w:t xml:space="preserve"> 23.03.2022  № 65«</w:t>
      </w:r>
      <w:r w:rsidR="0057513E" w:rsidRPr="0057513E">
        <w:rPr>
          <w:rFonts w:ascii="Liberation Serif" w:hAnsi="Liberation Serif"/>
          <w:sz w:val="26"/>
          <w:szCs w:val="26"/>
        </w:rPr>
        <w:t>О внесении изменений  в решение Думы Каменск-Уральского городского округа от 22.12.2021  № 40 «О бюджете Каменск-Уральского городского округа на 2022 год и плановый период 2023 и 2024 годов»</w:t>
      </w:r>
      <w:proofErr w:type="gramStart"/>
      <w:r w:rsidR="001E39EB" w:rsidRPr="00695EE0">
        <w:rPr>
          <w:rFonts w:ascii="Liberation Serif" w:hAnsi="Liberation Serif"/>
          <w:sz w:val="26"/>
          <w:szCs w:val="26"/>
        </w:rPr>
        <w:t>,</w:t>
      </w:r>
      <w:r w:rsidR="00C90160" w:rsidRPr="00695EE0">
        <w:rPr>
          <w:rFonts w:ascii="Liberation Serif" w:hAnsi="Liberation Serif" w:cs="Liberation Serif"/>
          <w:sz w:val="26"/>
          <w:szCs w:val="26"/>
        </w:rPr>
        <w:t>А</w:t>
      </w:r>
      <w:proofErr w:type="gramEnd"/>
      <w:r w:rsidR="00C90160" w:rsidRPr="00695EE0">
        <w:rPr>
          <w:rFonts w:ascii="Liberation Serif" w:hAnsi="Liberation Serif" w:cs="Liberation Serif"/>
          <w:sz w:val="26"/>
          <w:szCs w:val="26"/>
        </w:rPr>
        <w:t xml:space="preserve">дминистрация Каменск-Уральского городского округа </w:t>
      </w:r>
    </w:p>
    <w:p w:rsidR="00375C1F" w:rsidRPr="0019705B" w:rsidRDefault="00375C1F" w:rsidP="00DD20C2">
      <w:pPr>
        <w:spacing w:line="0" w:lineRule="atLeast"/>
        <w:jc w:val="both"/>
        <w:rPr>
          <w:rFonts w:ascii="Liberation Serif" w:hAnsi="Liberation Serif"/>
          <w:b/>
          <w:sz w:val="28"/>
          <w:szCs w:val="28"/>
        </w:rPr>
      </w:pPr>
      <w:r w:rsidRPr="0019705B">
        <w:rPr>
          <w:rFonts w:ascii="Liberation Serif" w:hAnsi="Liberation Serif"/>
          <w:b/>
          <w:sz w:val="28"/>
          <w:szCs w:val="28"/>
        </w:rPr>
        <w:t>ПОСТАНОВЛЯЕТ:</w:t>
      </w:r>
    </w:p>
    <w:p w:rsidR="00A44339" w:rsidRPr="00695EE0" w:rsidRDefault="00375C1F" w:rsidP="00A44339">
      <w:pPr>
        <w:ind w:firstLine="709"/>
        <w:jc w:val="both"/>
        <w:rPr>
          <w:rFonts w:ascii="Liberation Serif" w:hAnsi="Liberation Serif"/>
          <w:sz w:val="26"/>
          <w:szCs w:val="26"/>
        </w:rPr>
      </w:pPr>
      <w:proofErr w:type="gramStart"/>
      <w:r w:rsidRPr="00695EE0">
        <w:rPr>
          <w:rFonts w:ascii="Liberation Serif" w:hAnsi="Liberation Serif"/>
          <w:sz w:val="26"/>
          <w:szCs w:val="26"/>
        </w:rPr>
        <w:t>1.</w:t>
      </w:r>
      <w:r w:rsidR="00A44339" w:rsidRPr="00695EE0">
        <w:rPr>
          <w:rFonts w:ascii="Liberation Serif" w:hAnsi="Liberation Serif"/>
          <w:sz w:val="26"/>
          <w:szCs w:val="26"/>
        </w:rPr>
        <w:t>Внести в муниципальную программу «Формирование современной городской среды на территории Каменск-Уральск</w:t>
      </w:r>
      <w:r w:rsidR="00D61D1D" w:rsidRPr="00695EE0">
        <w:rPr>
          <w:rFonts w:ascii="Liberation Serif" w:hAnsi="Liberation Serif"/>
          <w:sz w:val="26"/>
          <w:szCs w:val="26"/>
        </w:rPr>
        <w:t>ого городского округа</w:t>
      </w:r>
      <w:r w:rsidR="00A44339" w:rsidRPr="00695EE0">
        <w:rPr>
          <w:rFonts w:ascii="Liberation Serif" w:hAnsi="Liberation Serif"/>
          <w:sz w:val="26"/>
          <w:szCs w:val="26"/>
        </w:rPr>
        <w:t xml:space="preserve"> на 2017-2024 год</w:t>
      </w:r>
      <w:r w:rsidR="00EE5805" w:rsidRPr="00695EE0">
        <w:rPr>
          <w:rFonts w:ascii="Liberation Serif" w:hAnsi="Liberation Serif"/>
          <w:sz w:val="26"/>
          <w:szCs w:val="26"/>
        </w:rPr>
        <w:t xml:space="preserve">ы», утвержденную </w:t>
      </w:r>
      <w:r w:rsidR="00EC1535" w:rsidRPr="00695EE0">
        <w:rPr>
          <w:rFonts w:ascii="Liberation Serif" w:hAnsi="Liberation Serif"/>
          <w:sz w:val="26"/>
          <w:szCs w:val="26"/>
        </w:rPr>
        <w:t>п</w:t>
      </w:r>
      <w:r w:rsidR="00EE5805" w:rsidRPr="00695EE0">
        <w:rPr>
          <w:rFonts w:ascii="Liberation Serif" w:hAnsi="Liberation Serif"/>
          <w:sz w:val="26"/>
          <w:szCs w:val="26"/>
        </w:rPr>
        <w:t xml:space="preserve">остановлением </w:t>
      </w:r>
      <w:r w:rsidR="00D61D1D" w:rsidRPr="00695EE0">
        <w:rPr>
          <w:rFonts w:ascii="Liberation Serif" w:hAnsi="Liberation Serif"/>
          <w:sz w:val="26"/>
          <w:szCs w:val="26"/>
        </w:rPr>
        <w:t>Администрации города Каменска-Уральского от 24.05.2017 № 424 (в редакции постановлений Администрации города Каменска-Уральского от 30.06.2017 № 544, от 01.08.2017 № 659, от 15.08.2017 № 704, от 29.09.2017 № 855, от 18.01.2018 № 19, от 30.03.2018 № 235, от 30.07.2018 № 664, от 17.12.2018 № 1090, от 29.03.2019 № 249, от 04.06.2019</w:t>
      </w:r>
      <w:proofErr w:type="gramEnd"/>
      <w:r w:rsidR="00D61D1D" w:rsidRPr="00695EE0">
        <w:rPr>
          <w:rFonts w:ascii="Liberation Serif" w:hAnsi="Liberation Serif"/>
          <w:sz w:val="26"/>
          <w:szCs w:val="26"/>
        </w:rPr>
        <w:t xml:space="preserve">№ </w:t>
      </w:r>
      <w:proofErr w:type="gramStart"/>
      <w:r w:rsidR="00D61D1D" w:rsidRPr="00695EE0">
        <w:rPr>
          <w:rFonts w:ascii="Liberation Serif" w:hAnsi="Liberation Serif"/>
          <w:sz w:val="26"/>
          <w:szCs w:val="26"/>
        </w:rPr>
        <w:t xml:space="preserve">454, от </w:t>
      </w:r>
      <w:r w:rsidR="0064065B">
        <w:rPr>
          <w:rFonts w:ascii="Liberation Serif" w:hAnsi="Liberation Serif"/>
          <w:sz w:val="26"/>
          <w:szCs w:val="26"/>
        </w:rPr>
        <w:t xml:space="preserve">21.10.2019 № 867, от 30.12.2019 </w:t>
      </w:r>
      <w:r w:rsidR="00D61D1D" w:rsidRPr="00695EE0">
        <w:rPr>
          <w:rFonts w:ascii="Liberation Serif" w:hAnsi="Liberation Serif"/>
          <w:sz w:val="26"/>
          <w:szCs w:val="26"/>
        </w:rPr>
        <w:t>№ 1089, от 0</w:t>
      </w:r>
      <w:r w:rsidR="00B17A23" w:rsidRPr="00695EE0">
        <w:rPr>
          <w:rFonts w:ascii="Liberation Serif" w:hAnsi="Liberation Serif"/>
          <w:sz w:val="26"/>
          <w:szCs w:val="26"/>
        </w:rPr>
        <w:t xml:space="preserve">6.03.2020 № 160, </w:t>
      </w:r>
      <w:r w:rsidR="00D61D1D" w:rsidRPr="00695EE0">
        <w:rPr>
          <w:rFonts w:ascii="Liberation Serif" w:hAnsi="Liberation Serif"/>
          <w:sz w:val="26"/>
          <w:szCs w:val="26"/>
        </w:rPr>
        <w:t>постановлени</w:t>
      </w:r>
      <w:r w:rsidR="002F1B4B" w:rsidRPr="00695EE0">
        <w:rPr>
          <w:rFonts w:ascii="Liberation Serif" w:hAnsi="Liberation Serif"/>
          <w:sz w:val="26"/>
          <w:szCs w:val="26"/>
        </w:rPr>
        <w:t>й</w:t>
      </w:r>
      <w:r w:rsidR="00D61D1D" w:rsidRPr="00695EE0">
        <w:rPr>
          <w:rFonts w:ascii="Liberation Serif" w:hAnsi="Liberation Serif"/>
          <w:sz w:val="26"/>
          <w:szCs w:val="26"/>
        </w:rPr>
        <w:t xml:space="preserve"> Администрации Каменск-Уральского городского округа от 17.11.2020 №859</w:t>
      </w:r>
      <w:r w:rsidR="00E91C2A" w:rsidRPr="00695EE0">
        <w:rPr>
          <w:rFonts w:ascii="Liberation Serif" w:hAnsi="Liberation Serif"/>
          <w:sz w:val="26"/>
          <w:szCs w:val="26"/>
        </w:rPr>
        <w:t>, от 30.12.2020№ 1045</w:t>
      </w:r>
      <w:r w:rsidR="009560BE" w:rsidRPr="00695EE0">
        <w:rPr>
          <w:rFonts w:ascii="Liberation Serif" w:hAnsi="Liberation Serif"/>
          <w:sz w:val="26"/>
          <w:szCs w:val="26"/>
        </w:rPr>
        <w:t>, от 11.03.2021 № 184</w:t>
      </w:r>
      <w:r w:rsidR="00CF2180" w:rsidRPr="00695EE0">
        <w:rPr>
          <w:rFonts w:ascii="Liberation Serif" w:hAnsi="Liberation Serif"/>
          <w:sz w:val="26"/>
          <w:szCs w:val="26"/>
        </w:rPr>
        <w:t>, от 16.07.2021 № 589</w:t>
      </w:r>
      <w:r w:rsidR="00B22DFF" w:rsidRPr="00695EE0">
        <w:rPr>
          <w:rFonts w:ascii="Liberation Serif" w:hAnsi="Liberation Serif"/>
          <w:sz w:val="26"/>
          <w:szCs w:val="26"/>
        </w:rPr>
        <w:t>, от 28.09.2021 № 796</w:t>
      </w:r>
      <w:r w:rsidR="00C90002">
        <w:rPr>
          <w:rFonts w:ascii="Liberation Serif" w:hAnsi="Liberation Serif"/>
          <w:sz w:val="26"/>
          <w:szCs w:val="26"/>
        </w:rPr>
        <w:t>, от 17.03.2022 № 146</w:t>
      </w:r>
      <w:r w:rsidR="00D61D1D" w:rsidRPr="00695EE0">
        <w:rPr>
          <w:rFonts w:ascii="Liberation Serif" w:hAnsi="Liberation Serif"/>
          <w:sz w:val="26"/>
          <w:szCs w:val="26"/>
        </w:rPr>
        <w:t xml:space="preserve">) </w:t>
      </w:r>
      <w:r w:rsidR="00A44339" w:rsidRPr="00695EE0">
        <w:rPr>
          <w:rFonts w:ascii="Liberation Serif" w:hAnsi="Liberation Serif"/>
          <w:sz w:val="26"/>
          <w:szCs w:val="26"/>
        </w:rPr>
        <w:t xml:space="preserve">(далее – </w:t>
      </w:r>
      <w:r w:rsidR="00AF1FCA" w:rsidRPr="00695EE0">
        <w:rPr>
          <w:rFonts w:ascii="Liberation Serif" w:hAnsi="Liberation Serif"/>
          <w:sz w:val="26"/>
          <w:szCs w:val="26"/>
        </w:rPr>
        <w:t>М</w:t>
      </w:r>
      <w:r w:rsidR="00A44339" w:rsidRPr="00695EE0">
        <w:rPr>
          <w:rFonts w:ascii="Liberation Serif" w:hAnsi="Liberation Serif"/>
          <w:sz w:val="26"/>
          <w:szCs w:val="26"/>
        </w:rPr>
        <w:t>униципальная программа), следующие изменения:</w:t>
      </w:r>
      <w:proofErr w:type="gramEnd"/>
    </w:p>
    <w:p w:rsidR="00375C1F" w:rsidRDefault="002F1B4B" w:rsidP="008F5D5D">
      <w:pPr>
        <w:ind w:firstLine="709"/>
        <w:jc w:val="both"/>
        <w:rPr>
          <w:rFonts w:ascii="Liberation Serif" w:hAnsi="Liberation Serif"/>
          <w:sz w:val="26"/>
          <w:szCs w:val="26"/>
        </w:rPr>
      </w:pPr>
      <w:r w:rsidRPr="00695EE0">
        <w:rPr>
          <w:rFonts w:ascii="Liberation Serif" w:hAnsi="Liberation Serif"/>
          <w:sz w:val="26"/>
          <w:szCs w:val="26"/>
        </w:rPr>
        <w:lastRenderedPageBreak/>
        <w:t>1</w:t>
      </w:r>
      <w:r w:rsidR="00E91C2A" w:rsidRPr="00695EE0">
        <w:rPr>
          <w:rFonts w:ascii="Liberation Serif" w:hAnsi="Liberation Serif"/>
          <w:sz w:val="26"/>
          <w:szCs w:val="26"/>
        </w:rPr>
        <w:t xml:space="preserve">) </w:t>
      </w:r>
      <w:r w:rsidR="00375C1F" w:rsidRPr="00695EE0">
        <w:rPr>
          <w:rFonts w:ascii="Liberation Serif" w:hAnsi="Liberation Serif"/>
          <w:sz w:val="26"/>
          <w:szCs w:val="26"/>
        </w:rPr>
        <w:t>строк</w:t>
      </w:r>
      <w:r w:rsidR="0064065B">
        <w:rPr>
          <w:rFonts w:ascii="Liberation Serif" w:hAnsi="Liberation Serif"/>
          <w:sz w:val="26"/>
          <w:szCs w:val="26"/>
        </w:rPr>
        <w:t>у</w:t>
      </w:r>
      <w:r w:rsidR="003857CE" w:rsidRPr="00695EE0">
        <w:rPr>
          <w:rFonts w:ascii="Liberation Serif" w:hAnsi="Liberation Serif"/>
          <w:sz w:val="26"/>
          <w:szCs w:val="26"/>
          <w:lang w:eastAsia="en-US"/>
        </w:rPr>
        <w:t xml:space="preserve">«Объемы бюджетных ассигнований </w:t>
      </w:r>
      <w:r w:rsidR="003857CE" w:rsidRPr="00695EE0">
        <w:rPr>
          <w:rFonts w:ascii="Liberation Serif" w:hAnsi="Liberation Serif"/>
          <w:sz w:val="26"/>
          <w:szCs w:val="26"/>
        </w:rPr>
        <w:t xml:space="preserve">Муниципальной программы» </w:t>
      </w:r>
      <w:r w:rsidR="00375C1F" w:rsidRPr="00695EE0">
        <w:rPr>
          <w:rFonts w:ascii="Liberation Serif" w:hAnsi="Liberation Serif"/>
          <w:sz w:val="26"/>
          <w:szCs w:val="26"/>
        </w:rPr>
        <w:t>Паспорта Муниципальной программы изложить в следующей редакции:</w:t>
      </w:r>
    </w:p>
    <w:p w:rsidR="00695EE0" w:rsidRPr="00695EE0" w:rsidRDefault="00695EE0" w:rsidP="008F5D5D">
      <w:pPr>
        <w:ind w:firstLine="709"/>
        <w:jc w:val="both"/>
        <w:rPr>
          <w:rFonts w:ascii="Liberation Serif" w:hAnsi="Liberation Serif"/>
          <w:sz w:val="26"/>
          <w:szCs w:val="26"/>
        </w:rPr>
      </w:pPr>
    </w:p>
    <w:tbl>
      <w:tblPr>
        <w:tblW w:w="9930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3544"/>
        <w:gridCol w:w="6386"/>
      </w:tblGrid>
      <w:tr w:rsidR="009560BE" w:rsidRPr="00695EE0" w:rsidTr="00D82956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0BE" w:rsidRPr="00695EE0" w:rsidRDefault="009560BE" w:rsidP="00D82956">
            <w:pPr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Объемы бюджетных ассигнований </w:t>
            </w:r>
            <w:r w:rsidRPr="00695EE0">
              <w:rPr>
                <w:rFonts w:ascii="Liberation Serif" w:hAnsi="Liberation Serif"/>
                <w:sz w:val="26"/>
                <w:szCs w:val="26"/>
              </w:rPr>
              <w:t>Муниципальной программы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0BE" w:rsidRPr="00695EE0" w:rsidRDefault="009560BE" w:rsidP="00D82956">
            <w:pPr>
              <w:rPr>
                <w:rFonts w:ascii="Liberation Serif" w:hAnsi="Liberation Serif"/>
                <w:sz w:val="26"/>
                <w:szCs w:val="26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Всего: </w:t>
            </w:r>
            <w:r w:rsidR="00C90002" w:rsidRPr="00C90002">
              <w:rPr>
                <w:rFonts w:ascii="Liberation Serif" w:hAnsi="Liberation Serif"/>
                <w:sz w:val="26"/>
                <w:szCs w:val="26"/>
              </w:rPr>
              <w:t>1</w:t>
            </w:r>
            <w:r w:rsidR="00C90002">
              <w:rPr>
                <w:rFonts w:ascii="Liberation Serif" w:hAnsi="Liberation Serif"/>
                <w:sz w:val="26"/>
                <w:szCs w:val="26"/>
                <w:lang w:val="en-US"/>
              </w:rPr>
              <w:t> </w:t>
            </w:r>
            <w:r w:rsidR="00C90002" w:rsidRPr="00C90002">
              <w:rPr>
                <w:rFonts w:ascii="Liberation Serif" w:hAnsi="Liberation Serif"/>
                <w:sz w:val="26"/>
                <w:szCs w:val="26"/>
              </w:rPr>
              <w:t>064</w:t>
            </w:r>
            <w:r w:rsidR="00C90002">
              <w:rPr>
                <w:rFonts w:ascii="Liberation Serif" w:hAnsi="Liberation Serif"/>
                <w:sz w:val="26"/>
                <w:szCs w:val="26"/>
                <w:lang w:val="en-US"/>
              </w:rPr>
              <w:t> </w:t>
            </w:r>
            <w:r w:rsidR="0064065B">
              <w:rPr>
                <w:rFonts w:ascii="Liberation Serif" w:hAnsi="Liberation Serif"/>
                <w:sz w:val="26"/>
                <w:szCs w:val="26"/>
              </w:rPr>
              <w:t>586</w:t>
            </w:r>
            <w:r w:rsidR="00C90002">
              <w:rPr>
                <w:rFonts w:ascii="Liberation Serif" w:hAnsi="Liberation Serif"/>
                <w:sz w:val="26"/>
                <w:szCs w:val="26"/>
              </w:rPr>
              <w:t>,</w:t>
            </w:r>
            <w:r w:rsidR="00C90002" w:rsidRPr="0057513E">
              <w:rPr>
                <w:rFonts w:ascii="Liberation Serif" w:hAnsi="Liberation Serif"/>
                <w:sz w:val="26"/>
                <w:szCs w:val="26"/>
              </w:rPr>
              <w:t>86</w:t>
            </w:r>
            <w:r w:rsidR="0064065B">
              <w:rPr>
                <w:rFonts w:ascii="Liberation Serif" w:hAnsi="Liberation Serif"/>
                <w:sz w:val="26"/>
                <w:szCs w:val="26"/>
              </w:rPr>
              <w:t>0</w:t>
            </w:r>
            <w:r w:rsidRPr="00695EE0">
              <w:rPr>
                <w:rFonts w:ascii="Liberation Serif" w:hAnsi="Liberation Serif"/>
                <w:sz w:val="26"/>
                <w:szCs w:val="26"/>
              </w:rPr>
              <w:t xml:space="preserve"> тыс. руб.;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в том числе: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2017 год– </w:t>
            </w:r>
            <w:r w:rsidRPr="00695EE0">
              <w:rPr>
                <w:rFonts w:ascii="Liberation Serif" w:hAnsi="Liberation Serif"/>
                <w:sz w:val="26"/>
                <w:szCs w:val="26"/>
              </w:rPr>
              <w:t>21 828,400 тыс.</w:t>
            </w: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руб.;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2018 год – </w:t>
            </w:r>
            <w:r w:rsidRPr="00695EE0">
              <w:rPr>
                <w:rFonts w:ascii="Liberation Serif" w:hAnsi="Liberation Serif"/>
                <w:sz w:val="26"/>
                <w:szCs w:val="26"/>
              </w:rPr>
              <w:t>108</w:t>
            </w:r>
            <w:r w:rsidRPr="00695EE0">
              <w:rPr>
                <w:rFonts w:ascii="Liberation Serif" w:hAnsi="Liberation Serif"/>
                <w:sz w:val="26"/>
                <w:szCs w:val="26"/>
                <w:lang w:val="en-US"/>
              </w:rPr>
              <w:t> </w:t>
            </w:r>
            <w:r w:rsidRPr="00695EE0">
              <w:rPr>
                <w:rFonts w:ascii="Liberation Serif" w:hAnsi="Liberation Serif"/>
                <w:sz w:val="26"/>
                <w:szCs w:val="26"/>
              </w:rPr>
              <w:t xml:space="preserve">253,400 тыс. </w:t>
            </w: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руб.;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2019 год – 200 587,300 тыс. руб.;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2020 год – </w:t>
            </w:r>
            <w:r w:rsidRPr="00695EE0">
              <w:rPr>
                <w:rFonts w:ascii="Liberation Serif" w:hAnsi="Liberation Serif"/>
                <w:sz w:val="26"/>
                <w:szCs w:val="26"/>
              </w:rPr>
              <w:t xml:space="preserve">228 916,330 </w:t>
            </w: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тыс. руб.; 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2021 год – </w:t>
            </w:r>
            <w:r w:rsidR="007F6931"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2</w:t>
            </w:r>
            <w:r w:rsidR="00D73F9E"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21</w:t>
            </w:r>
            <w:r w:rsidR="007F6931"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 843,266</w:t>
            </w: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тыс. руб.;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2022 год – </w:t>
            </w:r>
            <w:r w:rsidR="00C90002">
              <w:rPr>
                <w:rFonts w:ascii="Liberation Serif" w:hAnsi="Liberation Serif"/>
                <w:sz w:val="26"/>
                <w:szCs w:val="26"/>
                <w:lang w:eastAsia="en-US"/>
              </w:rPr>
              <w:t>195 262,064</w:t>
            </w: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тыс. руб.;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2023 год –   </w:t>
            </w:r>
            <w:r w:rsidR="00C90002">
              <w:rPr>
                <w:rFonts w:ascii="Liberation Serif" w:hAnsi="Liberation Serif"/>
                <w:sz w:val="26"/>
                <w:szCs w:val="26"/>
                <w:lang w:eastAsia="en-US"/>
              </w:rPr>
              <w:t>80 348,900</w:t>
            </w: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тыс. руб.</w:t>
            </w:r>
            <w:r w:rsidR="007F6931"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;</w:t>
            </w:r>
          </w:p>
          <w:p w:rsidR="007F6931" w:rsidRPr="00695EE0" w:rsidRDefault="007F6931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2024 год –     7 547,200 тыс</w:t>
            </w:r>
            <w:proofErr w:type="gramStart"/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.р</w:t>
            </w:r>
            <w:proofErr w:type="gramEnd"/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уб.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Из них: 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- областной бюджет: 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Всего: </w:t>
            </w:r>
            <w:r w:rsidR="0064065B">
              <w:rPr>
                <w:rFonts w:ascii="Liberation Serif" w:hAnsi="Liberation Serif"/>
                <w:sz w:val="26"/>
                <w:szCs w:val="26"/>
                <w:lang w:eastAsia="en-US"/>
              </w:rPr>
              <w:t>849 898,600</w:t>
            </w: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тыс. руб.;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в том числе: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2017 год – </w:t>
            </w:r>
            <w:r w:rsidRPr="00695EE0">
              <w:rPr>
                <w:rFonts w:ascii="Liberation Serif" w:hAnsi="Liberation Serif"/>
                <w:sz w:val="26"/>
                <w:szCs w:val="26"/>
              </w:rPr>
              <w:t>10 448,800</w:t>
            </w: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тыс. руб.;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2018 год – </w:t>
            </w:r>
            <w:r w:rsidRPr="00695EE0">
              <w:rPr>
                <w:rFonts w:ascii="Liberation Serif" w:hAnsi="Liberation Serif"/>
                <w:sz w:val="26"/>
                <w:szCs w:val="26"/>
              </w:rPr>
              <w:t>94 201,700</w:t>
            </w: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тыс. руб.;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2019 год – 170 857,900 тыс. руб.;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2020 год – 206 320,100 </w:t>
            </w:r>
            <w:proofErr w:type="spellStart"/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тыс</w:t>
            </w:r>
            <w:proofErr w:type="gramStart"/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.р</w:t>
            </w:r>
            <w:proofErr w:type="gramEnd"/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уб</w:t>
            </w:r>
            <w:proofErr w:type="spellEnd"/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;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2021 год – </w:t>
            </w:r>
            <w:r w:rsidR="00203647"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196 462,500</w:t>
            </w: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тыс</w:t>
            </w:r>
            <w:proofErr w:type="gramStart"/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.р</w:t>
            </w:r>
            <w:proofErr w:type="gramEnd"/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уб;</w:t>
            </w:r>
          </w:p>
          <w:p w:rsidR="009560BE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2022 год – </w:t>
            </w:r>
            <w:r w:rsidR="00C90002">
              <w:rPr>
                <w:rFonts w:ascii="Liberation Serif" w:hAnsi="Liberation Serif"/>
                <w:sz w:val="26"/>
                <w:szCs w:val="26"/>
                <w:lang w:eastAsia="en-US"/>
              </w:rPr>
              <w:t>171 607,600</w:t>
            </w:r>
            <w:r w:rsidR="00472BBB">
              <w:rPr>
                <w:rFonts w:ascii="Liberation Serif" w:hAnsi="Liberation Serif"/>
                <w:sz w:val="26"/>
                <w:szCs w:val="26"/>
                <w:lang w:eastAsia="en-US"/>
              </w:rPr>
              <w:t>тыс</w:t>
            </w:r>
            <w:proofErr w:type="gramStart"/>
            <w:r w:rsidR="00472BBB">
              <w:rPr>
                <w:rFonts w:ascii="Liberation Serif" w:hAnsi="Liberation Serif"/>
                <w:sz w:val="26"/>
                <w:szCs w:val="26"/>
                <w:lang w:eastAsia="en-US"/>
              </w:rPr>
              <w:t>.р</w:t>
            </w:r>
            <w:proofErr w:type="gramEnd"/>
            <w:r w:rsidR="00472BBB">
              <w:rPr>
                <w:rFonts w:ascii="Liberation Serif" w:hAnsi="Liberation Serif"/>
                <w:sz w:val="26"/>
                <w:szCs w:val="26"/>
                <w:lang w:eastAsia="en-US"/>
              </w:rPr>
              <w:t>уб;</w:t>
            </w:r>
          </w:p>
          <w:p w:rsidR="00472BBB" w:rsidRDefault="00472BBB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2023 год – 0,00 тыс</w:t>
            </w:r>
            <w:proofErr w:type="gramStart"/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.р</w:t>
            </w:r>
            <w:proofErr w:type="gramEnd"/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уб.;</w:t>
            </w:r>
          </w:p>
          <w:p w:rsidR="00472BBB" w:rsidRPr="00695EE0" w:rsidRDefault="00472BBB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2024 год – 0,00 тыс</w:t>
            </w:r>
            <w:proofErr w:type="gramStart"/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.р</w:t>
            </w:r>
            <w:proofErr w:type="gramEnd"/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уб.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- местный бюджет:</w:t>
            </w:r>
          </w:p>
          <w:p w:rsidR="009560BE" w:rsidRPr="00695EE0" w:rsidRDefault="009560BE" w:rsidP="00D82956">
            <w:pPr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Всего:</w:t>
            </w:r>
            <w:r w:rsidR="0064065B">
              <w:rPr>
                <w:rFonts w:ascii="Liberation Serif" w:hAnsi="Liberation Serif"/>
                <w:sz w:val="26"/>
                <w:szCs w:val="26"/>
              </w:rPr>
              <w:t>167 159,235</w:t>
            </w: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тыс. руб.;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в том числе: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2017 год – </w:t>
            </w:r>
            <w:r w:rsidRPr="00695EE0">
              <w:rPr>
                <w:rFonts w:ascii="Liberation Serif" w:hAnsi="Liberation Serif"/>
                <w:sz w:val="26"/>
                <w:szCs w:val="26"/>
              </w:rPr>
              <w:t>10 614,800 тыс.</w:t>
            </w: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руб.;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2018 год – </w:t>
            </w:r>
            <w:r w:rsidRPr="00695EE0">
              <w:rPr>
                <w:rFonts w:ascii="Liberation Serif" w:hAnsi="Liberation Serif"/>
                <w:sz w:val="26"/>
                <w:szCs w:val="26"/>
              </w:rPr>
              <w:t xml:space="preserve">11 153,800 </w:t>
            </w: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тыс. руб.; 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2019 год – 26 944,400 тыс. руб.;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2020 год –   </w:t>
            </w:r>
            <w:r w:rsidRPr="00695EE0">
              <w:rPr>
                <w:rFonts w:ascii="Liberation Serif" w:hAnsi="Liberation Serif"/>
                <w:sz w:val="26"/>
                <w:szCs w:val="26"/>
              </w:rPr>
              <w:t xml:space="preserve">9 290,719 </w:t>
            </w: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тыс. руб.; 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2021 год – </w:t>
            </w:r>
            <w:r w:rsidR="00F0058C"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 7 192,139</w:t>
            </w: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тыс. руб.;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2022 год – </w:t>
            </w:r>
            <w:r w:rsidR="00C90002">
              <w:rPr>
                <w:rFonts w:ascii="Liberation Serif" w:hAnsi="Liberation Serif"/>
                <w:sz w:val="26"/>
                <w:szCs w:val="26"/>
                <w:lang w:eastAsia="en-US"/>
              </w:rPr>
              <w:t>14 067,277</w:t>
            </w: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тыс. руб.;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2023 год – </w:t>
            </w:r>
            <w:r w:rsidR="00C90002">
              <w:rPr>
                <w:rFonts w:ascii="Liberation Serif" w:hAnsi="Liberation Serif"/>
                <w:sz w:val="26"/>
                <w:szCs w:val="26"/>
                <w:lang w:eastAsia="en-US"/>
              </w:rPr>
              <w:t>80 348,900</w:t>
            </w: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тыс. руб.</w:t>
            </w:r>
            <w:r w:rsidR="00F0058C"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;</w:t>
            </w:r>
          </w:p>
          <w:p w:rsidR="00F0058C" w:rsidRPr="00695EE0" w:rsidRDefault="00F0058C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2024 год –   7 547,200 тыс</w:t>
            </w:r>
            <w:proofErr w:type="gramStart"/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.р</w:t>
            </w:r>
            <w:proofErr w:type="gramEnd"/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уб.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- средства    собственников   многоквартирных домов, участвующих в благоустройстве дворовых территорий: 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Всего: </w:t>
            </w:r>
            <w:r w:rsidR="0064065B">
              <w:rPr>
                <w:rFonts w:ascii="Liberation Serif" w:hAnsi="Liberation Serif"/>
                <w:sz w:val="26"/>
                <w:szCs w:val="26"/>
                <w:lang w:eastAsia="en-US"/>
              </w:rPr>
              <w:t>41 529,025</w:t>
            </w: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тыс. руб.;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в том числе: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2017 год – </w:t>
            </w:r>
            <w:r w:rsidRPr="00695EE0">
              <w:rPr>
                <w:rFonts w:ascii="Liberation Serif" w:hAnsi="Liberation Serif"/>
                <w:sz w:val="26"/>
                <w:szCs w:val="26"/>
              </w:rPr>
              <w:t>764,800</w:t>
            </w: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тыс. руб.;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2018 год – 2 897,900 тыс. руб.;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2019 год – 2 785,000 тыс. руб.;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2020 год – 13 305,511 тыс. руб.;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2021 год – 12</w:t>
            </w:r>
            <w:r w:rsidR="00373026"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 188,627</w:t>
            </w: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тыс. </w:t>
            </w:r>
            <w:proofErr w:type="spellStart"/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руб</w:t>
            </w:r>
            <w:proofErr w:type="spellEnd"/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;</w:t>
            </w:r>
          </w:p>
          <w:p w:rsidR="009560BE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2022 год –</w:t>
            </w:r>
            <w:r w:rsidR="00C9000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 9 587,187</w:t>
            </w: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тыс.</w:t>
            </w:r>
            <w:r w:rsidR="00472BBB">
              <w:rPr>
                <w:rFonts w:ascii="Liberation Serif" w:hAnsi="Liberation Serif"/>
                <w:sz w:val="26"/>
                <w:szCs w:val="26"/>
                <w:lang w:eastAsia="en-US"/>
              </w:rPr>
              <w:t>руб.;</w:t>
            </w:r>
          </w:p>
          <w:p w:rsidR="00472BBB" w:rsidRDefault="00472BBB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2023 год – 0,00 тыс</w:t>
            </w:r>
            <w:proofErr w:type="gramStart"/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.р</w:t>
            </w:r>
            <w:proofErr w:type="gramEnd"/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уб.;</w:t>
            </w:r>
          </w:p>
          <w:p w:rsidR="00472BBB" w:rsidRPr="00695EE0" w:rsidRDefault="00472BBB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2023 год – 0,00 тыс</w:t>
            </w:r>
            <w:proofErr w:type="gramStart"/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.р</w:t>
            </w:r>
            <w:proofErr w:type="gramEnd"/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уб.</w:t>
            </w:r>
          </w:p>
          <w:p w:rsidR="00D73F9E" w:rsidRPr="00695EE0" w:rsidRDefault="00D73F9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lastRenderedPageBreak/>
              <w:t xml:space="preserve">- внебюджетные средства: </w:t>
            </w:r>
          </w:p>
          <w:p w:rsidR="00D73F9E" w:rsidRPr="00695EE0" w:rsidRDefault="00D73F9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Всего: 6 000,00 тыс</w:t>
            </w:r>
            <w:proofErr w:type="gramStart"/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.р</w:t>
            </w:r>
            <w:proofErr w:type="gramEnd"/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уб.;</w:t>
            </w:r>
          </w:p>
          <w:p w:rsidR="00D73F9E" w:rsidRPr="00695EE0" w:rsidRDefault="00D73F9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в том числе:</w:t>
            </w:r>
          </w:p>
          <w:p w:rsidR="00D73F9E" w:rsidRPr="00695EE0" w:rsidRDefault="00D73F9E" w:rsidP="00D82956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2021 год – 6 000,00 тыс</w:t>
            </w:r>
            <w:proofErr w:type="gramStart"/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.р</w:t>
            </w:r>
            <w:proofErr w:type="gramEnd"/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уб.</w:t>
            </w:r>
          </w:p>
          <w:p w:rsidR="009560BE" w:rsidRPr="00695EE0" w:rsidRDefault="009560BE" w:rsidP="00D82956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На 2023-2024 годы объем средств на конкретные </w:t>
            </w:r>
            <w:proofErr w:type="gramStart"/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>дворовые</w:t>
            </w:r>
            <w:proofErr w:type="gramEnd"/>
            <w:r w:rsidRPr="00695EE0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и общественные территории будет уточнен после поступления заявок и определения объемов и стоимости работ</w:t>
            </w:r>
            <w:r w:rsidRPr="00695EE0">
              <w:rPr>
                <w:rFonts w:ascii="Liberation Serif" w:hAnsi="Liberation Serif"/>
                <w:sz w:val="26"/>
                <w:szCs w:val="26"/>
              </w:rPr>
              <w:t>.</w:t>
            </w:r>
          </w:p>
        </w:tc>
      </w:tr>
    </w:tbl>
    <w:p w:rsidR="00695EE0" w:rsidRDefault="00695EE0" w:rsidP="00B17A23">
      <w:pPr>
        <w:pStyle w:val="ConsPlusNormal"/>
        <w:ind w:firstLine="708"/>
        <w:jc w:val="both"/>
        <w:outlineLvl w:val="2"/>
        <w:rPr>
          <w:rFonts w:ascii="Liberation Serif" w:hAnsi="Liberation Serif" w:cs="Times New Roman"/>
          <w:sz w:val="26"/>
          <w:szCs w:val="26"/>
          <w:lang w:eastAsia="en-US"/>
        </w:rPr>
      </w:pPr>
    </w:p>
    <w:p w:rsidR="00B37D6F" w:rsidRPr="00695EE0" w:rsidRDefault="00B37D6F" w:rsidP="00B37D6F">
      <w:pPr>
        <w:pStyle w:val="ConsPlusNormal"/>
        <w:ind w:firstLine="708"/>
        <w:jc w:val="both"/>
        <w:outlineLvl w:val="2"/>
        <w:rPr>
          <w:rFonts w:ascii="Liberation Serif" w:hAnsi="Liberation Serif" w:cs="Times New Roman"/>
          <w:sz w:val="26"/>
          <w:szCs w:val="26"/>
          <w:lang w:eastAsia="en-US"/>
        </w:rPr>
      </w:pPr>
      <w:r w:rsidRPr="00695EE0">
        <w:rPr>
          <w:rFonts w:ascii="Liberation Serif" w:hAnsi="Liberation Serif" w:cs="Times New Roman"/>
          <w:sz w:val="26"/>
          <w:szCs w:val="26"/>
          <w:lang w:eastAsia="en-US"/>
        </w:rPr>
        <w:t xml:space="preserve">2) приложение № </w:t>
      </w:r>
      <w:r w:rsidR="002C69C1">
        <w:rPr>
          <w:rFonts w:ascii="Liberation Serif" w:hAnsi="Liberation Serif" w:cs="Times New Roman"/>
          <w:sz w:val="26"/>
          <w:szCs w:val="26"/>
          <w:lang w:eastAsia="en-US"/>
        </w:rPr>
        <w:t>3</w:t>
      </w:r>
      <w:r w:rsidRPr="00695EE0">
        <w:rPr>
          <w:rFonts w:ascii="Liberation Serif" w:hAnsi="Liberation Serif" w:cs="Times New Roman"/>
          <w:sz w:val="26"/>
          <w:szCs w:val="26"/>
          <w:lang w:eastAsia="en-US"/>
        </w:rPr>
        <w:t xml:space="preserve"> к Муниципальной программе изложить в новой редакции согласно Приложению №1 к настоящему постановлению;</w:t>
      </w:r>
    </w:p>
    <w:p w:rsidR="00B37D6F" w:rsidRPr="00695EE0" w:rsidRDefault="00B37D6F" w:rsidP="00B37D6F">
      <w:pPr>
        <w:pStyle w:val="ConsPlusNormal"/>
        <w:ind w:firstLine="708"/>
        <w:jc w:val="both"/>
        <w:outlineLvl w:val="2"/>
        <w:rPr>
          <w:rFonts w:ascii="Liberation Serif" w:hAnsi="Liberation Serif" w:cs="Times New Roman"/>
          <w:sz w:val="26"/>
          <w:szCs w:val="26"/>
          <w:lang w:eastAsia="en-US"/>
        </w:rPr>
      </w:pPr>
      <w:r w:rsidRPr="00695EE0">
        <w:rPr>
          <w:rFonts w:ascii="Liberation Serif" w:hAnsi="Liberation Serif" w:cs="Times New Roman"/>
          <w:sz w:val="26"/>
          <w:szCs w:val="26"/>
          <w:lang w:eastAsia="en-US"/>
        </w:rPr>
        <w:t xml:space="preserve">3) приложение № </w:t>
      </w:r>
      <w:r w:rsidR="002C69C1">
        <w:rPr>
          <w:rFonts w:ascii="Liberation Serif" w:hAnsi="Liberation Serif" w:cs="Times New Roman"/>
          <w:sz w:val="26"/>
          <w:szCs w:val="26"/>
          <w:lang w:eastAsia="en-US"/>
        </w:rPr>
        <w:t>1</w:t>
      </w:r>
      <w:r w:rsidRPr="00695EE0">
        <w:rPr>
          <w:rFonts w:ascii="Liberation Serif" w:hAnsi="Liberation Serif" w:cs="Times New Roman"/>
          <w:sz w:val="26"/>
          <w:szCs w:val="26"/>
          <w:lang w:eastAsia="en-US"/>
        </w:rPr>
        <w:t xml:space="preserve"> к Муниципальной программе изложить в новой редакции согласно Приложению № 2 к настоящему постановлению;</w:t>
      </w:r>
    </w:p>
    <w:p w:rsidR="00B37D6F" w:rsidRDefault="00B37D6F" w:rsidP="00B37D6F">
      <w:pPr>
        <w:pStyle w:val="ConsPlusNormal"/>
        <w:ind w:firstLine="708"/>
        <w:jc w:val="both"/>
        <w:outlineLvl w:val="2"/>
        <w:rPr>
          <w:rFonts w:ascii="Liberation Serif" w:hAnsi="Liberation Serif" w:cs="Times New Roman"/>
          <w:sz w:val="26"/>
          <w:szCs w:val="26"/>
          <w:lang w:eastAsia="en-US"/>
        </w:rPr>
      </w:pPr>
      <w:r w:rsidRPr="00695EE0">
        <w:rPr>
          <w:rFonts w:ascii="Liberation Serif" w:hAnsi="Liberation Serif" w:cs="Times New Roman"/>
          <w:sz w:val="26"/>
          <w:szCs w:val="26"/>
          <w:lang w:eastAsia="en-US"/>
        </w:rPr>
        <w:t xml:space="preserve">4) приложение № </w:t>
      </w:r>
      <w:r w:rsidR="002C69C1">
        <w:rPr>
          <w:rFonts w:ascii="Liberation Serif" w:hAnsi="Liberation Serif" w:cs="Times New Roman"/>
          <w:sz w:val="26"/>
          <w:szCs w:val="26"/>
          <w:lang w:eastAsia="en-US"/>
        </w:rPr>
        <w:t>2</w:t>
      </w:r>
      <w:r w:rsidRPr="00695EE0">
        <w:rPr>
          <w:rFonts w:ascii="Liberation Serif" w:hAnsi="Liberation Serif" w:cs="Times New Roman"/>
          <w:sz w:val="26"/>
          <w:szCs w:val="26"/>
          <w:lang w:eastAsia="en-US"/>
        </w:rPr>
        <w:t xml:space="preserve"> к Муниципальной программе изложить в новой редакции согласно Приложению № 3 к настоящему постановлению;</w:t>
      </w:r>
    </w:p>
    <w:p w:rsidR="0002319E" w:rsidRPr="00695EE0" w:rsidRDefault="0002319E" w:rsidP="00B37D6F">
      <w:pPr>
        <w:pStyle w:val="ConsPlusNormal"/>
        <w:ind w:firstLine="708"/>
        <w:jc w:val="both"/>
        <w:outlineLvl w:val="2"/>
        <w:rPr>
          <w:rFonts w:ascii="Liberation Serif" w:hAnsi="Liberation Serif" w:cs="Times New Roman"/>
          <w:sz w:val="26"/>
          <w:szCs w:val="26"/>
          <w:lang w:eastAsia="en-US"/>
        </w:rPr>
      </w:pPr>
      <w:r>
        <w:rPr>
          <w:rFonts w:ascii="Liberation Serif" w:hAnsi="Liberation Serif" w:cs="Times New Roman"/>
          <w:sz w:val="26"/>
          <w:szCs w:val="26"/>
          <w:lang w:eastAsia="en-US"/>
        </w:rPr>
        <w:t>5) приложение № 8 к Муниципальной программе изложить в новой редакции согласно Приложению №4 к настоящему постановлению.</w:t>
      </w:r>
    </w:p>
    <w:p w:rsidR="00375C1F" w:rsidRPr="00695EE0" w:rsidRDefault="00F7537B" w:rsidP="00375C1F">
      <w:pPr>
        <w:pStyle w:val="ConsPlusNormal"/>
        <w:widowControl/>
        <w:ind w:firstLine="708"/>
        <w:jc w:val="both"/>
        <w:outlineLvl w:val="2"/>
        <w:rPr>
          <w:rFonts w:ascii="Liberation Serif" w:hAnsi="Liberation Serif" w:cs="Times New Roman"/>
          <w:sz w:val="26"/>
          <w:szCs w:val="26"/>
          <w:lang w:eastAsia="en-US"/>
        </w:rPr>
      </w:pPr>
      <w:r w:rsidRPr="00695EE0">
        <w:rPr>
          <w:rFonts w:ascii="Liberation Serif" w:hAnsi="Liberation Serif" w:cs="Times New Roman"/>
          <w:sz w:val="26"/>
          <w:szCs w:val="26"/>
        </w:rPr>
        <w:t>2</w:t>
      </w:r>
      <w:r w:rsidR="00375C1F" w:rsidRPr="00695EE0">
        <w:rPr>
          <w:rFonts w:ascii="Liberation Serif" w:hAnsi="Liberation Serif" w:cs="Times New Roman"/>
          <w:sz w:val="26"/>
          <w:szCs w:val="26"/>
        </w:rPr>
        <w:t xml:space="preserve">. </w:t>
      </w:r>
      <w:r w:rsidR="00BF721B" w:rsidRPr="00695EE0">
        <w:rPr>
          <w:rFonts w:ascii="Times New Roman" w:hAnsi="Times New Roman" w:cs="Times New Roman"/>
          <w:sz w:val="26"/>
          <w:szCs w:val="26"/>
        </w:rPr>
        <w:t xml:space="preserve">Опубликовать настоящее постановление в газете «Каменский рабочий» и </w:t>
      </w:r>
      <w:r w:rsidR="00653A02" w:rsidRPr="00695EE0">
        <w:rPr>
          <w:rFonts w:ascii="Liberation Serif" w:hAnsi="Liberation Serif" w:cs="Times New Roman"/>
          <w:sz w:val="26"/>
          <w:szCs w:val="26"/>
        </w:rPr>
        <w:t>разместить на официальном сайте муниципального образования</w:t>
      </w:r>
      <w:r w:rsidR="00375C1F" w:rsidRPr="00695EE0">
        <w:rPr>
          <w:rFonts w:ascii="Liberation Serif" w:hAnsi="Liberation Serif" w:cs="Times New Roman"/>
          <w:sz w:val="26"/>
          <w:szCs w:val="26"/>
        </w:rPr>
        <w:t>.</w:t>
      </w:r>
    </w:p>
    <w:p w:rsidR="00133698" w:rsidRPr="00695EE0" w:rsidRDefault="00F7537B" w:rsidP="001E27C3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695EE0">
        <w:rPr>
          <w:rFonts w:ascii="Liberation Serif" w:hAnsi="Liberation Serif"/>
          <w:sz w:val="26"/>
          <w:szCs w:val="26"/>
        </w:rPr>
        <w:t>3</w:t>
      </w:r>
      <w:r w:rsidR="00375C1F" w:rsidRPr="00695EE0">
        <w:rPr>
          <w:rFonts w:ascii="Liberation Serif" w:hAnsi="Liberation Serif"/>
          <w:sz w:val="26"/>
          <w:szCs w:val="26"/>
        </w:rPr>
        <w:t xml:space="preserve">. Контроль исполнения настоящего постановления возложить на заместителя главы Администрации </w:t>
      </w:r>
      <w:r w:rsidR="00375C1F" w:rsidRPr="00695EE0">
        <w:rPr>
          <w:rFonts w:ascii="Liberation Serif" w:hAnsi="Liberation Serif"/>
          <w:sz w:val="26"/>
          <w:szCs w:val="26"/>
          <w:lang w:eastAsia="en-US"/>
        </w:rPr>
        <w:t>городского округа</w:t>
      </w:r>
      <w:r w:rsidR="00375C1F" w:rsidRPr="00695EE0">
        <w:rPr>
          <w:rFonts w:ascii="Liberation Serif" w:hAnsi="Liberation Serif"/>
          <w:sz w:val="26"/>
          <w:szCs w:val="26"/>
        </w:rPr>
        <w:t>Орлова Н.В.</w:t>
      </w:r>
    </w:p>
    <w:p w:rsidR="00695EE0" w:rsidRDefault="00695EE0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95EE0" w:rsidRDefault="00695EE0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7A23" w:rsidRDefault="009560BE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133698" w:rsidRPr="0019705B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 xml:space="preserve">а </w:t>
      </w:r>
    </w:p>
    <w:p w:rsidR="00D82956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19705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3D7C85">
        <w:rPr>
          <w:rFonts w:ascii="Liberation Serif" w:hAnsi="Liberation Serif" w:cs="Liberation Serif"/>
          <w:sz w:val="28"/>
          <w:szCs w:val="28"/>
        </w:rPr>
        <w:t xml:space="preserve"> </w:t>
      </w:r>
      <w:r w:rsidRPr="0019705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19705B">
        <w:rPr>
          <w:rFonts w:ascii="Liberation Serif" w:hAnsi="Liberation Serif" w:cs="Liberation Serif"/>
          <w:sz w:val="28"/>
          <w:szCs w:val="28"/>
        </w:rPr>
        <w:tab/>
      </w:r>
      <w:r w:rsidR="00FD7DEC" w:rsidRPr="0019705B">
        <w:rPr>
          <w:rFonts w:ascii="Liberation Serif" w:hAnsi="Liberation Serif" w:cs="Liberation Serif"/>
          <w:sz w:val="28"/>
          <w:szCs w:val="28"/>
        </w:rPr>
        <w:tab/>
      </w:r>
      <w:r w:rsidR="003D7C85">
        <w:rPr>
          <w:rFonts w:ascii="Liberation Serif" w:hAnsi="Liberation Serif" w:cs="Liberation Serif"/>
          <w:sz w:val="28"/>
          <w:szCs w:val="28"/>
        </w:rPr>
        <w:t xml:space="preserve">                             </w:t>
      </w:r>
      <w:r w:rsidR="00BF721B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D82956" w:rsidRDefault="00D82956" w:rsidP="00D82956"/>
    <w:p w:rsidR="003D7C85" w:rsidRDefault="003D7C85" w:rsidP="00D82956">
      <w:pPr>
        <w:sectPr w:rsidR="003D7C85" w:rsidSect="009D36A1">
          <w:headerReference w:type="default" r:id="rId9"/>
          <w:pgSz w:w="11906" w:h="16838" w:code="9"/>
          <w:pgMar w:top="28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D82956" w:rsidRDefault="00D82956" w:rsidP="003D7C85">
      <w:pPr>
        <w:ind w:left="3969" w:firstLine="284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 к постановлению</w:t>
      </w:r>
    </w:p>
    <w:p w:rsidR="00D82956" w:rsidRDefault="00D82956" w:rsidP="003D7C85">
      <w:pPr>
        <w:ind w:left="3969" w:firstLine="28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Администрации Каменск-Уральского городского округа</w:t>
      </w:r>
    </w:p>
    <w:p w:rsidR="00D82956" w:rsidRDefault="00D82956" w:rsidP="003D7C85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  <w:t xml:space="preserve">                           от </w:t>
      </w:r>
      <w:r w:rsidRPr="00291878">
        <w:rPr>
          <w:sz w:val="24"/>
          <w:szCs w:val="24"/>
          <w:u w:val="single"/>
        </w:rPr>
        <w:t>07.06.2022</w:t>
      </w:r>
      <w:r>
        <w:rPr>
          <w:sz w:val="24"/>
          <w:szCs w:val="24"/>
        </w:rPr>
        <w:t xml:space="preserve"> № </w:t>
      </w:r>
      <w:r w:rsidRPr="00291878">
        <w:rPr>
          <w:sz w:val="24"/>
          <w:szCs w:val="24"/>
          <w:u w:val="single"/>
        </w:rPr>
        <w:t>379</w:t>
      </w:r>
    </w:p>
    <w:p w:rsidR="00D82956" w:rsidRDefault="00D82956" w:rsidP="003D7C85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Приложение №3 к Муниципальной программе</w:t>
      </w:r>
    </w:p>
    <w:p w:rsidR="00D82956" w:rsidRPr="00B91A56" w:rsidRDefault="00D82956" w:rsidP="003D7C85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</w:p>
    <w:p w:rsidR="00D82956" w:rsidRPr="00B91A56" w:rsidRDefault="00D82956" w:rsidP="00D82956">
      <w:pPr>
        <w:jc w:val="center"/>
        <w:rPr>
          <w:rFonts w:ascii="Liberation Serif" w:hAnsi="Liberation Serif"/>
          <w:sz w:val="28"/>
          <w:szCs w:val="28"/>
        </w:rPr>
      </w:pPr>
      <w:r w:rsidRPr="00B91A56">
        <w:rPr>
          <w:rFonts w:ascii="Liberation Serif" w:hAnsi="Liberation Serif"/>
          <w:sz w:val="28"/>
          <w:szCs w:val="28"/>
        </w:rPr>
        <w:t>Ресурсное обеспечение реализации муниципальной программы «Формирование современной городской среды</w:t>
      </w:r>
    </w:p>
    <w:p w:rsidR="00D82956" w:rsidRPr="00B91A56" w:rsidRDefault="00D82956" w:rsidP="00D82956">
      <w:pPr>
        <w:jc w:val="center"/>
        <w:rPr>
          <w:rFonts w:ascii="Liberation Serif" w:hAnsi="Liberation Serif"/>
          <w:sz w:val="28"/>
          <w:szCs w:val="28"/>
        </w:rPr>
      </w:pPr>
      <w:r w:rsidRPr="00B91A56">
        <w:rPr>
          <w:rFonts w:ascii="Liberation Serif" w:hAnsi="Liberation Serif"/>
          <w:sz w:val="28"/>
          <w:szCs w:val="28"/>
        </w:rPr>
        <w:t xml:space="preserve">на территории </w:t>
      </w:r>
      <w:r w:rsidRPr="00B91A56">
        <w:rPr>
          <w:rFonts w:ascii="Liberation Serif" w:hAnsi="Liberation Serif"/>
          <w:sz w:val="28"/>
          <w:szCs w:val="28"/>
          <w:lang w:eastAsia="en-US"/>
        </w:rPr>
        <w:t>Каменск-Уральского городского округа</w:t>
      </w:r>
      <w:r w:rsidRPr="00B91A56">
        <w:rPr>
          <w:rFonts w:ascii="Liberation Serif" w:hAnsi="Liberation Serif"/>
          <w:sz w:val="28"/>
          <w:szCs w:val="28"/>
        </w:rPr>
        <w:t xml:space="preserve"> на 2017-2024 годы»</w:t>
      </w:r>
    </w:p>
    <w:p w:rsidR="00D82956" w:rsidRPr="00B91A56" w:rsidRDefault="00D82956" w:rsidP="00D82956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16485" w:type="dxa"/>
        <w:jc w:val="center"/>
        <w:tblLayout w:type="fixed"/>
        <w:tblLook w:val="04A0"/>
      </w:tblPr>
      <w:tblGrid>
        <w:gridCol w:w="2211"/>
        <w:gridCol w:w="1582"/>
        <w:gridCol w:w="1134"/>
        <w:gridCol w:w="567"/>
        <w:gridCol w:w="567"/>
        <w:gridCol w:w="567"/>
        <w:gridCol w:w="567"/>
        <w:gridCol w:w="1134"/>
        <w:gridCol w:w="993"/>
        <w:gridCol w:w="992"/>
        <w:gridCol w:w="992"/>
        <w:gridCol w:w="992"/>
        <w:gridCol w:w="1134"/>
        <w:gridCol w:w="1135"/>
        <w:gridCol w:w="992"/>
        <w:gridCol w:w="926"/>
      </w:tblGrid>
      <w:tr w:rsidR="00D82956" w:rsidRPr="00B91A56" w:rsidTr="00D82956">
        <w:trPr>
          <w:trHeight w:val="195"/>
          <w:tblHeader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Наименование мероприятия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Ответственный исполнитель, соисполнитель, участник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Источник финансирования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Код бюджетной классификации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6238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Объем бюджетных ассигнований, тыс. руб.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  <w:sz w:val="22"/>
                <w:szCs w:val="22"/>
              </w:rPr>
            </w:pPr>
            <w:r w:rsidRPr="00B91A5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  <w:sz w:val="22"/>
                <w:szCs w:val="22"/>
              </w:rPr>
            </w:pPr>
            <w:r w:rsidRPr="00B91A5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</w:tr>
      <w:tr w:rsidR="00D82956" w:rsidRPr="00B91A56" w:rsidTr="00D82956">
        <w:trPr>
          <w:trHeight w:val="624"/>
          <w:tblHeader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070568" w:rsidRDefault="00D82956" w:rsidP="00D82956">
            <w:pPr>
              <w:ind w:left="-106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ГРБС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070568" w:rsidRDefault="00D82956" w:rsidP="00D82956">
            <w:pPr>
              <w:ind w:left="-108" w:right="-109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Раздел</w:t>
            </w:r>
          </w:p>
          <w:p w:rsidR="00D82956" w:rsidRPr="00070568" w:rsidRDefault="00D82956" w:rsidP="00D82956">
            <w:pPr>
              <w:ind w:left="-108" w:right="-109"/>
              <w:jc w:val="center"/>
              <w:rPr>
                <w:rFonts w:ascii="Liberation Serif" w:hAnsi="Liberation Serif"/>
                <w:sz w:val="16"/>
                <w:szCs w:val="16"/>
              </w:rPr>
            </w:pPr>
            <w:proofErr w:type="spellStart"/>
            <w:proofErr w:type="gramStart"/>
            <w:r w:rsidRPr="00070568">
              <w:rPr>
                <w:rFonts w:ascii="Liberation Serif" w:hAnsi="Liberation Serif"/>
                <w:sz w:val="16"/>
                <w:szCs w:val="16"/>
              </w:rPr>
              <w:t>подраз-дел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070568" w:rsidRDefault="00D82956" w:rsidP="00D82956">
            <w:pPr>
              <w:ind w:left="-108" w:right="-110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070568" w:rsidRDefault="00D82956" w:rsidP="00D82956">
            <w:pPr>
              <w:ind w:left="-106" w:right="-112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Вид расходов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ind w:left="-104" w:right="-46"/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ind w:left="-104" w:right="-46"/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ind w:right="-164"/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2021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2023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2024</w:t>
            </w:r>
          </w:p>
        </w:tc>
      </w:tr>
      <w:tr w:rsidR="00D82956" w:rsidRPr="00B91A56" w:rsidTr="00D82956">
        <w:trPr>
          <w:trHeight w:val="328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Муниципальная программа «Формирование современной городской среды на территории Каменск-Уральского городского округа на 2017-2024 годы»,</w:t>
            </w: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всего,</w:t>
            </w: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 по мероприятиям: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82956" w:rsidRPr="005475B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1 064586,860</w:t>
            </w:r>
          </w:p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color w:val="FF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21 828,4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ind w:left="-28" w:right="-108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108 253,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ind w:left="-108" w:right="-108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200 587,3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ind w:left="-69" w:right="-117"/>
              <w:rPr>
                <w:rFonts w:ascii="Liberation Serif" w:hAnsi="Liberation Serif"/>
                <w:color w:val="FF0000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228 916,330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746E76" w:rsidRDefault="00D82956" w:rsidP="00D82956">
            <w:pPr>
              <w:ind w:left="-144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221</w:t>
            </w:r>
            <w:r w:rsidRPr="00746E76">
              <w:rPr>
                <w:rFonts w:ascii="Liberation Serif" w:hAnsi="Liberation Serif"/>
                <w:sz w:val="16"/>
                <w:szCs w:val="16"/>
              </w:rPr>
              <w:t> 843,266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195 262,064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80 348,900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7 547,200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849 898,600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10 448,8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94 201,7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ind w:left="-108" w:right="-108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170 857,9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4B7C5F" w:rsidRDefault="00D82956" w:rsidP="00D82956">
            <w:pPr>
              <w:ind w:left="-69" w:right="-117"/>
              <w:jc w:val="center"/>
              <w:rPr>
                <w:rFonts w:ascii="Liberation Serif" w:hAnsi="Liberation Serif"/>
                <w:color w:val="FF0000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206 320,10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746E76" w:rsidRDefault="00D82956" w:rsidP="00D82956">
            <w:pPr>
              <w:ind w:left="-144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46E76">
              <w:rPr>
                <w:rFonts w:ascii="Liberation Serif" w:hAnsi="Liberation Serif"/>
                <w:sz w:val="16"/>
                <w:szCs w:val="16"/>
              </w:rPr>
              <w:t>196 462,500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171 607,600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1753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  <w:p w:rsidR="00D82956" w:rsidRPr="00E0267E" w:rsidRDefault="00D82956" w:rsidP="00D82956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167 159,235</w:t>
            </w:r>
          </w:p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4B7C5F">
              <w:rPr>
                <w:rFonts w:ascii="Liberation Serif" w:hAnsi="Liberation Serif"/>
                <w:sz w:val="14"/>
                <w:szCs w:val="14"/>
              </w:rPr>
              <w:t>(</w:t>
            </w:r>
            <w:r>
              <w:rPr>
                <w:rFonts w:ascii="Liberation Serif" w:hAnsi="Liberation Serif"/>
                <w:sz w:val="14"/>
                <w:szCs w:val="14"/>
              </w:rPr>
              <w:t>155 782,935</w:t>
            </w:r>
            <w:r w:rsidRPr="004B7C5F">
              <w:rPr>
                <w:rFonts w:ascii="Liberation Serif" w:hAnsi="Liberation Serif"/>
                <w:sz w:val="14"/>
                <w:szCs w:val="14"/>
              </w:rPr>
              <w:t>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10 614,8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4B7C5F">
              <w:rPr>
                <w:rFonts w:ascii="Liberation Serif" w:hAnsi="Liberation Serif"/>
                <w:sz w:val="14"/>
                <w:szCs w:val="14"/>
              </w:rPr>
              <w:t>(10 614,8</w:t>
            </w:r>
            <w:r w:rsidRPr="004B7C5F">
              <w:rPr>
                <w:rFonts w:ascii="Liberation Serif" w:hAnsi="Liberation Serif"/>
                <w:sz w:val="14"/>
                <w:szCs w:val="14"/>
                <w:lang w:val="en-US"/>
              </w:rPr>
              <w:t>00</w:t>
            </w:r>
            <w:r w:rsidRPr="004B7C5F">
              <w:rPr>
                <w:rFonts w:ascii="Liberation Serif" w:hAnsi="Liberation Serif"/>
                <w:sz w:val="14"/>
                <w:szCs w:val="14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11 153,8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4B7C5F">
              <w:rPr>
                <w:rFonts w:ascii="Liberation Serif" w:hAnsi="Liberation Serif"/>
                <w:sz w:val="14"/>
                <w:szCs w:val="14"/>
              </w:rPr>
              <w:t>(11 153,8</w:t>
            </w:r>
            <w:r w:rsidRPr="004B7C5F">
              <w:rPr>
                <w:rFonts w:ascii="Liberation Serif" w:hAnsi="Liberation Serif"/>
                <w:sz w:val="14"/>
                <w:szCs w:val="14"/>
                <w:lang w:val="en-US"/>
              </w:rPr>
              <w:t>00</w:t>
            </w:r>
            <w:r w:rsidRPr="004B7C5F">
              <w:rPr>
                <w:rFonts w:ascii="Liberation Serif" w:hAnsi="Liberation Serif"/>
                <w:sz w:val="14"/>
                <w:szCs w:val="14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26 944,4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4B7C5F">
              <w:rPr>
                <w:rFonts w:ascii="Liberation Serif" w:hAnsi="Liberation Serif"/>
                <w:sz w:val="14"/>
                <w:szCs w:val="14"/>
              </w:rPr>
              <w:t>(26 944,4</w:t>
            </w:r>
            <w:r w:rsidRPr="004B7C5F">
              <w:rPr>
                <w:rFonts w:ascii="Liberation Serif" w:hAnsi="Liberation Serif"/>
                <w:sz w:val="14"/>
                <w:szCs w:val="14"/>
                <w:lang w:val="en-US"/>
              </w:rPr>
              <w:t>00</w:t>
            </w:r>
            <w:r w:rsidRPr="004B7C5F">
              <w:rPr>
                <w:rFonts w:ascii="Liberation Serif" w:hAnsi="Liberation Serif"/>
                <w:sz w:val="14"/>
                <w:szCs w:val="14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ind w:left="-69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 xml:space="preserve"> 9 290,719</w:t>
            </w:r>
          </w:p>
          <w:p w:rsidR="00D82956" w:rsidRPr="004B7C5F" w:rsidRDefault="00D82956" w:rsidP="00D82956">
            <w:pPr>
              <w:ind w:left="-69"/>
              <w:jc w:val="center"/>
              <w:rPr>
                <w:rFonts w:ascii="Liberation Serif" w:hAnsi="Liberation Serif"/>
                <w:color w:val="FF0000"/>
                <w:sz w:val="14"/>
                <w:szCs w:val="14"/>
              </w:rPr>
            </w:pPr>
            <w:r w:rsidRPr="004B7C5F">
              <w:rPr>
                <w:rFonts w:ascii="Liberation Serif" w:hAnsi="Liberation Serif"/>
                <w:sz w:val="14"/>
                <w:szCs w:val="14"/>
              </w:rPr>
              <w:t>(4 210,719)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746E76" w:rsidRDefault="00D82956" w:rsidP="00D82956">
            <w:pPr>
              <w:ind w:left="-144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46E76">
              <w:rPr>
                <w:rFonts w:ascii="Liberation Serif" w:hAnsi="Liberation Serif"/>
                <w:sz w:val="16"/>
                <w:szCs w:val="16"/>
              </w:rPr>
              <w:t xml:space="preserve">7 192,139 </w:t>
            </w:r>
            <w:r w:rsidRPr="00746E76">
              <w:rPr>
                <w:rFonts w:ascii="Liberation Serif" w:hAnsi="Liberation Serif"/>
                <w:sz w:val="14"/>
                <w:szCs w:val="14"/>
              </w:rPr>
              <w:t>(4 009,439)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14 067,277</w:t>
            </w:r>
          </w:p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4"/>
                <w:szCs w:val="14"/>
              </w:rPr>
            </w:pPr>
            <w:r>
              <w:rPr>
                <w:rFonts w:ascii="Liberation Serif" w:hAnsi="Liberation Serif"/>
                <w:sz w:val="14"/>
                <w:szCs w:val="14"/>
              </w:rPr>
              <w:t>(10 953,677</w:t>
            </w:r>
            <w:r w:rsidRPr="004B7C5F">
              <w:rPr>
                <w:rFonts w:ascii="Liberation Serif" w:hAnsi="Liberation Serif"/>
                <w:sz w:val="14"/>
                <w:szCs w:val="14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070568" w:rsidRDefault="00D82956" w:rsidP="00D82956">
            <w:pPr>
              <w:jc w:val="center"/>
              <w:rPr>
                <w:rFonts w:ascii="Liberation Serif" w:hAnsi="Liberation Serif"/>
                <w:sz w:val="14"/>
                <w:szCs w:val="14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80 348,900</w:t>
            </w:r>
            <w:r w:rsidRPr="00C57399">
              <w:rPr>
                <w:rFonts w:ascii="Liberation Serif" w:hAnsi="Liberation Serif"/>
                <w:sz w:val="14"/>
                <w:szCs w:val="14"/>
              </w:rPr>
              <w:t xml:space="preserve"> (</w:t>
            </w:r>
            <w:r w:rsidRPr="001A4A7F">
              <w:rPr>
                <w:rFonts w:ascii="Liberation Serif" w:hAnsi="Liberation Serif"/>
                <w:sz w:val="14"/>
                <w:szCs w:val="14"/>
              </w:rPr>
              <w:t>80 348,900</w:t>
            </w:r>
            <w:r w:rsidRPr="00C57399">
              <w:rPr>
                <w:rFonts w:ascii="Liberation Serif" w:hAnsi="Liberation Serif"/>
                <w:sz w:val="14"/>
                <w:szCs w:val="14"/>
              </w:rPr>
              <w:t>)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 xml:space="preserve">7 547,200 </w:t>
            </w:r>
            <w:r w:rsidRPr="00C57399">
              <w:rPr>
                <w:rFonts w:ascii="Liberation Serif" w:hAnsi="Liberation Serif"/>
                <w:sz w:val="14"/>
                <w:szCs w:val="14"/>
              </w:rPr>
              <w:t>(7 547,200)</w:t>
            </w:r>
          </w:p>
        </w:tc>
      </w:tr>
      <w:tr w:rsidR="00D82956" w:rsidRPr="00B91A56" w:rsidTr="00D82956">
        <w:trPr>
          <w:trHeight w:val="641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41 529,025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764,8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2 897,9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2 785,0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ind w:left="-69"/>
              <w:jc w:val="center"/>
              <w:rPr>
                <w:rFonts w:ascii="Liberation Serif" w:hAnsi="Liberation Serif"/>
                <w:color w:val="FF0000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13 305,511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746E7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46E76">
              <w:rPr>
                <w:rFonts w:ascii="Liberation Serif" w:hAnsi="Liberation Serif"/>
                <w:sz w:val="16"/>
                <w:szCs w:val="16"/>
              </w:rPr>
              <w:t>12 188,627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9 587,187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641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B7C5F" w:rsidRDefault="00D82956" w:rsidP="00D82956">
            <w:pPr>
              <w:ind w:left="-69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746E7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21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  Благоустройство общественных территорий</w:t>
            </w:r>
          </w:p>
        </w:tc>
        <w:tc>
          <w:tcPr>
            <w:tcW w:w="1582" w:type="dxa"/>
            <w:vMerge w:val="restart"/>
            <w:tcBorders>
              <w:top w:val="nil"/>
              <w:left w:val="nil"/>
              <w:right w:val="single" w:sz="4" w:space="0" w:color="000000"/>
            </w:tcBorders>
            <w:hideMark/>
          </w:tcPr>
          <w:p w:rsidR="00D82956" w:rsidRPr="00070568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070568">
              <w:rPr>
                <w:rFonts w:ascii="Liberation Serif" w:hAnsi="Liberation Serif"/>
                <w:sz w:val="18"/>
                <w:szCs w:val="18"/>
              </w:rPr>
              <w:t xml:space="preserve">Орган местного самоуправления «Комитет по архитектуре и </w:t>
            </w:r>
            <w:r w:rsidRPr="00070568">
              <w:rPr>
                <w:rFonts w:ascii="Liberation Serif" w:hAnsi="Liberation Serif"/>
                <w:sz w:val="18"/>
                <w:szCs w:val="18"/>
              </w:rPr>
              <w:lastRenderedPageBreak/>
              <w:t>градостроительству Каменск-Уральского городского округа»,</w:t>
            </w:r>
          </w:p>
          <w:p w:rsidR="00D82956" w:rsidRPr="00070568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070568">
              <w:rPr>
                <w:rFonts w:ascii="Liberation Serif" w:hAnsi="Liberation Serif"/>
                <w:sz w:val="18"/>
                <w:szCs w:val="18"/>
              </w:rPr>
              <w:t xml:space="preserve">муниципальное казенное учреждение </w:t>
            </w:r>
          </w:p>
          <w:p w:rsidR="00D82956" w:rsidRPr="00070568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070568">
              <w:rPr>
                <w:rFonts w:ascii="Liberation Serif" w:hAnsi="Liberation Serif"/>
                <w:sz w:val="18"/>
                <w:szCs w:val="18"/>
              </w:rPr>
              <w:t xml:space="preserve">«Управление </w:t>
            </w:r>
          </w:p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070568">
              <w:rPr>
                <w:rFonts w:ascii="Liberation Serif" w:hAnsi="Liberation Serif"/>
                <w:sz w:val="18"/>
                <w:szCs w:val="18"/>
              </w:rPr>
              <w:t>капитального строительства»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Всего:</w:t>
            </w:r>
          </w:p>
          <w:p w:rsidR="00D82956" w:rsidRPr="00B91A56" w:rsidRDefault="00D82956" w:rsidP="00D82956">
            <w:pPr>
              <w:ind w:left="-103" w:right="-110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 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ind w:left="-108" w:right="-11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757 134,036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6 532,5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50 295,7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ind w:left="-108" w:right="-108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14</w:t>
            </w:r>
            <w:r w:rsidRPr="004B7C5F">
              <w:rPr>
                <w:rFonts w:ascii="Liberation Serif" w:hAnsi="Liberation Serif"/>
                <w:sz w:val="16"/>
                <w:szCs w:val="16"/>
              </w:rPr>
              <w:t>4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 </w:t>
            </w:r>
            <w:r w:rsidRPr="004B7C5F">
              <w:rPr>
                <w:rFonts w:ascii="Liberation Serif" w:hAnsi="Liberation Serif"/>
                <w:sz w:val="16"/>
                <w:szCs w:val="16"/>
              </w:rPr>
              <w:t>889,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B7C5F" w:rsidRDefault="00D82956" w:rsidP="00D82956">
            <w:pPr>
              <w:ind w:left="-24" w:right="-117"/>
              <w:rPr>
                <w:rFonts w:ascii="Liberation Serif" w:hAnsi="Liberation Serif"/>
                <w:color w:val="FF0000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162 388,</w:t>
            </w:r>
            <w:r>
              <w:rPr>
                <w:rFonts w:ascii="Liberation Serif" w:hAnsi="Liberation Serif"/>
                <w:sz w:val="16"/>
                <w:szCs w:val="16"/>
              </w:rPr>
              <w:t>775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F769C7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160</w:t>
            </w:r>
            <w:r w:rsidRPr="00F769C7">
              <w:rPr>
                <w:rFonts w:ascii="Liberation Serif" w:hAnsi="Liberation Serif"/>
                <w:sz w:val="16"/>
                <w:szCs w:val="16"/>
              </w:rPr>
              <w:t> 900,131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147 326,130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78 801,700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6 000,000</w:t>
            </w:r>
          </w:p>
        </w:tc>
      </w:tr>
      <w:tr w:rsidR="00D82956" w:rsidRPr="00B91A56" w:rsidTr="00D82956">
        <w:trPr>
          <w:trHeight w:val="38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609 539,050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3 249,6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44 648,0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ind w:left="-113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123 236,0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ind w:left="-24" w:right="-117"/>
              <w:rPr>
                <w:rFonts w:ascii="Liberation Serif" w:hAnsi="Liberation Serif"/>
                <w:color w:val="FF0000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154 162,</w:t>
            </w:r>
            <w:r>
              <w:rPr>
                <w:rFonts w:ascii="Liberation Serif" w:hAnsi="Liberation Serif"/>
                <w:sz w:val="16"/>
                <w:szCs w:val="16"/>
              </w:rPr>
              <w:t>590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F769C7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769C7">
              <w:rPr>
                <w:rFonts w:ascii="Liberation Serif" w:hAnsi="Liberation Serif"/>
                <w:sz w:val="16"/>
                <w:szCs w:val="16"/>
              </w:rPr>
              <w:t>148 683,082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135 559,778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4B7C5F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241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  <w:p w:rsidR="00D82956" w:rsidRPr="00E0267E" w:rsidRDefault="00D82956" w:rsidP="00D82956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 работ) </w:t>
            </w:r>
          </w:p>
          <w:p w:rsidR="00D82956" w:rsidRPr="00E0267E" w:rsidRDefault="00D82956" w:rsidP="00D82956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07056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141 594,986</w:t>
            </w:r>
          </w:p>
          <w:p w:rsidR="00D82956" w:rsidRPr="0007056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(</w:t>
            </w:r>
            <w:r>
              <w:rPr>
                <w:rFonts w:ascii="Liberation Serif" w:hAnsi="Liberation Serif"/>
                <w:sz w:val="16"/>
                <w:szCs w:val="16"/>
              </w:rPr>
              <w:t>130 218,686</w:t>
            </w:r>
            <w:r w:rsidRPr="00070568">
              <w:rPr>
                <w:rFonts w:ascii="Liberation Serif" w:hAnsi="Liberation Serif"/>
                <w:sz w:val="16"/>
                <w:szCs w:val="16"/>
              </w:rPr>
              <w:t>)</w:t>
            </w:r>
          </w:p>
          <w:p w:rsidR="00D82956" w:rsidRPr="0007056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07056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3 282,9</w:t>
            </w:r>
            <w:r w:rsidRPr="0007056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D82956" w:rsidRPr="0007056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(3 282,9</w:t>
            </w:r>
            <w:r w:rsidRPr="0007056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  <w:r w:rsidRPr="00070568">
              <w:rPr>
                <w:rFonts w:ascii="Liberation Serif" w:hAnsi="Liberation Serif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07056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5 647,7</w:t>
            </w:r>
            <w:r w:rsidRPr="0007056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D82956" w:rsidRPr="0007056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(5 647,7</w:t>
            </w:r>
            <w:r w:rsidRPr="0007056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  <w:r w:rsidRPr="00070568">
              <w:rPr>
                <w:rFonts w:ascii="Liberation Serif" w:hAnsi="Liberation Serif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070568" w:rsidRDefault="00D82956" w:rsidP="00D82956">
            <w:pPr>
              <w:tabs>
                <w:tab w:val="left" w:pos="-113"/>
              </w:tabs>
              <w:ind w:left="-113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21</w:t>
            </w:r>
            <w:r w:rsidRPr="00070568">
              <w:rPr>
                <w:rFonts w:ascii="Liberation Serif" w:hAnsi="Liberation Serif"/>
                <w:sz w:val="16"/>
                <w:szCs w:val="16"/>
                <w:lang w:val="en-US"/>
              </w:rPr>
              <w:t> </w:t>
            </w:r>
            <w:r w:rsidRPr="00070568">
              <w:rPr>
                <w:rFonts w:ascii="Liberation Serif" w:hAnsi="Liberation Serif"/>
                <w:sz w:val="16"/>
                <w:szCs w:val="16"/>
              </w:rPr>
              <w:t>653,1</w:t>
            </w:r>
            <w:r w:rsidRPr="0007056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D82956" w:rsidRPr="00070568" w:rsidRDefault="00D82956" w:rsidP="00D82956">
            <w:pPr>
              <w:tabs>
                <w:tab w:val="left" w:pos="-113"/>
              </w:tabs>
              <w:ind w:left="-113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(21</w:t>
            </w:r>
            <w:r w:rsidRPr="00070568">
              <w:rPr>
                <w:rFonts w:ascii="Liberation Serif" w:hAnsi="Liberation Serif"/>
                <w:sz w:val="16"/>
                <w:szCs w:val="16"/>
                <w:lang w:val="en-US"/>
              </w:rPr>
              <w:t> </w:t>
            </w:r>
            <w:r w:rsidRPr="00070568">
              <w:rPr>
                <w:rFonts w:ascii="Liberation Serif" w:hAnsi="Liberation Serif"/>
                <w:sz w:val="16"/>
                <w:szCs w:val="16"/>
              </w:rPr>
              <w:t>653,1</w:t>
            </w:r>
            <w:r w:rsidRPr="0007056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  <w:r w:rsidRPr="00070568">
              <w:rPr>
                <w:rFonts w:ascii="Liberation Serif" w:hAnsi="Liberation Serif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07056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8 226,185</w:t>
            </w:r>
          </w:p>
          <w:p w:rsidR="00D82956" w:rsidRPr="0007056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(3 146,185)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F769C7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769C7">
              <w:rPr>
                <w:rFonts w:ascii="Liberation Serif" w:hAnsi="Liberation Serif"/>
                <w:sz w:val="16"/>
                <w:szCs w:val="16"/>
              </w:rPr>
              <w:t>6 217,049</w:t>
            </w:r>
          </w:p>
          <w:p w:rsidR="00D82956" w:rsidRPr="0007056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769C7">
              <w:rPr>
                <w:rFonts w:ascii="Liberation Serif" w:hAnsi="Liberation Serif"/>
                <w:sz w:val="16"/>
                <w:szCs w:val="16"/>
              </w:rPr>
              <w:t>(3 034,349)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07056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11 766,352</w:t>
            </w:r>
          </w:p>
          <w:p w:rsidR="00D82956" w:rsidRPr="0007056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(</w:t>
            </w:r>
            <w:r>
              <w:rPr>
                <w:rFonts w:ascii="Liberation Serif" w:hAnsi="Liberation Serif"/>
                <w:sz w:val="16"/>
                <w:szCs w:val="16"/>
              </w:rPr>
              <w:t>8 652,752</w:t>
            </w:r>
            <w:r w:rsidRPr="00070568">
              <w:rPr>
                <w:rFonts w:ascii="Liberation Serif" w:hAnsi="Liberation Serif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07056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78 801,700</w:t>
            </w:r>
          </w:p>
          <w:p w:rsidR="00D82956" w:rsidRPr="0007056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(</w:t>
            </w:r>
            <w:r>
              <w:rPr>
                <w:rFonts w:ascii="Liberation Serif" w:hAnsi="Liberation Serif"/>
                <w:sz w:val="16"/>
                <w:szCs w:val="16"/>
              </w:rPr>
              <w:t>78801,700</w:t>
            </w:r>
            <w:r w:rsidRPr="00070568">
              <w:rPr>
                <w:rFonts w:ascii="Liberation Serif" w:hAnsi="Liberation Serif"/>
                <w:sz w:val="16"/>
                <w:szCs w:val="16"/>
              </w:rPr>
              <w:t>)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07056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</w:t>
            </w:r>
            <w:r w:rsidRPr="00070568">
              <w:rPr>
                <w:rFonts w:ascii="Liberation Serif" w:hAnsi="Liberation Serif"/>
                <w:sz w:val="16"/>
                <w:szCs w:val="16"/>
              </w:rPr>
              <w:t> 000,000(</w:t>
            </w:r>
            <w:r>
              <w:rPr>
                <w:rFonts w:ascii="Liberation Serif" w:hAnsi="Liberation Serif"/>
                <w:sz w:val="16"/>
                <w:szCs w:val="16"/>
              </w:rPr>
              <w:t>6</w:t>
            </w:r>
            <w:r w:rsidRPr="00070568">
              <w:rPr>
                <w:rFonts w:ascii="Liberation Serif" w:hAnsi="Liberation Serif"/>
                <w:sz w:val="16"/>
                <w:szCs w:val="16"/>
              </w:rPr>
              <w:t> 000,000)</w:t>
            </w:r>
          </w:p>
        </w:tc>
      </w:tr>
      <w:tr w:rsidR="00D82956" w:rsidRPr="00B91A56" w:rsidTr="00D82956">
        <w:trPr>
          <w:trHeight w:val="241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07056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07056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070568" w:rsidRDefault="00D82956" w:rsidP="00D82956">
            <w:pPr>
              <w:tabs>
                <w:tab w:val="left" w:pos="-113"/>
              </w:tabs>
              <w:ind w:left="-113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07056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F769C7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186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1.1. Благоустройство общественной территории: Сквер по улице Тимирязева           (1 этап)</w:t>
            </w:r>
          </w:p>
        </w:tc>
        <w:tc>
          <w:tcPr>
            <w:tcW w:w="158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6532,5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6 532,5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7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3249,6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3 249,6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83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3282,9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3 282,9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1.2. Благоустройство общественной территории: Сквер по улице Тимирязева           (2 этап)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09002</w:t>
            </w:r>
            <w:r w:rsidRPr="00B91A56">
              <w:rPr>
                <w:rFonts w:ascii="Liberation Serif" w:hAnsi="Liberation Serif"/>
                <w:lang w:val="en-US"/>
              </w:rPr>
              <w:t>L</w:t>
            </w:r>
            <w:r w:rsidRPr="00B91A56">
              <w:rPr>
                <w:rFonts w:ascii="Liberation Serif" w:hAnsi="Liberation Serif"/>
              </w:rPr>
              <w:t>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7 499,9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7 499,9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6 749,9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6 749,9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81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7</w:t>
            </w:r>
            <w:r w:rsidRPr="00B248DC">
              <w:rPr>
                <w:rFonts w:ascii="Liberation Serif" w:hAnsi="Liberation Serif"/>
                <w:sz w:val="18"/>
                <w:szCs w:val="18"/>
                <w:lang w:val="en-US"/>
              </w:rPr>
              <w:t>50</w:t>
            </w:r>
            <w:r w:rsidRPr="00B248DC">
              <w:rPr>
                <w:rFonts w:ascii="Liberation Serif" w:hAnsi="Liberation Serif"/>
                <w:sz w:val="18"/>
                <w:szCs w:val="18"/>
              </w:rPr>
              <w:t>,</w:t>
            </w:r>
            <w:r w:rsidRPr="00B248DC">
              <w:rPr>
                <w:rFonts w:ascii="Liberation Serif" w:hAnsi="Liberation Serif"/>
                <w:sz w:val="18"/>
                <w:szCs w:val="18"/>
                <w:lang w:val="en-US"/>
              </w:rPr>
              <w:t>0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7</w:t>
            </w:r>
            <w:r w:rsidRPr="00B248DC">
              <w:rPr>
                <w:rFonts w:ascii="Liberation Serif" w:hAnsi="Liberation Serif"/>
                <w:sz w:val="18"/>
                <w:szCs w:val="18"/>
                <w:lang w:val="en-US"/>
              </w:rPr>
              <w:t>50</w:t>
            </w:r>
            <w:r w:rsidRPr="00B248DC">
              <w:rPr>
                <w:rFonts w:ascii="Liberation Serif" w:hAnsi="Liberation Serif"/>
                <w:sz w:val="18"/>
                <w:szCs w:val="18"/>
              </w:rPr>
              <w:t>,</w:t>
            </w:r>
            <w:r w:rsidRPr="00B248DC">
              <w:rPr>
                <w:rFonts w:ascii="Liberation Serif" w:hAnsi="Liberation Serif"/>
                <w:sz w:val="18"/>
                <w:szCs w:val="18"/>
                <w:lang w:val="en-US"/>
              </w:rPr>
              <w:t>0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1.3. Благоустройство общественной территории Сквер по ул. Тимирязева</w:t>
            </w: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(3 этап)</w:t>
            </w: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09002</w:t>
            </w:r>
            <w:r w:rsidRPr="00B91A56">
              <w:rPr>
                <w:rFonts w:ascii="Liberation Serif" w:hAnsi="Liberation Serif"/>
                <w:lang w:val="en-US"/>
              </w:rPr>
              <w:t>L</w:t>
            </w:r>
            <w:r w:rsidRPr="00B91A56">
              <w:rPr>
                <w:rFonts w:ascii="Liberation Serif" w:hAnsi="Liberation Serif"/>
              </w:rPr>
              <w:t>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2 242,7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2 242,7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1 898,0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1 898,0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344,7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344,7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1.4. Благоустройство Городского парка в лесопарковой зоне, ограниченной улицами Ленина, Кадочникова и Рябова (1 этап) </w:t>
            </w:r>
          </w:p>
        </w:tc>
        <w:tc>
          <w:tcPr>
            <w:tcW w:w="158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09002</w:t>
            </w:r>
            <w:r w:rsidRPr="00B91A56">
              <w:rPr>
                <w:rFonts w:ascii="Liberation Serif" w:hAnsi="Liberation Serif"/>
                <w:lang w:val="en-US"/>
              </w:rPr>
              <w:t>L</w:t>
            </w:r>
            <w:r w:rsidRPr="00B91A56">
              <w:rPr>
                <w:rFonts w:ascii="Liberation Serif" w:hAnsi="Liberation Serif"/>
              </w:rPr>
              <w:t>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40 000,1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40 000,1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36 000,1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36 000,1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4 000,0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4 000,0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1.5. Благоустройство Городского парка в лесопарковой зоне, ограниченной улицами Ленина, Кадочникова и Рябова (2 этап)</w:t>
            </w: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60 827,0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60 827,0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54 521,1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54 521,1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</w:tr>
      <w:tr w:rsidR="00D82956" w:rsidRPr="00B91A56" w:rsidTr="00D82956">
        <w:trPr>
          <w:trHeight w:val="28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бюджет, 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  <w:lang w:val="en-US"/>
              </w:rPr>
              <w:t>6 305</w:t>
            </w:r>
            <w:r w:rsidRPr="00B248DC">
              <w:rPr>
                <w:rFonts w:ascii="Liberation Serif" w:hAnsi="Liberation Serif"/>
                <w:sz w:val="16"/>
                <w:szCs w:val="16"/>
              </w:rPr>
              <w:t>,9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  <w:lang w:val="en-US"/>
              </w:rPr>
              <w:t>6 305</w:t>
            </w:r>
            <w:r w:rsidRPr="00B248DC">
              <w:rPr>
                <w:rFonts w:ascii="Liberation Serif" w:hAnsi="Liberation Serif"/>
                <w:sz w:val="16"/>
                <w:szCs w:val="16"/>
              </w:rPr>
              <w:t>,9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</w:tr>
      <w:tr w:rsidR="00D82956" w:rsidRPr="00B91A56" w:rsidTr="00D82956">
        <w:trPr>
          <w:trHeight w:val="812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СМР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tabs>
                <w:tab w:val="center" w:pos="310"/>
              </w:tabs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ab/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248,0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248,0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1.6. Комплексное благоустройство площади А.М. Горького с капитальным ремонтом фонтана </w:t>
            </w: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(1 этап)</w:t>
            </w:r>
          </w:p>
        </w:tc>
        <w:tc>
          <w:tcPr>
            <w:tcW w:w="158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45 701,46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37 955,3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2 726,06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27 839,5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27 839,5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90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</w:t>
            </w:r>
            <w:r w:rsidRPr="00B91A56">
              <w:rPr>
                <w:rFonts w:ascii="Liberation Serif" w:hAnsi="Liberation Serif"/>
              </w:rPr>
              <w:lastRenderedPageBreak/>
              <w:t>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10 115,8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10 115,8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828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СМР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tabs>
                <w:tab w:val="center" w:pos="310"/>
              </w:tabs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ab/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7 746,16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5 020,1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2 726,06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826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ПИР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tabs>
                <w:tab w:val="center" w:pos="310"/>
              </w:tabs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ab/>
              <w:t>240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2 002,5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2 002,5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42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1.7. Комплексное благоустройство общественной территории лыжно-лодочной базы «Металлист» (1</w:t>
            </w:r>
            <w:r>
              <w:rPr>
                <w:rFonts w:ascii="Liberation Serif" w:hAnsi="Liberation Serif"/>
              </w:rPr>
              <w:t>,2,3</w:t>
            </w:r>
            <w:r w:rsidRPr="00B91A56">
              <w:rPr>
                <w:rFonts w:ascii="Liberation Serif" w:hAnsi="Liberation Serif"/>
              </w:rPr>
              <w:t xml:space="preserve"> этап), расположенной между бул. Парижской Коммуны и ул. Калинина,  вдоль ул. Гоголя 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E0267E" w:rsidRDefault="00D82956" w:rsidP="00D82956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B91A56">
              <w:rPr>
                <w:rFonts w:ascii="Liberation Serif" w:hAnsi="Liberation Serif"/>
              </w:rPr>
              <w:t xml:space="preserve">Всего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 работ):</w:t>
            </w:r>
          </w:p>
          <w:p w:rsidR="00D82956" w:rsidRPr="00B91A56" w:rsidRDefault="00D82956" w:rsidP="00D82956">
            <w:pPr>
              <w:ind w:right="-110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в том числе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 xml:space="preserve"> 55 216,89</w:t>
            </w:r>
            <w:r>
              <w:rPr>
                <w:rFonts w:ascii="Liberation Serif" w:hAnsi="Liberation Serif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45 417,2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9 799,69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2</w:t>
            </w:r>
          </w:p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(9 799,69</w:t>
            </w:r>
            <w:r>
              <w:rPr>
                <w:rFonts w:ascii="Liberation Serif" w:hAnsi="Liberation Serif"/>
                <w:sz w:val="16"/>
                <w:szCs w:val="16"/>
              </w:rPr>
              <w:t>2</w:t>
            </w:r>
            <w:r w:rsidRPr="00B248DC">
              <w:rPr>
                <w:rFonts w:ascii="Liberation Serif" w:hAnsi="Liberation Serif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50 479,09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40 875,4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9 603,69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606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454A91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4 737,80</w:t>
            </w:r>
            <w:r>
              <w:rPr>
                <w:rFonts w:ascii="Liberation Serif" w:hAnsi="Liberation Serif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4 541,8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196,00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8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1.8. </w:t>
            </w:r>
            <w:proofErr w:type="gramStart"/>
            <w:r w:rsidRPr="00B91A56">
              <w:rPr>
                <w:rFonts w:ascii="Liberation Serif" w:hAnsi="Liberation Serif"/>
                <w:color w:val="000000" w:themeColor="text1"/>
              </w:rPr>
              <w:t>Благоустройство территории ДК «Современник» по ул. Лермонтова, д. 133 г. Каменск-Уральский</w:t>
            </w:r>
            <w:proofErr w:type="gramEnd"/>
          </w:p>
        </w:tc>
        <w:tc>
          <w:tcPr>
            <w:tcW w:w="1582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E0267E" w:rsidRDefault="00D82956" w:rsidP="00D82956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B91A56">
              <w:rPr>
                <w:rFonts w:ascii="Liberation Serif" w:hAnsi="Liberation Serif"/>
              </w:rPr>
              <w:t xml:space="preserve">Всего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 работ):</w:t>
            </w:r>
          </w:p>
          <w:p w:rsidR="00D82956" w:rsidRPr="00B91A56" w:rsidRDefault="00D82956" w:rsidP="00D82956">
            <w:pPr>
              <w:ind w:right="-110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46 383,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798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46 383,798</w:t>
            </w:r>
          </w:p>
          <w:p w:rsidR="00D82956" w:rsidRPr="00454A91" w:rsidRDefault="00D82956" w:rsidP="00D82956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454A91">
              <w:rPr>
                <w:rFonts w:ascii="Liberation Serif" w:hAnsi="Liberation Serif"/>
                <w:sz w:val="15"/>
                <w:szCs w:val="15"/>
              </w:rPr>
              <w:t>(46 373,798)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45 446,</w:t>
            </w:r>
            <w:r>
              <w:rPr>
                <w:rFonts w:ascii="Liberation Serif" w:hAnsi="Liberation Serif"/>
                <w:sz w:val="16"/>
                <w:szCs w:val="16"/>
              </w:rPr>
              <w:t>298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45 446,</w:t>
            </w:r>
            <w:r>
              <w:rPr>
                <w:rFonts w:ascii="Liberation Serif" w:hAnsi="Liberation Serif"/>
                <w:sz w:val="16"/>
                <w:szCs w:val="16"/>
              </w:rPr>
              <w:t>298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8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</w:t>
            </w:r>
            <w:r w:rsidRPr="00B91A56">
              <w:rPr>
                <w:rFonts w:ascii="Liberation Serif" w:hAnsi="Liberation Serif"/>
              </w:rPr>
              <w:lastRenderedPageBreak/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927,50</w:t>
            </w:r>
            <w:r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927,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78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СМР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00223000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tabs>
                <w:tab w:val="center" w:pos="310"/>
              </w:tabs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ab/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2956" w:rsidRPr="00B248DC" w:rsidRDefault="00D82956" w:rsidP="00D82956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10,00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248DC" w:rsidRDefault="00D82956" w:rsidP="00D82956">
            <w:pPr>
              <w:ind w:right="-117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10,00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78"/>
          <w:jc w:val="center"/>
        </w:trPr>
        <w:tc>
          <w:tcPr>
            <w:tcW w:w="2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1.9. Комплексное благоустройство территории сквера «Молодежный», расположенного на пересечении ул. Кутузова и пер. Ученического </w:t>
            </w:r>
          </w:p>
        </w:tc>
        <w:tc>
          <w:tcPr>
            <w:tcW w:w="1582" w:type="dxa"/>
            <w:vMerge w:val="restar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E0267E" w:rsidRDefault="00D82956" w:rsidP="00D82956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B91A56">
              <w:rPr>
                <w:rFonts w:ascii="Liberation Serif" w:hAnsi="Liberation Serif"/>
              </w:rPr>
              <w:t xml:space="preserve">Всего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 работ):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2956" w:rsidRPr="00B248DC" w:rsidRDefault="00D82956" w:rsidP="00D82956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32 288,520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332,3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ind w:right="-117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31 956,22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0</w:t>
            </w:r>
          </w:p>
          <w:p w:rsidR="00D82956" w:rsidRPr="00B248DC" w:rsidRDefault="00D82956" w:rsidP="00D82956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(31 828,81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0</w:t>
            </w: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172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2956" w:rsidRPr="00454A91" w:rsidRDefault="00D82956" w:rsidP="00D82956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31 192,25</w:t>
            </w:r>
            <w:r>
              <w:rPr>
                <w:rFonts w:ascii="Liberation Serif" w:hAnsi="Liberation Serif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248DC" w:rsidRDefault="00D82956" w:rsidP="00D82956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31 192,25</w:t>
            </w:r>
            <w:r>
              <w:rPr>
                <w:rFonts w:ascii="Liberation Serif" w:hAnsi="Liberation Serif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27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Местный бюджет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2956" w:rsidRPr="00454A91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636,5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636,5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25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ПИР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430,43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332,30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98,13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631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СМР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29,28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 w:cs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29,28</w:t>
            </w:r>
            <w:r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531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9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1.10. Благоустройство бульвара Парижской Коммуны (от ул. 4-й Пятилетки до входа в Геологический музей)</w:t>
            </w:r>
          </w:p>
          <w:p w:rsidR="00D82956" w:rsidRDefault="00D82956" w:rsidP="00D82956">
            <w:pPr>
              <w:rPr>
                <w:rFonts w:ascii="Liberation Serif" w:hAnsi="Liberation Serif"/>
              </w:rPr>
            </w:pPr>
          </w:p>
          <w:p w:rsidR="00D82956" w:rsidRDefault="00D82956" w:rsidP="00D82956">
            <w:pPr>
              <w:rPr>
                <w:rFonts w:ascii="Liberation Serif" w:hAnsi="Liberation Serif"/>
              </w:rPr>
            </w:pPr>
          </w:p>
          <w:p w:rsidR="00D82956" w:rsidRDefault="00D82956" w:rsidP="00D82956">
            <w:pPr>
              <w:rPr>
                <w:rFonts w:ascii="Liberation Serif" w:hAnsi="Liberation Serif"/>
              </w:rPr>
            </w:pPr>
          </w:p>
          <w:p w:rsidR="00D82956" w:rsidRDefault="00D82956" w:rsidP="00D82956">
            <w:pPr>
              <w:rPr>
                <w:rFonts w:ascii="Liberation Serif" w:hAnsi="Liberation Serif"/>
              </w:rPr>
            </w:pPr>
          </w:p>
          <w:p w:rsidR="00D82956" w:rsidRDefault="00D82956" w:rsidP="00D82956">
            <w:pPr>
              <w:rPr>
                <w:rFonts w:ascii="Liberation Serif" w:hAnsi="Liberation Serif"/>
              </w:rPr>
            </w:pPr>
          </w:p>
          <w:p w:rsidR="00D82956" w:rsidRDefault="00D82956" w:rsidP="00D82956">
            <w:pPr>
              <w:rPr>
                <w:rFonts w:ascii="Liberation Serif" w:hAnsi="Liberation Serif"/>
              </w:rPr>
            </w:pPr>
          </w:p>
          <w:p w:rsidR="00D82956" w:rsidRDefault="00D82956" w:rsidP="00D82956">
            <w:pPr>
              <w:rPr>
                <w:rFonts w:ascii="Liberation Serif" w:hAnsi="Liberation Serif"/>
              </w:rPr>
            </w:pPr>
          </w:p>
          <w:p w:rsidR="00D82956" w:rsidRDefault="00D82956" w:rsidP="00D82956">
            <w:pPr>
              <w:rPr>
                <w:rFonts w:ascii="Liberation Serif" w:hAnsi="Liberation Serif"/>
              </w:rPr>
            </w:pPr>
          </w:p>
          <w:p w:rsidR="00D82956" w:rsidRDefault="00D82956" w:rsidP="00D82956">
            <w:pPr>
              <w:rPr>
                <w:rFonts w:ascii="Liberation Serif" w:hAnsi="Liberation Serif"/>
              </w:rPr>
            </w:pPr>
          </w:p>
          <w:p w:rsidR="00D82956" w:rsidRDefault="00D82956" w:rsidP="00D82956">
            <w:pPr>
              <w:rPr>
                <w:rFonts w:ascii="Liberation Serif" w:hAnsi="Liberation Serif"/>
              </w:rPr>
            </w:pPr>
          </w:p>
          <w:p w:rsidR="00D82956" w:rsidRDefault="00D82956" w:rsidP="00D82956">
            <w:pPr>
              <w:rPr>
                <w:rFonts w:ascii="Liberation Serif" w:hAnsi="Liberation Serif"/>
              </w:rPr>
            </w:pPr>
          </w:p>
          <w:p w:rsidR="00D82956" w:rsidRDefault="00D82956" w:rsidP="00D82956">
            <w:pPr>
              <w:rPr>
                <w:rFonts w:ascii="Liberation Serif" w:hAnsi="Liberation Serif"/>
              </w:rPr>
            </w:pPr>
          </w:p>
          <w:p w:rsidR="00D82956" w:rsidRDefault="00D82956" w:rsidP="00D82956">
            <w:pPr>
              <w:rPr>
                <w:rFonts w:ascii="Liberation Serif" w:hAnsi="Liberation Serif"/>
              </w:rPr>
            </w:pPr>
          </w:p>
          <w:p w:rsidR="00D829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E0267E" w:rsidRDefault="00D82956" w:rsidP="00D82956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B91A56">
              <w:rPr>
                <w:rFonts w:ascii="Liberation Serif" w:hAnsi="Liberation Serif"/>
              </w:rPr>
              <w:t>Всег</w:t>
            </w:r>
            <w:proofErr w:type="gramStart"/>
            <w:r w:rsidRPr="00B91A56">
              <w:rPr>
                <w:rFonts w:ascii="Liberation Serif" w:hAnsi="Liberation Serif"/>
              </w:rPr>
              <w:t>о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>(</w:t>
            </w:r>
            <w:proofErr w:type="gramEnd"/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в том числе на цели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 работ):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D82956" w:rsidRPr="00373BD1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69 581,966</w:t>
            </w:r>
          </w:p>
          <w:p w:rsidR="00D82956" w:rsidRPr="00B248DC" w:rsidRDefault="00D82956" w:rsidP="00D82956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266,3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69 315,6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66</w:t>
            </w:r>
          </w:p>
          <w:p w:rsidR="00D82956" w:rsidRPr="00880FF2" w:rsidRDefault="00D82956" w:rsidP="00D82956">
            <w:pPr>
              <w:jc w:val="center"/>
              <w:rPr>
                <w:rFonts w:ascii="Liberation Serif" w:hAnsi="Liberation Serif" w:cs="Liberation Serif"/>
                <w:sz w:val="15"/>
                <w:szCs w:val="15"/>
              </w:rPr>
            </w:pPr>
            <w:r w:rsidRPr="00880FF2">
              <w:rPr>
                <w:rFonts w:ascii="Liberation Serif" w:hAnsi="Liberation Serif" w:cs="Liberation Serif"/>
                <w:sz w:val="15"/>
                <w:szCs w:val="15"/>
              </w:rPr>
              <w:t>(69 306,366)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</w:t>
            </w:r>
            <w:r w:rsidRPr="00B91A56">
              <w:rPr>
                <w:rFonts w:ascii="Liberation Serif" w:hAnsi="Liberation Serif"/>
              </w:rPr>
              <w:lastRenderedPageBreak/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67 920,2</w:t>
            </w:r>
            <w:r>
              <w:rPr>
                <w:rFonts w:ascii="Liberation Serif" w:hAnsi="Liberation Serif"/>
                <w:sz w:val="16"/>
                <w:szCs w:val="16"/>
              </w:rPr>
              <w:t>39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67 920,2</w:t>
            </w:r>
            <w:r>
              <w:rPr>
                <w:rFonts w:ascii="Liberation Serif" w:hAnsi="Liberation Serif"/>
                <w:sz w:val="16"/>
                <w:szCs w:val="16"/>
              </w:rPr>
              <w:t>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525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82956" w:rsidRPr="00880FF2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1 386,1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27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1 386,1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840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ПИР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275,60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266,3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9,30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D829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1.1</w:t>
            </w:r>
            <w:r>
              <w:rPr>
                <w:rFonts w:ascii="Liberation Serif" w:hAnsi="Liberation Serif"/>
              </w:rPr>
              <w:t>1</w:t>
            </w:r>
            <w:r w:rsidRPr="00B91A56">
              <w:rPr>
                <w:rFonts w:ascii="Liberation Serif" w:hAnsi="Liberation Serif"/>
              </w:rPr>
              <w:t>. Комплексное благоустройство общественной территории берега р. Исеть вдоль ул. Набережная, на участке от ул. Гагарина до ул. Каменская</w:t>
            </w:r>
            <w:r>
              <w:rPr>
                <w:rFonts w:ascii="Liberation Serif" w:hAnsi="Liberation Serif"/>
              </w:rPr>
              <w:t xml:space="preserve"> (1 этап)</w:t>
            </w: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nil"/>
              <w:left w:val="nil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38 181,244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373BD1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996,92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373BD1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37 184,324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07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36 353,516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ind w:left="-28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ind w:left="-108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36 353,516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570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741,908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ind w:left="-108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741,908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540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944,520</w:t>
            </w:r>
          </w:p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944,52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684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СМР </w:t>
            </w:r>
            <w:r w:rsidRPr="00D16202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D16202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D16202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141,300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373BD1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52,40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88,900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684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1.12. </w:t>
            </w:r>
            <w:r w:rsidRPr="001B02C6">
              <w:rPr>
                <w:rFonts w:ascii="Liberation Serif" w:hAnsi="Liberation Serif"/>
              </w:rPr>
              <w:t>Комплексное благоустройство общественной территории от ДК «Юность» до СК «Олимп»</w:t>
            </w:r>
          </w:p>
          <w:p w:rsidR="00D82956" w:rsidRDefault="00D82956" w:rsidP="00D82956">
            <w:pPr>
              <w:rPr>
                <w:rFonts w:ascii="Liberation Serif" w:hAnsi="Liberation Serif"/>
              </w:rPr>
            </w:pPr>
          </w:p>
          <w:p w:rsidR="00D82956" w:rsidRDefault="00D82956" w:rsidP="00D82956">
            <w:pPr>
              <w:rPr>
                <w:rFonts w:ascii="Liberation Serif" w:hAnsi="Liberation Serif"/>
              </w:rPr>
            </w:pPr>
          </w:p>
          <w:p w:rsidR="00D82956" w:rsidRDefault="00D82956" w:rsidP="00D82956">
            <w:pPr>
              <w:rPr>
                <w:rFonts w:ascii="Liberation Serif" w:hAnsi="Liberation Serif"/>
              </w:rPr>
            </w:pPr>
          </w:p>
          <w:p w:rsidR="00D82956" w:rsidRDefault="00D82956" w:rsidP="00D82956">
            <w:pPr>
              <w:rPr>
                <w:rFonts w:ascii="Liberation Serif" w:hAnsi="Liberation Serif"/>
              </w:rPr>
            </w:pPr>
          </w:p>
          <w:p w:rsidR="00D82956" w:rsidRDefault="00D82956" w:rsidP="00D82956">
            <w:pPr>
              <w:rPr>
                <w:rFonts w:ascii="Liberation Serif" w:hAnsi="Liberation Serif"/>
              </w:rPr>
            </w:pPr>
          </w:p>
          <w:p w:rsidR="00D82956" w:rsidRDefault="00D82956" w:rsidP="00D82956">
            <w:pPr>
              <w:rPr>
                <w:rFonts w:ascii="Liberation Serif" w:hAnsi="Liberation Serif"/>
              </w:rPr>
            </w:pPr>
          </w:p>
          <w:p w:rsidR="00D82956" w:rsidRDefault="00D82956" w:rsidP="00D82956">
            <w:pPr>
              <w:rPr>
                <w:rFonts w:ascii="Liberation Serif" w:hAnsi="Liberation Serif"/>
              </w:rPr>
            </w:pPr>
          </w:p>
          <w:p w:rsidR="00D82956" w:rsidRDefault="00D82956" w:rsidP="00D82956">
            <w:pPr>
              <w:rPr>
                <w:rFonts w:ascii="Liberation Serif" w:hAnsi="Liberation Serif"/>
              </w:rPr>
            </w:pPr>
          </w:p>
          <w:p w:rsidR="00D82956" w:rsidRDefault="00D82956" w:rsidP="00D82956">
            <w:pPr>
              <w:rPr>
                <w:rFonts w:ascii="Liberation Serif" w:hAnsi="Liberation Serif"/>
              </w:rPr>
            </w:pPr>
          </w:p>
          <w:p w:rsidR="00D82956" w:rsidRDefault="00D82956" w:rsidP="00D82956">
            <w:pPr>
              <w:rPr>
                <w:rFonts w:ascii="Liberation Serif" w:hAnsi="Liberation Serif"/>
              </w:rPr>
            </w:pPr>
          </w:p>
          <w:p w:rsidR="00D829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70 192,634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543,35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373BD1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69 649,284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54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  <w:color w:val="984806" w:themeColor="accent6" w:themeShade="80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  <w:color w:val="984806" w:themeColor="accent6" w:themeShade="8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  <w:color w:val="984806" w:themeColor="accent6" w:themeShade="80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82956" w:rsidRPr="00373BD1" w:rsidRDefault="00D82956" w:rsidP="00D82956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68 206,416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373BD1" w:rsidRDefault="00D82956" w:rsidP="00D82956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68 206,416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color w:val="984806" w:themeColor="accent6" w:themeShade="80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color w:val="984806" w:themeColor="accent6" w:themeShade="80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730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  <w:color w:val="984806" w:themeColor="accent6" w:themeShade="80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  <w:color w:val="984806" w:themeColor="accent6" w:themeShade="8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  <w:color w:val="984806" w:themeColor="accent6" w:themeShade="80"/>
              </w:rPr>
            </w:pPr>
            <w:r w:rsidRPr="00B91A56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82956" w:rsidRPr="00373BD1" w:rsidRDefault="00D82956" w:rsidP="00D82956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1 391,968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373BD1" w:rsidRDefault="00D82956" w:rsidP="00D82956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1 391,968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color w:val="984806" w:themeColor="accent6" w:themeShade="80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color w:val="984806" w:themeColor="accent6" w:themeShade="80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542,80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373BD1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542,80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СМР </w:t>
            </w:r>
            <w:r w:rsidRPr="00D16202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D16202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D16202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51,450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373BD1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0,55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442CB7" w:rsidRDefault="00D82956" w:rsidP="00D82956">
            <w:pPr>
              <w:jc w:val="center"/>
              <w:rPr>
                <w:rFonts w:asciiTheme="minorHAnsi" w:hAnsiTheme="minorHAnsi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50,900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7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</w:rPr>
              <w:t>1.1</w:t>
            </w:r>
            <w:r>
              <w:rPr>
                <w:rFonts w:ascii="Liberation Serif" w:hAnsi="Liberation Serif"/>
              </w:rPr>
              <w:t>3</w:t>
            </w:r>
            <w:r w:rsidRPr="00B91A56">
              <w:rPr>
                <w:rFonts w:ascii="Liberation Serif" w:hAnsi="Liberation Serif"/>
              </w:rPr>
              <w:t xml:space="preserve">. </w:t>
            </w:r>
            <w:r>
              <w:rPr>
                <w:rFonts w:ascii="Liberation Serif" w:hAnsi="Liberation Serif"/>
              </w:rPr>
              <w:t xml:space="preserve">Комплексное благоустройство общественной территории пешеходной аллеи по ул. </w:t>
            </w:r>
            <w:proofErr w:type="spellStart"/>
            <w:r>
              <w:rPr>
                <w:rFonts w:ascii="Liberation Serif" w:hAnsi="Liberation Serif"/>
              </w:rPr>
              <w:t>Тевосяна</w:t>
            </w:r>
            <w:proofErr w:type="spellEnd"/>
            <w:r>
              <w:rPr>
                <w:rFonts w:ascii="Liberation Serif" w:hAnsi="Liberation Serif"/>
              </w:rPr>
              <w:t xml:space="preserve"> до площади Ленинского Комсомола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2956" w:rsidRPr="003F323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45 690,583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73BD1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666,96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73BD1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45 023,623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162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2956" w:rsidRPr="00373BD1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44 123,150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73BD1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44 123,150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27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D82956" w:rsidRPr="00373BD1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900,473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373BD1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900,473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614,55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373BD1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614,55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248D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СМР </w:t>
            </w:r>
            <w:r w:rsidRPr="00D16202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D16202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D16202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52,41</w:t>
            </w:r>
            <w:r w:rsidRPr="00A625C4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52,41</w:t>
            </w:r>
            <w:r w:rsidRPr="00A625C4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1.14. Благоустройство общественной территории от ул. </w:t>
            </w:r>
            <w:proofErr w:type="gramStart"/>
            <w:r>
              <w:rPr>
                <w:rFonts w:ascii="Liberation Serif" w:hAnsi="Liberation Serif"/>
              </w:rPr>
              <w:t>Алюминиевая</w:t>
            </w:r>
            <w:proofErr w:type="gramEnd"/>
            <w:r>
              <w:rPr>
                <w:rFonts w:ascii="Liberation Serif" w:hAnsi="Liberation Serif"/>
              </w:rPr>
              <w:t xml:space="preserve"> до ул. Гоголя</w:t>
            </w:r>
          </w:p>
        </w:tc>
        <w:tc>
          <w:tcPr>
            <w:tcW w:w="1582" w:type="dxa"/>
            <w:vMerge w:val="restart"/>
            <w:tcBorders>
              <w:left w:val="nil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638E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638E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638E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Областной 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Бюджет</w:t>
            </w: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1.1</w:t>
            </w:r>
            <w:r w:rsidRPr="00454363">
              <w:rPr>
                <w:rFonts w:ascii="Liberation Serif" w:hAnsi="Liberation Serif"/>
              </w:rPr>
              <w:t>5</w:t>
            </w:r>
            <w:r w:rsidRPr="00B91A56">
              <w:rPr>
                <w:rFonts w:ascii="Liberation Serif" w:hAnsi="Liberation Serif"/>
              </w:rPr>
              <w:t>. Комплексное благоустройство территории прилегающей к ДК «Металлург»</w:t>
            </w:r>
            <w:r>
              <w:rPr>
                <w:rFonts w:ascii="Liberation Serif" w:hAnsi="Liberation Serif"/>
              </w:rPr>
              <w:t xml:space="preserve"> (1 этап)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82956" w:rsidRPr="0045436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137 323,708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1 163,950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82054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60 358,058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508D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08D6">
              <w:rPr>
                <w:rFonts w:ascii="Liberation Serif" w:hAnsi="Liberation Serif"/>
                <w:sz w:val="16"/>
                <w:szCs w:val="16"/>
              </w:rPr>
              <w:t>75 801,700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82956" w:rsidRPr="001E4F9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56 667,390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56 667,390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  <w:r>
              <w:rPr>
                <w:rFonts w:ascii="Liberation Serif" w:hAnsi="Liberation Serif"/>
              </w:rPr>
              <w:t xml:space="preserve"> 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79 418,768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82054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3 617,068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508D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08D6">
              <w:rPr>
                <w:rFonts w:ascii="Liberation Serif" w:hAnsi="Liberation Serif"/>
                <w:sz w:val="16"/>
                <w:szCs w:val="16"/>
              </w:rPr>
              <w:t>75 801,700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1 163,950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1 163,950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СМР </w:t>
            </w:r>
            <w:r w:rsidRPr="00D16202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D16202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D16202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73,600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73,600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1.1</w:t>
            </w:r>
            <w:r w:rsidRPr="00DB4E7C">
              <w:rPr>
                <w:rFonts w:ascii="Liberation Serif" w:hAnsi="Liberation Serif"/>
              </w:rPr>
              <w:t>6</w:t>
            </w:r>
            <w:r w:rsidRPr="00B91A56">
              <w:rPr>
                <w:rFonts w:ascii="Liberation Serif" w:hAnsi="Liberation Serif"/>
              </w:rPr>
              <w:t>. Комплексное благоустройство общественной территории «</w:t>
            </w:r>
            <w:proofErr w:type="spellStart"/>
            <w:r w:rsidRPr="00B91A56">
              <w:rPr>
                <w:rFonts w:ascii="Liberation Serif" w:hAnsi="Liberation Serif"/>
              </w:rPr>
              <w:t>Байновский</w:t>
            </w:r>
            <w:proofErr w:type="spellEnd"/>
            <w:r w:rsidRPr="00B91A56">
              <w:rPr>
                <w:rFonts w:ascii="Liberation Serif" w:hAnsi="Liberation Serif"/>
              </w:rPr>
              <w:t xml:space="preserve"> сад»</w:t>
            </w:r>
            <w:r>
              <w:rPr>
                <w:rFonts w:ascii="Liberation Serif" w:hAnsi="Liberation Serif"/>
              </w:rPr>
              <w:t xml:space="preserve"> (1 этап)</w:t>
            </w:r>
          </w:p>
          <w:p w:rsidR="00D82956" w:rsidRPr="00B91A56" w:rsidRDefault="00D82956" w:rsidP="00D82956">
            <w:pPr>
              <w:rPr>
                <w:rFonts w:ascii="Liberation Serif" w:hAnsi="Liberation Serif"/>
                <w:color w:val="FF0000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82956" w:rsidRPr="0082054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30 891,891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82054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82054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82054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82054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82054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730,150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82054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30 161,741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82956" w:rsidRPr="001E4F9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26 246,437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1E4F9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1E4F9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1E4F9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1E4F9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1E4F9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1E4F9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26 246,437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1 675,304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1 675,304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2 930,150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730,150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2 200,000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СМР </w:t>
            </w:r>
            <w:r w:rsidRPr="00D16202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D16202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D16202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40,000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1.1</w:t>
            </w:r>
            <w:r w:rsidRPr="00DB4E7C">
              <w:rPr>
                <w:rFonts w:ascii="Liberation Serif" w:hAnsi="Liberation Serif"/>
              </w:rPr>
              <w:t>7</w:t>
            </w:r>
            <w:r>
              <w:rPr>
                <w:rFonts w:ascii="Liberation Serif" w:hAnsi="Liberation Serif"/>
              </w:rPr>
              <w:t xml:space="preserve">. </w:t>
            </w:r>
            <w:r w:rsidRPr="00B91A56">
              <w:rPr>
                <w:rFonts w:ascii="Liberation Serif" w:hAnsi="Liberation Serif"/>
              </w:rPr>
              <w:t xml:space="preserve">Комплексное благоустройство </w:t>
            </w:r>
            <w:r w:rsidRPr="00B91A56">
              <w:rPr>
                <w:rFonts w:ascii="Liberation Serif" w:hAnsi="Liberation Serif"/>
              </w:rPr>
              <w:lastRenderedPageBreak/>
              <w:t>общественной территории берега р. Исеть вдоль ул. Набережная, на участке от ул. Гагарина до ул. Каменская</w:t>
            </w:r>
            <w:r>
              <w:rPr>
                <w:rFonts w:ascii="Liberation Serif" w:hAnsi="Liberation Serif"/>
              </w:rPr>
              <w:t xml:space="preserve"> (2 этап)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82956" w:rsidRPr="0082054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36 330,470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82054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82054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82054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82054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82054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74,140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82054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36 256,330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82956" w:rsidRPr="001E4F9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33 798,950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1E4F9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1E4F9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1E4F9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1E4F9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1E4F9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1E4F9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33 798,950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1018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4919DA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2 157,380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2 157,380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1018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374,140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74,140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3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1.1</w:t>
            </w:r>
            <w:r w:rsidRPr="00DB4E7C">
              <w:rPr>
                <w:rFonts w:ascii="Liberation Serif" w:hAnsi="Liberation Serif"/>
              </w:rPr>
              <w:t>8</w:t>
            </w:r>
            <w:r>
              <w:rPr>
                <w:rFonts w:ascii="Liberation Serif" w:hAnsi="Liberation Serif"/>
              </w:rPr>
              <w:t xml:space="preserve">. Комплексное благоустройство общественной территории возле памятника «Звезда» по ул. </w:t>
            </w:r>
            <w:proofErr w:type="spellStart"/>
            <w:r>
              <w:rPr>
                <w:rFonts w:ascii="Liberation Serif" w:hAnsi="Liberation Serif"/>
              </w:rPr>
              <w:t>Кунавина</w:t>
            </w:r>
            <w:proofErr w:type="spellEnd"/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82956" w:rsidRPr="0082054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20 513,610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82054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82054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82054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82054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82054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463,610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82054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20 050,000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531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82956" w:rsidRPr="001E4F9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18 847,000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1E4F9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1E4F9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1E4F9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1E4F9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1E4F9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1E4F9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18 847,000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553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1 203,000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1 203,000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1018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463,610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463,610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4919D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214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1.1</w:t>
            </w:r>
            <w:r w:rsidRPr="00DB4E7C">
              <w:rPr>
                <w:rFonts w:ascii="Liberation Serif" w:hAnsi="Liberation Serif"/>
              </w:rPr>
              <w:t>9</w:t>
            </w:r>
            <w:r w:rsidRPr="00B91A56">
              <w:rPr>
                <w:rFonts w:ascii="Liberation Serif" w:hAnsi="Liberation Serif"/>
              </w:rPr>
              <w:t>. Комплексное благоустройство территории прилегающей к ДК «Металлург»</w:t>
            </w:r>
            <w:r>
              <w:rPr>
                <w:rFonts w:ascii="Liberation Serif" w:hAnsi="Liberation Serif"/>
              </w:rPr>
              <w:t xml:space="preserve">  (2 этап)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E130B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A625C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82054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214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214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  <w:r>
              <w:rPr>
                <w:rFonts w:ascii="Liberation Serif" w:hAnsi="Liberation Serif"/>
              </w:rPr>
              <w:t xml:space="preserve"> 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214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214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</w:t>
            </w:r>
            <w:r w:rsidRPr="00DB4E7C">
              <w:rPr>
                <w:rFonts w:ascii="Liberation Serif" w:hAnsi="Liberation Serif"/>
              </w:rPr>
              <w:t>20</w:t>
            </w:r>
            <w:r>
              <w:rPr>
                <w:rFonts w:ascii="Liberation Serif" w:hAnsi="Liberation Serif"/>
              </w:rPr>
              <w:t xml:space="preserve">. Комплексное благоустройство </w:t>
            </w:r>
            <w:r>
              <w:rPr>
                <w:rFonts w:ascii="Liberation Serif" w:hAnsi="Liberation Serif"/>
              </w:rPr>
              <w:lastRenderedPageBreak/>
              <w:t>общественной территории сквера у школы №5 и пешеходной аллеи по ул. Строителей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214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214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214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214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1.2</w:t>
            </w:r>
            <w:r w:rsidRPr="00DB4E7C">
              <w:rPr>
                <w:rFonts w:ascii="Liberation Serif" w:hAnsi="Liberation Serif"/>
              </w:rPr>
              <w:t>1</w:t>
            </w:r>
            <w:r w:rsidRPr="00B91A56">
              <w:rPr>
                <w:rFonts w:ascii="Liberation Serif" w:hAnsi="Liberation Serif"/>
              </w:rPr>
              <w:t>. Комплексное благоустройство общественной территории берега р. Исеть вдоль ул. Набережная, на участке от ул. Гагарина до ул. Каменская</w:t>
            </w:r>
            <w:r>
              <w:rPr>
                <w:rFonts w:ascii="Liberation Serif" w:hAnsi="Liberation Serif"/>
              </w:rPr>
              <w:t xml:space="preserve"> (3 этап)</w:t>
            </w: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250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94685A">
              <w:rPr>
                <w:rFonts w:ascii="Liberation Serif" w:hAnsi="Liberation Serif"/>
                <w:sz w:val="16"/>
                <w:szCs w:val="16"/>
                <w:lang w:val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200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41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</w:t>
            </w:r>
            <w:r>
              <w:rPr>
                <w:rFonts w:ascii="Liberation Serif" w:hAnsi="Liberation Serif"/>
              </w:rPr>
              <w:t>2</w:t>
            </w:r>
            <w:r w:rsidRPr="00DB4E7C">
              <w:rPr>
                <w:rFonts w:ascii="Liberation Serif" w:hAnsi="Liberation Serif"/>
              </w:rPr>
              <w:t>2</w:t>
            </w:r>
            <w:r w:rsidRPr="00B91A56">
              <w:rPr>
                <w:rFonts w:ascii="Liberation Serif" w:hAnsi="Liberation Serif"/>
              </w:rPr>
              <w:t xml:space="preserve">. </w:t>
            </w:r>
            <w:r>
              <w:rPr>
                <w:rFonts w:ascii="Liberation Serif" w:hAnsi="Liberation Serif"/>
              </w:rPr>
              <w:t>Комплексное б</w:t>
            </w:r>
            <w:r w:rsidRPr="00B91A56">
              <w:rPr>
                <w:rFonts w:ascii="Liberation Serif" w:hAnsi="Liberation Serif"/>
              </w:rPr>
              <w:t>лагоустройство сквера между жилыми домами № 97, 101 по ул. Каменская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751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751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7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1.2</w:t>
            </w:r>
            <w:r w:rsidRPr="00DB4E7C">
              <w:rPr>
                <w:rFonts w:ascii="Liberation Serif" w:hAnsi="Liberation Serif"/>
              </w:rPr>
              <w:t>3</w:t>
            </w:r>
            <w:r>
              <w:rPr>
                <w:rFonts w:ascii="Liberation Serif" w:hAnsi="Liberation Serif"/>
              </w:rPr>
              <w:t>.Комплексное б</w:t>
            </w:r>
            <w:r w:rsidRPr="00B91A56">
              <w:rPr>
                <w:rFonts w:ascii="Liberation Serif" w:hAnsi="Liberation Serif"/>
              </w:rPr>
              <w:t>лагоустройство парка в поселке «Северный»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B76110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76110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76110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76110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76110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76110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76110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7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7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7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</w:tr>
      <w:tr w:rsidR="00D82956" w:rsidRPr="00B91A56" w:rsidTr="00D82956">
        <w:trPr>
          <w:trHeight w:val="47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1.2</w:t>
            </w:r>
            <w:r w:rsidRPr="00454363">
              <w:rPr>
                <w:rFonts w:ascii="Liberation Serif" w:hAnsi="Liberation Serif"/>
              </w:rPr>
              <w:t>4</w:t>
            </w:r>
            <w:r>
              <w:rPr>
                <w:rFonts w:ascii="Liberation Serif" w:hAnsi="Liberation Serif"/>
              </w:rPr>
              <w:t>.Комплексное б</w:t>
            </w:r>
            <w:r w:rsidRPr="00B91A56">
              <w:rPr>
                <w:rFonts w:ascii="Liberation Serif" w:hAnsi="Liberation Serif"/>
              </w:rPr>
              <w:t xml:space="preserve">лагоустройство </w:t>
            </w:r>
            <w:r>
              <w:rPr>
                <w:rFonts w:ascii="Liberation Serif" w:hAnsi="Liberation Serif"/>
              </w:rPr>
              <w:t>парка за зданием бывшего клуба по адресу: ул. 2-я Рабочая, д.97, поселок Силикатный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B76110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702,050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76110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76110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76110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91,000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76110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76110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611,050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76110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76110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76110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7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1157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B76110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91,00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76110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76110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76110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91,00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1157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611,050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C77375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611,050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7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1.2</w:t>
            </w:r>
            <w:r w:rsidRPr="00DB4E7C">
              <w:rPr>
                <w:rFonts w:ascii="Liberation Serif" w:hAnsi="Liberation Serif"/>
              </w:rPr>
              <w:t>5</w:t>
            </w:r>
            <w:r>
              <w:rPr>
                <w:rFonts w:ascii="Liberation Serif" w:hAnsi="Liberation Serif"/>
              </w:rPr>
              <w:t>. Комплексное благоустройство общественной территории Театра Драмы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9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85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82956" w:rsidRPr="003D742E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3D7471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3D742E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7F74D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85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94685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C963CA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7F74D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855"/>
          <w:jc w:val="center"/>
        </w:trPr>
        <w:tc>
          <w:tcPr>
            <w:tcW w:w="2211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</w:t>
            </w:r>
            <w:r>
              <w:rPr>
                <w:rFonts w:ascii="Liberation Serif" w:hAnsi="Liberation Serif"/>
              </w:rPr>
              <w:t>2</w:t>
            </w:r>
            <w:r w:rsidRPr="00DB4E7C">
              <w:rPr>
                <w:rFonts w:ascii="Liberation Serif" w:hAnsi="Liberation Serif"/>
              </w:rPr>
              <w:t>6</w:t>
            </w:r>
            <w:r w:rsidRPr="00B91A56">
              <w:rPr>
                <w:rFonts w:ascii="Liberation Serif" w:hAnsi="Liberation Serif"/>
              </w:rPr>
              <w:t>. Благоустройство общественных территорий по результатам  проведения очередного либо дополнительного отбора заявок</w:t>
            </w: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left w:val="nil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9 5</w:t>
            </w:r>
            <w:r w:rsidRPr="00380B48">
              <w:rPr>
                <w:rFonts w:ascii="Liberation Serif" w:hAnsi="Liberation Serif"/>
                <w:sz w:val="16"/>
                <w:szCs w:val="16"/>
              </w:rPr>
              <w:t>00,000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D01F94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  <w:lang w:val="en-US"/>
              </w:rPr>
              <w:t>500</w:t>
            </w:r>
            <w:r>
              <w:rPr>
                <w:rFonts w:ascii="Liberation Serif" w:hAnsi="Liberation Serif"/>
                <w:sz w:val="16"/>
                <w:szCs w:val="16"/>
              </w:rPr>
              <w:t>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3 000,000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6 000,000</w:t>
            </w:r>
          </w:p>
        </w:tc>
      </w:tr>
      <w:tr w:rsidR="00D82956" w:rsidRPr="00B91A56" w:rsidTr="00D82956">
        <w:trPr>
          <w:trHeight w:val="85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Областной 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Бюджет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85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</w:t>
            </w:r>
            <w:r w:rsidRPr="003D742E">
              <w:rPr>
                <w:rFonts w:ascii="Liberation Serif" w:hAnsi="Liberation Serif"/>
                <w:sz w:val="16"/>
                <w:szCs w:val="16"/>
              </w:rPr>
              <w:t> 000,000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F74DD">
              <w:rPr>
                <w:rFonts w:ascii="Liberation Serif" w:hAnsi="Liberation Serif"/>
                <w:sz w:val="16"/>
                <w:szCs w:val="16"/>
              </w:rPr>
              <w:t>3 000,000</w:t>
            </w:r>
          </w:p>
        </w:tc>
      </w:tr>
      <w:tr w:rsidR="00D82956" w:rsidRPr="00B91A56" w:rsidTr="00D82956">
        <w:trPr>
          <w:trHeight w:val="85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МБза</w:t>
            </w:r>
            <w:proofErr w:type="spellEnd"/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6 5</w:t>
            </w:r>
            <w:r w:rsidRPr="0094685A">
              <w:rPr>
                <w:rFonts w:ascii="Liberation Serif" w:hAnsi="Liberation Serif"/>
                <w:sz w:val="16"/>
                <w:szCs w:val="16"/>
              </w:rPr>
              <w:t>00,000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500,000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3 000,000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3 000,000</w:t>
            </w:r>
          </w:p>
        </w:tc>
      </w:tr>
      <w:tr w:rsidR="00D82956" w:rsidRPr="00B91A56" w:rsidTr="00D82956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 Благоустройство дворовых территорий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Отраслевой орган Администрации Каменск-Уральского городского округа по жилищному хозяйству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ind w:left="-108" w:right="-110"/>
              <w:jc w:val="center"/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2174F1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  <w:lang w:val="en-US"/>
              </w:rPr>
              <w:t>307 452</w:t>
            </w:r>
            <w:r>
              <w:rPr>
                <w:rFonts w:ascii="Liberation Serif" w:hAnsi="Liberation Serif"/>
                <w:sz w:val="16"/>
                <w:szCs w:val="16"/>
              </w:rPr>
              <w:t>,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924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15 295,900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57 957,800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55 698,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2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66 527,555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60 943,135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47 935,934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1 547,200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F4155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155C">
              <w:rPr>
                <w:rFonts w:ascii="Liberation Serif" w:hAnsi="Liberation Serif"/>
                <w:sz w:val="16"/>
                <w:szCs w:val="16"/>
              </w:rPr>
              <w:t>1 547,200</w:t>
            </w:r>
          </w:p>
        </w:tc>
      </w:tr>
      <w:tr w:rsidR="00D82956" w:rsidRPr="00B91A56" w:rsidTr="00D82956">
        <w:trPr>
          <w:trHeight w:val="24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597E0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240 359,650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7 199,200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49 553,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8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47 621,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9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52 157,510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47 779,418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36 047,822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F4155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155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1301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  <w:p w:rsidR="00D82956" w:rsidRPr="006203D3" w:rsidRDefault="00D82956" w:rsidP="00D82956">
            <w:pPr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 xml:space="preserve">(включая средства </w:t>
            </w:r>
            <w:proofErr w:type="spellStart"/>
            <w:r w:rsidRPr="006203D3">
              <w:rPr>
                <w:rFonts w:ascii="Liberation Serif" w:hAnsi="Liberation Serif"/>
                <w:sz w:val="16"/>
                <w:szCs w:val="16"/>
              </w:rPr>
              <w:t>софинансирования</w:t>
            </w:r>
            <w:proofErr w:type="spellEnd"/>
            <w:r w:rsidRPr="006203D3">
              <w:rPr>
                <w:rFonts w:ascii="Liberation Serif" w:hAnsi="Liberation Serif"/>
                <w:sz w:val="16"/>
                <w:szCs w:val="16"/>
              </w:rPr>
              <w:t xml:space="preserve"> работ) 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25 564,249 (25 564,249)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7 331,900</w:t>
            </w:r>
          </w:p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(7 331,900)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5 506,100</w:t>
            </w:r>
          </w:p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(5 506,100)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5 291,300</w:t>
            </w:r>
          </w:p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(5 291,300)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1 064,534</w:t>
            </w:r>
          </w:p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(1 064,534)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975,090</w:t>
            </w:r>
          </w:p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(</w:t>
            </w:r>
            <w:r>
              <w:rPr>
                <w:rFonts w:ascii="Liberation Serif" w:hAnsi="Liberation Serif"/>
                <w:sz w:val="16"/>
                <w:szCs w:val="16"/>
              </w:rPr>
              <w:t>975,090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)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2 300,925 (2 300,925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1 547,200</w:t>
            </w:r>
          </w:p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(1 547,200)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F4155C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1 547,200 (1 547,200)</w:t>
            </w:r>
          </w:p>
        </w:tc>
      </w:tr>
      <w:tr w:rsidR="00D82956" w:rsidRPr="00B91A56" w:rsidTr="00D82956">
        <w:trPr>
          <w:trHeight w:val="761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597E0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41 529,025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764,800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2 897,900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2 78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5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13 305,511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12 188,627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9 587,187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2.1. Благоустройство дворовой территории многоквартирных домов № 1 и № 3 по ул. Добролюбова</w:t>
            </w: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158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15 295,900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15 295,900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30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7 199,200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7 199,200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294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7 331,900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7 331,900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289"/>
          <w:jc w:val="center"/>
        </w:trPr>
        <w:tc>
          <w:tcPr>
            <w:tcW w:w="2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764,800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764,800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6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79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2.2. Благоустройство дворовой территории многоквартирных домов № 11,17,19,21</w:t>
            </w:r>
            <w:proofErr w:type="gramStart"/>
            <w:r w:rsidRPr="00B91A56">
              <w:rPr>
                <w:rFonts w:ascii="Liberation Serif" w:hAnsi="Liberation Serif"/>
              </w:rPr>
              <w:t>А</w:t>
            </w:r>
            <w:proofErr w:type="gramEnd"/>
            <w:r w:rsidRPr="00B91A56">
              <w:rPr>
                <w:rFonts w:ascii="Liberation Serif" w:hAnsi="Liberation Serif"/>
              </w:rPr>
              <w:t xml:space="preserve"> по ул. </w:t>
            </w:r>
            <w:r w:rsidRPr="00B91A56">
              <w:rPr>
                <w:rFonts w:ascii="Liberation Serif" w:hAnsi="Liberation Serif"/>
              </w:rPr>
              <w:lastRenderedPageBreak/>
              <w:t>Кирова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20 492,100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20 492,100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178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17 520,700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17 520,700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228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1 946,800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1 946,800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574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1 024,600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1 024,600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2.3. Благоустройство дворовой территории многоквартирных домов № 17,21,27 по ул. </w:t>
            </w:r>
            <w:proofErr w:type="gramStart"/>
            <w:r w:rsidRPr="00B91A56">
              <w:rPr>
                <w:rFonts w:ascii="Liberation Serif" w:hAnsi="Liberation Serif"/>
              </w:rPr>
              <w:t>Челябинская</w:t>
            </w:r>
            <w:proofErr w:type="gramEnd"/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8 757,700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8 757,700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16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7487,800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7487,800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257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832,000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832,000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776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437,900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437,900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79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2.4. Благоустройство дворовой территории многоквартирных домов № 19,21,23 по ул. Зои Космодемьянской</w:t>
            </w:r>
          </w:p>
        </w:tc>
        <w:tc>
          <w:tcPr>
            <w:tcW w:w="1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4 085,200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4 085,200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167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3 492,800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3 492,800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73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388,100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388,100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671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204,300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204,300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2.5.Благоустройство дворовой территории многоквартирных домов № 8,10 по ул.4-й Пятилетки</w:t>
            </w: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sz w:val="22"/>
                <w:szCs w:val="22"/>
              </w:rPr>
              <w:t> </w:t>
            </w: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15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4 564,000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4 564,000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24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3 902,200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3 902,200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64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433,600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433,600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76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228,200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228,200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2.6. Благоустройство дворовой территории многоквартирного дома № 78Б по пр. Победы</w:t>
            </w: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4219,700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4219,700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51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3 607,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8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3 607,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8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26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400,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9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400,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9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76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211,000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211,000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2.7. Благоустройство дворовой территории многоквартирного дома № 53 по ул. Каменская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3122,000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3122,000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07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2 669,300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2 669,300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257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296,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6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296,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6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76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156,100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156,100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2.8. Благоустройство дворовой территории многоквартирного дома № 20 по ул. Каменская</w:t>
            </w:r>
          </w:p>
        </w:tc>
        <w:tc>
          <w:tcPr>
            <w:tcW w:w="1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3 684,500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3 684,500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239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3 150,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3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3 150,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3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31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350,000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350,000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664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184,200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184,200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2.9. Благоустройство дворовой территории многоквартирного дома № 43 по ул. </w:t>
            </w:r>
            <w:proofErr w:type="gramStart"/>
            <w:r w:rsidRPr="00B91A56">
              <w:rPr>
                <w:rFonts w:ascii="Liberation Serif" w:hAnsi="Liberation Serif"/>
              </w:rPr>
              <w:t>Алюминиевая</w:t>
            </w:r>
            <w:proofErr w:type="gramEnd"/>
          </w:p>
        </w:tc>
        <w:tc>
          <w:tcPr>
            <w:tcW w:w="1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2 296,800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2 296,800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97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1 963,800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1 963,800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96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218,200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218,200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700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114,800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114,800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2.10. Благоустройство дворовой территории, прилегающей к многоквартирному дому №21 по ул. Кирова</w:t>
            </w: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3227,400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3227,400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27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2 759,400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2 759,400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51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306,600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306,600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76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ind w:left="-28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161,400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ind w:left="-28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161,400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2.11. Благоустройство дворовой территории, прилегающей к многоквартирному дому № 6 по ул. 4-й Пятилетки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3 508,300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3 508,300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21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2 999,600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2 999,600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8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333,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3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333,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3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3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175,400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175,400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53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 xml:space="preserve">2.12. Благоустройство дворовой территории многоквартирного дома № 45 по ул. </w:t>
            </w:r>
            <w:proofErr w:type="gramStart"/>
            <w:r w:rsidRPr="00B91A56">
              <w:rPr>
                <w:rFonts w:ascii="Liberation Serif" w:hAnsi="Liberation Serif"/>
              </w:rPr>
              <w:t>Алюминиевая</w:t>
            </w:r>
            <w:proofErr w:type="gramEnd"/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3331,600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3331,600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78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2848,500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2848,500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43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316,500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316,500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52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166,600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166,600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2.13. Благоустройство дворовой территории многоквартирных домов № 4, 4А по ул. </w:t>
            </w:r>
            <w:proofErr w:type="gramStart"/>
            <w:r w:rsidRPr="00B91A56">
              <w:rPr>
                <w:rFonts w:ascii="Liberation Serif" w:hAnsi="Liberation Serif"/>
              </w:rPr>
              <w:t>Железнодорожная</w:t>
            </w:r>
            <w:proofErr w:type="gramEnd"/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10 448,900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10 448,900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11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8 933,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9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8 933,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9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203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992,600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992,600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68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522,400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522,400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2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2.14. Благоустройство дворовой территории многоквартирных домов № 16,18 по ул. Каменская</w:t>
            </w: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8 044,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2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8 044,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2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4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6 877,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8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6 877,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8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51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764,200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764,200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65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402,200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402,200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2.15. Благоустройство дворовой территории многоквартирных домов № 81А по ул. </w:t>
            </w:r>
            <w:r w:rsidRPr="00B91A56">
              <w:rPr>
                <w:rFonts w:ascii="Liberation Serif" w:hAnsi="Liberation Serif"/>
              </w:rPr>
              <w:lastRenderedPageBreak/>
              <w:t>Каменская и № 23 по ул. Суворова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9 133,400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9 133,400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17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7 809,000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7 809,000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267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867,700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867,700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614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456,700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456,700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144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2.16. Благоустройство дворовой территории многоквартирного дома № 38 по ул. 4-й Пятилетки</w:t>
            </w:r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5 463,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7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5 463,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7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0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4 671,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5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4 671,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5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283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519,000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519,000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646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273,200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273,200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134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2.17. Благоустройство дворовой территории многоквартирного дома № 19 по ул. Шестакова</w:t>
            </w: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6 865,800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6 865,800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293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5 870,200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5 870,200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43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652,300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652,300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706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343,300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343,300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2.18. Благоустройство дворовой территории многоквартирных домов № 10,12 по ул. </w:t>
            </w:r>
            <w:proofErr w:type="spellStart"/>
            <w:r w:rsidRPr="00B91A56">
              <w:rPr>
                <w:rFonts w:ascii="Liberation Serif" w:hAnsi="Liberation Serif"/>
              </w:rPr>
              <w:t>Кунавина</w:t>
            </w:r>
            <w:proofErr w:type="spellEnd"/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6 109,400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6 109,400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3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5 223,500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5 223,500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291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580,400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580,400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627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305,500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305,500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2.19. Благоустройство дворовой территории многоквартирных домов № 3 по ул. Белинского и № 12 по ул. 4-й Пятилетки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6301,200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6301,200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17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5387,500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5387,500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267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598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6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598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6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50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315,100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315,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1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2.20. Благоустройство дворовой территории многоквартирных домов № 16 по ул. Зои Космодемьянской и    № 24 по ул. Бажова</w:t>
            </w:r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6 386,169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6 386,169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263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5 006,744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5 006,744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5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color w:val="000000"/>
                <w:sz w:val="16"/>
                <w:szCs w:val="16"/>
              </w:rPr>
              <w:t>102,191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color w:val="000000"/>
                <w:sz w:val="16"/>
                <w:szCs w:val="16"/>
              </w:rPr>
              <w:t>102,191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750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1 277,234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1 277,234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6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2.21. Благоустройство дворовой территории многоквартирного дома № 26 по ул. Зои Космодемьянской</w:t>
            </w:r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5 792,962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5 792,962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0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4 541,672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4 541,672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25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92,698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92,698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51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1 158,592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1 158,592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6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 xml:space="preserve">2.22. Благоустройство дворовой территории многоквартирного дома № 15 по ул. </w:t>
            </w:r>
            <w:proofErr w:type="gramStart"/>
            <w:r w:rsidRPr="00B91A56">
              <w:rPr>
                <w:rFonts w:ascii="Liberation Serif" w:hAnsi="Liberation Serif"/>
              </w:rPr>
              <w:t>Челябинская</w:t>
            </w:r>
            <w:proofErr w:type="gramEnd"/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4 955,659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4 955,659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184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3 885,228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3 885,228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317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79,299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79,299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991,132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991,132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2.23. Благоустройство дворовой территории многоквартирного дома № 39А по ул. </w:t>
            </w:r>
            <w:proofErr w:type="gramStart"/>
            <w:r w:rsidRPr="00B91A56">
              <w:rPr>
                <w:rFonts w:ascii="Liberation Serif" w:hAnsi="Liberation Serif"/>
              </w:rPr>
              <w:t>Алюминиевая</w:t>
            </w:r>
            <w:proofErr w:type="gramEnd"/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4 608,943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4 608,943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3 613,412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3 613,412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73,743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73,743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921,788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921,788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2.24. Благоустройство дворовой территории многоквартирных домов № 22 по ул. Карла Маркса и № 87 по пр. Победы </w:t>
            </w: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8 734,814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8 734,814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6 848,085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6 848,085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139,766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139,766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1 746,963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1 746,963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2.25. Благоустройство дворовой территории многоквартирных домов № 11,13,15 по </w:t>
            </w:r>
            <w:r w:rsidRPr="00B91A56">
              <w:rPr>
                <w:rFonts w:ascii="Liberation Serif" w:hAnsi="Liberation Serif"/>
              </w:rPr>
              <w:lastRenderedPageBreak/>
              <w:t>пр. Победы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10 065,814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10 065,814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7 891,579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7 891,579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161,072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161,072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2 013,163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2 013,163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2.26. Благоустройство дворовой территории многоквартирных домов №№ 2,4 по ул. Мичурина и  №№ 74,78 по пр. Победы.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13 035,761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13 035,761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10 220,019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10 220,019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208,590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208,590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2 607,152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2 607,152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2.27. Благоустройство дворовой территории многоквартирных домов № 33 по ул. Суворова и № 101 по ул. Октябрьская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8 413,242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8 413,242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6 595,965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6 595,965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134,628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134,628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1682,649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1682,649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2.28. Благоустройство дворовых территорий многоквартирного дома № 11 по ул. </w:t>
            </w:r>
            <w:proofErr w:type="spellStart"/>
            <w:r w:rsidRPr="00B91A56">
              <w:rPr>
                <w:rFonts w:ascii="Liberation Serif" w:hAnsi="Liberation Serif"/>
              </w:rPr>
              <w:t>Кунавина</w:t>
            </w:r>
            <w:proofErr w:type="spellEnd"/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4 534,291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4 534,291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3 554,806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3 554,806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72,547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72,547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906,838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906,838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2.29. Благоустройство дворовой территории многоквартирного дома №52 по ул. Гагарина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5 977,</w:t>
            </w:r>
            <w:r>
              <w:rPr>
                <w:rFonts w:ascii="Liberation Serif" w:hAnsi="Liberation Serif"/>
                <w:sz w:val="16"/>
                <w:szCs w:val="16"/>
              </w:rPr>
              <w:t>268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5 977,</w:t>
            </w:r>
            <w:r>
              <w:rPr>
                <w:rFonts w:ascii="Liberation Serif" w:hAnsi="Liberation Serif"/>
                <w:sz w:val="16"/>
                <w:szCs w:val="16"/>
              </w:rPr>
              <w:t>268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4 686,178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4 686,178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95,636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95,636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1 195,454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1 195,454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2.30. Благоустройство дворовой территории многоквартирных домов №7,9 по ул. Средняя, №16,22,24 по ул. Шестакова,  №33,35 по ул. Калинина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18 831,050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18 831,050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14 763,543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14 763,543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301,297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301,297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3 766,210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3 766,210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2.31. Благоустройство дворовой территории многоквартирных домов №8,10,12,14 по ул. Добролюбова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13 976,696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13 976,696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10 957,730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10 957,730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223,627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223,627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2 795,339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2 795,339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2.32. Благоустройство дворовой территории </w:t>
            </w:r>
            <w:r w:rsidRPr="00B91A56">
              <w:rPr>
                <w:rFonts w:ascii="Liberation Serif" w:hAnsi="Liberation Serif"/>
              </w:rPr>
              <w:lastRenderedPageBreak/>
              <w:t>многоквартирных домов №47,49,51,53 по ул. Кирова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В том </w:t>
            </w:r>
            <w:r w:rsidRPr="00B91A56">
              <w:rPr>
                <w:rFonts w:ascii="Liberation Serif" w:hAnsi="Liberation Serif"/>
              </w:rPr>
              <w:lastRenderedPageBreak/>
              <w:t>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</w:t>
            </w:r>
            <w:r w:rsidRPr="00B91A56">
              <w:rPr>
                <w:rFonts w:ascii="Liberation Serif" w:hAnsi="Liberation Serif"/>
              </w:rPr>
              <w:lastRenderedPageBreak/>
              <w:t>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15 243,431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15 243,431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11 950,850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11 950,850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C77375" w:rsidRDefault="00D82956" w:rsidP="00D82956">
            <w:pPr>
              <w:rPr>
                <w:rFonts w:asciiTheme="minorHAnsi" w:hAnsiTheme="minorHAnsi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243,895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243,895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3 048,686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3 048,686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2.33.  Благоустройство дворовой территории многоквартирного дома № 37 по бул. </w:t>
            </w:r>
            <w:proofErr w:type="gramStart"/>
            <w:r w:rsidRPr="00B91A56">
              <w:rPr>
                <w:rFonts w:ascii="Liberation Serif" w:hAnsi="Liberation Serif"/>
              </w:rPr>
              <w:t>Комсомольский</w:t>
            </w:r>
            <w:proofErr w:type="gramEnd"/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6 914,689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6 914,689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5 421,116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5 421,116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110,635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110,635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1 382,938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1 382,938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  <w:r w:rsidRPr="00B91A56">
              <w:rPr>
                <w:rFonts w:ascii="Liberation Serif" w:hAnsi="Liberation Serif"/>
              </w:rPr>
              <w:t>2.34.  Благоустройство дворовых территорий по результатам  проведения очередного либо дополнительного отбора заявок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3 094,40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C06ED7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CC484B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1 547,20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1 547,20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CC484B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C484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3 094,40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C06ED7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CC484B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1 547,20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1 547,20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  <w:r w:rsidRPr="00B91A56">
              <w:rPr>
                <w:rFonts w:ascii="Liberation Serif" w:hAnsi="Liberation Serif"/>
              </w:rPr>
              <w:t>2.3</w:t>
            </w:r>
            <w:r>
              <w:rPr>
                <w:rFonts w:ascii="Liberation Serif" w:hAnsi="Liberation Serif"/>
              </w:rPr>
              <w:t>5</w:t>
            </w:r>
            <w:r w:rsidRPr="00B91A56">
              <w:rPr>
                <w:rFonts w:ascii="Liberation Serif" w:hAnsi="Liberation Serif"/>
              </w:rPr>
              <w:t xml:space="preserve">.  Благоустройство дворовых территорий </w:t>
            </w:r>
            <w:r>
              <w:rPr>
                <w:rFonts w:ascii="Liberation Serif" w:hAnsi="Liberation Serif"/>
              </w:rPr>
              <w:t xml:space="preserve">МКД №15,17,19 по ул. </w:t>
            </w:r>
            <w:proofErr w:type="spellStart"/>
            <w:r>
              <w:rPr>
                <w:rFonts w:ascii="Liberation Serif" w:hAnsi="Liberation Serif"/>
              </w:rPr>
              <w:lastRenderedPageBreak/>
              <w:t>Исетская</w:t>
            </w:r>
            <w:proofErr w:type="spellEnd"/>
            <w:r>
              <w:rPr>
                <w:rFonts w:ascii="Liberation Serif" w:hAnsi="Liberation Serif"/>
              </w:rPr>
              <w:t xml:space="preserve">, МКД №12 по ул. Каменская, МКД №14 по ул. Алюминиевая, МКД №6 по ул. </w:t>
            </w:r>
            <w:proofErr w:type="spellStart"/>
            <w:r>
              <w:rPr>
                <w:rFonts w:ascii="Liberation Serif" w:hAnsi="Liberation Serif"/>
              </w:rPr>
              <w:t>Бугарева</w:t>
            </w:r>
            <w:proofErr w:type="spellEnd"/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</w:t>
            </w:r>
            <w:r w:rsidRPr="00B91A56">
              <w:rPr>
                <w:rFonts w:ascii="Liberation Serif" w:hAnsi="Liberation Serif"/>
              </w:rPr>
              <w:lastRenderedPageBreak/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EC0F0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23 667,960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EC0F0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23 667,960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EC0F0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C0F0D">
              <w:rPr>
                <w:rFonts w:ascii="Liberation Serif" w:hAnsi="Liberation Serif"/>
                <w:sz w:val="16"/>
                <w:szCs w:val="16"/>
              </w:rPr>
              <w:t>17</w:t>
            </w:r>
            <w:r>
              <w:rPr>
                <w:rFonts w:ascii="Liberation Serif" w:hAnsi="Liberation Serif"/>
                <w:sz w:val="16"/>
                <w:szCs w:val="16"/>
              </w:rPr>
              <w:t> 798,306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EC0F0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C0F0D">
              <w:rPr>
                <w:rFonts w:ascii="Liberation Serif" w:hAnsi="Liberation Serif"/>
                <w:sz w:val="16"/>
                <w:szCs w:val="16"/>
              </w:rPr>
              <w:t>17</w:t>
            </w:r>
            <w:r>
              <w:rPr>
                <w:rFonts w:ascii="Liberation Serif" w:hAnsi="Liberation Serif"/>
                <w:sz w:val="16"/>
                <w:szCs w:val="16"/>
              </w:rPr>
              <w:t> 798,306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EC0F0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C0F0D">
              <w:rPr>
                <w:rFonts w:ascii="Liberation Serif" w:hAnsi="Liberation Serif"/>
                <w:sz w:val="16"/>
                <w:szCs w:val="16"/>
              </w:rPr>
              <w:t>1 136,</w:t>
            </w:r>
            <w:r>
              <w:rPr>
                <w:rFonts w:ascii="Liberation Serif" w:hAnsi="Liberation Serif"/>
                <w:sz w:val="16"/>
                <w:szCs w:val="16"/>
              </w:rPr>
              <w:t>062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EC0F0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C0F0D">
              <w:rPr>
                <w:rFonts w:ascii="Liberation Serif" w:hAnsi="Liberation Serif"/>
                <w:sz w:val="16"/>
                <w:szCs w:val="16"/>
              </w:rPr>
              <w:t>1 136,</w:t>
            </w:r>
            <w:r>
              <w:rPr>
                <w:rFonts w:ascii="Liberation Serif" w:hAnsi="Liberation Serif"/>
                <w:sz w:val="16"/>
                <w:szCs w:val="16"/>
              </w:rPr>
              <w:t>062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EC0F0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C0F0D">
              <w:rPr>
                <w:rFonts w:ascii="Liberation Serif" w:hAnsi="Liberation Serif"/>
                <w:sz w:val="16"/>
                <w:szCs w:val="16"/>
              </w:rPr>
              <w:t>4 73</w:t>
            </w:r>
            <w:r>
              <w:rPr>
                <w:rFonts w:ascii="Liberation Serif" w:hAnsi="Liberation Serif"/>
                <w:sz w:val="16"/>
                <w:szCs w:val="16"/>
              </w:rPr>
              <w:t>3</w:t>
            </w:r>
            <w:r w:rsidRPr="00EC0F0D">
              <w:rPr>
                <w:rFonts w:ascii="Liberation Serif" w:hAnsi="Liberation Serif"/>
                <w:sz w:val="16"/>
                <w:szCs w:val="16"/>
              </w:rPr>
              <w:t>,</w:t>
            </w:r>
            <w:r>
              <w:rPr>
                <w:rFonts w:ascii="Liberation Serif" w:hAnsi="Liberation Serif"/>
                <w:sz w:val="16"/>
                <w:szCs w:val="16"/>
              </w:rPr>
              <w:t>592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EC0F0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C0F0D">
              <w:rPr>
                <w:rFonts w:ascii="Liberation Serif" w:hAnsi="Liberation Serif"/>
                <w:sz w:val="16"/>
                <w:szCs w:val="16"/>
              </w:rPr>
              <w:t>4 73</w:t>
            </w:r>
            <w:r>
              <w:rPr>
                <w:rFonts w:ascii="Liberation Serif" w:hAnsi="Liberation Serif"/>
                <w:sz w:val="16"/>
                <w:szCs w:val="16"/>
              </w:rPr>
              <w:t>3</w:t>
            </w:r>
            <w:r w:rsidRPr="00EC0F0D">
              <w:rPr>
                <w:rFonts w:ascii="Liberation Serif" w:hAnsi="Liberation Serif"/>
                <w:sz w:val="16"/>
                <w:szCs w:val="16"/>
              </w:rPr>
              <w:t>,</w:t>
            </w:r>
            <w:r>
              <w:rPr>
                <w:rFonts w:ascii="Liberation Serif" w:hAnsi="Liberation Serif"/>
                <w:sz w:val="16"/>
                <w:szCs w:val="16"/>
              </w:rPr>
              <w:t>592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  <w:r w:rsidRPr="00B91A56">
              <w:rPr>
                <w:rFonts w:ascii="Liberation Serif" w:hAnsi="Liberation Serif"/>
              </w:rPr>
              <w:t>2.3</w:t>
            </w:r>
            <w:r>
              <w:rPr>
                <w:rFonts w:ascii="Liberation Serif" w:hAnsi="Liberation Serif"/>
              </w:rPr>
              <w:t>6</w:t>
            </w:r>
            <w:r w:rsidRPr="00B91A56">
              <w:rPr>
                <w:rFonts w:ascii="Liberation Serif" w:hAnsi="Liberation Serif"/>
              </w:rPr>
              <w:t xml:space="preserve">.  Благоустройство дворовых территорий </w:t>
            </w:r>
            <w:r>
              <w:rPr>
                <w:rFonts w:ascii="Liberation Serif" w:hAnsi="Liberation Serif"/>
              </w:rPr>
              <w:t xml:space="preserve">МКД №91 по ул. Дзержинского, МКД №5 по ул. </w:t>
            </w:r>
            <w:proofErr w:type="gramStart"/>
            <w:r>
              <w:rPr>
                <w:rFonts w:ascii="Liberation Serif" w:hAnsi="Liberation Serif"/>
              </w:rPr>
              <w:t>Челябинская</w:t>
            </w:r>
            <w:proofErr w:type="gramEnd"/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EC0F0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C0F0D">
              <w:rPr>
                <w:rFonts w:ascii="Liberation Serif" w:hAnsi="Liberation Serif"/>
                <w:sz w:val="16"/>
                <w:szCs w:val="16"/>
              </w:rPr>
              <w:t>855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  <w:r w:rsidRPr="00EC0F0D">
              <w:rPr>
                <w:rFonts w:ascii="Liberation Serif" w:hAnsi="Liberation Serif"/>
                <w:sz w:val="16"/>
                <w:szCs w:val="16"/>
              </w:rPr>
              <w:t>,24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EC0F0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C0F0D">
              <w:rPr>
                <w:rFonts w:ascii="Liberation Serif" w:hAnsi="Liberation Serif"/>
                <w:sz w:val="16"/>
                <w:szCs w:val="16"/>
              </w:rPr>
              <w:t>855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  <w:r w:rsidRPr="00EC0F0D">
              <w:rPr>
                <w:rFonts w:ascii="Liberation Serif" w:hAnsi="Liberation Serif"/>
                <w:sz w:val="16"/>
                <w:szCs w:val="16"/>
              </w:rPr>
              <w:t>,24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EC0F0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C0F0D">
              <w:rPr>
                <w:rFonts w:ascii="Liberation Serif" w:hAnsi="Liberation Serif"/>
                <w:sz w:val="16"/>
                <w:szCs w:val="16"/>
              </w:rPr>
              <w:t>6</w:t>
            </w:r>
            <w:r>
              <w:rPr>
                <w:rFonts w:ascii="Liberation Serif" w:hAnsi="Liberation Serif"/>
                <w:sz w:val="16"/>
                <w:szCs w:val="16"/>
              </w:rPr>
              <w:t> </w:t>
            </w:r>
            <w:r w:rsidRPr="00EC0F0D">
              <w:rPr>
                <w:rFonts w:ascii="Liberation Serif" w:hAnsi="Liberation Serif"/>
                <w:sz w:val="16"/>
                <w:szCs w:val="16"/>
              </w:rPr>
              <w:t>4</w:t>
            </w:r>
            <w:r>
              <w:rPr>
                <w:rFonts w:ascii="Liberation Serif" w:hAnsi="Liberation Serif"/>
                <w:sz w:val="16"/>
                <w:szCs w:val="16"/>
              </w:rPr>
              <w:t>29,780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EC0F0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C0F0D">
              <w:rPr>
                <w:rFonts w:ascii="Liberation Serif" w:hAnsi="Liberation Serif"/>
                <w:sz w:val="16"/>
                <w:szCs w:val="16"/>
              </w:rPr>
              <w:t>6</w:t>
            </w:r>
            <w:r>
              <w:rPr>
                <w:rFonts w:ascii="Liberation Serif" w:hAnsi="Liberation Serif"/>
                <w:sz w:val="16"/>
                <w:szCs w:val="16"/>
              </w:rPr>
              <w:t> </w:t>
            </w:r>
            <w:r w:rsidRPr="00EC0F0D">
              <w:rPr>
                <w:rFonts w:ascii="Liberation Serif" w:hAnsi="Liberation Serif"/>
                <w:sz w:val="16"/>
                <w:szCs w:val="16"/>
              </w:rPr>
              <w:t>4</w:t>
            </w:r>
            <w:r>
              <w:rPr>
                <w:rFonts w:ascii="Liberation Serif" w:hAnsi="Liberation Serif"/>
                <w:sz w:val="16"/>
                <w:szCs w:val="16"/>
              </w:rPr>
              <w:t>29,780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EC0F0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C0F0D">
              <w:rPr>
                <w:rFonts w:ascii="Liberation Serif" w:hAnsi="Liberation Serif"/>
                <w:sz w:val="16"/>
                <w:szCs w:val="16"/>
              </w:rPr>
              <w:t>410,4</w:t>
            </w:r>
            <w:r>
              <w:rPr>
                <w:rFonts w:ascii="Liberation Serif" w:hAnsi="Liberation Serif"/>
                <w:sz w:val="16"/>
                <w:szCs w:val="16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EC0F0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C0F0D">
              <w:rPr>
                <w:rFonts w:ascii="Liberation Serif" w:hAnsi="Liberation Serif"/>
                <w:sz w:val="16"/>
                <w:szCs w:val="16"/>
              </w:rPr>
              <w:t>410,4</w:t>
            </w:r>
            <w:r>
              <w:rPr>
                <w:rFonts w:ascii="Liberation Serif" w:hAnsi="Liberation Serif"/>
                <w:sz w:val="16"/>
                <w:szCs w:val="16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1 710,048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EC0F0D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1 710,</w:t>
            </w:r>
            <w:r w:rsidRPr="00EC0F0D">
              <w:rPr>
                <w:rFonts w:ascii="Liberation Serif" w:hAnsi="Liberation Serif"/>
                <w:sz w:val="16"/>
                <w:szCs w:val="16"/>
              </w:rPr>
              <w:t>0</w:t>
            </w:r>
            <w:r>
              <w:rPr>
                <w:rFonts w:ascii="Liberation Serif" w:hAnsi="Liberation Serif"/>
                <w:sz w:val="16"/>
                <w:szCs w:val="16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  <w:r w:rsidRPr="00B91A56">
              <w:rPr>
                <w:rFonts w:ascii="Liberation Serif" w:hAnsi="Liberation Serif"/>
              </w:rPr>
              <w:t>2.3</w:t>
            </w:r>
            <w:r>
              <w:rPr>
                <w:rFonts w:ascii="Liberation Serif" w:hAnsi="Liberation Serif"/>
              </w:rPr>
              <w:t>7</w:t>
            </w:r>
            <w:r w:rsidRPr="00B91A56">
              <w:rPr>
                <w:rFonts w:ascii="Liberation Serif" w:hAnsi="Liberation Serif"/>
              </w:rPr>
              <w:t xml:space="preserve">.  Благоустройство дворовых территорий </w:t>
            </w:r>
            <w:r>
              <w:rPr>
                <w:rFonts w:ascii="Liberation Serif" w:hAnsi="Liberation Serif"/>
              </w:rPr>
              <w:t>МКД №28 по ул. 4-ой Пятилетки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  <w:r w:rsidRPr="00B91A56">
              <w:rPr>
                <w:rFonts w:ascii="Liberation Serif" w:hAnsi="Liberation Serif"/>
              </w:rPr>
              <w:lastRenderedPageBreak/>
              <w:t>2.3</w:t>
            </w:r>
            <w:r>
              <w:rPr>
                <w:rFonts w:ascii="Liberation Serif" w:hAnsi="Liberation Serif"/>
              </w:rPr>
              <w:t>8</w:t>
            </w:r>
            <w:r w:rsidRPr="00B91A56">
              <w:rPr>
                <w:rFonts w:ascii="Liberation Serif" w:hAnsi="Liberation Serif"/>
              </w:rPr>
              <w:t xml:space="preserve">.  Благоустройство дворовых территорий </w:t>
            </w:r>
            <w:r>
              <w:rPr>
                <w:rFonts w:ascii="Liberation Serif" w:hAnsi="Liberation Serif"/>
              </w:rPr>
              <w:t>МКД №28, 30 по ул. Суворова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15 717,734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15 717,734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11 819,736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11 819,736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754,451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754,451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C57399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3 143,547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C57399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3 143,547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  <w:r w:rsidRPr="007635FB">
              <w:rPr>
                <w:rFonts w:ascii="Liberation Serif" w:hAnsi="Liberation Serif"/>
              </w:rPr>
              <w:t>2.</w:t>
            </w:r>
            <w:r>
              <w:rPr>
                <w:rFonts w:ascii="Liberation Serif" w:hAnsi="Liberation Serif"/>
              </w:rPr>
              <w:t>39</w:t>
            </w:r>
            <w:r w:rsidRPr="007635FB">
              <w:rPr>
                <w:rFonts w:ascii="Liberation Serif" w:hAnsi="Liberation Serif"/>
              </w:rPr>
              <w:t>. Благоустройство</w:t>
            </w:r>
            <w:r w:rsidRPr="00B91A56">
              <w:rPr>
                <w:rFonts w:ascii="Liberation Serif" w:hAnsi="Liberation Serif"/>
              </w:rPr>
              <w:t xml:space="preserve"> дворовых территорий </w:t>
            </w:r>
            <w:r>
              <w:rPr>
                <w:rFonts w:ascii="Liberation Serif" w:hAnsi="Liberation Serif"/>
              </w:rPr>
              <w:t>МКД №153 по ул. Лермонтова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t>2.40</w:t>
            </w:r>
            <w:r w:rsidRPr="00B91A56">
              <w:rPr>
                <w:rFonts w:ascii="Liberation Serif" w:hAnsi="Liberation Serif"/>
              </w:rPr>
              <w:t xml:space="preserve">.  Благоустройство дворовых территорий </w:t>
            </w:r>
            <w:r>
              <w:rPr>
                <w:rFonts w:ascii="Liberation Serif" w:hAnsi="Liberation Serif"/>
              </w:rPr>
              <w:t>МКД №35 по ул. Суворова, МКД №78 по ул. Механизаторов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</w:t>
            </w:r>
            <w:r w:rsidRPr="00B91A56">
              <w:rPr>
                <w:rFonts w:ascii="Liberation Serif" w:hAnsi="Liberation Serif"/>
              </w:rPr>
              <w:lastRenderedPageBreak/>
              <w:t>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lastRenderedPageBreak/>
              <w:t>2.41</w:t>
            </w:r>
            <w:r w:rsidRPr="00B91A56">
              <w:rPr>
                <w:rFonts w:ascii="Liberation Serif" w:hAnsi="Liberation Serif"/>
              </w:rPr>
              <w:t xml:space="preserve">.  Благоустройство дворовых территорий </w:t>
            </w:r>
            <w:r>
              <w:rPr>
                <w:rFonts w:ascii="Liberation Serif" w:hAnsi="Liberation Serif"/>
              </w:rPr>
              <w:t>МКД №36, 38, 40, 42, 44  по ул. Калинина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  <w:r w:rsidRPr="007635FB">
              <w:rPr>
                <w:rFonts w:ascii="Liberation Serif" w:hAnsi="Liberation Serif"/>
              </w:rPr>
              <w:t>2.42. Благоустройство</w:t>
            </w:r>
            <w:r w:rsidRPr="00B91A56">
              <w:rPr>
                <w:rFonts w:ascii="Liberation Serif" w:hAnsi="Liberation Serif"/>
              </w:rPr>
              <w:t xml:space="preserve"> дворовых территорий </w:t>
            </w:r>
            <w:r>
              <w:rPr>
                <w:rFonts w:ascii="Liberation Serif" w:hAnsi="Liberation Serif"/>
              </w:rPr>
              <w:t>МКД №86 по ул. Каменская, № 27 по ул. Кутузова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82956" w:rsidRPr="00B91A56" w:rsidTr="00D82956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82956" w:rsidRPr="00B91A56" w:rsidRDefault="00D82956" w:rsidP="00D8295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B91A56" w:rsidRDefault="00D82956" w:rsidP="00D8295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Pr="006203D3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82956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2956" w:rsidRPr="00380B48" w:rsidRDefault="00D82956" w:rsidP="00D8295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</w:tbl>
    <w:p w:rsidR="00D82956" w:rsidRDefault="00D82956" w:rsidP="00D82956">
      <w:pPr>
        <w:sectPr w:rsidR="00D82956" w:rsidSect="0024732D">
          <w:headerReference w:type="even" r:id="rId10"/>
          <w:headerReference w:type="default" r:id="rId11"/>
          <w:headerReference w:type="first" r:id="rId12"/>
          <w:pgSz w:w="16838" w:h="11906" w:orient="landscape" w:code="9"/>
          <w:pgMar w:top="567" w:right="397" w:bottom="567" w:left="567" w:header="709" w:footer="709" w:gutter="0"/>
          <w:cols w:space="708"/>
          <w:titlePg/>
          <w:docGrid w:linePitch="360"/>
        </w:sectPr>
      </w:pPr>
    </w:p>
    <w:p w:rsidR="00D82956" w:rsidRPr="000365DA" w:rsidRDefault="00D82956" w:rsidP="000053F7">
      <w:pPr>
        <w:pStyle w:val="ConsPlusNormal"/>
        <w:ind w:left="3540"/>
        <w:jc w:val="right"/>
        <w:outlineLvl w:val="2"/>
        <w:rPr>
          <w:rFonts w:ascii="Liberation Serif" w:hAnsi="Liberation Serif"/>
          <w:sz w:val="24"/>
          <w:szCs w:val="24"/>
        </w:rPr>
      </w:pPr>
      <w:r w:rsidRPr="000365DA">
        <w:rPr>
          <w:rFonts w:ascii="Liberation Serif" w:hAnsi="Liberation Serif"/>
          <w:sz w:val="24"/>
          <w:szCs w:val="24"/>
          <w:lang w:eastAsia="en-US"/>
        </w:rPr>
        <w:lastRenderedPageBreak/>
        <w:t>П</w:t>
      </w:r>
      <w:r w:rsidRPr="000365DA">
        <w:rPr>
          <w:rFonts w:ascii="Liberation Serif" w:hAnsi="Liberation Serif"/>
          <w:sz w:val="24"/>
          <w:szCs w:val="24"/>
        </w:rPr>
        <w:t xml:space="preserve">риложение № </w:t>
      </w:r>
      <w:r>
        <w:rPr>
          <w:rFonts w:ascii="Liberation Serif" w:hAnsi="Liberation Serif"/>
          <w:sz w:val="24"/>
          <w:szCs w:val="24"/>
        </w:rPr>
        <w:t>2</w:t>
      </w:r>
      <w:r w:rsidRPr="000365DA">
        <w:rPr>
          <w:rFonts w:ascii="Liberation Serif" w:hAnsi="Liberation Serif"/>
          <w:sz w:val="24"/>
          <w:szCs w:val="24"/>
        </w:rPr>
        <w:t xml:space="preserve"> к постановлению  </w:t>
      </w:r>
    </w:p>
    <w:p w:rsidR="00D82956" w:rsidRPr="000365DA" w:rsidRDefault="00D82956" w:rsidP="000053F7">
      <w:pPr>
        <w:pStyle w:val="ConsPlusNormal"/>
        <w:ind w:left="3540"/>
        <w:jc w:val="right"/>
        <w:outlineLvl w:val="2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А</w:t>
      </w:r>
      <w:r w:rsidRPr="000365DA">
        <w:rPr>
          <w:rFonts w:ascii="Liberation Serif" w:hAnsi="Liberation Serif"/>
          <w:sz w:val="24"/>
          <w:szCs w:val="24"/>
        </w:rPr>
        <w:t>дминистрации Каменск-Уральского</w:t>
      </w:r>
    </w:p>
    <w:p w:rsidR="00D82956" w:rsidRPr="00FD51FD" w:rsidRDefault="00D82956" w:rsidP="000053F7">
      <w:pPr>
        <w:pStyle w:val="ConsPlusNormal"/>
        <w:ind w:left="3540"/>
        <w:jc w:val="right"/>
        <w:outlineLvl w:val="2"/>
        <w:rPr>
          <w:rFonts w:ascii="Liberation Serif" w:hAnsi="Liberation Serif"/>
          <w:sz w:val="24"/>
          <w:szCs w:val="24"/>
        </w:rPr>
      </w:pPr>
      <w:r w:rsidRPr="000365DA">
        <w:rPr>
          <w:rFonts w:ascii="Liberation Serif" w:hAnsi="Liberation Serif"/>
          <w:sz w:val="24"/>
          <w:szCs w:val="24"/>
        </w:rPr>
        <w:t xml:space="preserve">городского округаот </w:t>
      </w:r>
      <w:r w:rsidRPr="003A65AC">
        <w:rPr>
          <w:rFonts w:ascii="Liberation Serif" w:hAnsi="Liberation Serif"/>
          <w:sz w:val="24"/>
          <w:szCs w:val="24"/>
          <w:u w:val="single"/>
        </w:rPr>
        <w:t>07.06.2022</w:t>
      </w:r>
      <w:r w:rsidRPr="000365DA">
        <w:rPr>
          <w:rFonts w:ascii="Liberation Serif" w:hAnsi="Liberation Serif"/>
          <w:sz w:val="24"/>
          <w:szCs w:val="24"/>
        </w:rPr>
        <w:t>№</w:t>
      </w:r>
      <w:r>
        <w:rPr>
          <w:rFonts w:ascii="Liberation Serif" w:hAnsi="Liberation Serif"/>
          <w:sz w:val="24"/>
          <w:szCs w:val="24"/>
          <w:u w:val="single"/>
        </w:rPr>
        <w:t>379</w:t>
      </w:r>
    </w:p>
    <w:p w:rsidR="00D82956" w:rsidRPr="000365DA" w:rsidRDefault="00D82956" w:rsidP="000053F7">
      <w:pPr>
        <w:pStyle w:val="ConsPlusNormal"/>
        <w:ind w:left="3540" w:firstLine="708"/>
        <w:jc w:val="right"/>
        <w:outlineLvl w:val="2"/>
        <w:rPr>
          <w:rFonts w:ascii="Liberation Serif" w:hAnsi="Liberation Serif"/>
          <w:sz w:val="24"/>
          <w:szCs w:val="24"/>
        </w:rPr>
      </w:pPr>
      <w:r w:rsidRPr="000365DA">
        <w:rPr>
          <w:rFonts w:ascii="Liberation Serif" w:hAnsi="Liberation Serif"/>
          <w:sz w:val="24"/>
          <w:szCs w:val="24"/>
        </w:rPr>
        <w:t xml:space="preserve">Приложение №1 к </w:t>
      </w:r>
      <w:proofErr w:type="gramStart"/>
      <w:r w:rsidRPr="000365DA">
        <w:rPr>
          <w:rFonts w:ascii="Liberation Serif" w:hAnsi="Liberation Serif"/>
          <w:sz w:val="24"/>
          <w:szCs w:val="24"/>
        </w:rPr>
        <w:t>Муниципальной</w:t>
      </w:r>
      <w:proofErr w:type="gramEnd"/>
    </w:p>
    <w:p w:rsidR="00D82956" w:rsidRPr="000365DA" w:rsidRDefault="00D82956" w:rsidP="000053F7">
      <w:pPr>
        <w:pStyle w:val="ConsPlusNormal"/>
        <w:ind w:left="3540" w:firstLine="708"/>
        <w:jc w:val="right"/>
        <w:outlineLvl w:val="2"/>
        <w:rPr>
          <w:rFonts w:ascii="Liberation Serif" w:hAnsi="Liberation Serif"/>
          <w:sz w:val="24"/>
          <w:szCs w:val="24"/>
        </w:rPr>
      </w:pPr>
      <w:r w:rsidRPr="000365DA">
        <w:rPr>
          <w:rFonts w:ascii="Liberation Serif" w:hAnsi="Liberation Serif"/>
          <w:sz w:val="24"/>
          <w:szCs w:val="24"/>
        </w:rPr>
        <w:t>программе</w:t>
      </w:r>
    </w:p>
    <w:p w:rsidR="00D82956" w:rsidRPr="006C3C95" w:rsidRDefault="00D82956" w:rsidP="00D82956">
      <w:pPr>
        <w:ind w:left="3969" w:firstLine="284"/>
        <w:jc w:val="both"/>
        <w:rPr>
          <w:rFonts w:ascii="Liberation Serif" w:hAnsi="Liberation Serif"/>
          <w:sz w:val="28"/>
          <w:szCs w:val="28"/>
        </w:rPr>
      </w:pPr>
    </w:p>
    <w:p w:rsidR="00D82956" w:rsidRPr="006C3C95" w:rsidRDefault="00D82956" w:rsidP="00D82956">
      <w:pPr>
        <w:jc w:val="center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Сведения о показателях (индикаторах) </w:t>
      </w:r>
      <w:r w:rsidRPr="006C3C95">
        <w:rPr>
          <w:rFonts w:ascii="Liberation Serif" w:hAnsi="Liberation Serif"/>
          <w:sz w:val="28"/>
          <w:szCs w:val="28"/>
          <w:lang w:eastAsia="en-US"/>
        </w:rPr>
        <w:t>Муниципальной</w:t>
      </w:r>
      <w:r w:rsidRPr="006C3C95">
        <w:rPr>
          <w:rFonts w:ascii="Liberation Serif" w:hAnsi="Liberation Serif"/>
          <w:sz w:val="28"/>
          <w:szCs w:val="28"/>
        </w:rPr>
        <w:t xml:space="preserve"> программы</w:t>
      </w:r>
    </w:p>
    <w:tbl>
      <w:tblPr>
        <w:tblW w:w="1092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5"/>
        <w:gridCol w:w="4256"/>
        <w:gridCol w:w="709"/>
        <w:gridCol w:w="708"/>
        <w:gridCol w:w="709"/>
        <w:gridCol w:w="705"/>
        <w:gridCol w:w="713"/>
        <w:gridCol w:w="708"/>
        <w:gridCol w:w="709"/>
        <w:gridCol w:w="709"/>
        <w:gridCol w:w="709"/>
      </w:tblGrid>
      <w:tr w:rsidR="00D82956" w:rsidRPr="006C3C95" w:rsidTr="00D82956">
        <w:trPr>
          <w:trHeight w:val="148"/>
          <w:tblHeader/>
        </w:trPr>
        <w:tc>
          <w:tcPr>
            <w:tcW w:w="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6C3C95" w:rsidRDefault="00D82956" w:rsidP="00D82956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3C95">
              <w:rPr>
                <w:rFonts w:ascii="Liberation Serif" w:hAnsi="Liberation Serif"/>
                <w:sz w:val="24"/>
                <w:szCs w:val="24"/>
              </w:rPr>
              <w:t>№</w:t>
            </w:r>
          </w:p>
          <w:p w:rsidR="00D82956" w:rsidRPr="006C3C95" w:rsidRDefault="00D82956" w:rsidP="00D82956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6C3C95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 w:rsidRPr="006C3C95"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4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956" w:rsidRPr="006C3C95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Наименование показателя (индикатора)</w:t>
            </w:r>
          </w:p>
          <w:p w:rsidR="00D82956" w:rsidRPr="006C3C95" w:rsidRDefault="00D82956" w:rsidP="00D82956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956" w:rsidRPr="006C3C95" w:rsidRDefault="00D82956" w:rsidP="00D82956">
            <w:pPr>
              <w:pStyle w:val="Default"/>
              <w:ind w:left="-108" w:right="-108"/>
              <w:jc w:val="center"/>
              <w:rPr>
                <w:rFonts w:ascii="Liberation Serif" w:hAnsi="Liberation Serif"/>
                <w:color w:val="auto"/>
                <w:sz w:val="22"/>
              </w:rPr>
            </w:pPr>
            <w:proofErr w:type="spellStart"/>
            <w:r w:rsidRPr="006C3C95">
              <w:rPr>
                <w:rFonts w:ascii="Liberation Serif" w:hAnsi="Liberation Serif"/>
                <w:color w:val="auto"/>
                <w:sz w:val="22"/>
              </w:rPr>
              <w:t>Ед</w:t>
            </w:r>
            <w:proofErr w:type="gramStart"/>
            <w:r w:rsidRPr="006C3C95">
              <w:rPr>
                <w:rFonts w:ascii="Liberation Serif" w:hAnsi="Liberation Serif"/>
                <w:color w:val="auto"/>
                <w:sz w:val="22"/>
              </w:rPr>
              <w:t>.и</w:t>
            </w:r>
            <w:proofErr w:type="gramEnd"/>
            <w:r w:rsidRPr="006C3C95">
              <w:rPr>
                <w:rFonts w:ascii="Liberation Serif" w:hAnsi="Liberation Serif"/>
                <w:color w:val="auto"/>
                <w:sz w:val="22"/>
              </w:rPr>
              <w:t>змер</w:t>
            </w:r>
            <w:proofErr w:type="spellEnd"/>
            <w:r w:rsidRPr="006C3C95">
              <w:rPr>
                <w:rFonts w:ascii="Liberation Serif" w:hAnsi="Liberation Serif"/>
                <w:color w:val="auto"/>
                <w:sz w:val="22"/>
              </w:rPr>
              <w:t>.</w:t>
            </w:r>
          </w:p>
          <w:p w:rsidR="00D82956" w:rsidRPr="006C3C95" w:rsidRDefault="00D82956" w:rsidP="00D82956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56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956" w:rsidRPr="006C3C95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Значения показателей</w:t>
            </w:r>
          </w:p>
        </w:tc>
      </w:tr>
      <w:tr w:rsidR="00D82956" w:rsidRPr="006C3C95" w:rsidTr="00D82956">
        <w:trPr>
          <w:trHeight w:val="148"/>
          <w:tblHeader/>
        </w:trPr>
        <w:tc>
          <w:tcPr>
            <w:tcW w:w="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956" w:rsidRPr="006C3C95" w:rsidRDefault="00D82956" w:rsidP="00D82956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956" w:rsidRPr="006C3C95" w:rsidRDefault="00D82956" w:rsidP="00D82956">
            <w:pPr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956" w:rsidRPr="006C3C95" w:rsidRDefault="00D82956" w:rsidP="00D82956">
            <w:pPr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6C3C95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2017</w:t>
            </w:r>
          </w:p>
          <w:p w:rsidR="00D82956" w:rsidRPr="006C3C95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6C3C95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2018</w:t>
            </w:r>
          </w:p>
          <w:p w:rsidR="00D82956" w:rsidRPr="006C3C95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год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6C3C95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2019</w:t>
            </w:r>
          </w:p>
          <w:p w:rsidR="00D82956" w:rsidRPr="006C3C95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год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6C3C95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2020</w:t>
            </w:r>
          </w:p>
          <w:p w:rsidR="00D82956" w:rsidRPr="006C3C95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6C3C95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2021</w:t>
            </w:r>
          </w:p>
          <w:p w:rsidR="00D82956" w:rsidRPr="006C3C95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6C3C95" w:rsidRDefault="00D82956" w:rsidP="00D82956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  <w:r w:rsidRPr="006C3C95">
              <w:rPr>
                <w:rFonts w:ascii="Liberation Serif" w:hAnsi="Liberation Serif"/>
                <w:sz w:val="22"/>
                <w:szCs w:val="24"/>
              </w:rPr>
              <w:t>2022</w:t>
            </w:r>
          </w:p>
          <w:p w:rsidR="00D82956" w:rsidRPr="006C3C95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6C3C95" w:rsidRDefault="00D82956" w:rsidP="00D82956">
            <w:pPr>
              <w:rPr>
                <w:rFonts w:ascii="Liberation Serif" w:hAnsi="Liberation Serif"/>
                <w:sz w:val="22"/>
                <w:szCs w:val="24"/>
              </w:rPr>
            </w:pPr>
            <w:r w:rsidRPr="006C3C95">
              <w:rPr>
                <w:rFonts w:ascii="Liberation Serif" w:hAnsi="Liberation Serif"/>
                <w:sz w:val="22"/>
                <w:szCs w:val="24"/>
              </w:rPr>
              <w:t>2023</w:t>
            </w:r>
          </w:p>
          <w:p w:rsidR="00D82956" w:rsidRPr="006C3C95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6C3C95" w:rsidRDefault="00D82956" w:rsidP="00D82956">
            <w:pPr>
              <w:rPr>
                <w:rFonts w:ascii="Liberation Serif" w:hAnsi="Liberation Serif"/>
                <w:sz w:val="22"/>
                <w:szCs w:val="24"/>
              </w:rPr>
            </w:pPr>
            <w:r w:rsidRPr="006C3C95">
              <w:rPr>
                <w:rFonts w:ascii="Liberation Serif" w:hAnsi="Liberation Serif"/>
                <w:sz w:val="22"/>
                <w:szCs w:val="24"/>
              </w:rPr>
              <w:t>2024</w:t>
            </w:r>
          </w:p>
          <w:p w:rsidR="00D82956" w:rsidRPr="006C3C95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год</w:t>
            </w:r>
          </w:p>
        </w:tc>
      </w:tr>
      <w:tr w:rsidR="00D82956" w:rsidRPr="006C3C95" w:rsidTr="00D82956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956" w:rsidRPr="006C3C95" w:rsidRDefault="00D82956" w:rsidP="00D829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3C9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6C3C95" w:rsidRDefault="00D82956" w:rsidP="00D82956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Количество дворовых территорий, в которых реализованы проекты комплексного благоустройства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56" w:rsidRPr="006C3C95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ед.</w:t>
            </w:r>
          </w:p>
          <w:p w:rsidR="00D82956" w:rsidRPr="006C3C95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9014FE" w:rsidRDefault="00D82956" w:rsidP="00D82956">
            <w:pPr>
              <w:jc w:val="center"/>
              <w:rPr>
                <w:rFonts w:ascii="Liberation Serif" w:hAnsi="Liberation Serif"/>
                <w:lang w:val="en-US"/>
              </w:rPr>
            </w:pPr>
            <w:r>
              <w:rPr>
                <w:rFonts w:ascii="Liberation Serif" w:hAnsi="Liberation Serif"/>
                <w:lang w:val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</w:tr>
      <w:tr w:rsidR="00D82956" w:rsidRPr="006C3C95" w:rsidTr="00D82956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956" w:rsidRPr="006C3C95" w:rsidRDefault="00D82956" w:rsidP="00D829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3C9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6C3C95" w:rsidRDefault="00D82956" w:rsidP="00D82956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Доля благоустроенных дворовых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6C3C95" w:rsidRDefault="00D82956" w:rsidP="00D82956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  <w:r w:rsidRPr="006C3C95">
              <w:rPr>
                <w:rFonts w:ascii="Liberation Serif" w:hAnsi="Liberation Serif"/>
                <w:sz w:val="22"/>
                <w:szCs w:val="24"/>
              </w:rPr>
              <w:t>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86,6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87,3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87,6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89,8</w:t>
            </w:r>
          </w:p>
        </w:tc>
      </w:tr>
      <w:tr w:rsidR="00D82956" w:rsidRPr="006C3C95" w:rsidTr="00D82956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956" w:rsidRPr="006C3C95" w:rsidRDefault="00D82956" w:rsidP="00D829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3C9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6C3C95" w:rsidRDefault="00D82956" w:rsidP="00D82956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Количество общественных территорий, в которых реализованы проекты комплексного благоустройства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56" w:rsidRPr="006C3C95" w:rsidRDefault="00D82956" w:rsidP="00D82956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  <w:r w:rsidRPr="006C3C95">
              <w:rPr>
                <w:rFonts w:ascii="Liberation Serif" w:hAnsi="Liberation Serif"/>
                <w:sz w:val="22"/>
                <w:szCs w:val="24"/>
              </w:rPr>
              <w:t>ед.</w:t>
            </w:r>
          </w:p>
          <w:p w:rsidR="00D82956" w:rsidRPr="006C3C95" w:rsidRDefault="00D82956" w:rsidP="00D82956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1*</w:t>
            </w:r>
          </w:p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2**</w:t>
            </w:r>
          </w:p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56" w:rsidRDefault="00D82956" w:rsidP="00D82956">
            <w:pPr>
              <w:jc w:val="center"/>
            </w:pPr>
            <w:r>
              <w:rPr>
                <w:rFonts w:ascii="Liberation Serif" w:hAnsi="Liberation Serif"/>
              </w:rPr>
              <w:t>3***</w:t>
            </w:r>
          </w:p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4****</w:t>
            </w:r>
          </w:p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</w:tr>
      <w:tr w:rsidR="00D82956" w:rsidRPr="006C3C95" w:rsidTr="00D82956">
        <w:trPr>
          <w:trHeight w:val="1447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956" w:rsidRPr="006C3C95" w:rsidRDefault="00D82956" w:rsidP="00D829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3C9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6C3C95" w:rsidRDefault="00D82956" w:rsidP="00D82956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Доля завершенных мероприятий по благоустройству общественных территорий, уровень благоустройства которых соответствует современным требованиям, по отношению к  общему количеству, запланированному в муниципальной программе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56" w:rsidRPr="006C3C95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 xml:space="preserve">% </w:t>
            </w:r>
          </w:p>
          <w:p w:rsidR="00D82956" w:rsidRPr="006C3C95" w:rsidRDefault="00D82956" w:rsidP="00D82956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33</w:t>
            </w:r>
          </w:p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45</w:t>
            </w:r>
          </w:p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</w:t>
            </w:r>
          </w:p>
        </w:tc>
      </w:tr>
      <w:tr w:rsidR="00D82956" w:rsidRPr="006C3C95" w:rsidTr="00D82956">
        <w:trPr>
          <w:trHeight w:val="1232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956" w:rsidRPr="006C3C95" w:rsidRDefault="00D82956" w:rsidP="00D829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3C95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6C3C95" w:rsidRDefault="00D82956" w:rsidP="00D82956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Доля площади благоустроенных  общественных территорий, уровень благоустройства которых соответствует современным требованиям, по отношению к общей площади общественных территорий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56" w:rsidRPr="006C3C95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 xml:space="preserve">% </w:t>
            </w:r>
          </w:p>
          <w:p w:rsidR="00D82956" w:rsidRPr="006C3C95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56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0,52</w:t>
            </w:r>
          </w:p>
          <w:p w:rsidR="00D82956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56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4,1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56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10,3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17,8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18,1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20,2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22,7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40,2</w:t>
            </w:r>
          </w:p>
          <w:p w:rsidR="00D82956" w:rsidRDefault="00D82956" w:rsidP="00D82956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</w:p>
        </w:tc>
      </w:tr>
      <w:tr w:rsidR="00D82956" w:rsidRPr="006C3C95" w:rsidTr="00D82956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956" w:rsidRPr="006C3C95" w:rsidRDefault="00D82956" w:rsidP="00D829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3C95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6C3C95" w:rsidRDefault="00D82956" w:rsidP="00D82956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 w:rsidRPr="006C3C95">
              <w:rPr>
                <w:rFonts w:ascii="Liberation Serif" w:hAnsi="Liberation Serif"/>
                <w:sz w:val="22"/>
              </w:rPr>
              <w:t xml:space="preserve">Доля и размер финансового участия заинтересованных лиц в выполнении минимального и дополнительного перечня работ по благоустройству дворовых территорий от общей стоимости работ минимального перечня, включенных в программу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56" w:rsidRPr="006C3C95" w:rsidRDefault="00D82956" w:rsidP="00D82956">
            <w:pPr>
              <w:pStyle w:val="Default"/>
              <w:jc w:val="center"/>
              <w:rPr>
                <w:rFonts w:ascii="Liberation Serif" w:hAnsi="Liberation Serif"/>
                <w:sz w:val="22"/>
              </w:rPr>
            </w:pPr>
            <w:r w:rsidRPr="006C3C95">
              <w:rPr>
                <w:rFonts w:ascii="Liberation Serif" w:hAnsi="Liberation Serif"/>
                <w:sz w:val="22"/>
              </w:rPr>
              <w:t>%</w:t>
            </w:r>
          </w:p>
          <w:p w:rsidR="00D82956" w:rsidRPr="006C3C95" w:rsidRDefault="00D82956" w:rsidP="00D82956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не более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не менее 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не менее 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не менее </w:t>
            </w:r>
          </w:p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не менее 20</w:t>
            </w:r>
          </w:p>
        </w:tc>
      </w:tr>
      <w:tr w:rsidR="00D82956" w:rsidRPr="006C3C95" w:rsidTr="00D82956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956" w:rsidRPr="006C3C95" w:rsidRDefault="00D82956" w:rsidP="00D829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3C95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6C3C95" w:rsidRDefault="00D82956" w:rsidP="00D82956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 w:rsidRPr="006C3C95">
              <w:rPr>
                <w:rFonts w:ascii="Liberation Serif" w:hAnsi="Liberation Serif"/>
                <w:sz w:val="22"/>
              </w:rPr>
              <w:t xml:space="preserve">Объем трудового участия заинтересованных лиц в выполнении работ по благоустройству дворовых территорий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Pr="006C3C95" w:rsidRDefault="00D82956" w:rsidP="00D82956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  <w:r w:rsidRPr="006C3C95">
              <w:rPr>
                <w:rFonts w:ascii="Liberation Serif" w:hAnsi="Liberation Serif"/>
                <w:sz w:val="22"/>
                <w:szCs w:val="24"/>
              </w:rPr>
              <w:t>кол-во субботников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56" w:rsidRDefault="00D82956" w:rsidP="00D8295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</w:tr>
    </w:tbl>
    <w:p w:rsidR="00D82956" w:rsidRPr="006C3C95" w:rsidRDefault="00D82956" w:rsidP="00D82956">
      <w:pPr>
        <w:pStyle w:val="af2"/>
        <w:ind w:left="0"/>
        <w:jc w:val="both"/>
        <w:rPr>
          <w:rFonts w:ascii="Liberation Serif" w:hAnsi="Liberation Serif"/>
          <w:sz w:val="28"/>
          <w:szCs w:val="28"/>
          <w:u w:val="single"/>
        </w:rPr>
      </w:pPr>
      <w:r w:rsidRPr="006C3C95">
        <w:rPr>
          <w:rFonts w:ascii="Liberation Serif" w:hAnsi="Liberation Serif"/>
          <w:sz w:val="28"/>
          <w:szCs w:val="28"/>
          <w:u w:val="single"/>
        </w:rPr>
        <w:t>Примечание:</w:t>
      </w:r>
    </w:p>
    <w:p w:rsidR="00D82956" w:rsidRPr="006C3C95" w:rsidRDefault="00D82956" w:rsidP="00D82956">
      <w:pPr>
        <w:pStyle w:val="af2"/>
        <w:ind w:left="-567"/>
        <w:jc w:val="both"/>
        <w:rPr>
          <w:rFonts w:ascii="Liberation Serif" w:hAnsi="Liberation Serif"/>
          <w:sz w:val="18"/>
          <w:szCs w:val="18"/>
        </w:rPr>
      </w:pPr>
      <w:r w:rsidRPr="006C3C95">
        <w:rPr>
          <w:rFonts w:ascii="Liberation Serif" w:hAnsi="Liberation Serif"/>
          <w:sz w:val="18"/>
          <w:szCs w:val="18"/>
        </w:rPr>
        <w:t>* Осуществление 1 этапа благоустройства Сквера по улице Тимирязева</w:t>
      </w:r>
    </w:p>
    <w:p w:rsidR="00D82956" w:rsidRPr="006C3C95" w:rsidRDefault="00D82956" w:rsidP="00D82956">
      <w:pPr>
        <w:pStyle w:val="af2"/>
        <w:ind w:left="-567"/>
        <w:jc w:val="both"/>
        <w:rPr>
          <w:rFonts w:ascii="Liberation Serif" w:hAnsi="Liberation Serif"/>
          <w:sz w:val="18"/>
          <w:szCs w:val="18"/>
        </w:rPr>
      </w:pPr>
      <w:r w:rsidRPr="006C3C95">
        <w:rPr>
          <w:rFonts w:ascii="Liberation Serif" w:hAnsi="Liberation Serif"/>
          <w:sz w:val="18"/>
          <w:szCs w:val="18"/>
        </w:rPr>
        <w:t xml:space="preserve">** Количество благоустраиваемых общественных территорий приведено с учетом осуществления благоустройства Сквера по улице Тимирязева 2 и 3 этапы, благоустройства Городского парка в лесопарковой зоне, ограниченной ул. Ленина, Кадочникова и Рябова (1 этап) </w:t>
      </w:r>
    </w:p>
    <w:p w:rsidR="00D82956" w:rsidRPr="006C3C95" w:rsidRDefault="00D82956" w:rsidP="00D82956">
      <w:pPr>
        <w:pStyle w:val="af2"/>
        <w:ind w:left="-567"/>
        <w:jc w:val="both"/>
        <w:rPr>
          <w:rFonts w:ascii="Liberation Serif" w:hAnsi="Liberation Serif"/>
          <w:sz w:val="18"/>
          <w:szCs w:val="18"/>
        </w:rPr>
      </w:pPr>
      <w:r w:rsidRPr="006C3C95">
        <w:rPr>
          <w:rFonts w:ascii="Liberation Serif" w:hAnsi="Liberation Serif"/>
          <w:sz w:val="18"/>
          <w:szCs w:val="18"/>
        </w:rPr>
        <w:t>*** Количество благоустраиваемых общественных территорий приведено с учетом осуществления благоустройства Городского парка в лесопарковой зоне, ограниченной ул. Ленина, Кадочникова и Рябова (2 этап) комплексного благоустройства территории площади А.М. Горького с капитальным ремонтом фонтана (1 этап)</w:t>
      </w:r>
    </w:p>
    <w:p w:rsidR="0024732D" w:rsidRDefault="00D82956" w:rsidP="0024732D">
      <w:pPr>
        <w:pStyle w:val="af2"/>
        <w:ind w:left="-567"/>
        <w:jc w:val="both"/>
        <w:sectPr w:rsidR="0024732D" w:rsidSect="0024732D">
          <w:pgSz w:w="11906" w:h="16838" w:code="9"/>
          <w:pgMar w:top="284" w:right="567" w:bottom="1134" w:left="1701" w:header="709" w:footer="709" w:gutter="0"/>
          <w:cols w:space="708"/>
          <w:titlePg/>
          <w:docGrid w:linePitch="360"/>
        </w:sectPr>
      </w:pPr>
      <w:r w:rsidRPr="006C3C95">
        <w:rPr>
          <w:rFonts w:ascii="Liberation Serif" w:hAnsi="Liberation Serif"/>
          <w:sz w:val="18"/>
          <w:szCs w:val="18"/>
        </w:rPr>
        <w:t>**** Количество благоустраиваемых общественных территорий приведено с учетом осуществления благоустройства территории лыжно-лодочной базы «Металлист» (3 этап)</w:t>
      </w:r>
    </w:p>
    <w:p w:rsidR="0024732D" w:rsidRPr="00CC7722" w:rsidRDefault="0024732D" w:rsidP="000053F7">
      <w:pPr>
        <w:jc w:val="right"/>
        <w:rPr>
          <w:sz w:val="22"/>
          <w:szCs w:val="28"/>
        </w:rPr>
      </w:pPr>
      <w:r w:rsidRPr="00CC7722">
        <w:rPr>
          <w:sz w:val="22"/>
          <w:szCs w:val="28"/>
        </w:rPr>
        <w:lastRenderedPageBreak/>
        <w:t xml:space="preserve">Приложение № 3 к постановлению  </w:t>
      </w:r>
    </w:p>
    <w:p w:rsidR="0024732D" w:rsidRPr="00CC7722" w:rsidRDefault="0024732D" w:rsidP="000053F7">
      <w:pPr>
        <w:jc w:val="right"/>
        <w:rPr>
          <w:sz w:val="22"/>
          <w:szCs w:val="28"/>
        </w:rPr>
      </w:pPr>
      <w:r w:rsidRPr="00CC7722">
        <w:rPr>
          <w:sz w:val="22"/>
          <w:szCs w:val="28"/>
        </w:rPr>
        <w:t xml:space="preserve">                                          Администрации Каменск-Уральского городского округа</w:t>
      </w:r>
    </w:p>
    <w:p w:rsidR="0024732D" w:rsidRPr="00CC7722" w:rsidRDefault="0024732D" w:rsidP="000053F7">
      <w:pPr>
        <w:jc w:val="right"/>
        <w:rPr>
          <w:sz w:val="22"/>
          <w:szCs w:val="28"/>
        </w:rPr>
      </w:pPr>
      <w:r w:rsidRPr="00CC7722">
        <w:rPr>
          <w:sz w:val="24"/>
          <w:szCs w:val="24"/>
        </w:rPr>
        <w:t xml:space="preserve">от </w:t>
      </w:r>
      <w:r w:rsidRPr="00CC7722">
        <w:rPr>
          <w:sz w:val="24"/>
          <w:szCs w:val="24"/>
          <w:u w:val="single"/>
        </w:rPr>
        <w:t>07.06.2022</w:t>
      </w:r>
      <w:r w:rsidRPr="00CC7722">
        <w:rPr>
          <w:sz w:val="24"/>
          <w:szCs w:val="24"/>
        </w:rPr>
        <w:t xml:space="preserve"> № </w:t>
      </w:r>
      <w:r w:rsidRPr="00CC7722">
        <w:rPr>
          <w:sz w:val="24"/>
          <w:szCs w:val="24"/>
          <w:u w:val="single"/>
        </w:rPr>
        <w:t>379</w:t>
      </w:r>
    </w:p>
    <w:p w:rsidR="0024732D" w:rsidRPr="00CC7722" w:rsidRDefault="0024732D" w:rsidP="000053F7">
      <w:pPr>
        <w:ind w:left="3969" w:firstLine="284"/>
        <w:jc w:val="right"/>
        <w:rPr>
          <w:sz w:val="24"/>
          <w:szCs w:val="24"/>
        </w:rPr>
      </w:pPr>
      <w:r w:rsidRPr="00CC7722">
        <w:rPr>
          <w:sz w:val="24"/>
          <w:szCs w:val="24"/>
        </w:rPr>
        <w:t xml:space="preserve"> Приложение № 2 к Муниципальной программе</w:t>
      </w:r>
    </w:p>
    <w:p w:rsidR="0024732D" w:rsidRPr="006C3C95" w:rsidRDefault="0024732D" w:rsidP="000053F7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2"/>
          <w:szCs w:val="28"/>
        </w:rPr>
      </w:pPr>
    </w:p>
    <w:p w:rsidR="0024732D" w:rsidRDefault="0024732D" w:rsidP="000053F7">
      <w:pPr>
        <w:autoSpaceDE w:val="0"/>
        <w:jc w:val="center"/>
      </w:pPr>
      <w:r>
        <w:rPr>
          <w:rFonts w:ascii="Liberation Serif" w:hAnsi="Liberation Serif"/>
          <w:bCs/>
          <w:sz w:val="28"/>
          <w:szCs w:val="28"/>
        </w:rPr>
        <w:t>Перечень</w:t>
      </w:r>
    </w:p>
    <w:p w:rsidR="0024732D" w:rsidRDefault="0024732D" w:rsidP="000053F7">
      <w:pPr>
        <w:jc w:val="center"/>
      </w:pPr>
      <w:r>
        <w:rPr>
          <w:rFonts w:ascii="Liberation Serif" w:hAnsi="Liberation Serif"/>
          <w:bCs/>
          <w:sz w:val="28"/>
          <w:szCs w:val="28"/>
        </w:rPr>
        <w:t xml:space="preserve">основных мероприятий муниципальной программы </w:t>
      </w:r>
      <w:r>
        <w:rPr>
          <w:rFonts w:ascii="Liberation Serif" w:hAnsi="Liberation Serif"/>
          <w:sz w:val="28"/>
          <w:szCs w:val="28"/>
        </w:rPr>
        <w:t xml:space="preserve">«Формирование современной городской среды на территории </w:t>
      </w:r>
    </w:p>
    <w:p w:rsidR="0024732D" w:rsidRDefault="0024732D" w:rsidP="000053F7">
      <w:pPr>
        <w:jc w:val="center"/>
      </w:pPr>
      <w:r>
        <w:rPr>
          <w:rFonts w:ascii="Liberation Serif" w:hAnsi="Liberation Serif"/>
          <w:sz w:val="28"/>
          <w:szCs w:val="28"/>
          <w:lang w:eastAsia="en-US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 xml:space="preserve"> на 2017-2024 годы»</w:t>
      </w:r>
    </w:p>
    <w:tbl>
      <w:tblPr>
        <w:tblW w:w="15958" w:type="dxa"/>
        <w:tblInd w:w="-459" w:type="dxa"/>
        <w:tblCellMar>
          <w:left w:w="10" w:type="dxa"/>
          <w:right w:w="10" w:type="dxa"/>
        </w:tblCellMar>
        <w:tblLook w:val="0000"/>
      </w:tblPr>
      <w:tblGrid>
        <w:gridCol w:w="3119"/>
        <w:gridCol w:w="2387"/>
        <w:gridCol w:w="1398"/>
        <w:gridCol w:w="1265"/>
        <w:gridCol w:w="2513"/>
        <w:gridCol w:w="2625"/>
        <w:gridCol w:w="2651"/>
      </w:tblGrid>
      <w:tr w:rsidR="0024732D" w:rsidTr="0024732D">
        <w:trPr>
          <w:trHeight w:val="789"/>
          <w:tblHeader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</w:pPr>
            <w:r>
              <w:rPr>
                <w:rFonts w:ascii="Liberation Serif" w:hAnsi="Liberation Serif"/>
              </w:rPr>
              <w:t>Номер и наименование основного мероприятия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</w:pPr>
            <w:r>
              <w:rPr>
                <w:rFonts w:ascii="Liberation Serif" w:hAnsi="Liberation Serif"/>
              </w:rPr>
              <w:t>Ответственный исполнитель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ind w:left="-96" w:right="-13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Срок</w:t>
            </w:r>
          </w:p>
          <w:p w:rsidR="0024732D" w:rsidRDefault="0024732D" w:rsidP="000053F7">
            <w:pPr>
              <w:ind w:left="-96" w:right="-131"/>
              <w:jc w:val="center"/>
            </w:pPr>
            <w:r>
              <w:rPr>
                <w:rFonts w:ascii="Liberation Serif" w:hAnsi="Liberation Serif"/>
              </w:rPr>
              <w:t>начала реализации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ind w:left="-93" w:right="-67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Срок</w:t>
            </w:r>
          </w:p>
          <w:p w:rsidR="0024732D" w:rsidRDefault="0024732D" w:rsidP="000053F7">
            <w:pPr>
              <w:ind w:left="-93" w:right="-67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окончания </w:t>
            </w:r>
          </w:p>
          <w:p w:rsidR="0024732D" w:rsidRDefault="0024732D" w:rsidP="000053F7">
            <w:pPr>
              <w:ind w:left="-93" w:right="-67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реализации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ind w:left="-108" w:right="-106"/>
              <w:jc w:val="center"/>
            </w:pPr>
            <w:r>
              <w:rPr>
                <w:rFonts w:ascii="Liberation Serif" w:hAnsi="Liberation Serif"/>
              </w:rPr>
              <w:t>Ожидаемый непосредственный результат (краткое описание)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</w:pPr>
            <w:r>
              <w:rPr>
                <w:rFonts w:ascii="Liberation Serif" w:hAnsi="Liberation Serif"/>
              </w:rPr>
              <w:t>Основные направления реализации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</w:pPr>
            <w:r>
              <w:rPr>
                <w:rFonts w:ascii="Liberation Serif" w:hAnsi="Liberation Serif"/>
              </w:rPr>
              <w:t>Связь с целевыми показателями Программы</w:t>
            </w:r>
          </w:p>
        </w:tc>
      </w:tr>
      <w:tr w:rsidR="0024732D" w:rsidTr="000053F7">
        <w:tc>
          <w:tcPr>
            <w:tcW w:w="159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Задача 1. Повышение уровня благоустройства общественных территорий (парки, скверы и т.д.)</w:t>
            </w:r>
          </w:p>
        </w:tc>
      </w:tr>
      <w:tr w:rsidR="0024732D" w:rsidTr="000053F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>1.Благоустройство общественной территории: Сквер по ул. Тимирязева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(1 этап)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</w:pPr>
            <w:r>
              <w:rPr>
                <w:rFonts w:ascii="Liberation Serif" w:hAnsi="Liberation Serif"/>
              </w:rPr>
              <w:t>Муниципальное казенное учреждение «Управление капитального строительства»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2017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>Выполнение минимального и дополнительного перечня работ по благоустройству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 Отбор территории</w:t>
            </w:r>
          </w:p>
          <w:p w:rsidR="0024732D" w:rsidRDefault="0024732D" w:rsidP="000053F7">
            <w:r>
              <w:rPr>
                <w:rFonts w:ascii="Liberation Serif" w:hAnsi="Liberation Serif"/>
              </w:rPr>
              <w:t xml:space="preserve">2. Разработка </w:t>
            </w:r>
            <w:proofErr w:type="gramStart"/>
            <w:r>
              <w:rPr>
                <w:rFonts w:ascii="Liberation Serif" w:hAnsi="Liberation Serif"/>
              </w:rPr>
              <w:t>дизайн-проекта</w:t>
            </w:r>
            <w:proofErr w:type="gramEnd"/>
            <w:r>
              <w:rPr>
                <w:rFonts w:ascii="Liberation Serif" w:hAnsi="Liberation Serif"/>
              </w:rPr>
              <w:t xml:space="preserve"> общественной территории</w:t>
            </w:r>
          </w:p>
          <w:p w:rsidR="0024732D" w:rsidRDefault="0024732D" w:rsidP="000053F7">
            <w:r>
              <w:rPr>
                <w:rFonts w:ascii="Liberation Serif" w:hAnsi="Liberation Serif"/>
              </w:rPr>
              <w:t>3.Выполнение работ по благоустройству с применением современных технологий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Благоустройство 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общественной территории</w:t>
            </w:r>
          </w:p>
        </w:tc>
      </w:tr>
      <w:tr w:rsidR="0024732D" w:rsidTr="000053F7">
        <w:trPr>
          <w:trHeight w:val="84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>2.Благоустройство общественной территории Сквер по ул. Тимирязева (2 этап)</w:t>
            </w:r>
          </w:p>
        </w:tc>
        <w:tc>
          <w:tcPr>
            <w:tcW w:w="2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2018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2018</w:t>
            </w:r>
          </w:p>
        </w:tc>
        <w:tc>
          <w:tcPr>
            <w:tcW w:w="2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Благоустройство </w:t>
            </w:r>
          </w:p>
          <w:p w:rsidR="0024732D" w:rsidRDefault="0024732D" w:rsidP="000053F7">
            <w:r>
              <w:rPr>
                <w:rFonts w:ascii="Liberation Serif" w:hAnsi="Liberation Serif"/>
              </w:rPr>
              <w:t>3 общественных территорий (с завершением этапов благоустройства одного объекта предыдущего года)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</w:tr>
      <w:tr w:rsidR="0024732D" w:rsidTr="000053F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>3.Благоустройство общественной территории Сквер по ул. Тимирязева (3 этап)</w:t>
            </w:r>
          </w:p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2018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2018</w:t>
            </w:r>
          </w:p>
        </w:tc>
        <w:tc>
          <w:tcPr>
            <w:tcW w:w="2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</w:tr>
      <w:tr w:rsidR="0024732D" w:rsidTr="000053F7">
        <w:trPr>
          <w:trHeight w:val="6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>4. Благоустройство Городского парка в лесопарковой зоне, ограниченной ул. Ленина, Кадочникова и Рябова (1 этап)</w:t>
            </w:r>
          </w:p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2018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2018</w:t>
            </w:r>
          </w:p>
        </w:tc>
        <w:tc>
          <w:tcPr>
            <w:tcW w:w="2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4732D" w:rsidTr="000053F7">
        <w:trPr>
          <w:trHeight w:val="118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>5. Благоустройство Городского парка в лесопарковой зоне, ограниченной ул. Ленина, Кадочникова и Рябова (2 этап)</w:t>
            </w:r>
          </w:p>
        </w:tc>
        <w:tc>
          <w:tcPr>
            <w:tcW w:w="238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2019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</w:pPr>
            <w:r>
              <w:rPr>
                <w:rFonts w:ascii="Liberation Serif" w:hAnsi="Liberation Serif"/>
              </w:rPr>
              <w:t>2019</w:t>
            </w:r>
          </w:p>
        </w:tc>
        <w:tc>
          <w:tcPr>
            <w:tcW w:w="2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Благоустройство</w:t>
            </w:r>
          </w:p>
          <w:p w:rsidR="0024732D" w:rsidRDefault="0024732D" w:rsidP="000053F7">
            <w:r>
              <w:rPr>
                <w:rFonts w:ascii="Liberation Serif" w:hAnsi="Liberation Serif"/>
              </w:rPr>
              <w:t>2 общественных территорий (с завершением этапа благоустройства объектов предыдущего года)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</w:tr>
      <w:tr w:rsidR="0024732D" w:rsidTr="000053F7">
        <w:trPr>
          <w:trHeight w:val="97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>6. Комплексное благоустройство территории площади А.М. Горького с капитальным ремонтом фонтана (1 этап)</w:t>
            </w:r>
          </w:p>
        </w:tc>
        <w:tc>
          <w:tcPr>
            <w:tcW w:w="23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2019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2019</w:t>
            </w:r>
          </w:p>
        </w:tc>
        <w:tc>
          <w:tcPr>
            <w:tcW w:w="2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</w:tr>
      <w:tr w:rsidR="0024732D" w:rsidTr="000053F7">
        <w:trPr>
          <w:trHeight w:val="16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lastRenderedPageBreak/>
              <w:t>7. Комплексное благоустройство общественной территории лыжно-лодочной базы «Металлист», расположенной между бульваром  Парижской Коммуны и ул. Калинина, вдоль ул. Гоголя (1,2,3 этап)</w:t>
            </w:r>
          </w:p>
        </w:tc>
        <w:tc>
          <w:tcPr>
            <w:tcW w:w="2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2019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2020</w:t>
            </w:r>
          </w:p>
        </w:tc>
        <w:tc>
          <w:tcPr>
            <w:tcW w:w="2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Благоустройство </w:t>
            </w:r>
          </w:p>
          <w:p w:rsidR="0024732D" w:rsidRDefault="0024732D" w:rsidP="000053F7">
            <w:r>
              <w:rPr>
                <w:rFonts w:ascii="Liberation Serif" w:hAnsi="Liberation Serif"/>
              </w:rPr>
              <w:t>4 общественных территорий (с завершением этапа благоустройства объектов предыдущего года)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</w:tr>
      <w:tr w:rsidR="0024732D" w:rsidTr="000053F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 xml:space="preserve">8. </w:t>
            </w:r>
            <w:proofErr w:type="gramStart"/>
            <w:r>
              <w:rPr>
                <w:rFonts w:ascii="Liberation Serif" w:hAnsi="Liberation Serif"/>
              </w:rPr>
              <w:t xml:space="preserve">Благоустройство территории ДК «Современник» по ул. Лермонтова, д. 133 г. Каменск-Уральский </w:t>
            </w:r>
            <w:proofErr w:type="gramEnd"/>
          </w:p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2020</w:t>
            </w:r>
          </w:p>
        </w:tc>
        <w:tc>
          <w:tcPr>
            <w:tcW w:w="2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</w:tr>
      <w:tr w:rsidR="0024732D" w:rsidTr="000053F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 xml:space="preserve">9. Комплексное благоустройство территории сквера «Молодежный», расположенного на пересечении ул. Кутузова и пер. Ученического </w:t>
            </w:r>
          </w:p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2020</w:t>
            </w:r>
          </w:p>
        </w:tc>
        <w:tc>
          <w:tcPr>
            <w:tcW w:w="2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</w:tr>
      <w:tr w:rsidR="0024732D" w:rsidTr="000053F7">
        <w:trPr>
          <w:trHeight w:val="926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 xml:space="preserve">10. Благоустройство бульвара Парижской Коммуны (от ул. 4-й Пятилетки до входа в Геологический музей) </w:t>
            </w:r>
          </w:p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2020</w:t>
            </w:r>
          </w:p>
        </w:tc>
        <w:tc>
          <w:tcPr>
            <w:tcW w:w="2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</w:tr>
      <w:tr w:rsidR="0024732D" w:rsidTr="000053F7">
        <w:trPr>
          <w:trHeight w:val="87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ind w:right="-142"/>
            </w:pPr>
            <w:r>
              <w:rPr>
                <w:rFonts w:ascii="Liberation Serif" w:hAnsi="Liberation Serif"/>
              </w:rPr>
              <w:t>11. Комплексное благоустройство общественной территории берега р. Исеть вдоль ул. Набережная, на участке от ул. Гагарина до ул. Каменская (1 этап)</w:t>
            </w:r>
          </w:p>
        </w:tc>
        <w:tc>
          <w:tcPr>
            <w:tcW w:w="23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</w:pPr>
            <w:r>
              <w:rPr>
                <w:rFonts w:ascii="Liberation Serif" w:hAnsi="Liberation Serif"/>
              </w:rPr>
              <w:t>2021</w:t>
            </w:r>
          </w:p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Благоустройство</w:t>
            </w:r>
          </w:p>
          <w:p w:rsidR="0024732D" w:rsidRDefault="0024732D" w:rsidP="000053F7">
            <w:r>
              <w:rPr>
                <w:rFonts w:ascii="Liberation Serif" w:hAnsi="Liberation Serif"/>
              </w:rPr>
              <w:t>4 общественных территорий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</w:tr>
      <w:tr w:rsidR="0024732D" w:rsidTr="000053F7">
        <w:trPr>
          <w:trHeight w:val="90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>12. Комплексное благоустройство общественной территории от ДК «Юность» до СК «Олимп»</w:t>
            </w:r>
          </w:p>
        </w:tc>
        <w:tc>
          <w:tcPr>
            <w:tcW w:w="23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251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</w:tr>
      <w:tr w:rsidR="0024732D" w:rsidTr="000053F7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 xml:space="preserve">13. Комплексное благоустройство общественной территории пешеходной аллеи по ул. </w:t>
            </w:r>
            <w:proofErr w:type="spellStart"/>
            <w:r>
              <w:rPr>
                <w:rFonts w:ascii="Liberation Serif" w:hAnsi="Liberation Serif"/>
              </w:rPr>
              <w:t>Тевосяна</w:t>
            </w:r>
            <w:proofErr w:type="spellEnd"/>
            <w:r>
              <w:rPr>
                <w:rFonts w:ascii="Liberation Serif" w:hAnsi="Liberation Serif"/>
              </w:rPr>
              <w:t xml:space="preserve"> до площади Ленинского Комсомола</w:t>
            </w:r>
          </w:p>
        </w:tc>
        <w:tc>
          <w:tcPr>
            <w:tcW w:w="23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251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</w:tr>
      <w:tr w:rsidR="0024732D" w:rsidTr="000053F7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14. Благоустройство Бульвара Парижской коммуны от ул. Гоголя до ул. </w:t>
            </w:r>
            <w:proofErr w:type="gramStart"/>
            <w:r>
              <w:rPr>
                <w:rFonts w:ascii="Liberation Serif" w:hAnsi="Liberation Serif"/>
              </w:rPr>
              <w:t>Алюминиевая</w:t>
            </w:r>
            <w:proofErr w:type="gramEnd"/>
          </w:p>
        </w:tc>
        <w:tc>
          <w:tcPr>
            <w:tcW w:w="23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25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</w:tr>
      <w:tr w:rsidR="0024732D" w:rsidTr="000053F7">
        <w:trPr>
          <w:trHeight w:val="40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lastRenderedPageBreak/>
              <w:t>15. Комплексное благоустройство территории, прилегающей к ДК «Металлург» (1 этап)</w:t>
            </w:r>
          </w:p>
        </w:tc>
        <w:tc>
          <w:tcPr>
            <w:tcW w:w="2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2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Благоустройство</w:t>
            </w:r>
          </w:p>
          <w:p w:rsidR="0024732D" w:rsidRDefault="0024732D" w:rsidP="000053F7">
            <w:r>
              <w:rPr>
                <w:rFonts w:ascii="Liberation Serif" w:hAnsi="Liberation Serif"/>
              </w:rPr>
              <w:t>4 общественных территорий (с завершением этапа благоустройства объектов предыдущего года)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</w:tr>
      <w:tr w:rsidR="0024732D" w:rsidTr="000053F7">
        <w:trPr>
          <w:trHeight w:val="56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16. Комплексное благоустройство общественной территории «</w:t>
            </w:r>
            <w:proofErr w:type="spellStart"/>
            <w:r>
              <w:rPr>
                <w:rFonts w:ascii="Liberation Serif" w:hAnsi="Liberation Serif"/>
              </w:rPr>
              <w:t>Байновский</w:t>
            </w:r>
            <w:proofErr w:type="spellEnd"/>
            <w:r>
              <w:rPr>
                <w:rFonts w:ascii="Liberation Serif" w:hAnsi="Liberation Serif"/>
              </w:rPr>
              <w:t xml:space="preserve"> сад»</w:t>
            </w:r>
          </w:p>
          <w:p w:rsidR="0024732D" w:rsidRDefault="0024732D" w:rsidP="000053F7">
            <w:r>
              <w:rPr>
                <w:rFonts w:ascii="Liberation Serif" w:hAnsi="Liberation Serif"/>
              </w:rPr>
              <w:t xml:space="preserve"> (1 этап)</w:t>
            </w:r>
          </w:p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2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</w:tr>
      <w:tr w:rsidR="0024732D" w:rsidTr="000053F7">
        <w:trPr>
          <w:trHeight w:val="56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>17. Комплексное благоустройство общественной территории берега р. Исеть вдоль ул. Набережная, на участке от ул. Гагарина до ул. Каменская (2 этап)</w:t>
            </w:r>
          </w:p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2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</w:tr>
      <w:tr w:rsidR="0024732D" w:rsidTr="000053F7">
        <w:trPr>
          <w:trHeight w:val="56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 xml:space="preserve">18. Комплексное благоустройство территории возле памятника «Звезда» по ул. </w:t>
            </w:r>
            <w:proofErr w:type="spellStart"/>
            <w:r>
              <w:rPr>
                <w:rFonts w:ascii="Liberation Serif" w:hAnsi="Liberation Serif"/>
              </w:rPr>
              <w:t>Кунавина</w:t>
            </w:r>
            <w:proofErr w:type="spellEnd"/>
          </w:p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2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</w:tr>
      <w:tr w:rsidR="0024732D" w:rsidTr="000053F7">
        <w:trPr>
          <w:trHeight w:val="73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19. Комплексное благоустройство территории, прилегающей к ДК «Металлург» (2 этап)</w:t>
            </w:r>
          </w:p>
        </w:tc>
        <w:tc>
          <w:tcPr>
            <w:tcW w:w="23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2023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2023</w:t>
            </w:r>
          </w:p>
        </w:tc>
        <w:tc>
          <w:tcPr>
            <w:tcW w:w="25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Благоустройство</w:t>
            </w:r>
          </w:p>
          <w:p w:rsidR="0024732D" w:rsidRDefault="0024732D" w:rsidP="000053F7">
            <w:r>
              <w:rPr>
                <w:rFonts w:ascii="Liberation Serif" w:hAnsi="Liberation Serif"/>
              </w:rPr>
              <w:t>3 общественных территорий (с завершением этапа благоустройства объектов предыдущего года)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</w:tr>
      <w:tr w:rsidR="0024732D" w:rsidTr="000053F7">
        <w:trPr>
          <w:trHeight w:val="73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Pr="00F31750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20. Комплексное благоустройство общественной территории сквера у школы №5 и пешеходной аллеи по ул. Строителей </w:t>
            </w:r>
          </w:p>
        </w:tc>
        <w:tc>
          <w:tcPr>
            <w:tcW w:w="23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2023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2023</w:t>
            </w:r>
          </w:p>
        </w:tc>
        <w:tc>
          <w:tcPr>
            <w:tcW w:w="251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</w:tr>
      <w:tr w:rsidR="0024732D" w:rsidTr="000053F7">
        <w:trPr>
          <w:trHeight w:val="91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ind w:right="-142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21. Комплексное благоустройство общественной территории берега р. Исеть вдоль ул. Набережная, на участке от ул. Гагарина до ул. Каменская (3 этап)</w:t>
            </w:r>
          </w:p>
        </w:tc>
        <w:tc>
          <w:tcPr>
            <w:tcW w:w="23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2023</w:t>
            </w:r>
          </w:p>
        </w:tc>
        <w:tc>
          <w:tcPr>
            <w:tcW w:w="251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</w:tr>
      <w:tr w:rsidR="0024732D" w:rsidTr="000053F7">
        <w:trPr>
          <w:trHeight w:val="68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>22. Благоустройство сквера между жилыми домами № 97, 101 по ул. Каменская</w:t>
            </w:r>
          </w:p>
        </w:tc>
        <w:tc>
          <w:tcPr>
            <w:tcW w:w="2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2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Благоустройство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общественной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территории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</w:tr>
      <w:tr w:rsidR="0024732D" w:rsidTr="000053F7">
        <w:trPr>
          <w:trHeight w:val="44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>23. Благоустройство парка в поселке «Северный»</w:t>
            </w:r>
          </w:p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2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</w:tr>
      <w:tr w:rsidR="0024732D" w:rsidTr="000053F7">
        <w:trPr>
          <w:trHeight w:val="68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lastRenderedPageBreak/>
              <w:t>24. Благоустройство парка за зданием бывшего клуба по адресу: ул. 2-я Рабочая, д. 97, поселок Силикатный</w:t>
            </w:r>
          </w:p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25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</w:tr>
      <w:tr w:rsidR="0024732D" w:rsidTr="000053F7">
        <w:trPr>
          <w:trHeight w:val="68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25. Комплексное благоустройство общественной территории Театра Драмы</w:t>
            </w:r>
          </w:p>
        </w:tc>
        <w:tc>
          <w:tcPr>
            <w:tcW w:w="2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2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</w:tr>
      <w:tr w:rsidR="0024732D" w:rsidTr="000053F7">
        <w:tc>
          <w:tcPr>
            <w:tcW w:w="159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Задача 2. Повышение уровня благоустройства дворовых территорий</w:t>
            </w:r>
          </w:p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</w:p>
        </w:tc>
      </w:tr>
      <w:tr w:rsidR="0024732D" w:rsidTr="000053F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ind w:right="-108"/>
            </w:pPr>
            <w:r>
              <w:rPr>
                <w:rFonts w:ascii="Liberation Serif" w:hAnsi="Liberation Serif"/>
              </w:rPr>
              <w:t>1.Благоустройство дворовой территории многоквартирных домов № 1 и № 3 по ул. Добролюбова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</w:pPr>
            <w:r>
              <w:rPr>
                <w:rFonts w:ascii="Liberation Serif" w:hAnsi="Liberation Serif"/>
              </w:rPr>
              <w:t xml:space="preserve">Отраслевой орган Администрации </w:t>
            </w:r>
            <w:r>
              <w:rPr>
                <w:rFonts w:ascii="Liberation Serif" w:hAnsi="Liberation Serif"/>
                <w:lang w:eastAsia="en-US"/>
              </w:rPr>
              <w:t>Каменск-Уральского городского округа</w:t>
            </w:r>
            <w:r>
              <w:rPr>
                <w:rFonts w:ascii="Liberation Serif" w:hAnsi="Liberation Serif"/>
              </w:rPr>
              <w:t xml:space="preserve"> по жилищному хозяйству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2017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>Выполнение минимального и дополнительного перечня работ по благоустройству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 Отбор территории</w:t>
            </w:r>
          </w:p>
          <w:p w:rsidR="0024732D" w:rsidRDefault="0024732D" w:rsidP="000053F7">
            <w:pPr>
              <w:ind w:right="-132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2. Разработка </w:t>
            </w:r>
            <w:proofErr w:type="gramStart"/>
            <w:r>
              <w:rPr>
                <w:rFonts w:ascii="Liberation Serif" w:hAnsi="Liberation Serif"/>
              </w:rPr>
              <w:t>дизайн-проекта</w:t>
            </w:r>
            <w:proofErr w:type="gramEnd"/>
            <w:r>
              <w:rPr>
                <w:rFonts w:ascii="Liberation Serif" w:hAnsi="Liberation Serif"/>
              </w:rPr>
              <w:t xml:space="preserve"> общественной территории</w:t>
            </w:r>
          </w:p>
          <w:p w:rsidR="0024732D" w:rsidRDefault="0024732D" w:rsidP="000053F7">
            <w:r>
              <w:rPr>
                <w:rFonts w:ascii="Liberation Serif" w:hAnsi="Liberation Serif"/>
              </w:rPr>
              <w:t>3.Выполнение работ по благоустройству с применением современных технологий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>Благоустройство 1 дворовой территории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</w:tr>
      <w:tr w:rsidR="0024732D" w:rsidTr="000053F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>2.Благоустройство дворовой территории многоквартирных домов:</w:t>
            </w:r>
          </w:p>
          <w:p w:rsidR="0024732D" w:rsidRDefault="0024732D" w:rsidP="000053F7">
            <w:pPr>
              <w:pStyle w:val="af2"/>
              <w:ind w:left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1) № 11,17,19,21</w:t>
            </w:r>
            <w:proofErr w:type="gramStart"/>
            <w:r>
              <w:rPr>
                <w:rFonts w:ascii="Liberation Serif" w:hAnsi="Liberation Serif"/>
              </w:rPr>
              <w:t>А</w:t>
            </w:r>
            <w:proofErr w:type="gramEnd"/>
          </w:p>
          <w:p w:rsidR="0024732D" w:rsidRDefault="0024732D" w:rsidP="000053F7">
            <w:pPr>
              <w:pStyle w:val="af2"/>
              <w:ind w:left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 ул. Кирова;</w:t>
            </w:r>
            <w:r>
              <w:rPr>
                <w:rFonts w:ascii="Liberation Serif" w:hAnsi="Liberation Serif"/>
              </w:rPr>
              <w:br/>
              <w:t xml:space="preserve">2) № 17,21,27 </w:t>
            </w:r>
          </w:p>
          <w:p w:rsidR="0024732D" w:rsidRDefault="0024732D" w:rsidP="000053F7">
            <w:pPr>
              <w:pStyle w:val="af2"/>
              <w:ind w:left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 ул. Челябинская;</w:t>
            </w:r>
          </w:p>
          <w:p w:rsidR="0024732D" w:rsidRDefault="0024732D" w:rsidP="000053F7">
            <w:pPr>
              <w:pStyle w:val="af2"/>
              <w:ind w:left="0"/>
            </w:pPr>
            <w:r>
              <w:rPr>
                <w:rFonts w:ascii="Liberation Serif" w:hAnsi="Liberation Serif"/>
              </w:rPr>
              <w:t>3) № 19, 21, 23 по ул. Зои Космодемьянской;</w:t>
            </w:r>
          </w:p>
          <w:p w:rsidR="0024732D" w:rsidRDefault="0024732D" w:rsidP="000053F7">
            <w:pPr>
              <w:pStyle w:val="af2"/>
              <w:ind w:left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4) № 8, 10 по ул. 4-й Пятилетки;</w:t>
            </w:r>
          </w:p>
          <w:p w:rsidR="0024732D" w:rsidRDefault="0024732D" w:rsidP="000053F7">
            <w:pPr>
              <w:pStyle w:val="af2"/>
              <w:ind w:left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5) № 78Б по пр. Победы;</w:t>
            </w:r>
          </w:p>
          <w:p w:rsidR="0024732D" w:rsidRDefault="0024732D" w:rsidP="000053F7">
            <w:pPr>
              <w:pStyle w:val="af2"/>
              <w:ind w:left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6) № 53 по ул. Каменская;</w:t>
            </w:r>
          </w:p>
          <w:p w:rsidR="0024732D" w:rsidRDefault="0024732D" w:rsidP="000053F7">
            <w:pPr>
              <w:pStyle w:val="af2"/>
              <w:ind w:left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7) № 20 по ул. Каменская;</w:t>
            </w:r>
          </w:p>
          <w:p w:rsidR="0024732D" w:rsidRDefault="0024732D" w:rsidP="000053F7">
            <w:pPr>
              <w:ind w:right="-108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8) № 43 по ул. Алюминиевая;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9) № 21 по ул. Кирова;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10) № 6 по ул.4-й Пятилетки.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2018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2018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ind w:right="-135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Благоустройство 10 дворовых территорий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</w:tr>
      <w:tr w:rsidR="0024732D" w:rsidTr="000053F7">
        <w:trPr>
          <w:trHeight w:val="326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lastRenderedPageBreak/>
              <w:t>3.Благоустройство дворовой территории многоквартирных домов: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1) № 45 по ул</w:t>
            </w:r>
            <w:proofErr w:type="gramStart"/>
            <w:r>
              <w:rPr>
                <w:rFonts w:ascii="Liberation Serif" w:hAnsi="Liberation Serif"/>
              </w:rPr>
              <w:t>.А</w:t>
            </w:r>
            <w:proofErr w:type="gramEnd"/>
            <w:r>
              <w:rPr>
                <w:rFonts w:ascii="Liberation Serif" w:hAnsi="Liberation Serif"/>
              </w:rPr>
              <w:t>люминиевая;</w:t>
            </w:r>
          </w:p>
          <w:p w:rsidR="0024732D" w:rsidRDefault="0024732D" w:rsidP="000053F7">
            <w:pPr>
              <w:ind w:right="-108"/>
            </w:pPr>
            <w:r>
              <w:rPr>
                <w:rFonts w:ascii="Liberation Serif" w:hAnsi="Liberation Serif"/>
              </w:rPr>
              <w:t>2) № 4,4</w:t>
            </w:r>
            <w:proofErr w:type="gramStart"/>
            <w:r>
              <w:rPr>
                <w:rFonts w:ascii="Liberation Serif" w:hAnsi="Liberation Serif"/>
              </w:rPr>
              <w:t>А</w:t>
            </w:r>
            <w:proofErr w:type="gramEnd"/>
            <w:r>
              <w:rPr>
                <w:rFonts w:ascii="Liberation Serif" w:hAnsi="Liberation Serif"/>
              </w:rPr>
              <w:t xml:space="preserve"> по ул. Железнодорожная;</w:t>
            </w:r>
          </w:p>
          <w:p w:rsidR="0024732D" w:rsidRDefault="0024732D" w:rsidP="000053F7">
            <w:pPr>
              <w:ind w:right="-108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3) № 16, 18 по ул</w:t>
            </w:r>
            <w:proofErr w:type="gramStart"/>
            <w:r>
              <w:rPr>
                <w:rFonts w:ascii="Liberation Serif" w:hAnsi="Liberation Serif"/>
              </w:rPr>
              <w:t>.К</w:t>
            </w:r>
            <w:proofErr w:type="gramEnd"/>
            <w:r>
              <w:rPr>
                <w:rFonts w:ascii="Liberation Serif" w:hAnsi="Liberation Serif"/>
              </w:rPr>
              <w:t>аменская;</w:t>
            </w:r>
          </w:p>
          <w:p w:rsidR="0024732D" w:rsidRDefault="0024732D" w:rsidP="000053F7">
            <w:pPr>
              <w:ind w:right="-108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4) № 81А по ул. Каменская и № 23 по ул. Суворова;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5) № 38 по ул. 4-й Пятилетки;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6) № 19 по ул. Шестакова;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7) № 10,12 по ул. </w:t>
            </w:r>
            <w:proofErr w:type="spellStart"/>
            <w:r>
              <w:rPr>
                <w:rFonts w:ascii="Liberation Serif" w:hAnsi="Liberation Serif"/>
              </w:rPr>
              <w:t>Кунавина</w:t>
            </w:r>
            <w:proofErr w:type="spellEnd"/>
            <w:r>
              <w:rPr>
                <w:rFonts w:ascii="Liberation Serif" w:hAnsi="Liberation Serif"/>
              </w:rPr>
              <w:t>;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8) № 3 по ул. Белинского и № 12 по ул. 4-й Пятилетки.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2019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2019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ind w:right="-135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Благоустройство 8  дворовых территорий</w:t>
            </w:r>
          </w:p>
          <w:p w:rsidR="0024732D" w:rsidRDefault="0024732D" w:rsidP="000053F7">
            <w:pPr>
              <w:jc w:val="both"/>
              <w:rPr>
                <w:rFonts w:ascii="Liberation Serif" w:hAnsi="Liberation Serif"/>
              </w:rPr>
            </w:pPr>
          </w:p>
        </w:tc>
      </w:tr>
      <w:tr w:rsidR="0024732D" w:rsidTr="000053F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>4.Благоустройство дворовой территории:</w:t>
            </w:r>
          </w:p>
          <w:p w:rsidR="0024732D" w:rsidRDefault="0024732D" w:rsidP="000053F7">
            <w:r>
              <w:rPr>
                <w:rFonts w:ascii="Liberation Serif" w:hAnsi="Liberation Serif"/>
              </w:rPr>
              <w:t>1) № 16 по ул. Зои Космодемьянской и № 24 по ул. Бажова;</w:t>
            </w:r>
          </w:p>
          <w:p w:rsidR="0024732D" w:rsidRDefault="0024732D" w:rsidP="000053F7">
            <w:r>
              <w:rPr>
                <w:rFonts w:ascii="Liberation Serif" w:hAnsi="Liberation Serif"/>
              </w:rPr>
              <w:t>2) № 26 по ул. Зои Космодемьянской.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3) № 15 по ул. Челябинская;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4) № 39А по ул. Алюминиевая;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5) № 22 по ул. Карла Маркса и № 87 по пр. Победы;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6) № 11,13,15 по пр. Победы;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7) №№ 2,4 по ул. Мичурина и  №№ 74,78 по пр. Победы;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8) № 33 по ул. Суворова и № 101 по ул. Октябрьская;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9) №11 по ул. </w:t>
            </w:r>
            <w:proofErr w:type="spellStart"/>
            <w:r>
              <w:rPr>
                <w:rFonts w:ascii="Liberation Serif" w:hAnsi="Liberation Serif"/>
              </w:rPr>
              <w:t>Кунавина</w:t>
            </w:r>
            <w:proofErr w:type="spellEnd"/>
            <w:r>
              <w:rPr>
                <w:rFonts w:ascii="Liberation Serif" w:hAnsi="Liberation Serif"/>
              </w:rPr>
              <w:t>.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</w:pPr>
            <w:r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  <w:lang w:val="en-US"/>
              </w:rPr>
              <w:t>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</w:pPr>
            <w:r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  <w:lang w:val="en-US"/>
              </w:rPr>
              <w:t>0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>Благоустройство 9 дворовых территорий</w:t>
            </w:r>
          </w:p>
        </w:tc>
      </w:tr>
      <w:tr w:rsidR="0024732D" w:rsidTr="000053F7">
        <w:trPr>
          <w:trHeight w:val="3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>5.Благоустройство дворовой территории: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1) № 52 по ул</w:t>
            </w:r>
            <w:proofErr w:type="gramStart"/>
            <w:r>
              <w:rPr>
                <w:rFonts w:ascii="Liberation Serif" w:hAnsi="Liberation Serif"/>
              </w:rPr>
              <w:t>.Г</w:t>
            </w:r>
            <w:proofErr w:type="gramEnd"/>
            <w:r>
              <w:rPr>
                <w:rFonts w:ascii="Liberation Serif" w:hAnsi="Liberation Serif"/>
              </w:rPr>
              <w:t>агарина;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2) №№ 7,9 по ул</w:t>
            </w:r>
            <w:proofErr w:type="gramStart"/>
            <w:r>
              <w:rPr>
                <w:rFonts w:ascii="Liberation Serif" w:hAnsi="Liberation Serif"/>
              </w:rPr>
              <w:t>.С</w:t>
            </w:r>
            <w:proofErr w:type="gramEnd"/>
            <w:r>
              <w:rPr>
                <w:rFonts w:ascii="Liberation Serif" w:hAnsi="Liberation Serif"/>
              </w:rPr>
              <w:t>редняя, №№16,22,24 по ул.Шестакова, №№33,35 по ул.Калинина;</w:t>
            </w:r>
          </w:p>
          <w:p w:rsidR="0024732D" w:rsidRDefault="0024732D" w:rsidP="000053F7">
            <w:r>
              <w:rPr>
                <w:rFonts w:ascii="Liberation Serif" w:hAnsi="Liberation Serif"/>
              </w:rPr>
              <w:t xml:space="preserve">3) №№8,10,12,14 по ул. </w:t>
            </w:r>
            <w:r>
              <w:rPr>
                <w:rFonts w:ascii="Liberation Serif" w:hAnsi="Liberation Serif"/>
              </w:rPr>
              <w:lastRenderedPageBreak/>
              <w:t>Добролюбова;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4) №№47,49,51,53 по ул</w:t>
            </w:r>
            <w:proofErr w:type="gramStart"/>
            <w:r>
              <w:rPr>
                <w:rFonts w:ascii="Liberation Serif" w:hAnsi="Liberation Serif"/>
              </w:rPr>
              <w:t>.К</w:t>
            </w:r>
            <w:proofErr w:type="gramEnd"/>
            <w:r>
              <w:rPr>
                <w:rFonts w:ascii="Liberation Serif" w:hAnsi="Liberation Serif"/>
              </w:rPr>
              <w:t>ирова;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5) № 37 по бул. Комсомольский.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-«-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>Благоустройство 5 дворовых территорий</w:t>
            </w:r>
          </w:p>
        </w:tc>
      </w:tr>
      <w:tr w:rsidR="0024732D" w:rsidTr="000053F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6.Благоустройство дворовой территории: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1) №15,17,19 по ул. </w:t>
            </w:r>
            <w:proofErr w:type="spellStart"/>
            <w:r>
              <w:rPr>
                <w:rFonts w:ascii="Liberation Serif" w:hAnsi="Liberation Serif"/>
              </w:rPr>
              <w:t>Исетская</w:t>
            </w:r>
            <w:proofErr w:type="spellEnd"/>
            <w:r>
              <w:rPr>
                <w:rFonts w:ascii="Liberation Serif" w:hAnsi="Liberation Serif"/>
              </w:rPr>
              <w:t xml:space="preserve">, №12 по ул. Каменская, №14 по ул. Алюминиевая, №6 по ул. </w:t>
            </w:r>
            <w:proofErr w:type="spellStart"/>
            <w:r>
              <w:rPr>
                <w:rFonts w:ascii="Liberation Serif" w:hAnsi="Liberation Serif"/>
              </w:rPr>
              <w:t>Бугарева</w:t>
            </w:r>
            <w:proofErr w:type="spellEnd"/>
            <w:r>
              <w:rPr>
                <w:rFonts w:ascii="Liberation Serif" w:hAnsi="Liberation Serif"/>
              </w:rPr>
              <w:t>;</w:t>
            </w:r>
          </w:p>
          <w:p w:rsidR="0024732D" w:rsidRDefault="0024732D" w:rsidP="000053F7">
            <w:pPr>
              <w:rPr>
                <w:rFonts w:ascii="Liberation Serif" w:hAnsi="Liberation Serif"/>
                <w:lang w:val="en-US"/>
              </w:rPr>
            </w:pPr>
            <w:r>
              <w:rPr>
                <w:rFonts w:ascii="Liberation Serif" w:hAnsi="Liberation Serif"/>
              </w:rPr>
              <w:t xml:space="preserve">2) №91 по ул. Дзержинского, №5 по ул. </w:t>
            </w:r>
            <w:proofErr w:type="gramStart"/>
            <w:r>
              <w:rPr>
                <w:rFonts w:ascii="Liberation Serif" w:hAnsi="Liberation Serif"/>
              </w:rPr>
              <w:t>Челябинская</w:t>
            </w:r>
            <w:proofErr w:type="gramEnd"/>
            <w:r>
              <w:rPr>
                <w:rFonts w:ascii="Liberation Serif" w:hAnsi="Liberation Serif"/>
              </w:rPr>
              <w:t>;</w:t>
            </w:r>
          </w:p>
          <w:p w:rsidR="0024732D" w:rsidRPr="009014FE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lang w:val="en-US"/>
              </w:rPr>
              <w:t xml:space="preserve">3) </w:t>
            </w:r>
            <w:r>
              <w:rPr>
                <w:rFonts w:ascii="Liberation Serif" w:hAnsi="Liberation Serif"/>
              </w:rPr>
              <w:t>№28, 30 по ул. Суворова.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>Благоустройство 3 дворовых территорий</w:t>
            </w:r>
          </w:p>
        </w:tc>
      </w:tr>
      <w:tr w:rsidR="0024732D" w:rsidTr="000053F7">
        <w:trPr>
          <w:trHeight w:val="26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7.Благоустройство дворовой территории: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1) №36,38, 40, 42, 44 по ул. Калинина;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2) №86 по ул. Каменская, №27 по ул. Кутузова;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3) №153 по ул. Лермонтова,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4) №28 по ул. 4-ой Пятилетки;</w:t>
            </w:r>
          </w:p>
          <w:p w:rsidR="0024732D" w:rsidRDefault="0024732D" w:rsidP="000053F7">
            <w:r>
              <w:rPr>
                <w:rFonts w:ascii="Liberation Serif" w:hAnsi="Liberation Serif"/>
              </w:rPr>
              <w:t>5) №35 по ул. Суворова, №78 по ул. Механизаторов</w:t>
            </w:r>
            <w:r>
              <w:t>.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</w:pPr>
            <w:r>
              <w:rPr>
                <w:rFonts w:ascii="Liberation Serif" w:hAnsi="Liberation Serif"/>
              </w:rPr>
              <w:t>202</w:t>
            </w:r>
            <w:r w:rsidRPr="0002091F">
              <w:rPr>
                <w:rFonts w:ascii="Liberation Serif" w:hAnsi="Liberation Serif"/>
              </w:rPr>
              <w:t>3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</w:pPr>
            <w:r>
              <w:rPr>
                <w:rFonts w:ascii="Liberation Serif" w:hAnsi="Liberation Serif"/>
              </w:rPr>
              <w:t>202</w:t>
            </w:r>
            <w:r w:rsidRPr="0002091F">
              <w:rPr>
                <w:rFonts w:ascii="Liberation Serif" w:hAnsi="Liberation Serif"/>
              </w:rPr>
              <w:t>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>Благоустройство 5 дворовых территорий</w:t>
            </w:r>
          </w:p>
        </w:tc>
      </w:tr>
      <w:tr w:rsidR="0024732D" w:rsidTr="000053F7">
        <w:trPr>
          <w:trHeight w:val="64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>8.Благоустройство дворовой территории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</w:pPr>
            <w:r>
              <w:rPr>
                <w:rFonts w:ascii="Liberation Serif" w:hAnsi="Liberation Serif"/>
              </w:rPr>
              <w:t>202</w:t>
            </w:r>
            <w:r w:rsidRPr="00AC2F0C">
              <w:rPr>
                <w:rFonts w:ascii="Liberation Serif" w:hAnsi="Liberation Serif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</w:pPr>
            <w:r>
              <w:rPr>
                <w:rFonts w:ascii="Liberation Serif" w:hAnsi="Liberation Serif"/>
              </w:rPr>
              <w:t>202</w:t>
            </w:r>
            <w:r w:rsidRPr="00AC2F0C">
              <w:rPr>
                <w:rFonts w:ascii="Liberation Serif" w:hAnsi="Liberation Serif"/>
              </w:rPr>
              <w:t>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>Благоустройство 10 дворовых территорий</w:t>
            </w:r>
            <w:r>
              <w:rPr>
                <w:rFonts w:ascii="Liberation Serif" w:hAnsi="Liberation Serif"/>
                <w:lang w:val="en-US"/>
              </w:rPr>
              <w:t>*</w:t>
            </w:r>
          </w:p>
        </w:tc>
      </w:tr>
      <w:tr w:rsidR="0024732D" w:rsidTr="000053F7">
        <w:tc>
          <w:tcPr>
            <w:tcW w:w="159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Задача 3. Вовлечение заинтересованных лиц в реализацию мероприятий по благоустройству территорий с установлением доли и размера финансового участия, </w:t>
            </w:r>
          </w:p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 также объема трудового участия</w:t>
            </w:r>
          </w:p>
        </w:tc>
      </w:tr>
      <w:tr w:rsidR="0024732D" w:rsidTr="000053F7">
        <w:trPr>
          <w:trHeight w:val="345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ind w:right="-108"/>
            </w:pPr>
            <w:r>
              <w:rPr>
                <w:rFonts w:ascii="Liberation Serif" w:hAnsi="Liberation Serif"/>
              </w:rPr>
              <w:lastRenderedPageBreak/>
              <w:t>1. Организация и реализация мероприятий по вовлечению населения в благоустройство территорий.</w:t>
            </w:r>
          </w:p>
          <w:p w:rsidR="0024732D" w:rsidRDefault="0024732D" w:rsidP="000053F7">
            <w:r>
              <w:rPr>
                <w:rFonts w:ascii="Liberation Serif" w:hAnsi="Liberation Serif"/>
              </w:rPr>
              <w:t>2. Принятие мер, направленных на увеличение количества мероприятий и объема финансового и трудового участия заинтересованных сторон в реализации проектов по благоустройству территорий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</w:pPr>
            <w:r>
              <w:rPr>
                <w:rFonts w:ascii="Liberation Serif" w:hAnsi="Liberation Serif"/>
              </w:rPr>
              <w:t xml:space="preserve">Орган местного самоуправления «Комитет по архитектуре и градостроительству </w:t>
            </w:r>
            <w:r>
              <w:rPr>
                <w:rFonts w:ascii="Liberation Serif" w:hAnsi="Liberation Serif"/>
                <w:lang w:eastAsia="en-US"/>
              </w:rPr>
              <w:t>Каменск-Уральского городского округа</w:t>
            </w:r>
            <w:r>
              <w:rPr>
                <w:rFonts w:ascii="Liberation Serif" w:hAnsi="Liberation Serif"/>
              </w:rPr>
              <w:t>»,</w:t>
            </w:r>
          </w:p>
          <w:p w:rsidR="0024732D" w:rsidRDefault="0024732D" w:rsidP="000053F7">
            <w:pPr>
              <w:jc w:val="center"/>
            </w:pPr>
            <w:r>
              <w:rPr>
                <w:rFonts w:ascii="Liberation Serif" w:hAnsi="Liberation Serif"/>
              </w:rPr>
              <w:t xml:space="preserve">Отраслевой орган Администрации </w:t>
            </w:r>
            <w:r>
              <w:rPr>
                <w:rFonts w:ascii="Liberation Serif" w:hAnsi="Liberation Serif"/>
                <w:lang w:eastAsia="en-US"/>
              </w:rPr>
              <w:t>Каменск-Уральского городского округа</w:t>
            </w:r>
            <w:r>
              <w:rPr>
                <w:rFonts w:ascii="Liberation Serif" w:hAnsi="Liberation Serif"/>
              </w:rPr>
              <w:t xml:space="preserve"> по жилищному хозяйству,</w:t>
            </w:r>
          </w:p>
          <w:p w:rsidR="0024732D" w:rsidRDefault="0024732D" w:rsidP="000053F7">
            <w:pPr>
              <w:jc w:val="center"/>
            </w:pPr>
            <w:r>
              <w:rPr>
                <w:rFonts w:ascii="Liberation Serif" w:hAnsi="Liberation Serif"/>
                <w:lang w:eastAsia="en-US"/>
              </w:rPr>
              <w:t>Муниципальное казенное учреждение «Управление капитального строительства»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2017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>Выполнение минимального и дополнительного перечня работ по благоустройству</w:t>
            </w:r>
          </w:p>
          <w:p w:rsidR="0024732D" w:rsidRDefault="0024732D" w:rsidP="000053F7">
            <w:pPr>
              <w:rPr>
                <w:rFonts w:ascii="Liberation Serif" w:hAnsi="Liberation Serif"/>
              </w:rPr>
            </w:pP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pPr>
              <w:ind w:right="-132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1.Повышение экологической культуры путем привлечения населения к общественным работам (информационные кампании, субботники, «Майские прогулки» и т.д.)</w:t>
            </w:r>
          </w:p>
          <w:p w:rsidR="0024732D" w:rsidRDefault="0024732D" w:rsidP="000053F7">
            <w:pPr>
              <w:ind w:right="-132"/>
            </w:pPr>
            <w:r>
              <w:rPr>
                <w:rFonts w:ascii="Liberation Serif" w:hAnsi="Liberation Serif"/>
              </w:rPr>
              <w:t>2. Вовлечение заинтересованных граждан, в реализацию мероприятий по благоустройству территорий</w:t>
            </w:r>
          </w:p>
          <w:p w:rsidR="0024732D" w:rsidRDefault="0024732D" w:rsidP="000053F7">
            <w:pPr>
              <w:ind w:right="-132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(информационные кампании, субботники, конкурсы среди жителей и т.д.)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32D" w:rsidRDefault="0024732D" w:rsidP="000053F7">
            <w:r>
              <w:rPr>
                <w:rFonts w:ascii="Liberation Serif" w:hAnsi="Liberation Serif"/>
              </w:rPr>
              <w:t>Доля и размер финансового участия, а также объем трудового участия заинтересованных лиц в реализацию мероприятий по благоустройству территорий</w:t>
            </w:r>
          </w:p>
        </w:tc>
      </w:tr>
    </w:tbl>
    <w:p w:rsidR="0024732D" w:rsidRDefault="0024732D" w:rsidP="000053F7">
      <w:pPr>
        <w:jc w:val="both"/>
        <w:rPr>
          <w:rFonts w:ascii="Liberation Serif" w:hAnsi="Liberation Serif"/>
          <w:u w:val="single"/>
        </w:rPr>
      </w:pPr>
      <w:r>
        <w:rPr>
          <w:rFonts w:ascii="Liberation Serif" w:hAnsi="Liberation Serif"/>
          <w:u w:val="single"/>
        </w:rPr>
        <w:t>Примечание:</w:t>
      </w:r>
    </w:p>
    <w:p w:rsidR="0024732D" w:rsidRDefault="0024732D" w:rsidP="000053F7">
      <w:pPr>
        <w:jc w:val="both"/>
      </w:pPr>
      <w:r>
        <w:rPr>
          <w:rFonts w:ascii="Liberation Serif" w:hAnsi="Liberation Serif"/>
        </w:rPr>
        <w:t xml:space="preserve">*Адресный перечень дворовых территорий, подлежащих благоустройству в 2022-2024 годах, будет сформирован после рассмотрения и оценки предложений заинтересованных лиц о включении в Муниципальную программу дворовых территорий в соответствии с Порядком, утвержденным постановлением Администрации </w:t>
      </w:r>
      <w:r>
        <w:rPr>
          <w:rFonts w:ascii="Liberation Serif" w:hAnsi="Liberation Serif"/>
          <w:lang w:eastAsia="en-US"/>
        </w:rPr>
        <w:t>Каменск-Уральского городского округа</w:t>
      </w:r>
      <w:r>
        <w:rPr>
          <w:rFonts w:ascii="Liberation Serif" w:hAnsi="Liberation Serif"/>
        </w:rPr>
        <w:t>.</w:t>
      </w:r>
    </w:p>
    <w:p w:rsidR="0024732D" w:rsidRDefault="0024732D" w:rsidP="000053F7">
      <w:pPr>
        <w:jc w:val="right"/>
        <w:rPr>
          <w:rFonts w:ascii="Liberation Serif" w:hAnsi="Liberation Serif"/>
          <w:sz w:val="28"/>
          <w:szCs w:val="28"/>
        </w:rPr>
      </w:pPr>
    </w:p>
    <w:p w:rsidR="0024732D" w:rsidRDefault="0024732D" w:rsidP="000053F7">
      <w:pPr>
        <w:jc w:val="right"/>
        <w:rPr>
          <w:rFonts w:ascii="Liberation Serif" w:hAnsi="Liberation Serif"/>
          <w:sz w:val="28"/>
          <w:szCs w:val="28"/>
        </w:rPr>
      </w:pPr>
    </w:p>
    <w:p w:rsidR="0024732D" w:rsidRDefault="0024732D" w:rsidP="000053F7">
      <w:pPr>
        <w:jc w:val="right"/>
        <w:rPr>
          <w:rFonts w:ascii="Liberation Serif" w:hAnsi="Liberation Serif"/>
          <w:sz w:val="28"/>
          <w:szCs w:val="28"/>
        </w:rPr>
      </w:pPr>
    </w:p>
    <w:p w:rsidR="0024732D" w:rsidRDefault="0024732D" w:rsidP="000053F7">
      <w:pPr>
        <w:jc w:val="right"/>
        <w:rPr>
          <w:rFonts w:ascii="Liberation Serif" w:hAnsi="Liberation Serif"/>
          <w:sz w:val="28"/>
          <w:szCs w:val="28"/>
        </w:rPr>
      </w:pPr>
    </w:p>
    <w:p w:rsidR="0024732D" w:rsidRDefault="0024732D" w:rsidP="000053F7">
      <w:pPr>
        <w:jc w:val="right"/>
        <w:rPr>
          <w:rFonts w:ascii="Liberation Serif" w:hAnsi="Liberation Serif"/>
          <w:sz w:val="28"/>
          <w:szCs w:val="28"/>
        </w:rPr>
      </w:pPr>
    </w:p>
    <w:p w:rsidR="0024732D" w:rsidRDefault="0024732D" w:rsidP="000053F7">
      <w:pPr>
        <w:jc w:val="right"/>
        <w:rPr>
          <w:rFonts w:ascii="Liberation Serif" w:hAnsi="Liberation Serif"/>
          <w:sz w:val="28"/>
          <w:szCs w:val="28"/>
        </w:rPr>
      </w:pPr>
    </w:p>
    <w:p w:rsidR="0024732D" w:rsidRDefault="0024732D" w:rsidP="000053F7">
      <w:pPr>
        <w:jc w:val="right"/>
        <w:rPr>
          <w:rFonts w:ascii="Liberation Serif" w:hAnsi="Liberation Serif"/>
          <w:sz w:val="28"/>
          <w:szCs w:val="28"/>
        </w:rPr>
      </w:pPr>
    </w:p>
    <w:p w:rsidR="0024732D" w:rsidRDefault="0024732D" w:rsidP="000053F7">
      <w:pPr>
        <w:jc w:val="right"/>
        <w:rPr>
          <w:rFonts w:ascii="Liberation Serif" w:hAnsi="Liberation Serif"/>
          <w:sz w:val="28"/>
          <w:szCs w:val="28"/>
        </w:rPr>
      </w:pPr>
    </w:p>
    <w:p w:rsidR="0024732D" w:rsidRDefault="0024732D" w:rsidP="000053F7">
      <w:pPr>
        <w:jc w:val="right"/>
        <w:rPr>
          <w:rFonts w:ascii="Liberation Serif" w:hAnsi="Liberation Serif"/>
          <w:sz w:val="28"/>
          <w:szCs w:val="28"/>
        </w:rPr>
      </w:pPr>
    </w:p>
    <w:p w:rsidR="0024732D" w:rsidRDefault="0024732D" w:rsidP="000053F7">
      <w:pPr>
        <w:jc w:val="right"/>
        <w:rPr>
          <w:rFonts w:ascii="Liberation Serif" w:hAnsi="Liberation Serif"/>
          <w:sz w:val="28"/>
          <w:szCs w:val="28"/>
        </w:rPr>
      </w:pPr>
    </w:p>
    <w:p w:rsidR="0024732D" w:rsidRDefault="0024732D" w:rsidP="000053F7">
      <w:pPr>
        <w:jc w:val="right"/>
        <w:rPr>
          <w:rFonts w:ascii="Liberation Serif" w:hAnsi="Liberation Serif"/>
          <w:sz w:val="28"/>
          <w:szCs w:val="28"/>
        </w:rPr>
      </w:pPr>
    </w:p>
    <w:p w:rsidR="0024732D" w:rsidRPr="006C3C95" w:rsidRDefault="0024732D" w:rsidP="000053F7">
      <w:pPr>
        <w:jc w:val="right"/>
        <w:rPr>
          <w:rFonts w:ascii="Liberation Serif" w:hAnsi="Liberation Serif"/>
          <w:sz w:val="28"/>
          <w:szCs w:val="28"/>
        </w:rPr>
      </w:pPr>
    </w:p>
    <w:p w:rsidR="0024732D" w:rsidRDefault="0024732D" w:rsidP="000053F7">
      <w:pPr>
        <w:ind w:left="3969" w:firstLine="284"/>
        <w:jc w:val="center"/>
        <w:rPr>
          <w:rFonts w:ascii="Liberation Serif" w:hAnsi="Liberation Serif"/>
          <w:sz w:val="24"/>
          <w:szCs w:val="24"/>
        </w:rPr>
      </w:pPr>
    </w:p>
    <w:p w:rsidR="0024732D" w:rsidRDefault="0024732D" w:rsidP="000053F7">
      <w:pPr>
        <w:ind w:left="3969" w:firstLine="284"/>
        <w:jc w:val="center"/>
        <w:rPr>
          <w:rFonts w:ascii="Liberation Serif" w:hAnsi="Liberation Serif"/>
          <w:sz w:val="24"/>
          <w:szCs w:val="24"/>
        </w:rPr>
        <w:sectPr w:rsidR="0024732D" w:rsidSect="0024732D">
          <w:headerReference w:type="default" r:id="rId13"/>
          <w:pgSz w:w="16838" w:h="11906" w:orient="landscape" w:code="9"/>
          <w:pgMar w:top="567" w:right="397" w:bottom="851" w:left="851" w:header="709" w:footer="709" w:gutter="0"/>
          <w:cols w:space="708"/>
          <w:titlePg/>
          <w:docGrid w:linePitch="360"/>
        </w:sectPr>
      </w:pPr>
    </w:p>
    <w:p w:rsidR="0024732D" w:rsidRPr="00A02E63" w:rsidRDefault="0024732D" w:rsidP="000053F7">
      <w:pPr>
        <w:jc w:val="right"/>
        <w:rPr>
          <w:color w:val="000000"/>
          <w:sz w:val="24"/>
          <w:szCs w:val="24"/>
        </w:rPr>
      </w:pPr>
      <w:r w:rsidRPr="00A02E63">
        <w:rPr>
          <w:color w:val="000000"/>
          <w:sz w:val="24"/>
          <w:szCs w:val="24"/>
        </w:rPr>
        <w:lastRenderedPageBreak/>
        <w:t>Приложение №</w:t>
      </w:r>
      <w:bookmarkStart w:id="0" w:name="_GoBack"/>
      <w:bookmarkEnd w:id="0"/>
      <w:r w:rsidRPr="00A02E63">
        <w:rPr>
          <w:color w:val="000000"/>
          <w:sz w:val="24"/>
          <w:szCs w:val="24"/>
        </w:rPr>
        <w:t>4 к постановлению</w:t>
      </w:r>
    </w:p>
    <w:p w:rsidR="0024732D" w:rsidRPr="00A02E63" w:rsidRDefault="0024732D" w:rsidP="000053F7">
      <w:pPr>
        <w:jc w:val="right"/>
        <w:rPr>
          <w:color w:val="000000"/>
          <w:sz w:val="24"/>
          <w:szCs w:val="24"/>
        </w:rPr>
      </w:pPr>
      <w:r w:rsidRPr="00A02E63">
        <w:rPr>
          <w:color w:val="000000"/>
          <w:sz w:val="24"/>
          <w:szCs w:val="24"/>
        </w:rPr>
        <w:t xml:space="preserve"> Администрации Каменск-Уральского                 </w:t>
      </w:r>
    </w:p>
    <w:p w:rsidR="0024732D" w:rsidRDefault="0024732D" w:rsidP="000053F7">
      <w:pPr>
        <w:jc w:val="right"/>
        <w:rPr>
          <w:color w:val="000000"/>
          <w:sz w:val="24"/>
          <w:szCs w:val="24"/>
          <w:u w:val="single"/>
        </w:rPr>
      </w:pPr>
      <w:r w:rsidRPr="00A02E63">
        <w:rPr>
          <w:color w:val="000000"/>
          <w:sz w:val="24"/>
          <w:szCs w:val="24"/>
        </w:rPr>
        <w:t xml:space="preserve">городского округа от </w:t>
      </w:r>
      <w:r w:rsidRPr="00204A51">
        <w:rPr>
          <w:color w:val="000000"/>
          <w:sz w:val="24"/>
          <w:szCs w:val="24"/>
          <w:u w:val="single"/>
        </w:rPr>
        <w:t>07.06.2022</w:t>
      </w:r>
      <w:r w:rsidRPr="00A02E63">
        <w:rPr>
          <w:color w:val="000000"/>
          <w:sz w:val="24"/>
          <w:szCs w:val="24"/>
        </w:rPr>
        <w:t xml:space="preserve"> № </w:t>
      </w:r>
      <w:r w:rsidRPr="00204A51">
        <w:rPr>
          <w:color w:val="000000"/>
          <w:sz w:val="24"/>
          <w:szCs w:val="24"/>
          <w:u w:val="single"/>
        </w:rPr>
        <w:t>379</w:t>
      </w:r>
    </w:p>
    <w:p w:rsidR="0024732D" w:rsidRDefault="0024732D" w:rsidP="000053F7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    Приложение №8 к </w:t>
      </w:r>
      <w:proofErr w:type="gramStart"/>
      <w:r>
        <w:rPr>
          <w:color w:val="000000"/>
          <w:sz w:val="24"/>
          <w:szCs w:val="24"/>
        </w:rPr>
        <w:t>Муниципальной</w:t>
      </w:r>
      <w:proofErr w:type="gramEnd"/>
    </w:p>
    <w:p w:rsidR="0024732D" w:rsidRPr="0024732D" w:rsidRDefault="0024732D" w:rsidP="000053F7">
      <w:pPr>
        <w:jc w:val="right"/>
        <w:rPr>
          <w:color w:val="000000"/>
          <w:sz w:val="24"/>
          <w:szCs w:val="24"/>
        </w:rPr>
      </w:pPr>
      <w:r w:rsidRPr="00A02E63">
        <w:rPr>
          <w:color w:val="000000"/>
          <w:sz w:val="24"/>
          <w:szCs w:val="24"/>
        </w:rPr>
        <w:t xml:space="preserve">программе   </w:t>
      </w:r>
    </w:p>
    <w:p w:rsidR="0024732D" w:rsidRDefault="0024732D" w:rsidP="000053F7">
      <w:pPr>
        <w:jc w:val="right"/>
        <w:rPr>
          <w:rFonts w:ascii="Liberation Serif" w:hAnsi="Liberation Serif"/>
          <w:color w:val="000000"/>
          <w:sz w:val="28"/>
          <w:szCs w:val="28"/>
        </w:rPr>
      </w:pPr>
    </w:p>
    <w:p w:rsidR="0024732D" w:rsidRPr="00A02E63" w:rsidRDefault="0024732D" w:rsidP="000053F7">
      <w:pPr>
        <w:jc w:val="center"/>
        <w:rPr>
          <w:rFonts w:ascii="Liberation Serif" w:hAnsi="Liberation Serif"/>
          <w:sz w:val="28"/>
          <w:szCs w:val="28"/>
        </w:rPr>
      </w:pPr>
    </w:p>
    <w:p w:rsidR="0024732D" w:rsidRPr="00A02E63" w:rsidRDefault="0024732D" w:rsidP="000053F7">
      <w:pPr>
        <w:jc w:val="center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 xml:space="preserve">Адресный перечень </w:t>
      </w:r>
    </w:p>
    <w:p w:rsidR="0024732D" w:rsidRPr="00A02E63" w:rsidRDefault="0024732D" w:rsidP="000053F7">
      <w:pPr>
        <w:jc w:val="center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 xml:space="preserve">дворовых и общественных территорий, нуждающихся в благоустройстве и подлежащих благоустройству </w:t>
      </w:r>
      <w:r w:rsidRPr="00A02E63">
        <w:rPr>
          <w:rFonts w:ascii="Liberation Serif" w:hAnsi="Liberation Serif"/>
          <w:bCs/>
          <w:sz w:val="28"/>
          <w:szCs w:val="28"/>
        </w:rPr>
        <w:t xml:space="preserve">в соответствии с муниципальной программой </w:t>
      </w:r>
      <w:r w:rsidRPr="00A02E63">
        <w:rPr>
          <w:rFonts w:ascii="Liberation Serif" w:hAnsi="Liberation Serif"/>
          <w:sz w:val="28"/>
          <w:szCs w:val="28"/>
        </w:rPr>
        <w:t xml:space="preserve">«Формирование современной городской среды на территории </w:t>
      </w:r>
    </w:p>
    <w:p w:rsidR="0024732D" w:rsidRPr="00A02E63" w:rsidRDefault="0024732D" w:rsidP="000053F7">
      <w:pPr>
        <w:jc w:val="center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Каменск-Уральского городского округа на 2017-2024 годы»</w:t>
      </w:r>
      <w:r w:rsidRPr="00A02E63">
        <w:rPr>
          <w:rFonts w:ascii="Liberation Serif" w:hAnsi="Liberation Serif"/>
          <w:bCs/>
          <w:sz w:val="28"/>
          <w:szCs w:val="28"/>
        </w:rPr>
        <w:t xml:space="preserve">, </w:t>
      </w:r>
      <w:r w:rsidRPr="00A02E63">
        <w:rPr>
          <w:rFonts w:ascii="Liberation Serif" w:hAnsi="Liberation Serif"/>
          <w:sz w:val="28"/>
          <w:szCs w:val="28"/>
        </w:rPr>
        <w:t>а также адресный перечень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2022 года за счет средств указанных лиц *</w:t>
      </w:r>
    </w:p>
    <w:p w:rsidR="0024732D" w:rsidRPr="00A02E63" w:rsidRDefault="0024732D" w:rsidP="000053F7">
      <w:pPr>
        <w:jc w:val="center"/>
        <w:rPr>
          <w:rFonts w:ascii="Liberation Serif" w:hAnsi="Liberation Serif"/>
          <w:sz w:val="28"/>
          <w:szCs w:val="28"/>
        </w:rPr>
      </w:pPr>
    </w:p>
    <w:p w:rsidR="0024732D" w:rsidRPr="00A02E63" w:rsidRDefault="0024732D" w:rsidP="0024732D">
      <w:pPr>
        <w:numPr>
          <w:ilvl w:val="0"/>
          <w:numId w:val="13"/>
        </w:numPr>
        <w:contextualSpacing/>
        <w:jc w:val="both"/>
        <w:rPr>
          <w:rFonts w:ascii="Liberation Serif" w:hAnsi="Liberation Serif"/>
          <w:bCs/>
          <w:sz w:val="28"/>
          <w:szCs w:val="28"/>
        </w:rPr>
      </w:pPr>
      <w:r w:rsidRPr="00A02E63">
        <w:rPr>
          <w:rFonts w:ascii="Liberation Serif" w:hAnsi="Liberation Serif"/>
          <w:bCs/>
          <w:sz w:val="28"/>
          <w:szCs w:val="28"/>
        </w:rPr>
        <w:t xml:space="preserve">Дворовые территории </w:t>
      </w:r>
      <w:r w:rsidRPr="00A02E63">
        <w:rPr>
          <w:rFonts w:ascii="Liberation Serif" w:hAnsi="Liberation Serif"/>
          <w:sz w:val="28"/>
          <w:szCs w:val="28"/>
        </w:rPr>
        <w:t>многоквартирных домов</w:t>
      </w:r>
      <w:r w:rsidRPr="00A02E63">
        <w:rPr>
          <w:rFonts w:ascii="Liberation Serif" w:hAnsi="Liberation Serif"/>
          <w:bCs/>
          <w:sz w:val="28"/>
          <w:szCs w:val="28"/>
        </w:rPr>
        <w:t>: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1) № 1 и № 3 по ул. Добролюбова;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2) № 11, 17, 19, 21А по ул. Кирова;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3) № 17, 21, 27 по ул. Челябинская;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4) № 19, 21, 23 по ул. Зои Космодемьянской;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5) № 8, 10 по ул. 4-й Пятилетки;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6) № 78Б по пр. Победы;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7) № 53 по ул. Каменская;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8) № 20 по ул. Каменская;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9) № 43 по ул. Алюминиевая;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10) № 21 по ул. Кирова;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11) № 6 по ул. 4-й Пятилетки;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12) № 45 по ул. Алюминиевая;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13) № 4,4</w:t>
      </w:r>
      <w:proofErr w:type="gramStart"/>
      <w:r w:rsidRPr="00A02E63">
        <w:rPr>
          <w:rFonts w:ascii="Liberation Serif" w:hAnsi="Liberation Serif"/>
          <w:sz w:val="28"/>
          <w:szCs w:val="28"/>
        </w:rPr>
        <w:t>А</w:t>
      </w:r>
      <w:proofErr w:type="gramEnd"/>
      <w:r w:rsidRPr="00A02E63">
        <w:rPr>
          <w:rFonts w:ascii="Liberation Serif" w:hAnsi="Liberation Serif"/>
          <w:sz w:val="28"/>
          <w:szCs w:val="28"/>
        </w:rPr>
        <w:t xml:space="preserve"> по ул. Железнодорожная;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14) № 16,18 по ул. Каменская;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15) № 81А по ул. Каменская и № 23 по ул. Суворова;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16) № 38 по ул. 4-й Пятилетки;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17) № 19 по ул. Шестакова;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 xml:space="preserve">18) № 10,12 по ул. </w:t>
      </w:r>
      <w:proofErr w:type="spellStart"/>
      <w:r w:rsidRPr="00A02E63">
        <w:rPr>
          <w:rFonts w:ascii="Liberation Serif" w:hAnsi="Liberation Serif"/>
          <w:sz w:val="28"/>
          <w:szCs w:val="28"/>
        </w:rPr>
        <w:t>Кунавина</w:t>
      </w:r>
      <w:proofErr w:type="spellEnd"/>
      <w:r w:rsidRPr="00A02E63">
        <w:rPr>
          <w:rFonts w:ascii="Liberation Serif" w:hAnsi="Liberation Serif"/>
          <w:sz w:val="28"/>
          <w:szCs w:val="28"/>
        </w:rPr>
        <w:t>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19) № 3 по ул. Белинского и № 12 по ул. 4-й Пятилетки;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20) № 16 по ул. Зои Космодемьянской и № 24 по ул. Бажова;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21) № 26 по ул. Зои Космодемьянской;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22) № 15 по ул. Челябинская;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23) № 39А по ул. Алюминиевая;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24) № 22 по ул. Карла Маркса и № 87 по пр. Победы;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25) № 11,13,15 по пр. Победы;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26) № 2,4 по ул. Мичурина и № 74,78 по пр. Победы;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27) № 33 по ул. Суворова и № 101 по ул. Октябрьская;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 xml:space="preserve">28) №11 по ул. </w:t>
      </w:r>
      <w:proofErr w:type="spellStart"/>
      <w:r w:rsidRPr="00A02E63">
        <w:rPr>
          <w:rFonts w:ascii="Liberation Serif" w:hAnsi="Liberation Serif"/>
          <w:sz w:val="28"/>
          <w:szCs w:val="28"/>
        </w:rPr>
        <w:t>Кунавина</w:t>
      </w:r>
      <w:proofErr w:type="spellEnd"/>
      <w:r w:rsidRPr="00A02E63">
        <w:rPr>
          <w:rFonts w:ascii="Liberation Serif" w:hAnsi="Liberation Serif"/>
          <w:sz w:val="28"/>
          <w:szCs w:val="28"/>
        </w:rPr>
        <w:t>;</w:t>
      </w:r>
    </w:p>
    <w:p w:rsidR="0024732D" w:rsidRPr="00A02E63" w:rsidRDefault="0024732D" w:rsidP="000053F7">
      <w:pPr>
        <w:rPr>
          <w:rFonts w:ascii="Liberation Serif" w:hAnsi="Liberation Serif"/>
        </w:rPr>
      </w:pPr>
      <w:r w:rsidRPr="00A02E63">
        <w:rPr>
          <w:rFonts w:ascii="Liberation Serif" w:hAnsi="Liberation Serif"/>
          <w:sz w:val="28"/>
          <w:szCs w:val="28"/>
        </w:rPr>
        <w:t xml:space="preserve">     29) № 52 по ул. Гагарина;</w:t>
      </w:r>
    </w:p>
    <w:p w:rsidR="0024732D" w:rsidRPr="00A02E63" w:rsidRDefault="0024732D" w:rsidP="000053F7">
      <w:pPr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lastRenderedPageBreak/>
        <w:t xml:space="preserve">     30) №№7,9 по ул. Средняя, №№16,22,24 по ул. Шестакова, №№33,35 по ул. Калинина;</w:t>
      </w:r>
    </w:p>
    <w:p w:rsidR="0024732D" w:rsidRPr="00A02E63" w:rsidRDefault="0024732D" w:rsidP="000053F7">
      <w:pPr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 xml:space="preserve">      31) №№8,10,12,14 по ул. Добролюбова;</w:t>
      </w:r>
    </w:p>
    <w:p w:rsidR="0024732D" w:rsidRPr="00A02E63" w:rsidRDefault="0024732D" w:rsidP="000053F7">
      <w:pPr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 xml:space="preserve">      32) №№47,49,51,53 по ул. Кирова;</w:t>
      </w:r>
    </w:p>
    <w:p w:rsidR="0024732D" w:rsidRPr="00A02E63" w:rsidRDefault="0024732D" w:rsidP="000053F7">
      <w:pPr>
        <w:ind w:firstLine="426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33) № 37 по бул. Комсомольский;</w:t>
      </w:r>
    </w:p>
    <w:p w:rsidR="0024732D" w:rsidRPr="00A02E63" w:rsidRDefault="0024732D" w:rsidP="000053F7">
      <w:pPr>
        <w:ind w:firstLine="426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34) благоустройство дворовых территорий по результатам проведения очередного либо дополнительного отбора заявок;</w:t>
      </w:r>
    </w:p>
    <w:p w:rsidR="0024732D" w:rsidRPr="00A02E63" w:rsidRDefault="0024732D" w:rsidP="000053F7">
      <w:pPr>
        <w:ind w:firstLine="426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 xml:space="preserve">35) № 15,17,19 по ул. </w:t>
      </w:r>
      <w:proofErr w:type="spellStart"/>
      <w:r w:rsidRPr="00A02E63">
        <w:rPr>
          <w:rFonts w:ascii="Liberation Serif" w:hAnsi="Liberation Serif"/>
          <w:sz w:val="28"/>
          <w:szCs w:val="28"/>
        </w:rPr>
        <w:t>Исетская</w:t>
      </w:r>
      <w:proofErr w:type="spellEnd"/>
      <w:r w:rsidRPr="00A02E63">
        <w:rPr>
          <w:rFonts w:ascii="Liberation Serif" w:hAnsi="Liberation Serif"/>
          <w:sz w:val="28"/>
          <w:szCs w:val="28"/>
        </w:rPr>
        <w:t xml:space="preserve">, №12 по ул. Каменская, № 14 по ул. Алюминиевая, № 6 по ул.  </w:t>
      </w:r>
      <w:proofErr w:type="spellStart"/>
      <w:r w:rsidRPr="00A02E63">
        <w:rPr>
          <w:rFonts w:ascii="Liberation Serif" w:hAnsi="Liberation Serif"/>
          <w:sz w:val="28"/>
          <w:szCs w:val="28"/>
        </w:rPr>
        <w:t>Бугарева</w:t>
      </w:r>
      <w:proofErr w:type="spellEnd"/>
      <w:r w:rsidRPr="00A02E63">
        <w:rPr>
          <w:rFonts w:ascii="Liberation Serif" w:hAnsi="Liberation Serif"/>
          <w:sz w:val="28"/>
          <w:szCs w:val="28"/>
        </w:rPr>
        <w:t>;</w:t>
      </w:r>
    </w:p>
    <w:p w:rsidR="0024732D" w:rsidRPr="00A02E63" w:rsidRDefault="0024732D" w:rsidP="000053F7">
      <w:pPr>
        <w:ind w:firstLine="426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 xml:space="preserve">36) №91 по ул. Дзержинского, №5 по ул. </w:t>
      </w:r>
      <w:proofErr w:type="gramStart"/>
      <w:r w:rsidRPr="00A02E63">
        <w:rPr>
          <w:rFonts w:ascii="Liberation Serif" w:hAnsi="Liberation Serif"/>
          <w:sz w:val="28"/>
          <w:szCs w:val="28"/>
        </w:rPr>
        <w:t>Челябинская</w:t>
      </w:r>
      <w:proofErr w:type="gramEnd"/>
      <w:r w:rsidRPr="00A02E63">
        <w:rPr>
          <w:rFonts w:ascii="Liberation Serif" w:hAnsi="Liberation Serif"/>
          <w:sz w:val="28"/>
          <w:szCs w:val="28"/>
        </w:rPr>
        <w:t>;</w:t>
      </w:r>
    </w:p>
    <w:p w:rsidR="0024732D" w:rsidRPr="00A02E63" w:rsidRDefault="0024732D" w:rsidP="000053F7">
      <w:pPr>
        <w:ind w:firstLine="426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37) №28 по ул. 4-ой Пятилетки;</w:t>
      </w:r>
    </w:p>
    <w:p w:rsidR="0024732D" w:rsidRPr="00A02E63" w:rsidRDefault="0024732D" w:rsidP="000053F7">
      <w:pPr>
        <w:ind w:firstLine="426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38) №28,30 по ул. Суворова;</w:t>
      </w:r>
    </w:p>
    <w:p w:rsidR="0024732D" w:rsidRPr="00A02E63" w:rsidRDefault="0024732D" w:rsidP="000053F7">
      <w:pPr>
        <w:ind w:firstLine="426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39) №153 по ул. Лермонтова;</w:t>
      </w:r>
    </w:p>
    <w:p w:rsidR="0024732D" w:rsidRPr="00A02E63" w:rsidRDefault="0024732D" w:rsidP="000053F7">
      <w:pPr>
        <w:ind w:firstLine="426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40) №35 по ул. Суворова, №78 по ул. Механизаторов;</w:t>
      </w:r>
    </w:p>
    <w:p w:rsidR="0024732D" w:rsidRPr="00A02E63" w:rsidRDefault="0024732D" w:rsidP="000053F7">
      <w:pPr>
        <w:ind w:firstLine="426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41) №36,38, 40, 42, 44 по ул. Калинина;</w:t>
      </w:r>
    </w:p>
    <w:p w:rsidR="0024732D" w:rsidRPr="00A02E63" w:rsidRDefault="0024732D" w:rsidP="000053F7">
      <w:pPr>
        <w:ind w:firstLine="426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42) №86 по ул. Каменская, №27 по ул. Кутузова.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</w:p>
    <w:p w:rsidR="0024732D" w:rsidRPr="00A02E63" w:rsidRDefault="0024732D" w:rsidP="0024732D">
      <w:pPr>
        <w:numPr>
          <w:ilvl w:val="0"/>
          <w:numId w:val="13"/>
        </w:numPr>
        <w:contextualSpacing/>
        <w:jc w:val="both"/>
        <w:rPr>
          <w:rFonts w:ascii="Liberation Serif" w:hAnsi="Liberation Serif"/>
          <w:bCs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Общественные территории:</w:t>
      </w:r>
    </w:p>
    <w:p w:rsidR="0024732D" w:rsidRPr="00A02E63" w:rsidRDefault="0024732D" w:rsidP="000053F7">
      <w:pPr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 xml:space="preserve">     1) сквер по ул. Тимирязева, расположенный в жилом массиве, ограниченном ул. Кирова, </w:t>
      </w:r>
      <w:proofErr w:type="spellStart"/>
      <w:r w:rsidRPr="00A02E63">
        <w:rPr>
          <w:rFonts w:ascii="Liberation Serif" w:hAnsi="Liberation Serif"/>
          <w:sz w:val="28"/>
          <w:szCs w:val="28"/>
        </w:rPr>
        <w:t>Кунавина</w:t>
      </w:r>
      <w:proofErr w:type="spellEnd"/>
      <w:r w:rsidRPr="00A02E63">
        <w:rPr>
          <w:rFonts w:ascii="Liberation Serif" w:hAnsi="Liberation Serif"/>
          <w:sz w:val="28"/>
          <w:szCs w:val="28"/>
        </w:rPr>
        <w:t>, Пушкина, пр. Победы (1 этап);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A02E63">
        <w:rPr>
          <w:rFonts w:ascii="Liberation Serif" w:hAnsi="Liberation Serif"/>
          <w:bCs/>
          <w:sz w:val="28"/>
          <w:szCs w:val="28"/>
        </w:rPr>
        <w:t xml:space="preserve">2) сквер по ул. Тимирязева, расположенный в жилом массиве, ограниченном ул. Кирова, </w:t>
      </w:r>
      <w:proofErr w:type="spellStart"/>
      <w:r w:rsidRPr="00A02E63">
        <w:rPr>
          <w:rFonts w:ascii="Liberation Serif" w:hAnsi="Liberation Serif"/>
          <w:bCs/>
          <w:sz w:val="28"/>
          <w:szCs w:val="28"/>
        </w:rPr>
        <w:t>Кунавина</w:t>
      </w:r>
      <w:proofErr w:type="spellEnd"/>
      <w:r w:rsidRPr="00A02E63">
        <w:rPr>
          <w:rFonts w:ascii="Liberation Serif" w:hAnsi="Liberation Serif"/>
          <w:bCs/>
          <w:sz w:val="28"/>
          <w:szCs w:val="28"/>
        </w:rPr>
        <w:t>, Пушкина, пр. Победы (2 этап);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A02E63">
        <w:rPr>
          <w:rFonts w:ascii="Liberation Serif" w:hAnsi="Liberation Serif"/>
          <w:bCs/>
          <w:sz w:val="28"/>
          <w:szCs w:val="28"/>
        </w:rPr>
        <w:t xml:space="preserve">3) сквер по ул. Тимирязева, расположенный в жилом массиве, ограниченном ул. Кирова, </w:t>
      </w:r>
      <w:proofErr w:type="spellStart"/>
      <w:r w:rsidRPr="00A02E63">
        <w:rPr>
          <w:rFonts w:ascii="Liberation Serif" w:hAnsi="Liberation Serif"/>
          <w:bCs/>
          <w:sz w:val="28"/>
          <w:szCs w:val="28"/>
        </w:rPr>
        <w:t>Кунавина</w:t>
      </w:r>
      <w:proofErr w:type="spellEnd"/>
      <w:r w:rsidRPr="00A02E63">
        <w:rPr>
          <w:rFonts w:ascii="Liberation Serif" w:hAnsi="Liberation Serif"/>
          <w:bCs/>
          <w:sz w:val="28"/>
          <w:szCs w:val="28"/>
        </w:rPr>
        <w:t>, Пушкина, пр. Победы (3 этап);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A02E63">
        <w:rPr>
          <w:rFonts w:ascii="Liberation Serif" w:hAnsi="Liberation Serif"/>
          <w:bCs/>
          <w:sz w:val="28"/>
          <w:szCs w:val="28"/>
        </w:rPr>
        <w:t>4)Городской парк в лесопарковой зоне, ограниченной ул. Ленина, Кадочникова и Рябова (1 этап);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A02E63">
        <w:rPr>
          <w:rFonts w:ascii="Liberation Serif" w:hAnsi="Liberation Serif"/>
          <w:bCs/>
          <w:sz w:val="28"/>
          <w:szCs w:val="28"/>
        </w:rPr>
        <w:t>5)Городской парк в лесопарковой зоне, ограниченной ул. Ленина, Кадочникова и Рябова (2 этап);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A02E63">
        <w:rPr>
          <w:rFonts w:ascii="Liberation Serif" w:hAnsi="Liberation Serif"/>
          <w:bCs/>
          <w:sz w:val="28"/>
          <w:szCs w:val="28"/>
        </w:rPr>
        <w:t>6) территория площади А.М. Горького;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bCs/>
          <w:sz w:val="28"/>
          <w:szCs w:val="28"/>
        </w:rPr>
        <w:t>7) п</w:t>
      </w:r>
      <w:r w:rsidRPr="00A02E63">
        <w:rPr>
          <w:rFonts w:ascii="Liberation Serif" w:hAnsi="Liberation Serif"/>
          <w:sz w:val="28"/>
          <w:szCs w:val="28"/>
        </w:rPr>
        <w:t xml:space="preserve">арк за зданием бывшего клуба по адресу: ул. 2-я </w:t>
      </w:r>
      <w:proofErr w:type="gramStart"/>
      <w:r w:rsidRPr="00A02E63">
        <w:rPr>
          <w:rFonts w:ascii="Liberation Serif" w:hAnsi="Liberation Serif"/>
          <w:sz w:val="28"/>
          <w:szCs w:val="28"/>
        </w:rPr>
        <w:t>Рабочая</w:t>
      </w:r>
      <w:proofErr w:type="gramEnd"/>
      <w:r w:rsidRPr="00A02E63">
        <w:rPr>
          <w:rFonts w:ascii="Liberation Serif" w:hAnsi="Liberation Serif"/>
          <w:sz w:val="28"/>
          <w:szCs w:val="28"/>
        </w:rPr>
        <w:t>, д. 97, поселок Силикатный;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A02E63">
        <w:rPr>
          <w:rFonts w:ascii="Liberation Serif" w:hAnsi="Liberation Serif"/>
          <w:sz w:val="28"/>
          <w:szCs w:val="28"/>
        </w:rPr>
        <w:t>8) территория ДК «Современник» по ул. Лермонтова, д. 133 г. Каменск-Уральский»;</w:t>
      </w:r>
      <w:proofErr w:type="gramEnd"/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9) бульвар Парижской Коммуны (от ул. 4-й Пятилетки до входа в Геологический музей);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10) территория лыжно-лодочной базы «Металлист», расположенной между бул. Парижской Коммуны и ул. Калинина,  вдоль ул. Гоголя (1 этап);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11) территория лыжно-лодочной базы «Металлист», расположенной между бул. Парижской Коммуны и ул. Калинина,  вдоль ул. Гоголя (2 этап)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12) сквер между жилыми домами № 97, 101 по ул. Каменская;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13) территория, прилегающая к ДК «Металлург» (1этап);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14) территория берега р. Исеть вдоль ул. Набережная, на участке от ул. Гагарина до ул. Каменская (1 этап);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15) территория парка в поселке «Северный»;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16) территория сквера «Молодежный», расположенного на пересечении ул. Кутузова и пер. Ученического;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17) территория, прилегающая к ДК «Юность»;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lastRenderedPageBreak/>
        <w:t xml:space="preserve">18) территория сквера по ул. </w:t>
      </w:r>
      <w:proofErr w:type="spellStart"/>
      <w:r w:rsidRPr="00A02E63">
        <w:rPr>
          <w:rFonts w:ascii="Liberation Serif" w:hAnsi="Liberation Serif"/>
          <w:sz w:val="28"/>
          <w:szCs w:val="28"/>
        </w:rPr>
        <w:t>Тевосяна</w:t>
      </w:r>
      <w:proofErr w:type="spellEnd"/>
      <w:r w:rsidRPr="00A02E63">
        <w:rPr>
          <w:rFonts w:ascii="Liberation Serif" w:hAnsi="Liberation Serif"/>
          <w:sz w:val="28"/>
          <w:szCs w:val="28"/>
        </w:rPr>
        <w:t>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19) территория «</w:t>
      </w:r>
      <w:proofErr w:type="spellStart"/>
      <w:r w:rsidRPr="00A02E63">
        <w:rPr>
          <w:rFonts w:ascii="Liberation Serif" w:hAnsi="Liberation Serif"/>
          <w:sz w:val="28"/>
          <w:szCs w:val="28"/>
        </w:rPr>
        <w:t>Байновский</w:t>
      </w:r>
      <w:proofErr w:type="spellEnd"/>
      <w:r w:rsidRPr="00A02E63">
        <w:rPr>
          <w:rFonts w:ascii="Liberation Serif" w:hAnsi="Liberation Serif"/>
          <w:sz w:val="28"/>
          <w:szCs w:val="28"/>
        </w:rPr>
        <w:t xml:space="preserve"> сад»;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20) территория берега р. Исеть вдоль ул. Набережная, на участке от ул. Гагарина до ул. Каменская (2 этап);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21) территория берега р. Исеть вдоль ул. Набережная, на участке от ул. Гагарина до ул. Каменская (3 этап);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 xml:space="preserve">22) территория возле памятника «Звезда» по ул. </w:t>
      </w:r>
      <w:proofErr w:type="spellStart"/>
      <w:r w:rsidRPr="00A02E63">
        <w:rPr>
          <w:rFonts w:ascii="Liberation Serif" w:hAnsi="Liberation Serif"/>
          <w:sz w:val="28"/>
          <w:szCs w:val="28"/>
        </w:rPr>
        <w:t>Кунавина</w:t>
      </w:r>
      <w:proofErr w:type="spellEnd"/>
      <w:r w:rsidRPr="00A02E63">
        <w:rPr>
          <w:rFonts w:ascii="Liberation Serif" w:hAnsi="Liberation Serif"/>
          <w:sz w:val="28"/>
          <w:szCs w:val="28"/>
        </w:rPr>
        <w:t>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23) территория, прилегающая к ДК «Металлург» (2 этап);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24) территория, прилегающая к Театру Драмы;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25) территория Бульвара Парижской Коммуны от ул. Гоголя до ул. Алюминиевая.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  <w:highlight w:val="yellow"/>
        </w:rPr>
      </w:pP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3. Объекты недвижимого имущества и земельные участки, находящиеся в собственности (пользовании) юридических лиц: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1) ул. Репина, д. № 10 (МБДОУ «Детский сад № 87 комбинированного типа»);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2) пр. Победы, д. № 49 (МАУ  «Спортивная школа олимпийского резерва города Каменска-Уральского»);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3) ул. Ленина, д. 5 (МАУ «Спортивный комплекс «Космос»);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4) пр. Победы, д. 2 (МАУК «Дворец культуры «Юность»);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5) ул. Челябинская, д. 19 (МАОУ «Средняя общеобразовательная школа № 17 с углубленным изучением отдельных предметов»);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6) ул. Алюминиевая, д.43 (ГАУ ДОСО «Детская школа искусств № 2 города Каменска-Уральского»);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7) ул. Кирова, д.13 (МБДОУ «Детский сад № 25 комбинированного вида»);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8) ул. 4-й Пятилетки, д. № 36 (МБДОУ «Детский сад № 90 комбинированного вида»);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9) ул. Шестакова, д. №  17 (МБДОУ «Детский сад № 95 комбинированного вида»);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10)  ул. Гоголя, д.  44 (МАУ «Центр развития физической культуры и спорта города Каменска-Уральского»);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 xml:space="preserve">11) ул. </w:t>
      </w:r>
      <w:proofErr w:type="gramStart"/>
      <w:r w:rsidRPr="00A02E63">
        <w:rPr>
          <w:rFonts w:ascii="Liberation Serif" w:hAnsi="Liberation Serif"/>
          <w:sz w:val="28"/>
          <w:szCs w:val="28"/>
        </w:rPr>
        <w:t>Алюминиевая</w:t>
      </w:r>
      <w:proofErr w:type="gramEnd"/>
      <w:r w:rsidRPr="00A02E63">
        <w:rPr>
          <w:rFonts w:ascii="Liberation Serif" w:hAnsi="Liberation Serif"/>
          <w:sz w:val="28"/>
          <w:szCs w:val="28"/>
        </w:rPr>
        <w:t>, д.  43А (МБДОУ «Детский сад № 73 комбинированного вида»);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12) пр. Победы, д. 15А (орган местного самоуправления «Управление образования города Каменска-Уральского»);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13) ул. Лермонтова, д. 133 (МАУК ДК «Современник»);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 xml:space="preserve">14) бульвар Парижской коммуны, д. 11 (МБУДО «Центр дополнительного образования», Геологический музей им. В.П. </w:t>
      </w:r>
      <w:proofErr w:type="spellStart"/>
      <w:r w:rsidRPr="00A02E63">
        <w:rPr>
          <w:rFonts w:ascii="Liberation Serif" w:hAnsi="Liberation Serif"/>
          <w:sz w:val="28"/>
          <w:szCs w:val="28"/>
        </w:rPr>
        <w:t>Шевалева</w:t>
      </w:r>
      <w:proofErr w:type="spellEnd"/>
      <w:r w:rsidRPr="00A02E63">
        <w:rPr>
          <w:rFonts w:ascii="Liberation Serif" w:hAnsi="Liberation Serif"/>
          <w:sz w:val="28"/>
          <w:szCs w:val="28"/>
        </w:rPr>
        <w:t>);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15) ул. Трудовые резервы, 8А (МАУК ДК «Металлург»)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</w:rPr>
      </w:pP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z w:val="28"/>
          <w:szCs w:val="28"/>
          <w:u w:val="single"/>
        </w:rPr>
      </w:pPr>
      <w:r w:rsidRPr="00A02E63">
        <w:rPr>
          <w:rFonts w:ascii="Liberation Serif" w:hAnsi="Liberation Serif"/>
          <w:sz w:val="28"/>
          <w:szCs w:val="28"/>
          <w:u w:val="single"/>
        </w:rPr>
        <w:t>Примечание:</w:t>
      </w:r>
    </w:p>
    <w:p w:rsidR="0024732D" w:rsidRPr="00A02E63" w:rsidRDefault="0024732D" w:rsidP="000053F7">
      <w:pPr>
        <w:ind w:firstLine="360"/>
        <w:jc w:val="both"/>
        <w:rPr>
          <w:rFonts w:ascii="Liberation Serif" w:hAnsi="Liberation Serif"/>
          <w:spacing w:val="1"/>
          <w:sz w:val="28"/>
          <w:szCs w:val="28"/>
        </w:rPr>
      </w:pPr>
      <w:r w:rsidRPr="00A02E63">
        <w:rPr>
          <w:rFonts w:ascii="Liberation Serif" w:hAnsi="Liberation Serif"/>
          <w:sz w:val="28"/>
          <w:szCs w:val="28"/>
        </w:rPr>
        <w:t>*Адресный перечень дворовых и общественных территорий, и объектов недвижимого имущества (включая объекты незавершенного строительства),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2022 года за счет средств указанных лиц, может уточняться по мере поступления заявок на включение в Муниципальную программу.</w:t>
      </w:r>
    </w:p>
    <w:sectPr w:rsidR="0024732D" w:rsidRPr="00A02E63" w:rsidSect="0024732D">
      <w:pgSz w:w="11906" w:h="16838" w:code="9"/>
      <w:pgMar w:top="851" w:right="567" w:bottom="39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53F7" w:rsidRDefault="000053F7" w:rsidP="009D36A1">
      <w:r>
        <w:separator/>
      </w:r>
    </w:p>
  </w:endnote>
  <w:endnote w:type="continuationSeparator" w:id="1">
    <w:p w:rsidR="000053F7" w:rsidRDefault="000053F7" w:rsidP="009D36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53F7" w:rsidRDefault="000053F7" w:rsidP="009D36A1">
      <w:r>
        <w:separator/>
      </w:r>
    </w:p>
  </w:footnote>
  <w:footnote w:type="continuationSeparator" w:id="1">
    <w:p w:rsidR="000053F7" w:rsidRDefault="000053F7" w:rsidP="009D36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8169394"/>
      <w:docPartObj>
        <w:docPartGallery w:val="Page Numbers (Top of Page)"/>
        <w:docPartUnique/>
      </w:docPartObj>
    </w:sdtPr>
    <w:sdtContent>
      <w:p w:rsidR="000053F7" w:rsidRDefault="000053F7">
        <w:pPr>
          <w:pStyle w:val="a8"/>
          <w:jc w:val="center"/>
        </w:pPr>
        <w:fldSimple w:instr="PAGE   \* MERGEFORMAT">
          <w:r w:rsidR="003E515A">
            <w:rPr>
              <w:noProof/>
            </w:rPr>
            <w:t>3</w:t>
          </w:r>
        </w:fldSimple>
      </w:p>
    </w:sdtContent>
  </w:sdt>
  <w:p w:rsidR="000053F7" w:rsidRDefault="000053F7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3F7" w:rsidRDefault="000053F7" w:rsidP="00D82956">
    <w:pPr>
      <w:pStyle w:val="a8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0053F7" w:rsidRDefault="000053F7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1721891"/>
      <w:docPartObj>
        <w:docPartGallery w:val="Page Numbers (Top of Page)"/>
        <w:docPartUnique/>
      </w:docPartObj>
    </w:sdtPr>
    <w:sdtContent>
      <w:p w:rsidR="000053F7" w:rsidRDefault="000053F7">
        <w:pPr>
          <w:pStyle w:val="a8"/>
          <w:jc w:val="center"/>
        </w:pPr>
        <w:fldSimple w:instr="PAGE   \* MERGEFORMAT">
          <w:r w:rsidR="003E515A">
            <w:rPr>
              <w:noProof/>
            </w:rPr>
            <w:t>28</w:t>
          </w:r>
        </w:fldSimple>
      </w:p>
    </w:sdtContent>
  </w:sdt>
  <w:p w:rsidR="000053F7" w:rsidRDefault="000053F7" w:rsidP="00D82956">
    <w:pPr>
      <w:pStyle w:val="a8"/>
      <w:jc w:val="cent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66463911"/>
      <w:docPartObj>
        <w:docPartGallery w:val="Page Numbers (Top of Page)"/>
        <w:docPartUnique/>
      </w:docPartObj>
    </w:sdtPr>
    <w:sdtContent>
      <w:p w:rsidR="000053F7" w:rsidRDefault="000053F7">
        <w:pPr>
          <w:pStyle w:val="a8"/>
          <w:jc w:val="center"/>
        </w:pPr>
        <w:fldSimple w:instr="PAGE   \* MERGEFORMAT">
          <w:r w:rsidR="003E515A">
            <w:rPr>
              <w:noProof/>
            </w:rPr>
            <w:t>37</w:t>
          </w:r>
        </w:fldSimple>
      </w:p>
    </w:sdtContent>
  </w:sdt>
  <w:p w:rsidR="000053F7" w:rsidRDefault="000053F7">
    <w:pPr>
      <w:pStyle w:val="a8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19504970"/>
      <w:docPartObj>
        <w:docPartGallery w:val="Page Numbers (Top of Page)"/>
        <w:docPartUnique/>
      </w:docPartObj>
    </w:sdtPr>
    <w:sdtContent>
      <w:p w:rsidR="000053F7" w:rsidRDefault="000053F7">
        <w:pPr>
          <w:pStyle w:val="a8"/>
          <w:jc w:val="center"/>
        </w:pPr>
        <w:fldSimple w:instr="PAGE   \* MERGEFORMAT">
          <w:r w:rsidR="003E515A">
            <w:rPr>
              <w:noProof/>
            </w:rPr>
            <w:t>35</w:t>
          </w:r>
        </w:fldSimple>
      </w:p>
    </w:sdtContent>
  </w:sdt>
  <w:p w:rsidR="000053F7" w:rsidRDefault="000053F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43AB3"/>
    <w:multiLevelType w:val="hybridMultilevel"/>
    <w:tmpl w:val="54DE5F72"/>
    <w:lvl w:ilvl="0" w:tplc="A23C59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">
    <w:nsid w:val="1E4A2804"/>
    <w:multiLevelType w:val="hybridMultilevel"/>
    <w:tmpl w:val="B2ECBCE4"/>
    <w:lvl w:ilvl="0" w:tplc="4FD868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6DE4474"/>
    <w:multiLevelType w:val="hybridMultilevel"/>
    <w:tmpl w:val="2A9C1122"/>
    <w:lvl w:ilvl="0" w:tplc="6E24E2E0">
      <w:start w:val="202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5">
    <w:nsid w:val="2EC872A0"/>
    <w:multiLevelType w:val="hybridMultilevel"/>
    <w:tmpl w:val="40D6C7A0"/>
    <w:lvl w:ilvl="0" w:tplc="B14C37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B1147C2"/>
    <w:multiLevelType w:val="hybridMultilevel"/>
    <w:tmpl w:val="14F43C7C"/>
    <w:lvl w:ilvl="0" w:tplc="236EA04C">
      <w:start w:val="202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2366400"/>
    <w:multiLevelType w:val="hybridMultilevel"/>
    <w:tmpl w:val="347A95AA"/>
    <w:lvl w:ilvl="0" w:tplc="04190001">
      <w:start w:val="22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38F0927"/>
    <w:multiLevelType w:val="hybridMultilevel"/>
    <w:tmpl w:val="74F6758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1E1366"/>
    <w:multiLevelType w:val="hybridMultilevel"/>
    <w:tmpl w:val="18A261AC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307F7A"/>
    <w:multiLevelType w:val="hybridMultilevel"/>
    <w:tmpl w:val="6CB6EFE4"/>
    <w:lvl w:ilvl="0" w:tplc="65C846D2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0F424C"/>
    <w:multiLevelType w:val="hybridMultilevel"/>
    <w:tmpl w:val="0EFC3278"/>
    <w:lvl w:ilvl="0" w:tplc="FC80467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1BA68DA"/>
    <w:multiLevelType w:val="hybridMultilevel"/>
    <w:tmpl w:val="74126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AD084E"/>
    <w:multiLevelType w:val="hybridMultilevel"/>
    <w:tmpl w:val="0916FE42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254423"/>
    <w:multiLevelType w:val="hybridMultilevel"/>
    <w:tmpl w:val="B1ACA402"/>
    <w:lvl w:ilvl="0" w:tplc="04190001">
      <w:start w:val="202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9"/>
  </w:num>
  <w:num w:numId="3">
    <w:abstractNumId w:val="1"/>
  </w:num>
  <w:num w:numId="4">
    <w:abstractNumId w:val="20"/>
  </w:num>
  <w:num w:numId="5">
    <w:abstractNumId w:val="13"/>
  </w:num>
  <w:num w:numId="6">
    <w:abstractNumId w:val="14"/>
  </w:num>
  <w:num w:numId="7">
    <w:abstractNumId w:val="9"/>
  </w:num>
  <w:num w:numId="8">
    <w:abstractNumId w:val="7"/>
  </w:num>
  <w:num w:numId="9">
    <w:abstractNumId w:val="16"/>
  </w:num>
  <w:num w:numId="10">
    <w:abstractNumId w:val="5"/>
  </w:num>
  <w:num w:numId="11">
    <w:abstractNumId w:val="15"/>
  </w:num>
  <w:num w:numId="12">
    <w:abstractNumId w:val="11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2"/>
  </w:num>
  <w:num w:numId="16">
    <w:abstractNumId w:val="1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6"/>
  </w:num>
  <w:num w:numId="19">
    <w:abstractNumId w:val="3"/>
  </w:num>
  <w:num w:numId="20">
    <w:abstractNumId w:val="18"/>
  </w:num>
  <w:num w:numId="21">
    <w:abstractNumId w:val="12"/>
  </w:num>
  <w:num w:numId="22">
    <w:abstractNumId w:val="10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oNotTrackMoves/>
  <w:defaultTabStop w:val="709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5C1F"/>
    <w:rsid w:val="00002F1C"/>
    <w:rsid w:val="000053F7"/>
    <w:rsid w:val="00010608"/>
    <w:rsid w:val="0002319E"/>
    <w:rsid w:val="00090D89"/>
    <w:rsid w:val="000D060F"/>
    <w:rsid w:val="000E03F2"/>
    <w:rsid w:val="000E2A1E"/>
    <w:rsid w:val="00133698"/>
    <w:rsid w:val="00141BED"/>
    <w:rsid w:val="00166DC4"/>
    <w:rsid w:val="0019705B"/>
    <w:rsid w:val="001B3D9D"/>
    <w:rsid w:val="001E27C3"/>
    <w:rsid w:val="001E39EB"/>
    <w:rsid w:val="001E4E90"/>
    <w:rsid w:val="00203647"/>
    <w:rsid w:val="00214C55"/>
    <w:rsid w:val="00220169"/>
    <w:rsid w:val="0023226A"/>
    <w:rsid w:val="00240A22"/>
    <w:rsid w:val="00244155"/>
    <w:rsid w:val="0024732D"/>
    <w:rsid w:val="00252217"/>
    <w:rsid w:val="00253A0E"/>
    <w:rsid w:val="00262FEE"/>
    <w:rsid w:val="002A55FE"/>
    <w:rsid w:val="002C69C1"/>
    <w:rsid w:val="002C70BB"/>
    <w:rsid w:val="002D1EC6"/>
    <w:rsid w:val="002D3CA5"/>
    <w:rsid w:val="002F1B4B"/>
    <w:rsid w:val="00301773"/>
    <w:rsid w:val="00304EF0"/>
    <w:rsid w:val="00311136"/>
    <w:rsid w:val="00315D15"/>
    <w:rsid w:val="003209BA"/>
    <w:rsid w:val="00352B7E"/>
    <w:rsid w:val="00367EEF"/>
    <w:rsid w:val="00373026"/>
    <w:rsid w:val="003748A0"/>
    <w:rsid w:val="00374C89"/>
    <w:rsid w:val="00375C1F"/>
    <w:rsid w:val="0038200A"/>
    <w:rsid w:val="003857CE"/>
    <w:rsid w:val="003A255C"/>
    <w:rsid w:val="003C208E"/>
    <w:rsid w:val="003D7C85"/>
    <w:rsid w:val="003E515A"/>
    <w:rsid w:val="003F00E7"/>
    <w:rsid w:val="003F6459"/>
    <w:rsid w:val="004039B2"/>
    <w:rsid w:val="00412A62"/>
    <w:rsid w:val="00430480"/>
    <w:rsid w:val="00431796"/>
    <w:rsid w:val="0044463B"/>
    <w:rsid w:val="00472BBB"/>
    <w:rsid w:val="0048096D"/>
    <w:rsid w:val="004A50D0"/>
    <w:rsid w:val="004A5CA8"/>
    <w:rsid w:val="004C3D72"/>
    <w:rsid w:val="004D7ECE"/>
    <w:rsid w:val="004F1BF0"/>
    <w:rsid w:val="004F4246"/>
    <w:rsid w:val="00536788"/>
    <w:rsid w:val="0057513E"/>
    <w:rsid w:val="005A0245"/>
    <w:rsid w:val="005A105C"/>
    <w:rsid w:val="005E1E4D"/>
    <w:rsid w:val="005E258A"/>
    <w:rsid w:val="005E2ACB"/>
    <w:rsid w:val="006111B9"/>
    <w:rsid w:val="00622979"/>
    <w:rsid w:val="00632CDD"/>
    <w:rsid w:val="00633858"/>
    <w:rsid w:val="0064065B"/>
    <w:rsid w:val="00653A02"/>
    <w:rsid w:val="00664DEE"/>
    <w:rsid w:val="00695EE0"/>
    <w:rsid w:val="006A7F56"/>
    <w:rsid w:val="006C6C5E"/>
    <w:rsid w:val="006E1CD7"/>
    <w:rsid w:val="006E2BE1"/>
    <w:rsid w:val="006E543C"/>
    <w:rsid w:val="006F4648"/>
    <w:rsid w:val="00702165"/>
    <w:rsid w:val="00720985"/>
    <w:rsid w:val="007420F5"/>
    <w:rsid w:val="00761552"/>
    <w:rsid w:val="00771733"/>
    <w:rsid w:val="00774D0A"/>
    <w:rsid w:val="0077651E"/>
    <w:rsid w:val="00786D61"/>
    <w:rsid w:val="00790DD6"/>
    <w:rsid w:val="007F2DBF"/>
    <w:rsid w:val="007F6931"/>
    <w:rsid w:val="00817AA9"/>
    <w:rsid w:val="00833393"/>
    <w:rsid w:val="0083594B"/>
    <w:rsid w:val="00843FF3"/>
    <w:rsid w:val="008556E0"/>
    <w:rsid w:val="008647C3"/>
    <w:rsid w:val="00871148"/>
    <w:rsid w:val="00880228"/>
    <w:rsid w:val="00896CBC"/>
    <w:rsid w:val="008A222C"/>
    <w:rsid w:val="008B6DC2"/>
    <w:rsid w:val="008B7B29"/>
    <w:rsid w:val="008C0E41"/>
    <w:rsid w:val="008F5D5D"/>
    <w:rsid w:val="009050EA"/>
    <w:rsid w:val="00946355"/>
    <w:rsid w:val="009560BE"/>
    <w:rsid w:val="00956960"/>
    <w:rsid w:val="00975A1C"/>
    <w:rsid w:val="009D36A1"/>
    <w:rsid w:val="009F5FA8"/>
    <w:rsid w:val="00A1076A"/>
    <w:rsid w:val="00A2296B"/>
    <w:rsid w:val="00A26589"/>
    <w:rsid w:val="00A44339"/>
    <w:rsid w:val="00A45769"/>
    <w:rsid w:val="00AE69F5"/>
    <w:rsid w:val="00AF1FCA"/>
    <w:rsid w:val="00AF2F1B"/>
    <w:rsid w:val="00B00AD8"/>
    <w:rsid w:val="00B17A23"/>
    <w:rsid w:val="00B22DFF"/>
    <w:rsid w:val="00B37D6F"/>
    <w:rsid w:val="00B77701"/>
    <w:rsid w:val="00B80FAA"/>
    <w:rsid w:val="00B91D93"/>
    <w:rsid w:val="00B95DBC"/>
    <w:rsid w:val="00BA3296"/>
    <w:rsid w:val="00BA7870"/>
    <w:rsid w:val="00BC77AC"/>
    <w:rsid w:val="00BD3794"/>
    <w:rsid w:val="00BF46AD"/>
    <w:rsid w:val="00BF6E52"/>
    <w:rsid w:val="00BF721B"/>
    <w:rsid w:val="00C55198"/>
    <w:rsid w:val="00C8290F"/>
    <w:rsid w:val="00C90002"/>
    <w:rsid w:val="00C90160"/>
    <w:rsid w:val="00CA14D7"/>
    <w:rsid w:val="00CA5513"/>
    <w:rsid w:val="00CB759D"/>
    <w:rsid w:val="00CC18A7"/>
    <w:rsid w:val="00CC7009"/>
    <w:rsid w:val="00CC7722"/>
    <w:rsid w:val="00CD11A6"/>
    <w:rsid w:val="00CD59E3"/>
    <w:rsid w:val="00CF2180"/>
    <w:rsid w:val="00CF7251"/>
    <w:rsid w:val="00D46873"/>
    <w:rsid w:val="00D61D1D"/>
    <w:rsid w:val="00D67908"/>
    <w:rsid w:val="00D73F9E"/>
    <w:rsid w:val="00D820A3"/>
    <w:rsid w:val="00D82956"/>
    <w:rsid w:val="00D921D5"/>
    <w:rsid w:val="00DB0739"/>
    <w:rsid w:val="00DD20C2"/>
    <w:rsid w:val="00DE4BE7"/>
    <w:rsid w:val="00DF01C6"/>
    <w:rsid w:val="00E3519D"/>
    <w:rsid w:val="00E86D5A"/>
    <w:rsid w:val="00E91C2A"/>
    <w:rsid w:val="00EA6D49"/>
    <w:rsid w:val="00EB2308"/>
    <w:rsid w:val="00EC1535"/>
    <w:rsid w:val="00ED4DA5"/>
    <w:rsid w:val="00EE4587"/>
    <w:rsid w:val="00EE5805"/>
    <w:rsid w:val="00F0058C"/>
    <w:rsid w:val="00F129BF"/>
    <w:rsid w:val="00F71C3F"/>
    <w:rsid w:val="00F7537B"/>
    <w:rsid w:val="00FA194B"/>
    <w:rsid w:val="00FA3C20"/>
    <w:rsid w:val="00FB6588"/>
    <w:rsid w:val="00FD131E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Default">
    <w:name w:val="Default"/>
    <w:uiPriority w:val="99"/>
    <w:rsid w:val="009560B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header"/>
    <w:basedOn w:val="a"/>
    <w:link w:val="a9"/>
    <w:uiPriority w:val="99"/>
    <w:rsid w:val="009D36A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D36A1"/>
  </w:style>
  <w:style w:type="paragraph" w:styleId="aa">
    <w:name w:val="footer"/>
    <w:basedOn w:val="a"/>
    <w:link w:val="ab"/>
    <w:uiPriority w:val="99"/>
    <w:rsid w:val="009D36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36A1"/>
  </w:style>
  <w:style w:type="character" w:customStyle="1" w:styleId="a5">
    <w:name w:val="Основной текст с отступом Знак"/>
    <w:link w:val="a4"/>
    <w:uiPriority w:val="99"/>
    <w:locked/>
    <w:rsid w:val="00D82956"/>
    <w:rPr>
      <w:sz w:val="25"/>
      <w:szCs w:val="24"/>
    </w:rPr>
  </w:style>
  <w:style w:type="paragraph" w:styleId="ac">
    <w:name w:val="Body Text"/>
    <w:basedOn w:val="a"/>
    <w:link w:val="ad"/>
    <w:uiPriority w:val="99"/>
    <w:rsid w:val="00D82956"/>
    <w:pPr>
      <w:jc w:val="both"/>
    </w:pPr>
    <w:rPr>
      <w:sz w:val="28"/>
      <w:szCs w:val="28"/>
    </w:rPr>
  </w:style>
  <w:style w:type="character" w:customStyle="1" w:styleId="ad">
    <w:name w:val="Основной текст Знак"/>
    <w:basedOn w:val="a0"/>
    <w:link w:val="ac"/>
    <w:uiPriority w:val="99"/>
    <w:rsid w:val="00D82956"/>
    <w:rPr>
      <w:sz w:val="28"/>
      <w:szCs w:val="28"/>
    </w:rPr>
  </w:style>
  <w:style w:type="table" w:styleId="ae">
    <w:name w:val="Table Grid"/>
    <w:basedOn w:val="a1"/>
    <w:uiPriority w:val="59"/>
    <w:rsid w:val="00D8295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aliases w:val="Абзац списка11,ПАРАГРАФ"/>
    <w:basedOn w:val="a"/>
    <w:uiPriority w:val="34"/>
    <w:qFormat/>
    <w:rsid w:val="00D82956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D82956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D82956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D82956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D82956"/>
  </w:style>
  <w:style w:type="character" w:styleId="af1">
    <w:name w:val="Hyperlink"/>
    <w:basedOn w:val="a0"/>
    <w:uiPriority w:val="99"/>
    <w:unhideWhenUsed/>
    <w:rsid w:val="00D82956"/>
    <w:rPr>
      <w:color w:val="0000FF"/>
      <w:u w:val="single"/>
    </w:rPr>
  </w:style>
  <w:style w:type="paragraph" w:customStyle="1" w:styleId="ConsPlusTitlePage">
    <w:name w:val="ConsPlusTitlePage"/>
    <w:uiPriority w:val="99"/>
    <w:rsid w:val="00D82956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D82956"/>
    <w:pPr>
      <w:ind w:left="720"/>
      <w:contextualSpacing/>
    </w:pPr>
  </w:style>
  <w:style w:type="character" w:styleId="af3">
    <w:name w:val="Strong"/>
    <w:basedOn w:val="a0"/>
    <w:uiPriority w:val="22"/>
    <w:qFormat/>
    <w:rsid w:val="00D82956"/>
    <w:rPr>
      <w:b/>
      <w:bCs/>
    </w:rPr>
  </w:style>
  <w:style w:type="table" w:customStyle="1" w:styleId="12">
    <w:name w:val="Сетка таблицы1"/>
    <w:basedOn w:val="a1"/>
    <w:next w:val="ae"/>
    <w:uiPriority w:val="59"/>
    <w:rsid w:val="00D8295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basedOn w:val="a1"/>
    <w:next w:val="ae"/>
    <w:uiPriority w:val="59"/>
    <w:rsid w:val="00D8295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FollowedHyperlink"/>
    <w:basedOn w:val="a0"/>
    <w:uiPriority w:val="99"/>
    <w:unhideWhenUsed/>
    <w:rsid w:val="00D82956"/>
    <w:rPr>
      <w:color w:val="800080"/>
      <w:u w:val="single"/>
    </w:rPr>
  </w:style>
  <w:style w:type="paragraph" w:customStyle="1" w:styleId="xl65">
    <w:name w:val="xl65"/>
    <w:basedOn w:val="a"/>
    <w:uiPriority w:val="99"/>
    <w:rsid w:val="00D82956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uiPriority w:val="99"/>
    <w:rsid w:val="00D829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67">
    <w:name w:val="xl67"/>
    <w:basedOn w:val="a"/>
    <w:uiPriority w:val="99"/>
    <w:rsid w:val="00D829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68">
    <w:name w:val="xl68"/>
    <w:basedOn w:val="a"/>
    <w:uiPriority w:val="99"/>
    <w:rsid w:val="00D8295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uiPriority w:val="99"/>
    <w:rsid w:val="00D8295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0">
    <w:name w:val="xl70"/>
    <w:basedOn w:val="a"/>
    <w:uiPriority w:val="99"/>
    <w:rsid w:val="00D829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1">
    <w:name w:val="xl71"/>
    <w:basedOn w:val="a"/>
    <w:uiPriority w:val="99"/>
    <w:rsid w:val="00D8295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"/>
    <w:uiPriority w:val="99"/>
    <w:rsid w:val="00D82956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3">
    <w:name w:val="xl73"/>
    <w:basedOn w:val="a"/>
    <w:uiPriority w:val="99"/>
    <w:rsid w:val="00D8295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uiPriority w:val="99"/>
    <w:rsid w:val="00D8295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uiPriority w:val="99"/>
    <w:rsid w:val="00D829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6">
    <w:name w:val="xl76"/>
    <w:basedOn w:val="a"/>
    <w:uiPriority w:val="99"/>
    <w:rsid w:val="00D8295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77">
    <w:name w:val="xl77"/>
    <w:basedOn w:val="a"/>
    <w:uiPriority w:val="99"/>
    <w:rsid w:val="00D8295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8">
    <w:name w:val="xl78"/>
    <w:basedOn w:val="a"/>
    <w:uiPriority w:val="99"/>
    <w:rsid w:val="00D829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"/>
    <w:uiPriority w:val="99"/>
    <w:rsid w:val="00D8295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0">
    <w:name w:val="xl80"/>
    <w:basedOn w:val="a"/>
    <w:uiPriority w:val="99"/>
    <w:rsid w:val="00D829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1">
    <w:name w:val="xl81"/>
    <w:basedOn w:val="a"/>
    <w:uiPriority w:val="99"/>
    <w:rsid w:val="00D829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uiPriority w:val="99"/>
    <w:rsid w:val="00D82956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3">
    <w:name w:val="xl83"/>
    <w:basedOn w:val="a"/>
    <w:uiPriority w:val="99"/>
    <w:rsid w:val="00D82956"/>
    <w:pPr>
      <w:spacing w:before="100" w:beforeAutospacing="1" w:after="100" w:afterAutospacing="1"/>
      <w:jc w:val="both"/>
      <w:textAlignment w:val="top"/>
    </w:pPr>
  </w:style>
  <w:style w:type="paragraph" w:customStyle="1" w:styleId="xl84">
    <w:name w:val="xl84"/>
    <w:basedOn w:val="a"/>
    <w:uiPriority w:val="99"/>
    <w:rsid w:val="00D82956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5">
    <w:name w:val="xl85"/>
    <w:basedOn w:val="a"/>
    <w:uiPriority w:val="99"/>
    <w:rsid w:val="00D82956"/>
    <w:pP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6">
    <w:name w:val="xl86"/>
    <w:basedOn w:val="a"/>
    <w:uiPriority w:val="99"/>
    <w:rsid w:val="00D8295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7">
    <w:name w:val="xl87"/>
    <w:basedOn w:val="a"/>
    <w:uiPriority w:val="99"/>
    <w:rsid w:val="00D829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88">
    <w:name w:val="xl88"/>
    <w:basedOn w:val="a"/>
    <w:uiPriority w:val="99"/>
    <w:rsid w:val="00D829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uiPriority w:val="99"/>
    <w:rsid w:val="00D82956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0">
    <w:name w:val="xl90"/>
    <w:basedOn w:val="a"/>
    <w:uiPriority w:val="99"/>
    <w:rsid w:val="00D8295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uiPriority w:val="99"/>
    <w:rsid w:val="00D8295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2">
    <w:name w:val="xl92"/>
    <w:basedOn w:val="a"/>
    <w:uiPriority w:val="99"/>
    <w:rsid w:val="00D8295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3">
    <w:name w:val="xl93"/>
    <w:basedOn w:val="a"/>
    <w:uiPriority w:val="99"/>
    <w:rsid w:val="00D8295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4">
    <w:name w:val="xl94"/>
    <w:basedOn w:val="a"/>
    <w:uiPriority w:val="99"/>
    <w:rsid w:val="00D8295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uiPriority w:val="99"/>
    <w:rsid w:val="00D8295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6">
    <w:name w:val="xl96"/>
    <w:basedOn w:val="a"/>
    <w:uiPriority w:val="99"/>
    <w:rsid w:val="00D8295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7">
    <w:name w:val="xl97"/>
    <w:basedOn w:val="a"/>
    <w:uiPriority w:val="99"/>
    <w:rsid w:val="00D8295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"/>
    <w:uiPriority w:val="99"/>
    <w:rsid w:val="00D829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uiPriority w:val="99"/>
    <w:rsid w:val="00D82956"/>
    <w:pP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uiPriority w:val="99"/>
    <w:rsid w:val="00D82956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"/>
    <w:uiPriority w:val="99"/>
    <w:rsid w:val="00D8295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102">
    <w:name w:val="xl102"/>
    <w:basedOn w:val="a"/>
    <w:uiPriority w:val="99"/>
    <w:rsid w:val="00D8295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uiPriority w:val="99"/>
    <w:rsid w:val="00D829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uiPriority w:val="99"/>
    <w:rsid w:val="00D829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"/>
    <w:uiPriority w:val="99"/>
    <w:rsid w:val="00D829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6">
    <w:name w:val="xl106"/>
    <w:basedOn w:val="a"/>
    <w:uiPriority w:val="99"/>
    <w:rsid w:val="00D829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7">
    <w:name w:val="xl107"/>
    <w:basedOn w:val="a"/>
    <w:uiPriority w:val="99"/>
    <w:rsid w:val="00D829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8">
    <w:name w:val="xl108"/>
    <w:basedOn w:val="a"/>
    <w:uiPriority w:val="99"/>
    <w:rsid w:val="00D8295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9">
    <w:name w:val="xl109"/>
    <w:basedOn w:val="a"/>
    <w:uiPriority w:val="99"/>
    <w:rsid w:val="00D8295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0">
    <w:name w:val="xl110"/>
    <w:basedOn w:val="a"/>
    <w:uiPriority w:val="99"/>
    <w:rsid w:val="00D8295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1">
    <w:name w:val="xl111"/>
    <w:basedOn w:val="a"/>
    <w:uiPriority w:val="99"/>
    <w:rsid w:val="00D8295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2">
    <w:name w:val="xl112"/>
    <w:basedOn w:val="a"/>
    <w:uiPriority w:val="99"/>
    <w:rsid w:val="00D82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3">
    <w:name w:val="xl113"/>
    <w:basedOn w:val="a"/>
    <w:uiPriority w:val="99"/>
    <w:rsid w:val="00D82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"/>
    <w:uiPriority w:val="99"/>
    <w:rsid w:val="00D82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5">
    <w:name w:val="xl115"/>
    <w:basedOn w:val="a"/>
    <w:uiPriority w:val="99"/>
    <w:rsid w:val="00D82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uiPriority w:val="99"/>
    <w:rsid w:val="00D8295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7">
    <w:name w:val="xl117"/>
    <w:basedOn w:val="a"/>
    <w:uiPriority w:val="99"/>
    <w:rsid w:val="00D8295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8">
    <w:name w:val="xl118"/>
    <w:basedOn w:val="a"/>
    <w:uiPriority w:val="99"/>
    <w:rsid w:val="00D8295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character" w:customStyle="1" w:styleId="10">
    <w:name w:val="Заголовок 1 Знак"/>
    <w:basedOn w:val="a0"/>
    <w:link w:val="1"/>
    <w:rsid w:val="00D82956"/>
    <w:rPr>
      <w:b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\nuriev\desktop\&#1060;&#1050;&#1043;&#1057;\&#1052;&#1059;&#1053;&#1048;&#1062;&#1048;&#1055;&#1040;&#1051;&#1068;&#1053;&#1040;&#1071;%20&#1055;&#1056;&#1054;&#1043;&#1056;&#1040;&#1052;&#1052;&#1040;\&#1052;&#1055;%20&#1085;&#1086;&#1103;&#1073;&#1088;&#1100;%20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76EE7-0EFA-42C3-AFFD-4758F1AC1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14</TotalTime>
  <Pages>39</Pages>
  <Words>8511</Words>
  <Characters>43574</Characters>
  <Application>Microsoft Office Word</Application>
  <DocSecurity>0</DocSecurity>
  <Lines>363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PeregontsevaYV</dc:creator>
  <cp:lastModifiedBy>Пользователь Windows</cp:lastModifiedBy>
  <cp:revision>4</cp:revision>
  <cp:lastPrinted>2022-06-03T10:56:00Z</cp:lastPrinted>
  <dcterms:created xsi:type="dcterms:W3CDTF">2022-06-08T07:07:00Z</dcterms:created>
  <dcterms:modified xsi:type="dcterms:W3CDTF">2022-06-08T13:06:00Z</dcterms:modified>
</cp:coreProperties>
</file>