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8238E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08238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8238E" w:rsidP="00133698">
      <w:pPr>
        <w:spacing w:before="400"/>
        <w:rPr>
          <w:rFonts w:ascii="Liberation Serif" w:hAnsi="Liberation Serif" w:cs="Liberation Serif"/>
          <w:sz w:val="24"/>
        </w:rPr>
      </w:pPr>
      <w:r w:rsidRPr="0008238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87214">
        <w:rPr>
          <w:rFonts w:ascii="Liberation Serif" w:hAnsi="Liberation Serif" w:cs="Liberation Serif"/>
          <w:sz w:val="24"/>
        </w:rPr>
        <w:t>24.06.2022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487214">
        <w:rPr>
          <w:rFonts w:ascii="Liberation Serif" w:hAnsi="Liberation Serif" w:cs="Liberation Serif"/>
          <w:sz w:val="24"/>
        </w:rPr>
        <w:t>418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b/>
          <w:sz w:val="28"/>
          <w:szCs w:val="28"/>
        </w:rPr>
        <w:t>2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AD3B0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</w:r>
      <w:r w:rsidR="00AD3B0F" w:rsidRPr="00AD3B0F">
        <w:rPr>
          <w:rFonts w:ascii="Liberation Serif" w:hAnsi="Liberation Serif" w:cs="Liberation Serif"/>
          <w:sz w:val="28"/>
          <w:szCs w:val="28"/>
        </w:rPr>
        <w:t>На основании результатов экспертизы достоверности сметной стоимости,  с целью уточнения стоимости ремонта автомобильных дорог общего пользования местного значения по результатам проведенного электронного аукциона</w:t>
      </w:r>
      <w:r w:rsidR="002E39AE" w:rsidRPr="00AD3B0F">
        <w:rPr>
          <w:rFonts w:ascii="Liberation Serif" w:hAnsi="Liberation Serif" w:cs="Liberation Serif"/>
          <w:sz w:val="28"/>
          <w:szCs w:val="28"/>
        </w:rPr>
        <w:t xml:space="preserve">, </w:t>
      </w:r>
      <w:r w:rsidRPr="00AD3B0F">
        <w:rPr>
          <w:rFonts w:ascii="Liberation Serif" w:hAnsi="Liberation Serif"/>
          <w:sz w:val="28"/>
          <w:szCs w:val="28"/>
        </w:rPr>
        <w:t>А</w:t>
      </w:r>
      <w:r w:rsidRPr="00E8018B">
        <w:rPr>
          <w:rFonts w:ascii="Liberation Serif" w:hAnsi="Liberation Serif"/>
          <w:sz w:val="28"/>
          <w:szCs w:val="28"/>
        </w:rPr>
        <w:t>дмин</w:t>
      </w:r>
      <w:r w:rsidRPr="007037CF">
        <w:rPr>
          <w:rFonts w:ascii="Liberation Serif" w:hAnsi="Liberation Serif"/>
          <w:sz w:val="28"/>
          <w:szCs w:val="28"/>
        </w:rPr>
        <w:t>истрация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AD3B0F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D463F4" w:rsidRDefault="005857CC" w:rsidP="00AD3B0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1. </w:t>
      </w:r>
      <w:r w:rsidR="005E3CEE">
        <w:rPr>
          <w:rFonts w:ascii="Liberation Serif" w:hAnsi="Liberation Serif"/>
          <w:sz w:val="28"/>
          <w:szCs w:val="28"/>
        </w:rPr>
        <w:t>Внести изменения в</w:t>
      </w:r>
      <w:r w:rsidRPr="007037CF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sz w:val="28"/>
          <w:szCs w:val="28"/>
        </w:rPr>
        <w:t>2</w:t>
      </w:r>
      <w:r w:rsidR="005E3CEE">
        <w:rPr>
          <w:rFonts w:ascii="Liberation Serif" w:hAnsi="Liberation Serif"/>
          <w:sz w:val="28"/>
          <w:szCs w:val="28"/>
        </w:rPr>
        <w:t xml:space="preserve"> году</w:t>
      </w:r>
      <w:r w:rsidR="00D463F4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23.12.2021 № 990 </w:t>
      </w:r>
      <w:r w:rsidR="009E2040">
        <w:rPr>
          <w:rFonts w:ascii="Liberation Serif" w:hAnsi="Liberation Serif"/>
          <w:sz w:val="28"/>
          <w:szCs w:val="28"/>
        </w:rPr>
        <w:t>(</w:t>
      </w:r>
      <w:r w:rsidR="00A11043">
        <w:rPr>
          <w:rFonts w:ascii="Liberation Serif" w:hAnsi="Liberation Serif"/>
          <w:sz w:val="28"/>
          <w:szCs w:val="28"/>
        </w:rPr>
        <w:t>в редакции п</w:t>
      </w:r>
      <w:r w:rsidR="009E2040">
        <w:rPr>
          <w:rFonts w:ascii="Liberation Serif" w:hAnsi="Liberation Serif"/>
          <w:sz w:val="28"/>
          <w:szCs w:val="28"/>
        </w:rPr>
        <w:t xml:space="preserve">остановления Администрации Каменск-Уральского городского округа от 02.02.2022 № 62) </w:t>
      </w:r>
      <w:r w:rsidR="00D463F4">
        <w:rPr>
          <w:rFonts w:ascii="Liberation Serif" w:hAnsi="Liberation Serif"/>
          <w:sz w:val="28"/>
          <w:szCs w:val="28"/>
        </w:rPr>
        <w:t xml:space="preserve">«Об утверждении </w:t>
      </w:r>
      <w:r w:rsidR="00D463F4" w:rsidRPr="007037CF">
        <w:rPr>
          <w:rFonts w:ascii="Liberation Serif" w:hAnsi="Liberation Serif"/>
          <w:sz w:val="28"/>
          <w:szCs w:val="28"/>
        </w:rPr>
        <w:t>Переч</w:t>
      </w:r>
      <w:r w:rsidR="00D463F4">
        <w:rPr>
          <w:rFonts w:ascii="Liberation Serif" w:hAnsi="Liberation Serif"/>
          <w:sz w:val="28"/>
          <w:szCs w:val="28"/>
        </w:rPr>
        <w:t>ня</w:t>
      </w:r>
      <w:r w:rsidR="00D463F4" w:rsidRPr="007037CF">
        <w:rPr>
          <w:rFonts w:ascii="Liberation Serif" w:hAnsi="Liberation Serif"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9E2040">
        <w:rPr>
          <w:rFonts w:ascii="Liberation Serif" w:hAnsi="Liberation Serif"/>
          <w:sz w:val="28"/>
          <w:szCs w:val="28"/>
        </w:rPr>
        <w:t>2 году», изложив его в новой редакции согласно приложению у настоящему постановлению.</w:t>
      </w:r>
    </w:p>
    <w:p w:rsidR="005857CC" w:rsidRPr="007037CF" w:rsidRDefault="005857CC" w:rsidP="00AD3B0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AD3B0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3. Контроль исполнени</w:t>
      </w:r>
      <w:r w:rsidR="009E2040">
        <w:rPr>
          <w:rFonts w:ascii="Liberation Serif" w:hAnsi="Liberation Serif"/>
          <w:sz w:val="28"/>
          <w:szCs w:val="28"/>
        </w:rPr>
        <w:t>я</w:t>
      </w:r>
      <w:r w:rsidRPr="007037CF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7536C0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>
        <w:rPr>
          <w:rFonts w:ascii="Liberation Serif" w:hAnsi="Liberation Serif"/>
          <w:sz w:val="28"/>
          <w:szCs w:val="28"/>
        </w:rPr>
        <w:t xml:space="preserve"> Д.В.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4A2986" w:rsidRDefault="007536C0" w:rsidP="00BC459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F6948" w:rsidRDefault="004A2986" w:rsidP="004A298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="005857CC"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r w:rsidR="005857CC" w:rsidRPr="007037CF">
        <w:rPr>
          <w:rFonts w:ascii="Liberation Serif" w:hAnsi="Liberation Serif"/>
          <w:sz w:val="28"/>
          <w:szCs w:val="28"/>
        </w:rPr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="005857CC" w:rsidRPr="007037CF">
        <w:rPr>
          <w:rFonts w:ascii="Liberation Serif" w:hAnsi="Liberation Serif"/>
          <w:sz w:val="28"/>
          <w:szCs w:val="28"/>
        </w:rPr>
        <w:t>. Герасимов</w:t>
      </w:r>
    </w:p>
    <w:p w:rsidR="00AD3B0F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  <w:sectPr w:rsidR="00AD3B0F" w:rsidSect="004A2986">
          <w:headerReference w:type="default" r:id="rId8"/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</w:p>
    <w:p w:rsidR="00AD3B0F" w:rsidRPr="00192043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AD3B0F" w:rsidRPr="00192043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AD3B0F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</w:t>
      </w:r>
      <w:r w:rsidR="00286597">
        <w:rPr>
          <w:rFonts w:ascii="Liberation Serif" w:hAnsi="Liberation Serif" w:cs="Times New Roman"/>
          <w:sz w:val="24"/>
          <w:szCs w:val="24"/>
        </w:rPr>
        <w:t>24.06.2022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</w:t>
      </w:r>
      <w:r w:rsidR="00286597">
        <w:rPr>
          <w:rFonts w:ascii="Liberation Serif" w:hAnsi="Liberation Serif" w:cs="Times New Roman"/>
          <w:sz w:val="24"/>
          <w:szCs w:val="24"/>
        </w:rPr>
        <w:t>418</w:t>
      </w:r>
    </w:p>
    <w:p w:rsidR="006B592C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</w:p>
    <w:p w:rsidR="006B592C" w:rsidRPr="00192043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УТВЕРЖДЕН</w:t>
      </w:r>
    </w:p>
    <w:p w:rsidR="006B592C" w:rsidRPr="00192043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постановлением Администрации Каменск-Уральского городского округа</w:t>
      </w:r>
    </w:p>
    <w:p w:rsidR="006B592C" w:rsidRPr="00192043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>
        <w:rPr>
          <w:rFonts w:ascii="Liberation Serif" w:hAnsi="Liberation Serif" w:cs="Times New Roman"/>
          <w:sz w:val="24"/>
          <w:szCs w:val="24"/>
        </w:rPr>
        <w:t>23.12.2021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 </w:t>
      </w:r>
      <w:r>
        <w:rPr>
          <w:rFonts w:ascii="Liberation Serif" w:hAnsi="Liberation Serif" w:cs="Times New Roman"/>
          <w:sz w:val="24"/>
          <w:szCs w:val="24"/>
        </w:rPr>
        <w:t>990</w:t>
      </w:r>
    </w:p>
    <w:p w:rsidR="006B592C" w:rsidRPr="00192043" w:rsidRDefault="006B592C" w:rsidP="006B592C">
      <w:pPr>
        <w:pStyle w:val="ConsPlusNormal"/>
        <w:ind w:left="10206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«Об утверждении Перечня автомобильных дорог общего пользования местного значения, подлежащих ремонту в 2022 году»</w:t>
      </w:r>
    </w:p>
    <w:p w:rsidR="006B592C" w:rsidRPr="00192043" w:rsidRDefault="006B592C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</w:p>
    <w:p w:rsidR="00AD3B0F" w:rsidRPr="00192043" w:rsidRDefault="00AD3B0F" w:rsidP="003C6AB6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AD3B0F" w:rsidRPr="00192043" w:rsidRDefault="00AD3B0F" w:rsidP="00AD3B0F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AD3B0F" w:rsidRPr="00192043" w:rsidRDefault="00AD3B0F" w:rsidP="00AD3B0F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2022 году</w:t>
      </w:r>
    </w:p>
    <w:tbl>
      <w:tblPr>
        <w:tblW w:w="1516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237"/>
        <w:gridCol w:w="992"/>
        <w:gridCol w:w="993"/>
        <w:gridCol w:w="1701"/>
        <w:gridCol w:w="1558"/>
        <w:gridCol w:w="1702"/>
      </w:tblGrid>
      <w:tr w:rsidR="00AD3B0F" w:rsidRPr="00192043" w:rsidTr="00D83946">
        <w:trPr>
          <w:trHeight w:val="318"/>
        </w:trPr>
        <w:tc>
          <w:tcPr>
            <w:tcW w:w="567" w:type="dxa"/>
            <w:vMerge w:val="restart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spellEnd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-вание</w:t>
            </w:r>
            <w:proofErr w:type="spellEnd"/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237" w:type="dxa"/>
            <w:vMerge w:val="restart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5" w:type="dxa"/>
            <w:gridSpan w:val="2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961" w:type="dxa"/>
            <w:gridSpan w:val="3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AD3B0F" w:rsidRPr="00192043" w:rsidTr="00D83946">
        <w:trPr>
          <w:trHeight w:val="63"/>
        </w:trPr>
        <w:tc>
          <w:tcPr>
            <w:tcW w:w="567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3" w:type="dxa"/>
            <w:vMerge w:val="restart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п. м</w:t>
            </w:r>
          </w:p>
        </w:tc>
        <w:tc>
          <w:tcPr>
            <w:tcW w:w="1701" w:type="dxa"/>
            <w:vMerge w:val="restart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260" w:type="dxa"/>
            <w:gridSpan w:val="2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AD3B0F" w:rsidRPr="00192043" w:rsidTr="00D83946">
        <w:trPr>
          <w:trHeight w:val="226"/>
        </w:trPr>
        <w:tc>
          <w:tcPr>
            <w:tcW w:w="567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D3B0F" w:rsidRPr="00192043" w:rsidRDefault="00AD3B0F" w:rsidP="0053235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8" w:type="dxa"/>
          </w:tcPr>
          <w:p w:rsidR="00AD3B0F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2" w:type="dxa"/>
          </w:tcPr>
          <w:p w:rsidR="00AD3B0F" w:rsidRPr="00192043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AD3B0F" w:rsidRPr="00192043" w:rsidRDefault="00AD3B0F" w:rsidP="00AD3B0F">
      <w:pPr>
        <w:rPr>
          <w:sz w:val="2"/>
          <w:szCs w:val="2"/>
        </w:rPr>
      </w:pPr>
    </w:p>
    <w:tbl>
      <w:tblPr>
        <w:tblW w:w="1516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6"/>
        <w:gridCol w:w="1418"/>
        <w:gridCol w:w="6238"/>
        <w:gridCol w:w="993"/>
        <w:gridCol w:w="992"/>
        <w:gridCol w:w="1701"/>
        <w:gridCol w:w="1559"/>
        <w:gridCol w:w="1701"/>
      </w:tblGrid>
      <w:tr w:rsidR="00AD3B0F" w:rsidRPr="00B800F5" w:rsidTr="00D83946">
        <w:trPr>
          <w:trHeight w:val="226"/>
          <w:tblHeader/>
        </w:trPr>
        <w:tc>
          <w:tcPr>
            <w:tcW w:w="566" w:type="dxa"/>
            <w:shd w:val="clear" w:color="auto" w:fill="auto"/>
            <w:vAlign w:val="center"/>
          </w:tcPr>
          <w:p w:rsidR="00AD3B0F" w:rsidRPr="00B800F5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3B0F" w:rsidRPr="00B800F5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238" w:type="dxa"/>
            <w:shd w:val="clear" w:color="auto" w:fill="auto"/>
            <w:vAlign w:val="center"/>
          </w:tcPr>
          <w:p w:rsidR="00AD3B0F" w:rsidRPr="00B800F5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3B0F" w:rsidRPr="00B800F5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3B0F" w:rsidRPr="00B800F5" w:rsidRDefault="00AD3B0F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3B0F" w:rsidRPr="00B800F5" w:rsidRDefault="00E750CD" w:rsidP="0053235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0F" w:rsidRPr="00B800F5" w:rsidRDefault="002459A7" w:rsidP="003C6AB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3B0F" w:rsidRPr="00B800F5" w:rsidRDefault="002459A7" w:rsidP="003C6AB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ул.Декабристов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3936,7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168E8">
              <w:rPr>
                <w:rFonts w:ascii="Liberation Serif" w:hAnsi="Liberation Serif"/>
                <w:color w:val="000000"/>
                <w:sz w:val="24"/>
                <w:szCs w:val="24"/>
              </w:rPr>
              <w:t>8843274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559" w:type="dxa"/>
          </w:tcPr>
          <w:p w:rsidR="00753386" w:rsidRPr="00753386" w:rsidRDefault="00753386" w:rsidP="00381AF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401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110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3E1C83" w:rsidP="00381AF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442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163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ул.Челябинская от ул.Октябрьской до ул.Менделеева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3921,0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168E8" w:rsidRDefault="00753386" w:rsidP="00D8394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9485</w:t>
            </w:r>
            <w:r w:rsidRPr="009168E8">
              <w:rPr>
                <w:rFonts w:ascii="Liberation Serif" w:hAnsi="Liberation Serif"/>
                <w:color w:val="000000"/>
                <w:sz w:val="24"/>
                <w:szCs w:val="24"/>
              </w:rPr>
              <w:t>352,0</w:t>
            </w:r>
          </w:p>
        </w:tc>
        <w:tc>
          <w:tcPr>
            <w:tcW w:w="1559" w:type="dxa"/>
          </w:tcPr>
          <w:p w:rsidR="00753386" w:rsidRPr="00753386" w:rsidRDefault="00753386" w:rsidP="00381AF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011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084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3E1C83" w:rsidP="00381AF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474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267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2459A7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2459A7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г.Каменск-Уральский </w:t>
            </w:r>
            <w:r w:rsidR="00753386"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2459A7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пер.Плотина </w:t>
            </w:r>
          </w:p>
        </w:tc>
        <w:tc>
          <w:tcPr>
            <w:tcW w:w="993" w:type="dxa"/>
          </w:tcPr>
          <w:p w:rsidR="00753386" w:rsidRPr="00B800F5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2077,8</w:t>
            </w:r>
          </w:p>
        </w:tc>
        <w:tc>
          <w:tcPr>
            <w:tcW w:w="992" w:type="dxa"/>
          </w:tcPr>
          <w:p w:rsidR="00753386" w:rsidRPr="00B800F5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168E8" w:rsidRDefault="00753386" w:rsidP="002459A7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4465</w:t>
            </w:r>
            <w:r w:rsidRPr="009168E8">
              <w:rPr>
                <w:rFonts w:ascii="Liberation Serif" w:hAnsi="Liberation Serif"/>
                <w:color w:val="000000"/>
                <w:sz w:val="24"/>
                <w:szCs w:val="24"/>
              </w:rPr>
              <w:t>641,60</w:t>
            </w:r>
          </w:p>
        </w:tc>
        <w:tc>
          <w:tcPr>
            <w:tcW w:w="1559" w:type="dxa"/>
          </w:tcPr>
          <w:p w:rsidR="00753386" w:rsidRPr="00753386" w:rsidRDefault="00753386" w:rsidP="002459A7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242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359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53386" w:rsidRPr="00753386" w:rsidRDefault="003E1C83" w:rsidP="002459A7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223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2459A7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ул.Бугарева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4444,0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168E8" w:rsidRDefault="00753386" w:rsidP="009168E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19194</w:t>
            </w:r>
            <w:r w:rsidRPr="009168E8">
              <w:rPr>
                <w:rFonts w:ascii="Liberation Serif" w:hAnsi="Liberation Serif"/>
                <w:color w:val="000000"/>
                <w:sz w:val="24"/>
                <w:szCs w:val="24"/>
              </w:rPr>
              <w:t>452,40</w:t>
            </w:r>
          </w:p>
        </w:tc>
        <w:tc>
          <w:tcPr>
            <w:tcW w:w="1559" w:type="dxa"/>
          </w:tcPr>
          <w:p w:rsidR="00753386" w:rsidRPr="00753386" w:rsidRDefault="00753386" w:rsidP="00381AF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234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729</w:t>
            </w:r>
            <w:r w:rsidR="003E1C8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78</w:t>
            </w:r>
          </w:p>
        </w:tc>
        <w:tc>
          <w:tcPr>
            <w:tcW w:w="1701" w:type="dxa"/>
          </w:tcPr>
          <w:p w:rsidR="00753386" w:rsidRPr="00753386" w:rsidRDefault="003E1C83" w:rsidP="00381AF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959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722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  <w:r w:rsidR="00381A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3C6AB6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3C6AB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3C6AB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ул.Лечебная </w:t>
            </w:r>
          </w:p>
        </w:tc>
        <w:tc>
          <w:tcPr>
            <w:tcW w:w="993" w:type="dxa"/>
          </w:tcPr>
          <w:p w:rsidR="00753386" w:rsidRPr="00B800F5" w:rsidRDefault="00753386" w:rsidP="003C6AB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2229,7</w:t>
            </w:r>
          </w:p>
        </w:tc>
        <w:tc>
          <w:tcPr>
            <w:tcW w:w="992" w:type="dxa"/>
          </w:tcPr>
          <w:p w:rsidR="00753386" w:rsidRPr="00B800F5" w:rsidRDefault="00753386" w:rsidP="003C6AB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3C1D26" w:rsidRDefault="00753386" w:rsidP="003C6AB6">
            <w:pPr>
              <w:rPr>
                <w:rFonts w:ascii="Liberation Serif" w:hAnsi="Liberation Serif"/>
                <w:sz w:val="22"/>
                <w:szCs w:val="22"/>
              </w:rPr>
            </w:pPr>
            <w:r w:rsidRPr="003C1D26">
              <w:rPr>
                <w:rFonts w:ascii="Liberation Serif" w:hAnsi="Liberation Serif"/>
                <w:color w:val="000000"/>
                <w:sz w:val="24"/>
                <w:szCs w:val="24"/>
              </w:rPr>
              <w:t>6340448,40</w:t>
            </w:r>
          </w:p>
        </w:tc>
        <w:tc>
          <w:tcPr>
            <w:tcW w:w="1559" w:type="dxa"/>
          </w:tcPr>
          <w:p w:rsidR="00753386" w:rsidRPr="00753386" w:rsidRDefault="00753386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023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5,98</w:t>
            </w:r>
          </w:p>
        </w:tc>
        <w:tc>
          <w:tcPr>
            <w:tcW w:w="1701" w:type="dxa"/>
          </w:tcPr>
          <w:p w:rsidR="00753386" w:rsidRPr="00753386" w:rsidRDefault="00AA0908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317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022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6B592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ул.Титова от ул.Ленина до ул.Мусоргского </w:t>
            </w:r>
          </w:p>
        </w:tc>
        <w:tc>
          <w:tcPr>
            <w:tcW w:w="993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3373,4</w:t>
            </w:r>
          </w:p>
        </w:tc>
        <w:tc>
          <w:tcPr>
            <w:tcW w:w="992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6B592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12072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003,60</w:t>
            </w:r>
          </w:p>
        </w:tc>
        <w:tc>
          <w:tcPr>
            <w:tcW w:w="1559" w:type="dxa"/>
          </w:tcPr>
          <w:p w:rsidR="00753386" w:rsidRPr="00753386" w:rsidRDefault="00753386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468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53386" w:rsidRPr="00753386" w:rsidRDefault="00AA0908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603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600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ул.Павлова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4864,2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15468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129,60</w:t>
            </w:r>
          </w:p>
        </w:tc>
        <w:tc>
          <w:tcPr>
            <w:tcW w:w="1559" w:type="dxa"/>
          </w:tcPr>
          <w:p w:rsidR="00753386" w:rsidRPr="00753386" w:rsidRDefault="00753386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694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723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753386" w:rsidRPr="00753386" w:rsidRDefault="00AA0908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773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406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ул.Сибирская  от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ул.Синарской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ул.Титова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1549,0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6504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205,20</w:t>
            </w:r>
          </w:p>
        </w:tc>
        <w:tc>
          <w:tcPr>
            <w:tcW w:w="1559" w:type="dxa"/>
          </w:tcPr>
          <w:p w:rsidR="00753386" w:rsidRPr="00753386" w:rsidRDefault="00753386" w:rsidP="00ED23C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994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</w:t>
            </w:r>
            <w:r w:rsidR="00ED23C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53386" w:rsidRPr="00753386" w:rsidRDefault="00AA0908" w:rsidP="0077132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325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210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26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ул.Белинского  от ул.Механизаторов до ул.Белинского д.100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5710,0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16286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304,00</w:t>
            </w:r>
          </w:p>
        </w:tc>
        <w:tc>
          <w:tcPr>
            <w:tcW w:w="1559" w:type="dxa"/>
          </w:tcPr>
          <w:p w:rsidR="00753386" w:rsidRPr="00753386" w:rsidRDefault="00753386" w:rsidP="0077132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471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988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AA0908" w:rsidP="0077132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814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315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2459A7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2459A7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238" w:type="dxa"/>
          </w:tcPr>
          <w:p w:rsidR="00753386" w:rsidRPr="00B800F5" w:rsidRDefault="00753386" w:rsidP="002459A7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ул.Октябрьская от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ул.Исетской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ул.Каменская</w:t>
            </w:r>
          </w:p>
        </w:tc>
        <w:tc>
          <w:tcPr>
            <w:tcW w:w="993" w:type="dxa"/>
          </w:tcPr>
          <w:p w:rsidR="00753386" w:rsidRPr="00B800F5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7340,0</w:t>
            </w:r>
          </w:p>
        </w:tc>
        <w:tc>
          <w:tcPr>
            <w:tcW w:w="992" w:type="dxa"/>
          </w:tcPr>
          <w:p w:rsidR="00753386" w:rsidRPr="00B800F5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2459A7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19693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146,00</w:t>
            </w:r>
          </w:p>
        </w:tc>
        <w:tc>
          <w:tcPr>
            <w:tcW w:w="1559" w:type="dxa"/>
          </w:tcPr>
          <w:p w:rsidR="00753386" w:rsidRPr="00753386" w:rsidRDefault="00753386" w:rsidP="002459A7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708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AA0908" w:rsidP="002459A7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984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657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ул.Комиссаров от ул.Юбилейная до ул.Коминтерна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3461,4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7271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226,00</w:t>
            </w:r>
          </w:p>
        </w:tc>
        <w:tc>
          <w:tcPr>
            <w:tcW w:w="1559" w:type="dxa"/>
          </w:tcPr>
          <w:p w:rsidR="00753386" w:rsidRPr="00753386" w:rsidRDefault="00753386" w:rsidP="0077132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907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664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AA0908" w:rsidP="0077132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363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561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  <w:r w:rsidR="0077132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77132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2459A7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на д.Н.Завод от автомобильной дороги </w:t>
            </w:r>
            <w:proofErr w:type="spellStart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Каменск-Уральский-Клевакинское</w:t>
            </w:r>
            <w:proofErr w:type="spellEnd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до ул.Большевиков</w:t>
            </w:r>
          </w:p>
        </w:tc>
        <w:tc>
          <w:tcPr>
            <w:tcW w:w="993" w:type="dxa"/>
          </w:tcPr>
          <w:p w:rsidR="00753386" w:rsidRPr="00B800F5" w:rsidRDefault="00753386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3723,4</w:t>
            </w:r>
          </w:p>
        </w:tc>
        <w:tc>
          <w:tcPr>
            <w:tcW w:w="992" w:type="dxa"/>
          </w:tcPr>
          <w:p w:rsidR="00753386" w:rsidRPr="00B800F5" w:rsidRDefault="00753386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7713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8837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816,40</w:t>
            </w:r>
          </w:p>
        </w:tc>
        <w:tc>
          <w:tcPr>
            <w:tcW w:w="1559" w:type="dxa"/>
          </w:tcPr>
          <w:p w:rsidR="00753386" w:rsidRPr="00753386" w:rsidRDefault="00753386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395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925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58</w:t>
            </w:r>
          </w:p>
        </w:tc>
        <w:tc>
          <w:tcPr>
            <w:tcW w:w="1701" w:type="dxa"/>
          </w:tcPr>
          <w:p w:rsidR="00753386" w:rsidRPr="00753386" w:rsidRDefault="00AA0908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441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890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6B592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6B592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ул.Беляева от ул.Бажова до дома №24 по ул.Беляева</w:t>
            </w:r>
          </w:p>
        </w:tc>
        <w:tc>
          <w:tcPr>
            <w:tcW w:w="993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1420,0</w:t>
            </w:r>
          </w:p>
        </w:tc>
        <w:tc>
          <w:tcPr>
            <w:tcW w:w="992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6B592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4810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009,20</w:t>
            </w:r>
          </w:p>
        </w:tc>
        <w:tc>
          <w:tcPr>
            <w:tcW w:w="1559" w:type="dxa"/>
          </w:tcPr>
          <w:p w:rsidR="00753386" w:rsidRPr="00753386" w:rsidRDefault="00753386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569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508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53386" w:rsidRPr="00753386" w:rsidRDefault="00AA0908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240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500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46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ул.Синарская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ул.Сибирской до ул.Ленина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1525,0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5709</w:t>
            </w:r>
            <w:r w:rsidRPr="009D36E9">
              <w:rPr>
                <w:rFonts w:ascii="Liberation Serif" w:hAnsi="Liberation Serif"/>
                <w:color w:val="000000"/>
                <w:sz w:val="24"/>
                <w:szCs w:val="24"/>
              </w:rPr>
              <w:t>884,40</w:t>
            </w:r>
          </w:p>
        </w:tc>
        <w:tc>
          <w:tcPr>
            <w:tcW w:w="1559" w:type="dxa"/>
          </w:tcPr>
          <w:p w:rsidR="00753386" w:rsidRPr="00753386" w:rsidRDefault="00753386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424390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753386" w:rsidRPr="00753386" w:rsidRDefault="00AA0908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285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494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ул.Средняя 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730,8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2310</w:t>
            </w:r>
            <w:r w:rsidRPr="009D36E9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447,60</w:t>
            </w:r>
          </w:p>
        </w:tc>
        <w:tc>
          <w:tcPr>
            <w:tcW w:w="1559" w:type="dxa"/>
          </w:tcPr>
          <w:p w:rsidR="00753386" w:rsidRPr="00753386" w:rsidRDefault="00753386" w:rsidP="00B82E6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194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925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  <w:r w:rsidR="00B82E6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53386" w:rsidRPr="00753386" w:rsidRDefault="00AA0908" w:rsidP="00764AA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115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522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ул.Набережная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9080,6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D36E9" w:rsidRDefault="00753386" w:rsidP="009D36E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24883</w:t>
            </w:r>
            <w:r w:rsidRPr="009D36E9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699,20</w:t>
            </w:r>
          </w:p>
        </w:tc>
        <w:tc>
          <w:tcPr>
            <w:tcW w:w="1559" w:type="dxa"/>
          </w:tcPr>
          <w:p w:rsidR="00753386" w:rsidRPr="00753386" w:rsidRDefault="00753386" w:rsidP="00764AA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639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753386" w:rsidRPr="00753386" w:rsidRDefault="00753386" w:rsidP="00764AA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244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96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2459A7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2459A7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г.Каменск-Уральский </w:t>
            </w:r>
          </w:p>
        </w:tc>
        <w:tc>
          <w:tcPr>
            <w:tcW w:w="6238" w:type="dxa"/>
          </w:tcPr>
          <w:p w:rsidR="00753386" w:rsidRPr="00B800F5" w:rsidRDefault="00753386" w:rsidP="002459A7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ул.Большевиков от дома № 78 до автомобильной дороги </w:t>
            </w:r>
            <w:proofErr w:type="spellStart"/>
            <w:r w:rsidRPr="00B800F5">
              <w:rPr>
                <w:rFonts w:ascii="Liberation Serif" w:hAnsi="Liberation Serif"/>
                <w:sz w:val="24"/>
                <w:szCs w:val="24"/>
              </w:rPr>
              <w:t>Каменск-Уральский-Клевакинское</w:t>
            </w:r>
            <w:proofErr w:type="spellEnd"/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753386" w:rsidRPr="00B800F5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6589,5</w:t>
            </w:r>
          </w:p>
        </w:tc>
        <w:tc>
          <w:tcPr>
            <w:tcW w:w="992" w:type="dxa"/>
          </w:tcPr>
          <w:p w:rsidR="00753386" w:rsidRPr="00B800F5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F768C7" w:rsidRDefault="00753386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16025</w:t>
            </w:r>
            <w:r w:rsidRPr="00F768C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864,40</w:t>
            </w:r>
          </w:p>
        </w:tc>
        <w:tc>
          <w:tcPr>
            <w:tcW w:w="1559" w:type="dxa"/>
          </w:tcPr>
          <w:p w:rsidR="00753386" w:rsidRPr="00753386" w:rsidRDefault="00753386" w:rsidP="002459A7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224571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,18</w:t>
            </w:r>
          </w:p>
        </w:tc>
        <w:tc>
          <w:tcPr>
            <w:tcW w:w="1701" w:type="dxa"/>
          </w:tcPr>
          <w:p w:rsidR="00753386" w:rsidRPr="00753386" w:rsidRDefault="00AA0908" w:rsidP="002459A7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801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293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ул.Мичурина от ул.Пугачева до дома № 86 по пр.Победы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2932,5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F768C7" w:rsidRDefault="00753386" w:rsidP="00F768C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8692</w:t>
            </w:r>
            <w:r w:rsidRPr="00F768C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868,40</w:t>
            </w:r>
          </w:p>
        </w:tc>
        <w:tc>
          <w:tcPr>
            <w:tcW w:w="1559" w:type="dxa"/>
          </w:tcPr>
          <w:p w:rsidR="00753386" w:rsidRPr="00753386" w:rsidRDefault="00753386" w:rsidP="00764AA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258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753386" w:rsidRPr="00753386" w:rsidRDefault="00753386" w:rsidP="00B179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434643</w:t>
            </w:r>
            <w:r w:rsidR="00764AA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2459A7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2459A7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2459A7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дорога по ул.1-я Синарская от ул.Северный проезд до развилки на п.Мирный</w:t>
            </w:r>
          </w:p>
        </w:tc>
        <w:tc>
          <w:tcPr>
            <w:tcW w:w="993" w:type="dxa"/>
          </w:tcPr>
          <w:p w:rsidR="00753386" w:rsidRPr="00B800F5" w:rsidRDefault="00753386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7983,0</w:t>
            </w:r>
          </w:p>
        </w:tc>
        <w:tc>
          <w:tcPr>
            <w:tcW w:w="992" w:type="dxa"/>
          </w:tcPr>
          <w:p w:rsidR="00753386" w:rsidRPr="00B800F5" w:rsidRDefault="00753386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F768C7" w:rsidRDefault="00753386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16517</w:t>
            </w:r>
            <w:r w:rsidRPr="00F768C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570,40</w:t>
            </w:r>
          </w:p>
        </w:tc>
        <w:tc>
          <w:tcPr>
            <w:tcW w:w="1559" w:type="dxa"/>
          </w:tcPr>
          <w:p w:rsidR="00753386" w:rsidRPr="00753386" w:rsidRDefault="00753386" w:rsidP="002459A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691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691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88</w:t>
            </w:r>
          </w:p>
        </w:tc>
        <w:tc>
          <w:tcPr>
            <w:tcW w:w="1701" w:type="dxa"/>
          </w:tcPr>
          <w:p w:rsidR="00753386" w:rsidRPr="00753386" w:rsidRDefault="00AA0908" w:rsidP="002459A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825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878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ул.Ломоносова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7963,2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F768C7" w:rsidRDefault="00753386" w:rsidP="00F768C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18320</w:t>
            </w:r>
            <w:r w:rsidRPr="00F768C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391,60</w:t>
            </w:r>
          </w:p>
        </w:tc>
        <w:tc>
          <w:tcPr>
            <w:tcW w:w="1559" w:type="dxa"/>
          </w:tcPr>
          <w:p w:rsidR="00753386" w:rsidRPr="00753386" w:rsidRDefault="00753386" w:rsidP="00B179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404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372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753386" w:rsidRPr="00753386" w:rsidRDefault="00AA0908" w:rsidP="00B179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916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019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58</w:t>
            </w:r>
          </w:p>
        </w:tc>
      </w:tr>
      <w:tr w:rsidR="00753386" w:rsidRPr="006B592C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6B592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6B592C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B592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ул.Ленина от д.36 по ул.Ленина до моста через р.Каменка </w:t>
            </w:r>
          </w:p>
        </w:tc>
        <w:tc>
          <w:tcPr>
            <w:tcW w:w="993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10442,0</w:t>
            </w:r>
          </w:p>
        </w:tc>
        <w:tc>
          <w:tcPr>
            <w:tcW w:w="992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30441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998,40</w:t>
            </w:r>
          </w:p>
        </w:tc>
        <w:tc>
          <w:tcPr>
            <w:tcW w:w="1559" w:type="dxa"/>
          </w:tcPr>
          <w:p w:rsidR="00753386" w:rsidRPr="00753386" w:rsidRDefault="00753386" w:rsidP="00B179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919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898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</w:t>
            </w:r>
          </w:p>
        </w:tc>
        <w:tc>
          <w:tcPr>
            <w:tcW w:w="1701" w:type="dxa"/>
          </w:tcPr>
          <w:p w:rsidR="00753386" w:rsidRPr="00753386" w:rsidRDefault="00753386" w:rsidP="00B179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1522099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B1799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на  пос.Чкалова от ул.Заводская до ул.1-е Мая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13955,0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9C4D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18448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449,60</w:t>
            </w:r>
          </w:p>
        </w:tc>
        <w:tc>
          <w:tcPr>
            <w:tcW w:w="1559" w:type="dxa"/>
          </w:tcPr>
          <w:p w:rsidR="00753386" w:rsidRPr="00753386" w:rsidRDefault="00753386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526027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53386" w:rsidRPr="00753386" w:rsidRDefault="00AA0908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922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ул.Северный проезд от ул.1-я Синарская до ул.Озерная, ул.Озерная от ул.Северный  проезд до ул.Кузнецова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16945,6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9C4D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34956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340,80</w:t>
            </w:r>
          </w:p>
        </w:tc>
        <w:tc>
          <w:tcPr>
            <w:tcW w:w="1559" w:type="dxa"/>
          </w:tcPr>
          <w:p w:rsidR="00753386" w:rsidRPr="00753386" w:rsidRDefault="00753386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523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76</w:t>
            </w:r>
          </w:p>
        </w:tc>
        <w:tc>
          <w:tcPr>
            <w:tcW w:w="1701" w:type="dxa"/>
          </w:tcPr>
          <w:p w:rsidR="00753386" w:rsidRPr="00753386" w:rsidRDefault="00753386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747817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A80E98" w:rsidP="00A80E9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ул.Акционерная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6683,0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9C4D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14926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623,60</w:t>
            </w:r>
          </w:p>
        </w:tc>
        <w:tc>
          <w:tcPr>
            <w:tcW w:w="1559" w:type="dxa"/>
          </w:tcPr>
          <w:p w:rsidR="00753386" w:rsidRPr="00753386" w:rsidRDefault="00753386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180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292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53386" w:rsidRPr="00753386" w:rsidRDefault="00AA0908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746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331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ул.Ленина от пер.Санаторный до </w:t>
            </w:r>
            <w:proofErr w:type="spellStart"/>
            <w:r w:rsidRPr="00B800F5">
              <w:rPr>
                <w:rFonts w:ascii="Liberation Serif" w:hAnsi="Liberation Serif"/>
                <w:sz w:val="24"/>
                <w:szCs w:val="24"/>
              </w:rPr>
              <w:t>ул.Коммолодежи</w:t>
            </w:r>
            <w:proofErr w:type="spellEnd"/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17405,4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9C4D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29047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930,80</w:t>
            </w:r>
          </w:p>
        </w:tc>
        <w:tc>
          <w:tcPr>
            <w:tcW w:w="1559" w:type="dxa"/>
          </w:tcPr>
          <w:p w:rsidR="00753386" w:rsidRPr="00753386" w:rsidRDefault="00753386" w:rsidP="004967C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595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534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4967C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753386" w:rsidRPr="00753386" w:rsidRDefault="00753386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452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396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ул.Октябрьская от ж/</w:t>
            </w:r>
            <w:proofErr w:type="spellStart"/>
            <w:r w:rsidRPr="00B800F5">
              <w:rPr>
                <w:rFonts w:ascii="Liberation Serif" w:hAnsi="Liberation Serif"/>
                <w:sz w:val="24"/>
                <w:szCs w:val="24"/>
              </w:rPr>
              <w:t>д</w:t>
            </w:r>
            <w:proofErr w:type="spellEnd"/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 переезда до ул.Алюминиевая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10460,0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9C4D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14651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054,40</w:t>
            </w:r>
          </w:p>
        </w:tc>
        <w:tc>
          <w:tcPr>
            <w:tcW w:w="1559" w:type="dxa"/>
          </w:tcPr>
          <w:p w:rsidR="00753386" w:rsidRPr="00753386" w:rsidRDefault="00753386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918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501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68</w:t>
            </w:r>
          </w:p>
        </w:tc>
        <w:tc>
          <w:tcPr>
            <w:tcW w:w="1701" w:type="dxa"/>
          </w:tcPr>
          <w:p w:rsidR="00753386" w:rsidRPr="00753386" w:rsidRDefault="00AA0908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732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552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53235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3386" w:rsidRPr="00B800F5" w:rsidRDefault="00A80E98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ул.Алюминиевая от д.82 до д.58 по ул.Алюминиевая</w:t>
            </w:r>
          </w:p>
        </w:tc>
        <w:tc>
          <w:tcPr>
            <w:tcW w:w="993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25470,2</w:t>
            </w:r>
          </w:p>
        </w:tc>
        <w:tc>
          <w:tcPr>
            <w:tcW w:w="992" w:type="dxa"/>
          </w:tcPr>
          <w:p w:rsidR="00753386" w:rsidRPr="00B800F5" w:rsidRDefault="00753386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9C4D51" w:rsidRDefault="00753386" w:rsidP="009C4D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42194</w:t>
            </w:r>
            <w:r w:rsidRPr="009C4D5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868,00</w:t>
            </w:r>
          </w:p>
        </w:tc>
        <w:tc>
          <w:tcPr>
            <w:tcW w:w="1559" w:type="dxa"/>
          </w:tcPr>
          <w:p w:rsidR="00753386" w:rsidRPr="00753386" w:rsidRDefault="00753386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085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124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753386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109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743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753386" w:rsidRPr="00B800F5" w:rsidTr="00D83946">
        <w:trPr>
          <w:trHeight w:val="226"/>
        </w:trPr>
        <w:tc>
          <w:tcPr>
            <w:tcW w:w="566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28.</w:t>
            </w:r>
          </w:p>
        </w:tc>
        <w:tc>
          <w:tcPr>
            <w:tcW w:w="1418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ул.Коммолодежи</w:t>
            </w:r>
            <w:proofErr w:type="spellEnd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от ул. Ленина до ул. Красных Орлов</w:t>
            </w:r>
          </w:p>
        </w:tc>
        <w:tc>
          <w:tcPr>
            <w:tcW w:w="993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2100</w:t>
            </w:r>
          </w:p>
        </w:tc>
        <w:tc>
          <w:tcPr>
            <w:tcW w:w="992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3386" w:rsidRPr="00B800F5" w:rsidRDefault="00753386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5142</w:t>
            </w:r>
            <w:r w:rsidRPr="003F03A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052,80</w:t>
            </w:r>
          </w:p>
        </w:tc>
        <w:tc>
          <w:tcPr>
            <w:tcW w:w="1559" w:type="dxa"/>
          </w:tcPr>
          <w:p w:rsidR="00753386" w:rsidRPr="00753386" w:rsidRDefault="00753386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420000</w:t>
            </w:r>
            <w:r w:rsidR="00AA090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53386" w:rsidRPr="00753386" w:rsidRDefault="00AA0908" w:rsidP="00F524A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722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052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</w:t>
            </w:r>
            <w:r w:rsidR="00753386" w:rsidRPr="0075338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  <w:tr w:rsidR="001353BC" w:rsidRPr="001353BC" w:rsidTr="00D83946">
        <w:trPr>
          <w:trHeight w:val="226"/>
        </w:trPr>
        <w:tc>
          <w:tcPr>
            <w:tcW w:w="566" w:type="dxa"/>
          </w:tcPr>
          <w:p w:rsidR="001353BC" w:rsidRPr="00B800F5" w:rsidRDefault="001353BC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353BC" w:rsidRPr="00B800F5" w:rsidRDefault="001353BC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8" w:type="dxa"/>
          </w:tcPr>
          <w:p w:rsidR="001353BC" w:rsidRPr="00B800F5" w:rsidRDefault="001353BC" w:rsidP="0053235D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1353BC" w:rsidRPr="00B800F5" w:rsidRDefault="0008238E" w:rsidP="001E5A5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1353BC"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1353BC" w:rsidRPr="00B800F5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188316,4</w:t>
            </w: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</w:tcPr>
          <w:p w:rsidR="001353BC" w:rsidRPr="00B800F5" w:rsidRDefault="001353BC" w:rsidP="0053235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1353BC" w:rsidRPr="00B800F5" w:rsidRDefault="0008238E" w:rsidP="0059204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114E4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114E46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421542052,8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  <w:r w:rsidR="00A80E9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1353BC" w:rsidRPr="00B800F5" w:rsidRDefault="0008238E" w:rsidP="003E1C8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F524AD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400000000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1353BC" w:rsidRPr="001353BC" w:rsidRDefault="0008238E" w:rsidP="0075338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F524A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F524AD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21542052,8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  <w:r w:rsidR="00A80E98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</w:tr>
    </w:tbl>
    <w:p w:rsidR="00AD3B0F" w:rsidRDefault="00AD3B0F" w:rsidP="00AD3B0F">
      <w:pPr>
        <w:suppressAutoHyphens/>
        <w:ind w:left="709"/>
        <w:jc w:val="both"/>
        <w:rPr>
          <w:rFonts w:eastAsia="Calibri"/>
          <w:lang w:eastAsia="en-US"/>
        </w:rPr>
      </w:pPr>
    </w:p>
    <w:p w:rsidR="00AD3B0F" w:rsidRPr="006659A9" w:rsidRDefault="00AD3B0F" w:rsidP="00AD3B0F">
      <w:pPr>
        <w:rPr>
          <w:rFonts w:ascii="Liberation Serif" w:hAnsi="Liberation Serif"/>
          <w:sz w:val="2"/>
          <w:szCs w:val="2"/>
        </w:rPr>
      </w:pPr>
    </w:p>
    <w:p w:rsidR="00AD3B0F" w:rsidRPr="006659A9" w:rsidRDefault="00AD3B0F" w:rsidP="004A2986">
      <w:pPr>
        <w:jc w:val="both"/>
        <w:rPr>
          <w:rFonts w:ascii="Liberation Serif" w:hAnsi="Liberation Serif"/>
          <w:sz w:val="2"/>
          <w:szCs w:val="2"/>
        </w:rPr>
      </w:pPr>
    </w:p>
    <w:sectPr w:rsidR="00AD3B0F" w:rsidRPr="006659A9" w:rsidSect="00AD3B0F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B84" w:rsidRDefault="00210B84" w:rsidP="005857CC">
      <w:r>
        <w:separator/>
      </w:r>
    </w:p>
  </w:endnote>
  <w:endnote w:type="continuationSeparator" w:id="0">
    <w:p w:rsidR="00210B84" w:rsidRDefault="00210B84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B84" w:rsidRDefault="00210B84" w:rsidP="005857CC">
      <w:r>
        <w:separator/>
      </w:r>
    </w:p>
  </w:footnote>
  <w:footnote w:type="continuationSeparator" w:id="0">
    <w:p w:rsidR="00210B84" w:rsidRDefault="00210B84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08238E">
    <w:pPr>
      <w:pStyle w:val="a7"/>
      <w:jc w:val="center"/>
    </w:pPr>
    <w:fldSimple w:instr=" PAGE   \* MERGEFORMAT ">
      <w:r w:rsidR="005340EC">
        <w:rPr>
          <w:noProof/>
        </w:rPr>
        <w:t>2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13D66"/>
    <w:rsid w:val="000170C6"/>
    <w:rsid w:val="00045BE6"/>
    <w:rsid w:val="00053C4E"/>
    <w:rsid w:val="00061C94"/>
    <w:rsid w:val="00071D7A"/>
    <w:rsid w:val="0008238E"/>
    <w:rsid w:val="00090493"/>
    <w:rsid w:val="00091AAE"/>
    <w:rsid w:val="000C43F4"/>
    <w:rsid w:val="000D50C0"/>
    <w:rsid w:val="000F18D5"/>
    <w:rsid w:val="000F20BE"/>
    <w:rsid w:val="00112330"/>
    <w:rsid w:val="0011376C"/>
    <w:rsid w:val="00114E46"/>
    <w:rsid w:val="00125CF6"/>
    <w:rsid w:val="00130644"/>
    <w:rsid w:val="00133698"/>
    <w:rsid w:val="001353BC"/>
    <w:rsid w:val="0014403D"/>
    <w:rsid w:val="001604C7"/>
    <w:rsid w:val="001725D6"/>
    <w:rsid w:val="00180497"/>
    <w:rsid w:val="00192043"/>
    <w:rsid w:val="00193983"/>
    <w:rsid w:val="00195553"/>
    <w:rsid w:val="001A3D66"/>
    <w:rsid w:val="001B6285"/>
    <w:rsid w:val="001B650F"/>
    <w:rsid w:val="001C7B99"/>
    <w:rsid w:val="001D4864"/>
    <w:rsid w:val="001D75DD"/>
    <w:rsid w:val="00202F79"/>
    <w:rsid w:val="00210B84"/>
    <w:rsid w:val="002150D2"/>
    <w:rsid w:val="00224C71"/>
    <w:rsid w:val="0022527C"/>
    <w:rsid w:val="0023226A"/>
    <w:rsid w:val="0023383D"/>
    <w:rsid w:val="00241E19"/>
    <w:rsid w:val="002459A7"/>
    <w:rsid w:val="00261C13"/>
    <w:rsid w:val="00262FEE"/>
    <w:rsid w:val="00265C0E"/>
    <w:rsid w:val="00266908"/>
    <w:rsid w:val="002851C0"/>
    <w:rsid w:val="00286597"/>
    <w:rsid w:val="002A4B94"/>
    <w:rsid w:val="002B4290"/>
    <w:rsid w:val="002C759B"/>
    <w:rsid w:val="002D5BED"/>
    <w:rsid w:val="002E39AE"/>
    <w:rsid w:val="002F278C"/>
    <w:rsid w:val="002F3952"/>
    <w:rsid w:val="00301773"/>
    <w:rsid w:val="00311136"/>
    <w:rsid w:val="00314C9F"/>
    <w:rsid w:val="00321480"/>
    <w:rsid w:val="003222F0"/>
    <w:rsid w:val="00352B7E"/>
    <w:rsid w:val="0037284C"/>
    <w:rsid w:val="00374C89"/>
    <w:rsid w:val="00381AF5"/>
    <w:rsid w:val="00397B59"/>
    <w:rsid w:val="003A59D2"/>
    <w:rsid w:val="003A5D56"/>
    <w:rsid w:val="003C1D26"/>
    <w:rsid w:val="003C6AB6"/>
    <w:rsid w:val="003C7542"/>
    <w:rsid w:val="003E1C83"/>
    <w:rsid w:val="003E3C71"/>
    <w:rsid w:val="003F03AC"/>
    <w:rsid w:val="003F6459"/>
    <w:rsid w:val="00402848"/>
    <w:rsid w:val="00413489"/>
    <w:rsid w:val="00417694"/>
    <w:rsid w:val="00426C37"/>
    <w:rsid w:val="004504E3"/>
    <w:rsid w:val="00451C0C"/>
    <w:rsid w:val="004605A7"/>
    <w:rsid w:val="00467DE8"/>
    <w:rsid w:val="004838F4"/>
    <w:rsid w:val="00487070"/>
    <w:rsid w:val="00487214"/>
    <w:rsid w:val="00490410"/>
    <w:rsid w:val="00494364"/>
    <w:rsid w:val="004967C6"/>
    <w:rsid w:val="00497C45"/>
    <w:rsid w:val="004A0EDF"/>
    <w:rsid w:val="004A2986"/>
    <w:rsid w:val="004C3D72"/>
    <w:rsid w:val="004D40A6"/>
    <w:rsid w:val="004E3A05"/>
    <w:rsid w:val="004F1BF0"/>
    <w:rsid w:val="004F4246"/>
    <w:rsid w:val="00502FD3"/>
    <w:rsid w:val="0050333F"/>
    <w:rsid w:val="005340EC"/>
    <w:rsid w:val="00535999"/>
    <w:rsid w:val="00536788"/>
    <w:rsid w:val="005700DA"/>
    <w:rsid w:val="005857CC"/>
    <w:rsid w:val="005A2286"/>
    <w:rsid w:val="005A3988"/>
    <w:rsid w:val="005B5A31"/>
    <w:rsid w:val="005E3CEE"/>
    <w:rsid w:val="005E45B6"/>
    <w:rsid w:val="005F6948"/>
    <w:rsid w:val="006042FD"/>
    <w:rsid w:val="00631479"/>
    <w:rsid w:val="00640918"/>
    <w:rsid w:val="006508A1"/>
    <w:rsid w:val="00653FA3"/>
    <w:rsid w:val="006659A9"/>
    <w:rsid w:val="006671D8"/>
    <w:rsid w:val="0067274A"/>
    <w:rsid w:val="006B13E5"/>
    <w:rsid w:val="006B592C"/>
    <w:rsid w:val="006C1A91"/>
    <w:rsid w:val="006C6C5E"/>
    <w:rsid w:val="006D0B02"/>
    <w:rsid w:val="006D47AA"/>
    <w:rsid w:val="006E2BE1"/>
    <w:rsid w:val="006F3B4E"/>
    <w:rsid w:val="00702165"/>
    <w:rsid w:val="007037CF"/>
    <w:rsid w:val="007073D6"/>
    <w:rsid w:val="00720985"/>
    <w:rsid w:val="00726092"/>
    <w:rsid w:val="00730BE3"/>
    <w:rsid w:val="007365FC"/>
    <w:rsid w:val="00753386"/>
    <w:rsid w:val="007536C0"/>
    <w:rsid w:val="00764AA1"/>
    <w:rsid w:val="0077132D"/>
    <w:rsid w:val="00791B16"/>
    <w:rsid w:val="007E32E1"/>
    <w:rsid w:val="007F0CB4"/>
    <w:rsid w:val="007F6766"/>
    <w:rsid w:val="00822C49"/>
    <w:rsid w:val="008250FF"/>
    <w:rsid w:val="0083594B"/>
    <w:rsid w:val="008556E0"/>
    <w:rsid w:val="00862A3C"/>
    <w:rsid w:val="00863471"/>
    <w:rsid w:val="00871148"/>
    <w:rsid w:val="00886F28"/>
    <w:rsid w:val="00893E42"/>
    <w:rsid w:val="008969AD"/>
    <w:rsid w:val="00896CBC"/>
    <w:rsid w:val="0089700A"/>
    <w:rsid w:val="008A0AD0"/>
    <w:rsid w:val="008C0E41"/>
    <w:rsid w:val="008C291E"/>
    <w:rsid w:val="008D2930"/>
    <w:rsid w:val="008D5857"/>
    <w:rsid w:val="008D668A"/>
    <w:rsid w:val="00901E34"/>
    <w:rsid w:val="00904826"/>
    <w:rsid w:val="009168E8"/>
    <w:rsid w:val="00931013"/>
    <w:rsid w:val="00940F55"/>
    <w:rsid w:val="009451B7"/>
    <w:rsid w:val="00956960"/>
    <w:rsid w:val="00966051"/>
    <w:rsid w:val="00975A1C"/>
    <w:rsid w:val="009774EE"/>
    <w:rsid w:val="00980F0B"/>
    <w:rsid w:val="00986670"/>
    <w:rsid w:val="009A1C36"/>
    <w:rsid w:val="009A309A"/>
    <w:rsid w:val="009A41B8"/>
    <w:rsid w:val="009B026F"/>
    <w:rsid w:val="009B08AC"/>
    <w:rsid w:val="009C081E"/>
    <w:rsid w:val="009C4426"/>
    <w:rsid w:val="009C4D51"/>
    <w:rsid w:val="009D36E9"/>
    <w:rsid w:val="009E2040"/>
    <w:rsid w:val="009F1D65"/>
    <w:rsid w:val="009F22FB"/>
    <w:rsid w:val="009F233B"/>
    <w:rsid w:val="00A1076A"/>
    <w:rsid w:val="00A11043"/>
    <w:rsid w:val="00A2092E"/>
    <w:rsid w:val="00A26589"/>
    <w:rsid w:val="00A2769E"/>
    <w:rsid w:val="00A32169"/>
    <w:rsid w:val="00A576EA"/>
    <w:rsid w:val="00A80A34"/>
    <w:rsid w:val="00A80E98"/>
    <w:rsid w:val="00A85881"/>
    <w:rsid w:val="00A867DF"/>
    <w:rsid w:val="00A87F0A"/>
    <w:rsid w:val="00AA0908"/>
    <w:rsid w:val="00AB0B16"/>
    <w:rsid w:val="00AB31FB"/>
    <w:rsid w:val="00AC4216"/>
    <w:rsid w:val="00AC6CCC"/>
    <w:rsid w:val="00AD3B0F"/>
    <w:rsid w:val="00AD6DD4"/>
    <w:rsid w:val="00AF7671"/>
    <w:rsid w:val="00B07E5F"/>
    <w:rsid w:val="00B16D3F"/>
    <w:rsid w:val="00B17992"/>
    <w:rsid w:val="00B22D93"/>
    <w:rsid w:val="00B42B0E"/>
    <w:rsid w:val="00B614ED"/>
    <w:rsid w:val="00B67AC1"/>
    <w:rsid w:val="00B800F5"/>
    <w:rsid w:val="00B82E6D"/>
    <w:rsid w:val="00B91D93"/>
    <w:rsid w:val="00B95DBC"/>
    <w:rsid w:val="00BA5FFD"/>
    <w:rsid w:val="00BA7870"/>
    <w:rsid w:val="00BB7866"/>
    <w:rsid w:val="00BC459A"/>
    <w:rsid w:val="00BC77AC"/>
    <w:rsid w:val="00BE5C48"/>
    <w:rsid w:val="00BF6E52"/>
    <w:rsid w:val="00C00401"/>
    <w:rsid w:val="00C01DE1"/>
    <w:rsid w:val="00C15947"/>
    <w:rsid w:val="00C55198"/>
    <w:rsid w:val="00C60854"/>
    <w:rsid w:val="00C614F5"/>
    <w:rsid w:val="00C67117"/>
    <w:rsid w:val="00C8200F"/>
    <w:rsid w:val="00C8290F"/>
    <w:rsid w:val="00CA14D7"/>
    <w:rsid w:val="00CB3715"/>
    <w:rsid w:val="00CF7251"/>
    <w:rsid w:val="00D34D30"/>
    <w:rsid w:val="00D463F4"/>
    <w:rsid w:val="00D46873"/>
    <w:rsid w:val="00D50352"/>
    <w:rsid w:val="00D527C1"/>
    <w:rsid w:val="00D53635"/>
    <w:rsid w:val="00D71949"/>
    <w:rsid w:val="00D83946"/>
    <w:rsid w:val="00D921D5"/>
    <w:rsid w:val="00DA6AAE"/>
    <w:rsid w:val="00DB47BC"/>
    <w:rsid w:val="00DD0AF6"/>
    <w:rsid w:val="00DE4BE7"/>
    <w:rsid w:val="00E00B22"/>
    <w:rsid w:val="00E00F07"/>
    <w:rsid w:val="00E442DD"/>
    <w:rsid w:val="00E5413B"/>
    <w:rsid w:val="00E712F8"/>
    <w:rsid w:val="00E750CD"/>
    <w:rsid w:val="00E8018B"/>
    <w:rsid w:val="00E83427"/>
    <w:rsid w:val="00EB2481"/>
    <w:rsid w:val="00EB7E03"/>
    <w:rsid w:val="00EC025F"/>
    <w:rsid w:val="00ED23CD"/>
    <w:rsid w:val="00ED4DA5"/>
    <w:rsid w:val="00ED6611"/>
    <w:rsid w:val="00EE4587"/>
    <w:rsid w:val="00EF3E19"/>
    <w:rsid w:val="00F1057E"/>
    <w:rsid w:val="00F129BF"/>
    <w:rsid w:val="00F1532F"/>
    <w:rsid w:val="00F2158E"/>
    <w:rsid w:val="00F524AD"/>
    <w:rsid w:val="00F768C7"/>
    <w:rsid w:val="00F942EC"/>
    <w:rsid w:val="00FA194B"/>
    <w:rsid w:val="00FA3C20"/>
    <w:rsid w:val="00FB264C"/>
    <w:rsid w:val="00FB3F72"/>
    <w:rsid w:val="00FC4428"/>
    <w:rsid w:val="00FC5D9F"/>
    <w:rsid w:val="00FD7DEC"/>
    <w:rsid w:val="00FE19F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6</Pages>
  <Words>998</Words>
  <Characters>7954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2022-06-24T09:15:00Z</cp:lastPrinted>
  <dcterms:created xsi:type="dcterms:W3CDTF">2022-06-28T10:52:00Z</dcterms:created>
  <dcterms:modified xsi:type="dcterms:W3CDTF">2022-06-28T10:52:00Z</dcterms:modified>
</cp:coreProperties>
</file>