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536BC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536B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8303D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71086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71086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71086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F953E9" w:rsidRDefault="005536BC" w:rsidP="00133698">
      <w:pPr>
        <w:spacing w:before="400"/>
        <w:rPr>
          <w:sz w:val="24"/>
        </w:rPr>
      </w:pPr>
      <w:r w:rsidRPr="005536BC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371086">
        <w:rPr>
          <w:sz w:val="24"/>
        </w:rPr>
        <w:t>21.07.2022 № 494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CD08F9" w:rsidRDefault="0018493F" w:rsidP="0018493F">
      <w:pPr>
        <w:jc w:val="center"/>
        <w:rPr>
          <w:rFonts w:ascii="Liberation Serif" w:hAnsi="Liberation Serif"/>
          <w:b/>
          <w:bCs/>
          <w:sz w:val="26"/>
          <w:szCs w:val="26"/>
        </w:rPr>
      </w:pPr>
      <w:r w:rsidRPr="00CD08F9">
        <w:rPr>
          <w:rFonts w:ascii="Liberation Serif" w:hAnsi="Liberation Serif"/>
          <w:b/>
          <w:bCs/>
          <w:sz w:val="26"/>
          <w:szCs w:val="26"/>
        </w:rPr>
        <w:t xml:space="preserve">О внесении изменений </w:t>
      </w:r>
      <w:r w:rsidR="001F75C0" w:rsidRPr="00CD08F9">
        <w:rPr>
          <w:rFonts w:ascii="Liberation Serif" w:hAnsi="Liberation Serif"/>
          <w:b/>
          <w:bCs/>
          <w:sz w:val="26"/>
          <w:szCs w:val="26"/>
        </w:rPr>
        <w:t>в Примерное положение</w:t>
      </w:r>
      <w:r w:rsidRPr="00CD08F9">
        <w:rPr>
          <w:rFonts w:ascii="Liberation Serif" w:hAnsi="Liberation Serif"/>
          <w:b/>
          <w:bCs/>
          <w:sz w:val="26"/>
          <w:szCs w:val="26"/>
        </w:rPr>
        <w:t xml:space="preserve"> об оплате труда работников муниципальных бюджетных и автономных учреждений, </w:t>
      </w:r>
      <w:r w:rsidR="001F75C0" w:rsidRPr="00CD08F9">
        <w:rPr>
          <w:rFonts w:ascii="Liberation Serif" w:hAnsi="Liberation Serif"/>
          <w:b/>
          <w:bCs/>
          <w:sz w:val="26"/>
          <w:szCs w:val="26"/>
        </w:rPr>
        <w:t xml:space="preserve"> </w:t>
      </w:r>
      <w:r w:rsidRPr="00CD08F9">
        <w:rPr>
          <w:rFonts w:ascii="Liberation Serif" w:hAnsi="Liberation Serif"/>
          <w:b/>
          <w:bCs/>
          <w:sz w:val="26"/>
          <w:szCs w:val="26"/>
        </w:rPr>
        <w:t>в отношении которых орган местного самоуправления «Управление по физи</w:t>
      </w:r>
      <w:r w:rsidR="005332FD" w:rsidRPr="00CD08F9">
        <w:rPr>
          <w:rFonts w:ascii="Liberation Serif" w:hAnsi="Liberation Serif"/>
          <w:b/>
          <w:bCs/>
          <w:sz w:val="26"/>
          <w:szCs w:val="26"/>
        </w:rPr>
        <w:t xml:space="preserve">ческой культуре и спорту </w:t>
      </w:r>
      <w:r w:rsidRPr="00CD08F9">
        <w:rPr>
          <w:rFonts w:ascii="Liberation Serif" w:hAnsi="Liberation Serif"/>
          <w:b/>
          <w:bCs/>
          <w:sz w:val="26"/>
          <w:szCs w:val="26"/>
        </w:rPr>
        <w:t>Каменск-Уральского</w:t>
      </w:r>
      <w:r w:rsidR="009763EF" w:rsidRPr="00CD08F9">
        <w:rPr>
          <w:rFonts w:ascii="Liberation Serif" w:hAnsi="Liberation Serif"/>
          <w:b/>
          <w:bCs/>
          <w:sz w:val="26"/>
          <w:szCs w:val="26"/>
        </w:rPr>
        <w:t xml:space="preserve"> городского округа</w:t>
      </w:r>
      <w:r w:rsidRPr="00CD08F9">
        <w:rPr>
          <w:rFonts w:ascii="Liberation Serif" w:hAnsi="Liberation Serif"/>
          <w:b/>
          <w:bCs/>
          <w:sz w:val="26"/>
          <w:szCs w:val="26"/>
        </w:rPr>
        <w:t xml:space="preserve">» осуществляет функции </w:t>
      </w:r>
    </w:p>
    <w:p w:rsidR="0018493F" w:rsidRPr="00CD08F9" w:rsidRDefault="0018493F" w:rsidP="0018493F">
      <w:pPr>
        <w:jc w:val="center"/>
        <w:rPr>
          <w:rFonts w:ascii="Liberation Serif" w:hAnsi="Liberation Serif"/>
          <w:b/>
          <w:bCs/>
          <w:sz w:val="26"/>
          <w:szCs w:val="26"/>
        </w:rPr>
      </w:pPr>
      <w:r w:rsidRPr="00CD08F9">
        <w:rPr>
          <w:rFonts w:ascii="Liberation Serif" w:hAnsi="Liberation Serif"/>
          <w:b/>
          <w:bCs/>
          <w:sz w:val="26"/>
          <w:szCs w:val="26"/>
        </w:rPr>
        <w:t>и полномочия учредителя</w:t>
      </w:r>
    </w:p>
    <w:p w:rsidR="0018493F" w:rsidRPr="00CD08F9" w:rsidRDefault="0018493F" w:rsidP="0018493F">
      <w:pPr>
        <w:jc w:val="center"/>
        <w:rPr>
          <w:rFonts w:ascii="Liberation Serif" w:hAnsi="Liberation Serif"/>
          <w:bCs/>
          <w:sz w:val="26"/>
          <w:szCs w:val="26"/>
        </w:rPr>
      </w:pPr>
    </w:p>
    <w:p w:rsidR="0018493F" w:rsidRPr="00CD08F9" w:rsidRDefault="0018493F" w:rsidP="00837907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t xml:space="preserve">В </w:t>
      </w:r>
      <w:r w:rsidR="00BC44F9" w:rsidRPr="00CD08F9">
        <w:rPr>
          <w:rFonts w:ascii="Liberation Serif" w:hAnsi="Liberation Serif"/>
          <w:sz w:val="26"/>
          <w:szCs w:val="26"/>
        </w:rPr>
        <w:t>целях соблюдения единых принципов формирования систем оплаты труда</w:t>
      </w:r>
      <w:r w:rsidR="00CD08F9">
        <w:rPr>
          <w:rFonts w:ascii="Liberation Serif" w:hAnsi="Liberation Serif"/>
          <w:sz w:val="26"/>
          <w:szCs w:val="26"/>
        </w:rPr>
        <w:t xml:space="preserve">     </w:t>
      </w:r>
      <w:r w:rsidR="00BC44F9" w:rsidRPr="00CD08F9">
        <w:rPr>
          <w:rFonts w:ascii="Liberation Serif" w:hAnsi="Liberation Serif"/>
          <w:sz w:val="26"/>
          <w:szCs w:val="26"/>
        </w:rPr>
        <w:t xml:space="preserve"> в муниципальных учреждениях, повышения уровня реального содержания заработной платы</w:t>
      </w:r>
      <w:r w:rsidR="001F75C0" w:rsidRPr="00CD08F9">
        <w:rPr>
          <w:rFonts w:ascii="Liberation Serif" w:hAnsi="Liberation Serif"/>
          <w:sz w:val="26"/>
          <w:szCs w:val="26"/>
        </w:rPr>
        <w:t xml:space="preserve"> </w:t>
      </w:r>
      <w:r w:rsidR="00837907" w:rsidRPr="00CD08F9">
        <w:rPr>
          <w:rFonts w:ascii="Liberation Serif" w:hAnsi="Liberation Serif"/>
          <w:sz w:val="26"/>
          <w:szCs w:val="26"/>
        </w:rPr>
        <w:t xml:space="preserve">Администрация </w:t>
      </w:r>
      <w:r w:rsidRPr="00CD08F9">
        <w:rPr>
          <w:rFonts w:ascii="Liberation Serif" w:hAnsi="Liberation Serif"/>
          <w:sz w:val="26"/>
          <w:szCs w:val="26"/>
        </w:rPr>
        <w:t>Каменск-Уральского городского округа</w:t>
      </w:r>
    </w:p>
    <w:p w:rsidR="0018493F" w:rsidRPr="00CD08F9" w:rsidRDefault="0018493F" w:rsidP="0018493F">
      <w:pPr>
        <w:jc w:val="both"/>
        <w:rPr>
          <w:rFonts w:ascii="Liberation Serif" w:hAnsi="Liberation Serif"/>
          <w:b/>
          <w:sz w:val="26"/>
          <w:szCs w:val="26"/>
        </w:rPr>
      </w:pPr>
      <w:r w:rsidRPr="00CD08F9">
        <w:rPr>
          <w:rFonts w:ascii="Liberation Serif" w:hAnsi="Liberation Serif"/>
          <w:b/>
          <w:sz w:val="26"/>
          <w:szCs w:val="26"/>
        </w:rPr>
        <w:t>ПОСТАНОВЛЯЕТ:</w:t>
      </w:r>
    </w:p>
    <w:p w:rsidR="0018493F" w:rsidRPr="00CD08F9" w:rsidRDefault="0018493F" w:rsidP="001F75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t xml:space="preserve">1. Внести </w:t>
      </w:r>
      <w:r w:rsidR="00B836EF" w:rsidRPr="00CD08F9">
        <w:rPr>
          <w:rFonts w:ascii="Liberation Serif" w:hAnsi="Liberation Serif"/>
          <w:sz w:val="26"/>
          <w:szCs w:val="26"/>
        </w:rPr>
        <w:t xml:space="preserve">изменения </w:t>
      </w:r>
      <w:r w:rsidRPr="00CD08F9">
        <w:rPr>
          <w:rFonts w:ascii="Liberation Serif" w:hAnsi="Liberation Serif"/>
          <w:sz w:val="26"/>
          <w:szCs w:val="26"/>
        </w:rPr>
        <w:t xml:space="preserve">в Примерное </w:t>
      </w:r>
      <w:hyperlink w:anchor="Par45" w:history="1">
        <w:r w:rsidRPr="00CD08F9">
          <w:rPr>
            <w:rFonts w:ascii="Liberation Serif" w:hAnsi="Liberation Serif"/>
            <w:sz w:val="26"/>
            <w:szCs w:val="26"/>
          </w:rPr>
          <w:t>положение</w:t>
        </w:r>
      </w:hyperlink>
      <w:r w:rsidRPr="00CD08F9">
        <w:rPr>
          <w:rFonts w:ascii="Liberation Serif" w:hAnsi="Liberation Serif"/>
          <w:sz w:val="26"/>
          <w:szCs w:val="26"/>
        </w:rPr>
        <w:t xml:space="preserve"> об оплате труда работников муниципальных бюджетных и автономных учреждений, в отношении которых орган местного самоуправления «Управление по физ</w:t>
      </w:r>
      <w:r w:rsidR="009763EF" w:rsidRPr="00CD08F9">
        <w:rPr>
          <w:rFonts w:ascii="Liberation Serif" w:hAnsi="Liberation Serif"/>
          <w:sz w:val="26"/>
          <w:szCs w:val="26"/>
        </w:rPr>
        <w:t>ической культуре и спорту  Каменск</w:t>
      </w:r>
      <w:r w:rsidRPr="00CD08F9">
        <w:rPr>
          <w:rFonts w:ascii="Liberation Serif" w:hAnsi="Liberation Serif"/>
          <w:sz w:val="26"/>
          <w:szCs w:val="26"/>
        </w:rPr>
        <w:t>-Уральского</w:t>
      </w:r>
      <w:r w:rsidR="009763EF" w:rsidRPr="00CD08F9">
        <w:rPr>
          <w:rFonts w:ascii="Liberation Serif" w:hAnsi="Liberation Serif"/>
          <w:sz w:val="26"/>
          <w:szCs w:val="26"/>
        </w:rPr>
        <w:t xml:space="preserve"> городского округа</w:t>
      </w:r>
      <w:r w:rsidRPr="00CD08F9">
        <w:rPr>
          <w:rFonts w:ascii="Liberation Serif" w:hAnsi="Liberation Serif"/>
          <w:sz w:val="26"/>
          <w:szCs w:val="26"/>
        </w:rPr>
        <w:t xml:space="preserve">» осуществляет функции и полномочия </w:t>
      </w:r>
      <w:r w:rsidR="00E74B37" w:rsidRPr="00CD08F9">
        <w:rPr>
          <w:rFonts w:ascii="Liberation Serif" w:hAnsi="Liberation Serif"/>
          <w:sz w:val="26"/>
          <w:szCs w:val="26"/>
        </w:rPr>
        <w:t>у</w:t>
      </w:r>
      <w:r w:rsidRPr="00CD08F9">
        <w:rPr>
          <w:rFonts w:ascii="Liberation Serif" w:hAnsi="Liberation Serif"/>
          <w:sz w:val="26"/>
          <w:szCs w:val="26"/>
        </w:rPr>
        <w:t xml:space="preserve">чредителя, утвержденное </w:t>
      </w:r>
      <w:r w:rsidR="00B836EF" w:rsidRPr="00CD08F9">
        <w:rPr>
          <w:rFonts w:ascii="Liberation Serif" w:hAnsi="Liberation Serif"/>
          <w:sz w:val="26"/>
          <w:szCs w:val="26"/>
        </w:rPr>
        <w:t>п</w:t>
      </w:r>
      <w:r w:rsidRPr="00CD08F9">
        <w:rPr>
          <w:rFonts w:ascii="Liberation Serif" w:hAnsi="Liberation Serif"/>
          <w:sz w:val="26"/>
          <w:szCs w:val="26"/>
        </w:rPr>
        <w:t>остановлением</w:t>
      </w:r>
      <w:r w:rsidRPr="00CD08F9">
        <w:rPr>
          <w:rFonts w:ascii="Liberation Serif" w:hAnsi="Liberation Serif"/>
          <w:bCs/>
          <w:sz w:val="26"/>
          <w:szCs w:val="26"/>
        </w:rPr>
        <w:t xml:space="preserve"> </w:t>
      </w:r>
      <w:r w:rsidR="00B836EF" w:rsidRPr="00CD08F9">
        <w:rPr>
          <w:rFonts w:ascii="Liberation Serif" w:hAnsi="Liberation Serif"/>
          <w:sz w:val="26"/>
          <w:szCs w:val="26"/>
        </w:rPr>
        <w:t xml:space="preserve">Администрации города Каменска-Уральского </w:t>
      </w:r>
      <w:r w:rsidR="00CD08F9">
        <w:rPr>
          <w:rFonts w:ascii="Liberation Serif" w:hAnsi="Liberation Serif"/>
          <w:sz w:val="26"/>
          <w:szCs w:val="26"/>
        </w:rPr>
        <w:t xml:space="preserve">             </w:t>
      </w:r>
      <w:r w:rsidR="00B836EF" w:rsidRPr="00CD08F9">
        <w:rPr>
          <w:rFonts w:ascii="Liberation Serif" w:hAnsi="Liberation Serif"/>
          <w:sz w:val="26"/>
          <w:szCs w:val="26"/>
        </w:rPr>
        <w:t xml:space="preserve">от 08.11.2018 № 953 </w:t>
      </w:r>
      <w:r w:rsidR="00B836EF" w:rsidRPr="00CD08F9">
        <w:rPr>
          <w:rFonts w:ascii="Liberation Serif" w:hAnsi="Liberation Serif"/>
          <w:bCs/>
          <w:sz w:val="26"/>
          <w:szCs w:val="26"/>
        </w:rPr>
        <w:t>(в редакции постановлени</w:t>
      </w:r>
      <w:r w:rsidR="00E67705" w:rsidRPr="00CD08F9">
        <w:rPr>
          <w:rFonts w:ascii="Liberation Serif" w:hAnsi="Liberation Serif"/>
          <w:bCs/>
          <w:sz w:val="26"/>
          <w:szCs w:val="26"/>
        </w:rPr>
        <w:t>я</w:t>
      </w:r>
      <w:r w:rsidR="00B836EF" w:rsidRPr="00CD08F9">
        <w:rPr>
          <w:rFonts w:ascii="Liberation Serif" w:hAnsi="Liberation Serif"/>
          <w:bCs/>
          <w:sz w:val="26"/>
          <w:szCs w:val="26"/>
        </w:rPr>
        <w:t xml:space="preserve"> Администрации города Каменска-Уральского</w:t>
      </w:r>
      <w:r w:rsidR="00B836EF" w:rsidRPr="00CD08F9">
        <w:rPr>
          <w:rFonts w:ascii="Liberation Serif" w:hAnsi="Liberation Serif"/>
          <w:sz w:val="26"/>
          <w:szCs w:val="26"/>
        </w:rPr>
        <w:t xml:space="preserve"> от 03.12.2019 № 989, </w:t>
      </w:r>
      <w:r w:rsidR="00B836EF" w:rsidRPr="00CD08F9">
        <w:rPr>
          <w:rFonts w:ascii="Liberation Serif" w:hAnsi="Liberation Serif"/>
          <w:bCs/>
          <w:sz w:val="26"/>
          <w:szCs w:val="26"/>
        </w:rPr>
        <w:t>постановлени</w:t>
      </w:r>
      <w:r w:rsidR="00E67705" w:rsidRPr="00CD08F9">
        <w:rPr>
          <w:rFonts w:ascii="Liberation Serif" w:hAnsi="Liberation Serif"/>
          <w:bCs/>
          <w:sz w:val="26"/>
          <w:szCs w:val="26"/>
        </w:rPr>
        <w:t>й</w:t>
      </w:r>
      <w:r w:rsidR="00B836EF" w:rsidRPr="00CD08F9">
        <w:rPr>
          <w:rFonts w:ascii="Liberation Serif" w:hAnsi="Liberation Serif"/>
          <w:bCs/>
          <w:sz w:val="26"/>
          <w:szCs w:val="26"/>
        </w:rPr>
        <w:t xml:space="preserve"> Администрации Каменск-Уральского городского округа</w:t>
      </w:r>
      <w:r w:rsidR="00E67705" w:rsidRPr="00CD08F9">
        <w:rPr>
          <w:rFonts w:ascii="Liberation Serif" w:hAnsi="Liberation Serif"/>
          <w:bCs/>
          <w:sz w:val="26"/>
          <w:szCs w:val="26"/>
        </w:rPr>
        <w:t xml:space="preserve"> </w:t>
      </w:r>
      <w:r w:rsidR="00E67705" w:rsidRPr="00CD08F9">
        <w:rPr>
          <w:rFonts w:ascii="Liberation Serif" w:hAnsi="Liberation Serif"/>
          <w:sz w:val="26"/>
          <w:szCs w:val="26"/>
        </w:rPr>
        <w:t xml:space="preserve">от 18.08.2020 № 579, </w:t>
      </w:r>
      <w:r w:rsidR="00B836EF" w:rsidRPr="00CD08F9">
        <w:rPr>
          <w:rFonts w:ascii="Liberation Serif" w:hAnsi="Liberation Serif"/>
          <w:sz w:val="26"/>
          <w:szCs w:val="26"/>
        </w:rPr>
        <w:t>от 24.12.2020 № 979</w:t>
      </w:r>
      <w:r w:rsidR="00786208">
        <w:rPr>
          <w:rFonts w:ascii="Liberation Serif" w:hAnsi="Liberation Serif"/>
          <w:sz w:val="26"/>
          <w:szCs w:val="26"/>
        </w:rPr>
        <w:t xml:space="preserve">,                   </w:t>
      </w:r>
      <w:r w:rsidR="00CD08F9" w:rsidRPr="00CD08F9">
        <w:rPr>
          <w:rFonts w:ascii="Liberation Serif" w:hAnsi="Liberation Serif"/>
          <w:sz w:val="26"/>
          <w:szCs w:val="26"/>
        </w:rPr>
        <w:t xml:space="preserve"> от 04.10.2021 № 818</w:t>
      </w:r>
      <w:r w:rsidR="00C8455C">
        <w:rPr>
          <w:rFonts w:ascii="Liberation Serif" w:hAnsi="Liberation Serif"/>
          <w:sz w:val="26"/>
          <w:szCs w:val="26"/>
        </w:rPr>
        <w:t>, от 09.02.2022 № 71</w:t>
      </w:r>
      <w:r w:rsidR="00B836EF" w:rsidRPr="00CD08F9">
        <w:rPr>
          <w:rFonts w:ascii="Liberation Serif" w:hAnsi="Liberation Serif"/>
          <w:sz w:val="26"/>
          <w:szCs w:val="26"/>
        </w:rPr>
        <w:t xml:space="preserve">) «Об утверждении </w:t>
      </w:r>
      <w:r w:rsidR="00B836EF" w:rsidRPr="00CD08F9">
        <w:rPr>
          <w:rFonts w:ascii="Liberation Serif" w:hAnsi="Liberation Serif"/>
          <w:bCs/>
          <w:sz w:val="26"/>
          <w:szCs w:val="26"/>
        </w:rPr>
        <w:t>Примерного положения об оплате труда работников муниципальных бюджетных и автономных учреждений,</w:t>
      </w:r>
      <w:r w:rsidR="00CD08F9" w:rsidRPr="00CD08F9">
        <w:rPr>
          <w:rFonts w:ascii="Liberation Serif" w:hAnsi="Liberation Serif"/>
          <w:bCs/>
          <w:sz w:val="26"/>
          <w:szCs w:val="26"/>
        </w:rPr>
        <w:t xml:space="preserve"> </w:t>
      </w:r>
      <w:r w:rsidR="00B836EF" w:rsidRPr="00CD08F9">
        <w:rPr>
          <w:rFonts w:ascii="Liberation Serif" w:hAnsi="Liberation Serif"/>
          <w:bCs/>
          <w:sz w:val="26"/>
          <w:szCs w:val="26"/>
        </w:rPr>
        <w:t>в отношении которых орган мест</w:t>
      </w:r>
      <w:r w:rsidR="00CD08F9" w:rsidRPr="00CD08F9">
        <w:rPr>
          <w:rFonts w:ascii="Liberation Serif" w:hAnsi="Liberation Serif"/>
          <w:bCs/>
          <w:sz w:val="26"/>
          <w:szCs w:val="26"/>
        </w:rPr>
        <w:t xml:space="preserve">ного самоуправления «Управление </w:t>
      </w:r>
      <w:r w:rsidR="00B836EF" w:rsidRPr="00CD08F9">
        <w:rPr>
          <w:rFonts w:ascii="Liberation Serif" w:hAnsi="Liberation Serif"/>
          <w:bCs/>
          <w:sz w:val="26"/>
          <w:szCs w:val="26"/>
        </w:rPr>
        <w:t xml:space="preserve">по физической культуре и спорту Каменск-Уральского городского округа» осуществляет функции и полномочия учредителя» </w:t>
      </w:r>
      <w:r w:rsidRPr="00CD08F9">
        <w:rPr>
          <w:rFonts w:ascii="Liberation Serif" w:hAnsi="Liberation Serif"/>
          <w:bCs/>
          <w:sz w:val="26"/>
          <w:szCs w:val="26"/>
        </w:rPr>
        <w:t>(далее – Положение)</w:t>
      </w:r>
      <w:r w:rsidR="00E74B37" w:rsidRPr="00CD08F9">
        <w:rPr>
          <w:rFonts w:ascii="Liberation Serif" w:hAnsi="Liberation Serif"/>
          <w:bCs/>
          <w:sz w:val="26"/>
          <w:szCs w:val="26"/>
        </w:rPr>
        <w:t>,</w:t>
      </w:r>
      <w:r w:rsidR="00E74B37" w:rsidRPr="00CD08F9">
        <w:rPr>
          <w:rFonts w:ascii="Liberation Serif" w:hAnsi="Liberation Serif"/>
          <w:sz w:val="26"/>
          <w:szCs w:val="26"/>
        </w:rPr>
        <w:t xml:space="preserve"> </w:t>
      </w:r>
      <w:r w:rsidR="00B836EF" w:rsidRPr="00CD08F9">
        <w:rPr>
          <w:rFonts w:ascii="Liberation Serif" w:hAnsi="Liberation Serif"/>
          <w:sz w:val="26"/>
          <w:szCs w:val="26"/>
        </w:rPr>
        <w:t xml:space="preserve">изложив </w:t>
      </w:r>
      <w:r w:rsidRPr="00CD08F9">
        <w:rPr>
          <w:rFonts w:ascii="Liberation Serif" w:hAnsi="Liberation Serif"/>
          <w:bCs/>
          <w:sz w:val="26"/>
          <w:szCs w:val="26"/>
        </w:rPr>
        <w:t>таблицу № 2 Приложения № 1, Приложения № 2, № 5, № 6, № 7</w:t>
      </w:r>
      <w:r w:rsidR="00587771" w:rsidRPr="00CD08F9">
        <w:rPr>
          <w:rFonts w:ascii="Liberation Serif" w:hAnsi="Liberation Serif"/>
          <w:bCs/>
          <w:sz w:val="26"/>
          <w:szCs w:val="26"/>
        </w:rPr>
        <w:t xml:space="preserve"> к Положению </w:t>
      </w:r>
      <w:r w:rsidRPr="00CD08F9">
        <w:rPr>
          <w:rFonts w:ascii="Liberation Serif" w:hAnsi="Liberation Serif"/>
          <w:bCs/>
          <w:sz w:val="26"/>
          <w:szCs w:val="26"/>
        </w:rPr>
        <w:t>в новой редакции согласно Приложениям № 1, № 2, № 3, № 4, № 5 к настоящему постановлению</w:t>
      </w:r>
      <w:r w:rsidR="00587771" w:rsidRPr="00CD08F9">
        <w:rPr>
          <w:rFonts w:ascii="Liberation Serif" w:hAnsi="Liberation Serif"/>
          <w:bCs/>
          <w:sz w:val="26"/>
          <w:szCs w:val="26"/>
        </w:rPr>
        <w:t xml:space="preserve"> соответственно</w:t>
      </w:r>
      <w:r w:rsidRPr="00CD08F9">
        <w:rPr>
          <w:rFonts w:ascii="Liberation Serif" w:hAnsi="Liberation Serif"/>
          <w:bCs/>
          <w:sz w:val="26"/>
          <w:szCs w:val="26"/>
        </w:rPr>
        <w:t>.</w:t>
      </w:r>
    </w:p>
    <w:p w:rsidR="00E67705" w:rsidRPr="00CD08F9" w:rsidRDefault="00E67705" w:rsidP="003A3265">
      <w:pPr>
        <w:ind w:firstLine="708"/>
        <w:jc w:val="both"/>
        <w:rPr>
          <w:rFonts w:ascii="Liberation Serif" w:hAnsi="Liberation Serif"/>
          <w:bCs/>
          <w:sz w:val="26"/>
          <w:szCs w:val="26"/>
        </w:rPr>
      </w:pPr>
      <w:r w:rsidRPr="00CD08F9">
        <w:rPr>
          <w:rFonts w:ascii="Liberation Serif" w:hAnsi="Liberation Serif"/>
          <w:bCs/>
          <w:sz w:val="26"/>
          <w:szCs w:val="26"/>
        </w:rPr>
        <w:t xml:space="preserve">2. Настоящее постановление </w:t>
      </w:r>
      <w:r w:rsidR="00C8455C">
        <w:rPr>
          <w:rFonts w:ascii="Liberation Serif" w:hAnsi="Liberation Serif"/>
          <w:bCs/>
          <w:sz w:val="26"/>
          <w:szCs w:val="26"/>
        </w:rPr>
        <w:t>вступает в силу</w:t>
      </w:r>
      <w:r w:rsidR="003A3265" w:rsidRPr="00CD08F9">
        <w:rPr>
          <w:rFonts w:ascii="Liberation Serif" w:hAnsi="Liberation Serif"/>
          <w:sz w:val="26"/>
          <w:szCs w:val="26"/>
        </w:rPr>
        <w:t xml:space="preserve"> с 1 </w:t>
      </w:r>
      <w:r w:rsidR="00CD08F9" w:rsidRPr="00CD08F9">
        <w:rPr>
          <w:rFonts w:ascii="Liberation Serif" w:hAnsi="Liberation Serif"/>
          <w:sz w:val="26"/>
          <w:szCs w:val="26"/>
        </w:rPr>
        <w:t xml:space="preserve">августа </w:t>
      </w:r>
      <w:r w:rsidR="003A3265" w:rsidRPr="00CD08F9">
        <w:rPr>
          <w:rFonts w:ascii="Liberation Serif" w:hAnsi="Liberation Serif"/>
          <w:sz w:val="26"/>
          <w:szCs w:val="26"/>
        </w:rPr>
        <w:t>202</w:t>
      </w:r>
      <w:r w:rsidR="00CD08F9" w:rsidRPr="00CD08F9">
        <w:rPr>
          <w:rFonts w:ascii="Liberation Serif" w:hAnsi="Liberation Serif"/>
          <w:sz w:val="26"/>
          <w:szCs w:val="26"/>
        </w:rPr>
        <w:t>2</w:t>
      </w:r>
      <w:r w:rsidR="003A3265" w:rsidRPr="00CD08F9">
        <w:rPr>
          <w:rFonts w:ascii="Liberation Serif" w:hAnsi="Liberation Serif"/>
          <w:sz w:val="26"/>
          <w:szCs w:val="26"/>
        </w:rPr>
        <w:t xml:space="preserve"> года.</w:t>
      </w:r>
    </w:p>
    <w:p w:rsidR="0018493F" w:rsidRPr="00CD08F9" w:rsidRDefault="00E67705" w:rsidP="00E67705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t>3</w:t>
      </w:r>
      <w:r w:rsidR="0018493F" w:rsidRPr="00CD08F9">
        <w:rPr>
          <w:rFonts w:ascii="Liberation Serif" w:hAnsi="Liberation Serif"/>
          <w:sz w:val="26"/>
          <w:szCs w:val="26"/>
        </w:rPr>
        <w:t xml:space="preserve">. Опубликовать настоящее постановление в газете «Каменский рабочий» </w:t>
      </w:r>
      <w:r w:rsidR="00CD08F9">
        <w:rPr>
          <w:rFonts w:ascii="Liberation Serif" w:hAnsi="Liberation Serif"/>
          <w:sz w:val="26"/>
          <w:szCs w:val="26"/>
        </w:rPr>
        <w:t xml:space="preserve">         </w:t>
      </w:r>
      <w:r w:rsidR="0018493F" w:rsidRPr="00CD08F9">
        <w:rPr>
          <w:rFonts w:ascii="Liberation Serif" w:hAnsi="Liberation Serif"/>
          <w:sz w:val="26"/>
          <w:szCs w:val="26"/>
        </w:rPr>
        <w:t>и разместить на официальном сайте муниципального образования.</w:t>
      </w:r>
    </w:p>
    <w:p w:rsidR="0018493F" w:rsidRPr="00CD08F9" w:rsidRDefault="00E67705" w:rsidP="00E67705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t>4</w:t>
      </w:r>
      <w:r w:rsidR="0018493F" w:rsidRPr="00CD08F9">
        <w:rPr>
          <w:rFonts w:ascii="Liberation Serif" w:hAnsi="Liberation Serif"/>
          <w:sz w:val="26"/>
          <w:szCs w:val="26"/>
        </w:rPr>
        <w:t>. Контроль исполнения насто</w:t>
      </w:r>
      <w:r w:rsidR="00CD08F9">
        <w:rPr>
          <w:rFonts w:ascii="Liberation Serif" w:hAnsi="Liberation Serif"/>
          <w:sz w:val="26"/>
          <w:szCs w:val="26"/>
        </w:rPr>
        <w:t xml:space="preserve">ящего постановления возложить </w:t>
      </w:r>
      <w:r w:rsidR="0018493F" w:rsidRPr="00CD08F9">
        <w:rPr>
          <w:rFonts w:ascii="Liberation Serif" w:hAnsi="Liberation Serif"/>
          <w:sz w:val="26"/>
          <w:szCs w:val="26"/>
        </w:rPr>
        <w:t>на заместителя главы Администрации городского округа Нестерова Д.Н.</w:t>
      </w:r>
    </w:p>
    <w:p w:rsidR="003A3265" w:rsidRDefault="003A3265" w:rsidP="0018493F">
      <w:pPr>
        <w:jc w:val="both"/>
        <w:rPr>
          <w:rFonts w:ascii="Liberation Serif" w:hAnsi="Liberation Serif"/>
          <w:sz w:val="26"/>
          <w:szCs w:val="26"/>
        </w:rPr>
      </w:pPr>
    </w:p>
    <w:p w:rsidR="00CD08F9" w:rsidRPr="00CD08F9" w:rsidRDefault="00CD08F9" w:rsidP="0018493F">
      <w:pPr>
        <w:jc w:val="both"/>
        <w:rPr>
          <w:rFonts w:ascii="Liberation Serif" w:hAnsi="Liberation Serif"/>
          <w:sz w:val="26"/>
          <w:szCs w:val="26"/>
        </w:rPr>
      </w:pPr>
    </w:p>
    <w:p w:rsidR="0018493F" w:rsidRPr="00CD08F9" w:rsidRDefault="0018493F" w:rsidP="0018493F">
      <w:pPr>
        <w:jc w:val="both"/>
        <w:rPr>
          <w:rFonts w:ascii="Liberation Serif" w:hAnsi="Liberation Serif"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t xml:space="preserve">Глава </w:t>
      </w:r>
      <w:r w:rsidRPr="00CD08F9">
        <w:rPr>
          <w:rFonts w:ascii="Liberation Serif" w:hAnsi="Liberation Serif"/>
          <w:sz w:val="26"/>
          <w:szCs w:val="26"/>
        </w:rPr>
        <w:br/>
        <w:t>Каменск-Уральского городского округа</w:t>
      </w:r>
      <w:r w:rsidRPr="00CD08F9">
        <w:rPr>
          <w:rFonts w:ascii="Liberation Serif" w:hAnsi="Liberation Serif"/>
          <w:sz w:val="26"/>
          <w:szCs w:val="26"/>
        </w:rPr>
        <w:tab/>
      </w:r>
      <w:r w:rsidRPr="00CD08F9">
        <w:rPr>
          <w:rFonts w:ascii="Liberation Serif" w:hAnsi="Liberation Serif"/>
          <w:sz w:val="26"/>
          <w:szCs w:val="26"/>
        </w:rPr>
        <w:tab/>
      </w:r>
      <w:r w:rsidRPr="00CD08F9">
        <w:rPr>
          <w:rFonts w:ascii="Liberation Serif" w:hAnsi="Liberation Serif"/>
          <w:sz w:val="26"/>
          <w:szCs w:val="26"/>
        </w:rPr>
        <w:tab/>
      </w:r>
      <w:r w:rsidRPr="00CD08F9">
        <w:rPr>
          <w:rFonts w:ascii="Liberation Serif" w:hAnsi="Liberation Serif"/>
          <w:sz w:val="26"/>
          <w:szCs w:val="26"/>
        </w:rPr>
        <w:tab/>
        <w:t xml:space="preserve"> </w:t>
      </w:r>
      <w:r w:rsidR="00B63A29" w:rsidRPr="00CD08F9">
        <w:rPr>
          <w:rFonts w:ascii="Liberation Serif" w:hAnsi="Liberation Serif"/>
          <w:sz w:val="26"/>
          <w:szCs w:val="26"/>
        </w:rPr>
        <w:t xml:space="preserve">    </w:t>
      </w:r>
      <w:r w:rsidRPr="00CD08F9">
        <w:rPr>
          <w:rFonts w:ascii="Liberation Serif" w:hAnsi="Liberation Serif"/>
          <w:sz w:val="26"/>
          <w:szCs w:val="26"/>
        </w:rPr>
        <w:t xml:space="preserve"> </w:t>
      </w:r>
      <w:r w:rsidR="009763EF" w:rsidRPr="00CD08F9">
        <w:rPr>
          <w:rFonts w:ascii="Liberation Serif" w:hAnsi="Liberation Serif"/>
          <w:sz w:val="26"/>
          <w:szCs w:val="26"/>
        </w:rPr>
        <w:t>А.А. Герасимов</w:t>
      </w:r>
    </w:p>
    <w:p w:rsidR="00CD08F9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CD08F9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CD08F9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786208" w:rsidRDefault="00786208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C8455C" w:rsidRDefault="00C8455C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0A411E" w:rsidRDefault="0018493F" w:rsidP="00587771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371086">
        <w:rPr>
          <w:rFonts w:ascii="Liberation Serif" w:hAnsi="Liberation Serif"/>
          <w:sz w:val="28"/>
          <w:szCs w:val="28"/>
        </w:rPr>
        <w:t>21.07.2022 № 494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Таблица № 2</w:t>
      </w: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Минимальные размеры окладов (должностных окладов) общеотраслевых должностей руководителей, специалистов и служащих</w:t>
      </w: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957"/>
        <w:gridCol w:w="2126"/>
      </w:tblGrid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первого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CD08F9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4857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CD08F9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6072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второго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CD08F9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7285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CD08F9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8014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CD08F9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8743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CD08F9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9472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CD08F9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10200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третьего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CD08F9">
              <w:rPr>
                <w:rFonts w:ascii="Liberation Serif" w:hAnsi="Liberation Serif"/>
                <w:sz w:val="28"/>
                <w:szCs w:val="28"/>
              </w:rPr>
              <w:t>0808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4439B2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  <w:r w:rsidR="00CD08F9">
              <w:rPr>
                <w:rFonts w:ascii="Liberation Serif" w:hAnsi="Liberation Serif"/>
                <w:sz w:val="28"/>
                <w:szCs w:val="28"/>
              </w:rPr>
              <w:t>657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4439B2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  <w:r w:rsidR="00CD08F9">
              <w:rPr>
                <w:rFonts w:ascii="Liberation Serif" w:hAnsi="Liberation Serif"/>
                <w:sz w:val="28"/>
                <w:szCs w:val="28"/>
              </w:rPr>
              <w:t>508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CD08F9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13357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CD08F9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14207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четвертого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CD08F9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15179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CD08F9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16271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CD08F9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17364</w:t>
            </w:r>
          </w:p>
        </w:tc>
      </w:tr>
    </w:tbl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371086" w:rsidRPr="000A411E" w:rsidRDefault="00371086" w:rsidP="00371086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21.07.2022 № 494</w:t>
      </w:r>
    </w:p>
    <w:p w:rsidR="000222F3" w:rsidRPr="000A411E" w:rsidRDefault="000222F3" w:rsidP="000222F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2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</w:t>
      </w:r>
      <w:r w:rsidRPr="000A411E"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в отношении которых орган местного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самоуправления «Управление по физической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культуре и спорту Каменск-Уральского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функции и полномочия учредителя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0" w:name="Par281"/>
      <w:bookmarkEnd w:id="0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окладов), ставок заработной платы должностей работников физической культуры и спорта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835"/>
        <w:gridCol w:w="4394"/>
        <w:gridCol w:w="1985"/>
      </w:tblGrid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18493F" w:rsidRPr="000A411E" w:rsidTr="009763EF">
        <w:trPr>
          <w:trHeight w:val="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первого уровня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ind w:right="-345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Дежурный по спортивному залу; сопровождающий спортсмена-инвалида первой группы инвалидности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CD08F9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7285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Спортивный судья; спортсмен; спортсмен-ведущий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CD08F9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8136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второго уровня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адаптивной физической культуре; инструктор по спорту; спортсмен-инструктор; техник по эксплуатации и ремонту спортивной техники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CD08F9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8986</w:t>
            </w:r>
          </w:p>
        </w:tc>
      </w:tr>
      <w:tr w:rsidR="0018493F" w:rsidRPr="000A411E" w:rsidTr="0018493F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3</w:t>
            </w:r>
          </w:p>
        </w:tc>
      </w:tr>
      <w:tr w:rsidR="0018493F" w:rsidRPr="000A411E" w:rsidTr="006E0202">
        <w:trPr>
          <w:trHeight w:val="28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lastRenderedPageBreak/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Администратор тренировочного процесса; инструктор-методист по адаптивной физической культуре;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инструктор-методист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физкультурно-спортивных организаций; тренер;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тренер - преподаватель по адаптивной физической культуре; хореограф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CD08F9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9835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Начальник водной станции; начальник клуба (спортивного, спортивно-технического, стрелково-спортивного); начальник мастерской по ремонту спортивной техники и снаряжения; специалист по подготовке спортивного инвентаря; старшие: инструктор-методист по адаптивной физической культуре, инструктор-методист физкультурно-спортивных организаций, тренер-преподаватель по адаптивной физической культуре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  <w:r w:rsidR="00EE7CDE">
              <w:rPr>
                <w:rFonts w:ascii="Liberation Serif" w:hAnsi="Liberation Serif"/>
                <w:sz w:val="28"/>
                <w:szCs w:val="28"/>
              </w:rPr>
              <w:t>808</w:t>
            </w:r>
          </w:p>
        </w:tc>
      </w:tr>
    </w:tbl>
    <w:p w:rsidR="0018493F" w:rsidRPr="000A411E" w:rsidRDefault="0018493F" w:rsidP="0018493F">
      <w:pPr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3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371086" w:rsidRPr="000A411E" w:rsidRDefault="00371086" w:rsidP="00371086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21.07.2022 № 494</w:t>
      </w:r>
    </w:p>
    <w:p w:rsidR="0018493F" w:rsidRPr="000A411E" w:rsidRDefault="0018493F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5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</w:t>
      </w:r>
      <w:r w:rsidRPr="000A411E"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в отношении которых орган местного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самоуправления «Управление по физической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культуре и спорту Каменск-Уральского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функции и полномочия учредителя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1" w:name="Par200"/>
      <w:bookmarkEnd w:id="1"/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медицинских работников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515"/>
        <w:gridCol w:w="3573"/>
        <w:gridCol w:w="2126"/>
      </w:tblGrid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«Средний медицинский и фармацевтический персонал»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лечебной физкультуре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EE7CDE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7823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медицинская сестра; медицинская сестра по физиотерапии; медицинская сестра по массажу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EE7CDE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9457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«Врачи и провизоры»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врачи-специалисты (кроме врачей-специалистов, отнесенных к 3 и 4 квалификационным уровням)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4439B2">
              <w:rPr>
                <w:rFonts w:ascii="Liberation Serif" w:hAnsi="Liberation Serif"/>
                <w:sz w:val="28"/>
                <w:szCs w:val="28"/>
              </w:rPr>
              <w:t>2</w:t>
            </w:r>
            <w:r w:rsidR="00EE7CDE">
              <w:rPr>
                <w:rFonts w:ascii="Liberation Serif" w:hAnsi="Liberation Serif"/>
                <w:sz w:val="28"/>
                <w:szCs w:val="28"/>
              </w:rPr>
              <w:t>494</w:t>
            </w:r>
          </w:p>
        </w:tc>
      </w:tr>
    </w:tbl>
    <w:p w:rsidR="00EE7CDE" w:rsidRDefault="00EE7CDE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4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371086" w:rsidRPr="000A411E" w:rsidRDefault="00371086" w:rsidP="00371086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21.07.2022 № 494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6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</w:t>
      </w:r>
      <w:r w:rsidRPr="000A411E"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в отношении которых орган местного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самоуправления «Управление по физической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культуре и спорту Каменск-Уральского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функции и полномочия учредителя</w:t>
      </w: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Таблица № 1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2" w:name="Par328"/>
      <w:bookmarkEnd w:id="2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работников культуры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962"/>
        <w:gridCol w:w="2409"/>
        <w:gridCol w:w="1985"/>
      </w:tblGrid>
      <w:tr w:rsidR="0018493F" w:rsidRPr="000A411E" w:rsidTr="006E02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ConsPlusNormal"/>
              <w:jc w:val="center"/>
              <w:outlineLvl w:val="1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Профессиональная квалификационная группа «Должности работников культуры, искусства и кинематографии ведущего звена»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аккомпаниатор-концертмейстер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4439B2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  <w:r w:rsidR="00EE7CDE">
              <w:rPr>
                <w:rFonts w:ascii="Liberation Serif" w:hAnsi="Liberation Serif"/>
                <w:sz w:val="28"/>
                <w:szCs w:val="28"/>
              </w:rPr>
              <w:t>457</w:t>
            </w:r>
          </w:p>
        </w:tc>
      </w:tr>
    </w:tbl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EE7CDE" w:rsidRDefault="00EE7CDE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>Приложение № 5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371086" w:rsidRPr="000A411E" w:rsidRDefault="00371086" w:rsidP="00371086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21.07.2022 № 494</w:t>
      </w:r>
    </w:p>
    <w:p w:rsidR="0018493F" w:rsidRPr="000A411E" w:rsidRDefault="0018493F" w:rsidP="00587771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7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</w:t>
      </w:r>
      <w:r w:rsidRPr="000A411E"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в отношении которых орган местного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самоуправления «Управление по физической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культуре и спорту Каменск-Уральского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функции и полномочия учредителя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3" w:name="Par239"/>
      <w:bookmarkEnd w:id="3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по квалификационным разрядам общеотраслевых профессий рабочих</w:t>
      </w: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tbl>
      <w:tblPr>
        <w:tblW w:w="99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673"/>
        <w:gridCol w:w="2423"/>
      </w:tblGrid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</w:t>
            </w:r>
            <w:r w:rsidRPr="0018493F">
              <w:rPr>
                <w:rFonts w:ascii="Liberation Serif" w:hAnsi="Liberation Serif" w:cs="Times New Roman"/>
                <w:sz w:val="28"/>
                <w:szCs w:val="28"/>
              </w:rPr>
              <w:t xml:space="preserve">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первого уровня»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EE7CDE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4858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EE7CDE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5343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EE7CDE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5829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EE7CDE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6315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второго уровня»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EE7CDE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6436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EE7CDE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7043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EE7CDE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7772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7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EE7CDE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8501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8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EE7CDE" w:rsidP="00AF7327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9350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EE7CDE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10928</w:t>
            </w:r>
          </w:p>
        </w:tc>
      </w:tr>
    </w:tbl>
    <w:p w:rsidR="00D921D5" w:rsidRPr="00FD7DEC" w:rsidRDefault="00D921D5" w:rsidP="000222F3">
      <w:pPr>
        <w:pStyle w:val="a4"/>
        <w:ind w:firstLine="0"/>
        <w:rPr>
          <w:sz w:val="28"/>
          <w:szCs w:val="28"/>
        </w:rPr>
      </w:pPr>
    </w:p>
    <w:sectPr w:rsidR="00D921D5" w:rsidRPr="00FD7DEC" w:rsidSect="003A3265">
      <w:headerReference w:type="default" r:id="rId8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013" w:rsidRDefault="00753013" w:rsidP="0018493F">
      <w:r>
        <w:separator/>
      </w:r>
    </w:p>
  </w:endnote>
  <w:endnote w:type="continuationSeparator" w:id="1">
    <w:p w:rsidR="00753013" w:rsidRDefault="00753013" w:rsidP="00184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013" w:rsidRDefault="00753013" w:rsidP="0018493F">
      <w:r>
        <w:separator/>
      </w:r>
    </w:p>
  </w:footnote>
  <w:footnote w:type="continuationSeparator" w:id="1">
    <w:p w:rsidR="00753013" w:rsidRDefault="00753013" w:rsidP="00184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192110"/>
      <w:docPartObj>
        <w:docPartGallery w:val="Page Numbers (Top of Page)"/>
        <w:docPartUnique/>
      </w:docPartObj>
    </w:sdtPr>
    <w:sdtContent>
      <w:p w:rsidR="0018493F" w:rsidRDefault="005536BC">
        <w:pPr>
          <w:pStyle w:val="ab"/>
          <w:jc w:val="center"/>
        </w:pPr>
        <w:fldSimple w:instr=" PAGE   \* MERGEFORMAT ">
          <w:r w:rsidR="00371086">
            <w:rPr>
              <w:noProof/>
            </w:rPr>
            <w:t>7</w:t>
          </w:r>
        </w:fldSimple>
      </w:p>
    </w:sdtContent>
  </w:sdt>
  <w:p w:rsidR="0018493F" w:rsidRDefault="0018493F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3D9"/>
    <w:rsid w:val="000222F3"/>
    <w:rsid w:val="00037926"/>
    <w:rsid w:val="00057C1C"/>
    <w:rsid w:val="00064199"/>
    <w:rsid w:val="00124392"/>
    <w:rsid w:val="00133698"/>
    <w:rsid w:val="001459A1"/>
    <w:rsid w:val="0018493F"/>
    <w:rsid w:val="00197649"/>
    <w:rsid w:val="001F75C0"/>
    <w:rsid w:val="002034A4"/>
    <w:rsid w:val="00204608"/>
    <w:rsid w:val="0023226A"/>
    <w:rsid w:val="00233C85"/>
    <w:rsid w:val="002B2338"/>
    <w:rsid w:val="00301773"/>
    <w:rsid w:val="00311136"/>
    <w:rsid w:val="00352B7E"/>
    <w:rsid w:val="00371086"/>
    <w:rsid w:val="00374C89"/>
    <w:rsid w:val="003A3265"/>
    <w:rsid w:val="003B41DD"/>
    <w:rsid w:val="003F6459"/>
    <w:rsid w:val="00423731"/>
    <w:rsid w:val="004439B2"/>
    <w:rsid w:val="004610C6"/>
    <w:rsid w:val="004C3D72"/>
    <w:rsid w:val="004F1BF0"/>
    <w:rsid w:val="004F4246"/>
    <w:rsid w:val="00511E83"/>
    <w:rsid w:val="005332FD"/>
    <w:rsid w:val="00536788"/>
    <w:rsid w:val="005536BC"/>
    <w:rsid w:val="005543FF"/>
    <w:rsid w:val="0056749B"/>
    <w:rsid w:val="005677B7"/>
    <w:rsid w:val="00587771"/>
    <w:rsid w:val="005A0016"/>
    <w:rsid w:val="006726BA"/>
    <w:rsid w:val="006C6C5E"/>
    <w:rsid w:val="00702165"/>
    <w:rsid w:val="00704985"/>
    <w:rsid w:val="00720985"/>
    <w:rsid w:val="007239D6"/>
    <w:rsid w:val="00734BDA"/>
    <w:rsid w:val="00753013"/>
    <w:rsid w:val="00786208"/>
    <w:rsid w:val="008303D9"/>
    <w:rsid w:val="0083594B"/>
    <w:rsid w:val="00837907"/>
    <w:rsid w:val="00871148"/>
    <w:rsid w:val="00896CBC"/>
    <w:rsid w:val="008C0E41"/>
    <w:rsid w:val="00956960"/>
    <w:rsid w:val="0096737C"/>
    <w:rsid w:val="00975A1C"/>
    <w:rsid w:val="009763EF"/>
    <w:rsid w:val="009763F0"/>
    <w:rsid w:val="009C182B"/>
    <w:rsid w:val="00A1076A"/>
    <w:rsid w:val="00A26589"/>
    <w:rsid w:val="00A97D1E"/>
    <w:rsid w:val="00AA2955"/>
    <w:rsid w:val="00AC2CC7"/>
    <w:rsid w:val="00AF7327"/>
    <w:rsid w:val="00B2156B"/>
    <w:rsid w:val="00B22499"/>
    <w:rsid w:val="00B63A29"/>
    <w:rsid w:val="00B836EF"/>
    <w:rsid w:val="00B95DBC"/>
    <w:rsid w:val="00BA7870"/>
    <w:rsid w:val="00BC44F9"/>
    <w:rsid w:val="00BC77AC"/>
    <w:rsid w:val="00BF6E52"/>
    <w:rsid w:val="00C46E84"/>
    <w:rsid w:val="00C55198"/>
    <w:rsid w:val="00C65827"/>
    <w:rsid w:val="00C71EB6"/>
    <w:rsid w:val="00C8290F"/>
    <w:rsid w:val="00C8455C"/>
    <w:rsid w:val="00CA14D7"/>
    <w:rsid w:val="00CB1CD4"/>
    <w:rsid w:val="00CD08F9"/>
    <w:rsid w:val="00CF7251"/>
    <w:rsid w:val="00D133B7"/>
    <w:rsid w:val="00D17F2E"/>
    <w:rsid w:val="00D208EA"/>
    <w:rsid w:val="00D3397E"/>
    <w:rsid w:val="00D46873"/>
    <w:rsid w:val="00D54044"/>
    <w:rsid w:val="00D7791F"/>
    <w:rsid w:val="00D921D5"/>
    <w:rsid w:val="00DE4BE7"/>
    <w:rsid w:val="00DF0D9E"/>
    <w:rsid w:val="00E570C3"/>
    <w:rsid w:val="00E67705"/>
    <w:rsid w:val="00E74B37"/>
    <w:rsid w:val="00ED4DA5"/>
    <w:rsid w:val="00EE4587"/>
    <w:rsid w:val="00EE7CDE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1086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283</TotalTime>
  <Pages>1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Home3</cp:lastModifiedBy>
  <cp:revision>26</cp:revision>
  <cp:lastPrinted>2022-07-12T10:04:00Z</cp:lastPrinted>
  <dcterms:created xsi:type="dcterms:W3CDTF">2020-12-09T09:12:00Z</dcterms:created>
  <dcterms:modified xsi:type="dcterms:W3CDTF">2022-07-21T05:22:00Z</dcterms:modified>
</cp:coreProperties>
</file>