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E1F" w:rsidRPr="00B91D93" w:rsidRDefault="00087CE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87CE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02E1F" w:rsidRDefault="002C67FB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7990" cy="72009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7990" cy="7200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402E1F" w:rsidRPr="00B91D93" w:rsidRDefault="00402E1F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402E1F" w:rsidRPr="00B91D93" w:rsidRDefault="00402E1F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402E1F" w:rsidRPr="00B91D93" w:rsidRDefault="00402E1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02E1F" w:rsidRPr="00B91D93" w:rsidRDefault="00402E1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02E1F" w:rsidRPr="00B91D93" w:rsidRDefault="00402E1F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02E1F" w:rsidRPr="00B91D93" w:rsidRDefault="00402E1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02E1F" w:rsidRPr="00B91D93" w:rsidRDefault="00402E1F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02E1F" w:rsidRPr="00D82482" w:rsidRDefault="00087CE7" w:rsidP="00A1334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087CE7">
        <w:rPr>
          <w:noProof/>
          <w:sz w:val="28"/>
          <w:szCs w:val="28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02E1F" w:rsidRPr="00D82482">
        <w:rPr>
          <w:rFonts w:ascii="Liberation Serif" w:hAnsi="Liberation Serif" w:cs="Liberation Serif"/>
          <w:sz w:val="28"/>
          <w:szCs w:val="28"/>
        </w:rPr>
        <w:t>от</w:t>
      </w:r>
      <w:r w:rsidR="008771AB">
        <w:rPr>
          <w:rFonts w:ascii="Liberation Serif" w:hAnsi="Liberation Serif" w:cs="Liberation Serif"/>
          <w:sz w:val="28"/>
          <w:szCs w:val="28"/>
        </w:rPr>
        <w:t xml:space="preserve"> </w:t>
      </w:r>
      <w:r w:rsidR="004F4E3F" w:rsidRPr="004F4E3F">
        <w:rPr>
          <w:rFonts w:ascii="Liberation Serif" w:hAnsi="Liberation Serif" w:cs="Liberation Serif"/>
          <w:sz w:val="28"/>
          <w:szCs w:val="28"/>
          <w:u w:val="single"/>
        </w:rPr>
        <w:t>28.07.2022</w:t>
      </w:r>
      <w:r w:rsidR="00402E1F" w:rsidRPr="00D82482">
        <w:rPr>
          <w:rFonts w:ascii="Liberation Serif" w:hAnsi="Liberation Serif" w:cs="Liberation Serif"/>
          <w:sz w:val="28"/>
          <w:szCs w:val="28"/>
        </w:rPr>
        <w:t xml:space="preserve"> № </w:t>
      </w:r>
      <w:r w:rsidR="004F4E3F" w:rsidRPr="004F4E3F">
        <w:rPr>
          <w:rFonts w:ascii="Liberation Serif" w:hAnsi="Liberation Serif" w:cs="Liberation Serif"/>
          <w:sz w:val="28"/>
          <w:szCs w:val="28"/>
          <w:u w:val="single"/>
        </w:rPr>
        <w:t>507</w:t>
      </w:r>
    </w:p>
    <w:p w:rsidR="001978CA" w:rsidRDefault="001978CA" w:rsidP="001978CA">
      <w:pPr>
        <w:pStyle w:val="a4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532DEA" w:rsidRDefault="00B1796A" w:rsidP="001978CA">
      <w:pPr>
        <w:pStyle w:val="a4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>
        <w:rPr>
          <w:rFonts w:ascii="Liberation Serif" w:hAnsi="Liberation Serif"/>
          <w:b/>
          <w:bCs/>
          <w:iCs/>
          <w:sz w:val="28"/>
          <w:szCs w:val="28"/>
        </w:rPr>
        <w:t xml:space="preserve">О </w:t>
      </w:r>
      <w:r w:rsidR="00C06D60">
        <w:rPr>
          <w:rFonts w:ascii="Liberation Serif" w:hAnsi="Liberation Serif"/>
          <w:b/>
          <w:bCs/>
          <w:iCs/>
          <w:sz w:val="28"/>
          <w:szCs w:val="28"/>
        </w:rPr>
        <w:t>К</w:t>
      </w:r>
      <w:r>
        <w:rPr>
          <w:rFonts w:ascii="Liberation Serif" w:hAnsi="Liberation Serif"/>
          <w:b/>
          <w:bCs/>
          <w:iCs/>
          <w:sz w:val="28"/>
          <w:szCs w:val="28"/>
        </w:rPr>
        <w:t xml:space="preserve">омиссии по </w:t>
      </w:r>
      <w:r w:rsidR="00532DEA">
        <w:rPr>
          <w:rFonts w:ascii="Liberation Serif" w:hAnsi="Liberation Serif"/>
          <w:b/>
          <w:bCs/>
          <w:iCs/>
          <w:sz w:val="28"/>
          <w:szCs w:val="28"/>
        </w:rPr>
        <w:t>переводу защитных сооружений гражданской обороны</w:t>
      </w:r>
      <w:r w:rsidR="00993467">
        <w:rPr>
          <w:rFonts w:ascii="Liberation Serif" w:hAnsi="Liberation Serif"/>
          <w:b/>
          <w:bCs/>
          <w:iCs/>
          <w:sz w:val="28"/>
          <w:szCs w:val="28"/>
        </w:rPr>
        <w:t>, расположенных на территори</w:t>
      </w:r>
      <w:bookmarkStart w:id="0" w:name="_GoBack"/>
      <w:bookmarkEnd w:id="0"/>
      <w:r w:rsidR="00993467">
        <w:rPr>
          <w:rFonts w:ascii="Liberation Serif" w:hAnsi="Liberation Serif"/>
          <w:b/>
          <w:bCs/>
          <w:iCs/>
          <w:sz w:val="28"/>
          <w:szCs w:val="28"/>
        </w:rPr>
        <w:t>и муниципальных учреждений</w:t>
      </w:r>
      <w:r w:rsidR="005D7472">
        <w:rPr>
          <w:rFonts w:ascii="Liberation Serif" w:hAnsi="Liberation Serif"/>
          <w:b/>
          <w:bCs/>
          <w:iCs/>
          <w:sz w:val="28"/>
          <w:szCs w:val="28"/>
        </w:rPr>
        <w:t xml:space="preserve"> Каменск-Уральского городского округа</w:t>
      </w:r>
      <w:r w:rsidR="00993467">
        <w:rPr>
          <w:rFonts w:ascii="Liberation Serif" w:hAnsi="Liberation Serif"/>
          <w:b/>
          <w:bCs/>
          <w:iCs/>
          <w:sz w:val="28"/>
          <w:szCs w:val="28"/>
        </w:rPr>
        <w:t>,</w:t>
      </w:r>
      <w:r w:rsidR="00532DEA">
        <w:rPr>
          <w:rFonts w:ascii="Liberation Serif" w:hAnsi="Liberation Serif"/>
          <w:b/>
          <w:bCs/>
          <w:iCs/>
          <w:sz w:val="28"/>
          <w:szCs w:val="28"/>
        </w:rPr>
        <w:t xml:space="preserve"> на эксплуатацию в качестве </w:t>
      </w:r>
      <w:r w:rsidR="00C06D60">
        <w:rPr>
          <w:rFonts w:ascii="Liberation Serif" w:hAnsi="Liberation Serif"/>
          <w:b/>
          <w:bCs/>
          <w:iCs/>
          <w:sz w:val="28"/>
          <w:szCs w:val="28"/>
        </w:rPr>
        <w:t>противорадиационных укрытий или укрытий</w:t>
      </w:r>
    </w:p>
    <w:p w:rsidR="00532DEA" w:rsidRDefault="00532DEA" w:rsidP="001978CA">
      <w:pPr>
        <w:pStyle w:val="a4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1978CA" w:rsidRPr="009C23A1" w:rsidRDefault="00C06D60" w:rsidP="001978CA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bCs/>
          <w:iCs/>
          <w:sz w:val="28"/>
          <w:szCs w:val="28"/>
        </w:rPr>
        <w:t xml:space="preserve">В соответствии с постановлением Правительства Российской Федерации от 29.11.1999 № 1309 «О порядке создания убежищ и иных объектов гражданской обороны», приказами </w:t>
      </w:r>
      <w:r w:rsidR="00993467">
        <w:rPr>
          <w:rFonts w:ascii="Liberation Serif" w:hAnsi="Liberation Serif"/>
          <w:bCs/>
          <w:iCs/>
          <w:sz w:val="28"/>
          <w:szCs w:val="28"/>
        </w:rPr>
        <w:t xml:space="preserve">МЧС России от 15.12.2002 № 583 «Об утверждении и введении в действие Правил эксплуатации защитных сооружений гражданской обороны», от 21.07.2005 № 575 «Об утверждении </w:t>
      </w:r>
      <w:r w:rsidR="0091733F">
        <w:rPr>
          <w:rFonts w:ascii="Liberation Serif" w:hAnsi="Liberation Serif"/>
          <w:bCs/>
          <w:iCs/>
          <w:sz w:val="28"/>
          <w:szCs w:val="28"/>
        </w:rPr>
        <w:t>Порядка содержания и использования защитных сооружений гражданской обороны в мирное время</w:t>
      </w:r>
      <w:r w:rsidR="00993467">
        <w:rPr>
          <w:rFonts w:ascii="Liberation Serif" w:hAnsi="Liberation Serif"/>
          <w:bCs/>
          <w:iCs/>
          <w:sz w:val="28"/>
          <w:szCs w:val="28"/>
        </w:rPr>
        <w:t>»</w:t>
      </w:r>
      <w:r w:rsidR="00CC3E90">
        <w:rPr>
          <w:rFonts w:ascii="Liberation Serif" w:hAnsi="Liberation Serif"/>
          <w:bCs/>
          <w:iCs/>
          <w:sz w:val="28"/>
          <w:szCs w:val="28"/>
        </w:rPr>
        <w:t>, Методическими рекомендациями МЧС России от 30.12.2020 № 2-4-71-38-11</w:t>
      </w:r>
      <w:proofErr w:type="gramEnd"/>
      <w:r w:rsidR="00CC3E90">
        <w:rPr>
          <w:rFonts w:ascii="Liberation Serif" w:hAnsi="Liberation Serif"/>
          <w:bCs/>
          <w:iCs/>
          <w:sz w:val="28"/>
          <w:szCs w:val="28"/>
        </w:rPr>
        <w:t xml:space="preserve"> по организации перевода убежищ (противорадиационных укрытий) на эксплуатацию в качестве противорадиационных укрытий или укрытий с учетом оптимизации норм ин</w:t>
      </w:r>
      <w:r w:rsidR="001E1C9D">
        <w:rPr>
          <w:rFonts w:ascii="Liberation Serif" w:hAnsi="Liberation Serif"/>
          <w:bCs/>
          <w:iCs/>
          <w:sz w:val="28"/>
          <w:szCs w:val="28"/>
        </w:rPr>
        <w:t xml:space="preserve">женерно-технических мероприятий и в целях снижения избыточных требований </w:t>
      </w:r>
      <w:r w:rsidR="00F77DEC">
        <w:rPr>
          <w:rFonts w:ascii="Liberation Serif" w:hAnsi="Liberation Serif"/>
          <w:bCs/>
          <w:iCs/>
          <w:sz w:val="28"/>
          <w:szCs w:val="28"/>
        </w:rPr>
        <w:t xml:space="preserve">к содержанию </w:t>
      </w:r>
      <w:r w:rsidR="00F77DEC" w:rsidRPr="00F77DEC">
        <w:rPr>
          <w:rFonts w:ascii="Liberation Serif" w:hAnsi="Liberation Serif"/>
          <w:bCs/>
          <w:iCs/>
          <w:sz w:val="28"/>
          <w:szCs w:val="28"/>
        </w:rPr>
        <w:t>защитных сооружений гражданской обороны, расположенных на территории муниципальных учреждений</w:t>
      </w:r>
      <w:r w:rsidR="008771AB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C1193A" w:rsidRPr="00C1193A">
        <w:rPr>
          <w:rFonts w:ascii="Liberation Serif" w:hAnsi="Liberation Serif"/>
          <w:bCs/>
          <w:iCs/>
          <w:sz w:val="28"/>
          <w:szCs w:val="28"/>
        </w:rPr>
        <w:t>Каменск-Уральского городского округа</w:t>
      </w:r>
      <w:r w:rsidR="00445A6E">
        <w:rPr>
          <w:rFonts w:ascii="Liberation Serif" w:hAnsi="Liberation Serif"/>
          <w:bCs/>
          <w:iCs/>
          <w:sz w:val="28"/>
          <w:szCs w:val="28"/>
        </w:rPr>
        <w:t>,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 Администрация </w:t>
      </w:r>
      <w:r w:rsidR="001978CA" w:rsidRPr="009C23A1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978CA" w:rsidRPr="009C23A1" w:rsidRDefault="001978CA" w:rsidP="00AA4069">
      <w:pPr>
        <w:jc w:val="both"/>
        <w:rPr>
          <w:rFonts w:ascii="Liberation Serif" w:hAnsi="Liberation Serif"/>
          <w:b/>
          <w:sz w:val="28"/>
        </w:rPr>
      </w:pPr>
      <w:r w:rsidRPr="009C23A1">
        <w:rPr>
          <w:rFonts w:ascii="Liberation Serif" w:hAnsi="Liberation Serif"/>
          <w:b/>
          <w:sz w:val="28"/>
        </w:rPr>
        <w:t>ПОСТАНОВЛЯЕТ:</w:t>
      </w:r>
    </w:p>
    <w:p w:rsidR="001978CA" w:rsidRPr="009C23A1" w:rsidRDefault="001978CA" w:rsidP="00445A6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 xml:space="preserve">1. Утвердить состав </w:t>
      </w:r>
      <w:r w:rsidR="005D7472" w:rsidRPr="005D7472">
        <w:rPr>
          <w:rFonts w:ascii="Liberation Serif" w:hAnsi="Liberation Serif"/>
          <w:sz w:val="28"/>
          <w:szCs w:val="28"/>
        </w:rPr>
        <w:t>Комиссии по переводу защитных сооружений гражданской обороны, расположенных на территории муниципальных учреждений Каменск-Уральского городского округа, на эксплуатацию в качестве противорадиационных укрытий или укрытий</w:t>
      </w:r>
      <w:r w:rsidRPr="009C23A1">
        <w:rPr>
          <w:rFonts w:ascii="Liberation Serif" w:hAnsi="Liberation Serif"/>
          <w:sz w:val="28"/>
          <w:szCs w:val="28"/>
        </w:rPr>
        <w:t xml:space="preserve"> (далее - комиссия):</w:t>
      </w:r>
    </w:p>
    <w:p w:rsidR="001978CA" w:rsidRPr="009C23A1" w:rsidRDefault="001978CA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>Председатель комиссии:</w:t>
      </w:r>
    </w:p>
    <w:p w:rsidR="001978CA" w:rsidRPr="009C23A1" w:rsidRDefault="001978CA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9C23A1">
        <w:rPr>
          <w:rFonts w:ascii="Liberation Serif" w:hAnsi="Liberation Serif"/>
          <w:sz w:val="28"/>
          <w:szCs w:val="28"/>
        </w:rPr>
        <w:t>Башарин</w:t>
      </w:r>
      <w:proofErr w:type="spellEnd"/>
      <w:r w:rsidRPr="009C23A1">
        <w:rPr>
          <w:rFonts w:ascii="Liberation Serif" w:hAnsi="Liberation Serif"/>
          <w:sz w:val="28"/>
          <w:szCs w:val="28"/>
        </w:rPr>
        <w:t xml:space="preserve"> Дмитрий Вячеславович – первый </w:t>
      </w:r>
      <w:r w:rsidRPr="009C23A1">
        <w:rPr>
          <w:rFonts w:ascii="Liberation Serif" w:hAnsi="Liberation Serif"/>
          <w:bCs/>
          <w:iCs/>
          <w:sz w:val="28"/>
          <w:szCs w:val="28"/>
        </w:rPr>
        <w:t>заместитель главы Администрации городского округа</w:t>
      </w:r>
      <w:r w:rsidRPr="009C23A1">
        <w:rPr>
          <w:rFonts w:ascii="Liberation Serif" w:hAnsi="Liberation Serif"/>
          <w:sz w:val="28"/>
          <w:szCs w:val="28"/>
        </w:rPr>
        <w:t>;</w:t>
      </w:r>
    </w:p>
    <w:p w:rsidR="001978CA" w:rsidRPr="009C23A1" w:rsidRDefault="001978CA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1978CA" w:rsidRDefault="001978CA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 xml:space="preserve">Матвеенко Леонид Николаевич - начальник МКУ «Управление ГОЧС г. </w:t>
      </w:r>
      <w:r w:rsidR="00D820E2">
        <w:rPr>
          <w:rFonts w:ascii="Liberation Serif" w:hAnsi="Liberation Serif"/>
          <w:sz w:val="28"/>
          <w:szCs w:val="28"/>
        </w:rPr>
        <w:t>Каменска-Уральского»;</w:t>
      </w:r>
    </w:p>
    <w:p w:rsidR="00D820E2" w:rsidRPr="009C23A1" w:rsidRDefault="00D820E2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820E2">
        <w:rPr>
          <w:rFonts w:ascii="Liberation Serif" w:hAnsi="Liberation Serif"/>
          <w:sz w:val="28"/>
          <w:szCs w:val="28"/>
        </w:rPr>
        <w:t xml:space="preserve">Секретарь комиссии: </w:t>
      </w:r>
      <w:proofErr w:type="spellStart"/>
      <w:r w:rsidRPr="00D820E2">
        <w:rPr>
          <w:rFonts w:ascii="Liberation Serif" w:hAnsi="Liberation Serif"/>
          <w:sz w:val="28"/>
          <w:szCs w:val="28"/>
        </w:rPr>
        <w:t>Бездомов</w:t>
      </w:r>
      <w:proofErr w:type="spellEnd"/>
      <w:r w:rsidRPr="00D820E2">
        <w:rPr>
          <w:rFonts w:ascii="Liberation Serif" w:hAnsi="Liberation Serif"/>
          <w:sz w:val="28"/>
          <w:szCs w:val="28"/>
        </w:rPr>
        <w:t xml:space="preserve"> Иван Владимирович - ведущий специалист гражданской обороны МКУ «Управлен</w:t>
      </w:r>
      <w:r>
        <w:rPr>
          <w:rFonts w:ascii="Liberation Serif" w:hAnsi="Liberation Serif"/>
          <w:sz w:val="28"/>
          <w:szCs w:val="28"/>
        </w:rPr>
        <w:t>ие ГОЧС г. Каменска-Уральского»;</w:t>
      </w:r>
    </w:p>
    <w:p w:rsidR="001978CA" w:rsidRPr="009C23A1" w:rsidRDefault="001978CA" w:rsidP="001978CA">
      <w:pPr>
        <w:ind w:firstLine="708"/>
        <w:rPr>
          <w:rFonts w:ascii="Liberation Serif" w:hAnsi="Liberation Serif"/>
          <w:bCs/>
          <w:iCs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>Члены комиссии:</w:t>
      </w:r>
    </w:p>
    <w:p w:rsidR="001978CA" w:rsidRDefault="005D7472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Гайсин Алексей </w:t>
      </w:r>
      <w:proofErr w:type="spellStart"/>
      <w:r>
        <w:rPr>
          <w:rFonts w:ascii="Liberation Serif" w:hAnsi="Liberation Serif"/>
          <w:sz w:val="28"/>
          <w:szCs w:val="28"/>
        </w:rPr>
        <w:t>Гаязович</w:t>
      </w:r>
      <w:proofErr w:type="spellEnd"/>
      <w:r>
        <w:rPr>
          <w:rFonts w:ascii="Liberation Serif" w:hAnsi="Liberation Serif"/>
          <w:sz w:val="28"/>
          <w:szCs w:val="28"/>
        </w:rPr>
        <w:t>–заместитель начальника</w:t>
      </w:r>
      <w:r w:rsidR="001978CA" w:rsidRPr="009C23A1">
        <w:rPr>
          <w:rFonts w:ascii="Liberation Serif" w:hAnsi="Liberation Serif"/>
          <w:sz w:val="28"/>
          <w:szCs w:val="28"/>
        </w:rPr>
        <w:t xml:space="preserve"> МКУ «Управление ГОЧС г. Каменска-Уральского»;</w:t>
      </w:r>
    </w:p>
    <w:p w:rsidR="00A24CC7" w:rsidRPr="009C23A1" w:rsidRDefault="00A24CC7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Толмачева-Чемезова Ирина Валентиновна - в</w:t>
      </w:r>
      <w:r w:rsidRPr="00A24CC7">
        <w:rPr>
          <w:rFonts w:ascii="Liberation Serif" w:hAnsi="Liberation Serif"/>
          <w:sz w:val="28"/>
          <w:szCs w:val="28"/>
        </w:rPr>
        <w:t>едущий специалист в области комплексной безопасности</w:t>
      </w:r>
      <w:r>
        <w:rPr>
          <w:rFonts w:ascii="Liberation Serif" w:hAnsi="Liberation Serif"/>
          <w:sz w:val="28"/>
          <w:szCs w:val="28"/>
        </w:rPr>
        <w:t xml:space="preserve"> ОМС «Управление образования Каменск-Уральского городского округа»</w:t>
      </w:r>
      <w:r w:rsidR="009C52D1">
        <w:rPr>
          <w:rFonts w:ascii="Liberation Serif" w:hAnsi="Liberation Serif"/>
          <w:sz w:val="28"/>
          <w:szCs w:val="28"/>
        </w:rPr>
        <w:t>.</w:t>
      </w:r>
    </w:p>
    <w:p w:rsidR="001B2712" w:rsidRDefault="00D820E2" w:rsidP="001978C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2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. </w:t>
      </w:r>
      <w:r w:rsidR="001B2712">
        <w:rPr>
          <w:rFonts w:ascii="Liberation Serif" w:hAnsi="Liberation Serif"/>
          <w:bCs/>
          <w:iCs/>
          <w:sz w:val="28"/>
          <w:szCs w:val="28"/>
        </w:rPr>
        <w:t>К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>омиссии (</w:t>
      </w:r>
      <w:proofErr w:type="spellStart"/>
      <w:r w:rsidR="001978CA" w:rsidRPr="009C23A1">
        <w:rPr>
          <w:rFonts w:ascii="Liberation Serif" w:hAnsi="Liberation Serif"/>
          <w:bCs/>
          <w:iCs/>
          <w:sz w:val="28"/>
          <w:szCs w:val="28"/>
        </w:rPr>
        <w:t>Башарину</w:t>
      </w:r>
      <w:proofErr w:type="spellEnd"/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 Д.В.)</w:t>
      </w:r>
      <w:r w:rsidR="008771AB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1978CA" w:rsidRPr="009C23A1">
        <w:rPr>
          <w:rFonts w:ascii="Liberation Serif" w:hAnsi="Liberation Serif"/>
          <w:sz w:val="28"/>
          <w:szCs w:val="28"/>
        </w:rPr>
        <w:t>в</w:t>
      </w:r>
      <w:r w:rsidR="001B2712">
        <w:rPr>
          <w:rFonts w:ascii="Liberation Serif" w:hAnsi="Liberation Serif"/>
          <w:sz w:val="28"/>
          <w:szCs w:val="28"/>
        </w:rPr>
        <w:t xml:space="preserve"> срок до </w:t>
      </w:r>
      <w:r w:rsidR="007C41A2">
        <w:rPr>
          <w:rFonts w:ascii="Liberation Serif" w:hAnsi="Liberation Serif"/>
          <w:sz w:val="28"/>
          <w:szCs w:val="28"/>
        </w:rPr>
        <w:t>19</w:t>
      </w:r>
      <w:r w:rsidR="008771AB">
        <w:rPr>
          <w:rFonts w:ascii="Liberation Serif" w:hAnsi="Liberation Serif"/>
          <w:sz w:val="28"/>
          <w:szCs w:val="28"/>
        </w:rPr>
        <w:t xml:space="preserve"> </w:t>
      </w:r>
      <w:r w:rsidR="00335012">
        <w:rPr>
          <w:rFonts w:ascii="Liberation Serif" w:hAnsi="Liberation Serif"/>
          <w:sz w:val="28"/>
          <w:szCs w:val="28"/>
        </w:rPr>
        <w:t>сентября</w:t>
      </w:r>
      <w:r w:rsidR="001B2712">
        <w:rPr>
          <w:rFonts w:ascii="Liberation Serif" w:hAnsi="Liberation Serif"/>
          <w:sz w:val="28"/>
          <w:szCs w:val="28"/>
        </w:rPr>
        <w:t xml:space="preserve"> 2022 года</w:t>
      </w:r>
      <w:r w:rsidR="008771AB">
        <w:rPr>
          <w:rFonts w:ascii="Liberation Serif" w:hAnsi="Liberation Serif"/>
          <w:sz w:val="28"/>
          <w:szCs w:val="28"/>
        </w:rPr>
        <w:t xml:space="preserve"> </w:t>
      </w:r>
      <w:r w:rsidR="001B2712">
        <w:rPr>
          <w:rFonts w:ascii="Liberation Serif" w:hAnsi="Liberation Serif"/>
          <w:sz w:val="28"/>
          <w:szCs w:val="28"/>
        </w:rPr>
        <w:t xml:space="preserve">определить </w:t>
      </w:r>
      <w:r w:rsidR="00CF4154">
        <w:rPr>
          <w:rFonts w:ascii="Liberation Serif" w:hAnsi="Liberation Serif"/>
          <w:sz w:val="28"/>
          <w:szCs w:val="28"/>
        </w:rPr>
        <w:t xml:space="preserve">и сформировать </w:t>
      </w:r>
      <w:r w:rsidR="001B2712">
        <w:rPr>
          <w:rFonts w:ascii="Liberation Serif" w:hAnsi="Liberation Serif"/>
          <w:sz w:val="28"/>
          <w:szCs w:val="28"/>
        </w:rPr>
        <w:t xml:space="preserve">Перечень </w:t>
      </w:r>
      <w:r w:rsidR="001C707D">
        <w:rPr>
          <w:rFonts w:ascii="Liberation Serif" w:hAnsi="Liberation Serif"/>
          <w:sz w:val="28"/>
          <w:szCs w:val="28"/>
        </w:rPr>
        <w:t>защитных</w:t>
      </w:r>
      <w:r w:rsidR="001C707D" w:rsidRPr="001C707D">
        <w:rPr>
          <w:rFonts w:ascii="Liberation Serif" w:hAnsi="Liberation Serif"/>
          <w:sz w:val="28"/>
          <w:szCs w:val="28"/>
        </w:rPr>
        <w:t xml:space="preserve"> сооружений гражданской обороны, расположенных на территории муниципальных учреждений Каменск-Уральского городского округа</w:t>
      </w:r>
      <w:r w:rsidR="001C707D">
        <w:rPr>
          <w:rFonts w:ascii="Liberation Serif" w:hAnsi="Liberation Serif"/>
          <w:sz w:val="28"/>
          <w:szCs w:val="28"/>
        </w:rPr>
        <w:t xml:space="preserve">, </w:t>
      </w:r>
      <w:r w:rsidR="00A108A9" w:rsidRPr="00A108A9">
        <w:rPr>
          <w:rFonts w:ascii="Liberation Serif" w:hAnsi="Liberation Serif"/>
          <w:sz w:val="28"/>
          <w:szCs w:val="28"/>
        </w:rPr>
        <w:t>предлагаемых для эксплуатации в качестве противорадиационных укрытий или укрытий</w:t>
      </w:r>
      <w:r w:rsidR="00A108A9">
        <w:rPr>
          <w:rFonts w:ascii="Liberation Serif" w:hAnsi="Liberation Serif"/>
          <w:sz w:val="28"/>
          <w:szCs w:val="28"/>
        </w:rPr>
        <w:t xml:space="preserve">, </w:t>
      </w:r>
      <w:r w:rsidR="001C707D">
        <w:rPr>
          <w:rFonts w:ascii="Liberation Serif" w:hAnsi="Liberation Serif"/>
          <w:sz w:val="28"/>
          <w:szCs w:val="28"/>
        </w:rPr>
        <w:t>в которых отсутствует потребность для укрытия установленных категорий населения</w:t>
      </w:r>
      <w:r w:rsidR="00335012">
        <w:rPr>
          <w:rFonts w:ascii="Liberation Serif" w:hAnsi="Liberation Serif"/>
          <w:sz w:val="28"/>
          <w:szCs w:val="28"/>
        </w:rPr>
        <w:t>.</w:t>
      </w:r>
    </w:p>
    <w:p w:rsidR="001978CA" w:rsidRPr="009C23A1" w:rsidRDefault="00D820E2" w:rsidP="001978CA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3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. МКУ «Управление ГОЧС г. Каменска-Уральского» (Матвеенко Л.Н.) </w:t>
      </w:r>
      <w:r w:rsidR="001978CA" w:rsidRPr="00DC5757">
        <w:rPr>
          <w:rFonts w:ascii="Liberation Serif" w:hAnsi="Liberation Serif"/>
          <w:bCs/>
          <w:iCs/>
          <w:sz w:val="28"/>
          <w:szCs w:val="28"/>
        </w:rPr>
        <w:t xml:space="preserve">не позднее </w:t>
      </w:r>
      <w:r w:rsidR="00C35195">
        <w:rPr>
          <w:rFonts w:ascii="Liberation Serif" w:hAnsi="Liberation Serif"/>
          <w:bCs/>
          <w:iCs/>
          <w:sz w:val="28"/>
          <w:szCs w:val="28"/>
        </w:rPr>
        <w:t>01октября</w:t>
      </w:r>
      <w:r w:rsidR="001978CA" w:rsidRPr="00DC5757">
        <w:rPr>
          <w:rFonts w:ascii="Liberation Serif" w:hAnsi="Liberation Serif"/>
          <w:bCs/>
          <w:iCs/>
          <w:sz w:val="28"/>
          <w:szCs w:val="28"/>
        </w:rPr>
        <w:t>202</w:t>
      </w:r>
      <w:r w:rsidR="007D1DC1" w:rsidRPr="00DC5757">
        <w:rPr>
          <w:rFonts w:ascii="Liberation Serif" w:hAnsi="Liberation Serif"/>
          <w:bCs/>
          <w:iCs/>
          <w:sz w:val="28"/>
          <w:szCs w:val="28"/>
        </w:rPr>
        <w:t>2</w:t>
      </w:r>
      <w:r w:rsidR="001978CA" w:rsidRPr="00DC5757">
        <w:rPr>
          <w:rFonts w:ascii="Liberation Serif" w:hAnsi="Liberation Serif"/>
          <w:bCs/>
          <w:iCs/>
          <w:sz w:val="28"/>
          <w:szCs w:val="28"/>
        </w:rPr>
        <w:t xml:space="preserve"> года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 направить </w:t>
      </w:r>
      <w:r w:rsidR="00A108A9" w:rsidRPr="00A108A9">
        <w:rPr>
          <w:rFonts w:ascii="Liberation Serif" w:hAnsi="Liberation Serif"/>
          <w:bCs/>
          <w:iCs/>
          <w:sz w:val="28"/>
          <w:szCs w:val="28"/>
        </w:rPr>
        <w:t xml:space="preserve">в Главное управление МЧС России по Свердловской области </w:t>
      </w:r>
      <w:r w:rsidR="007C41A2" w:rsidRPr="007C41A2">
        <w:rPr>
          <w:rFonts w:ascii="Liberation Serif" w:hAnsi="Liberation Serif"/>
          <w:bCs/>
          <w:iCs/>
          <w:sz w:val="28"/>
          <w:szCs w:val="28"/>
        </w:rPr>
        <w:t xml:space="preserve">Перечень защитных сооружений гражданской обороны, расположенных на территории муниципальных учреждений Каменск-Уральского городского округа, </w:t>
      </w:r>
      <w:r w:rsidR="00A108A9" w:rsidRPr="00A108A9">
        <w:rPr>
          <w:rFonts w:ascii="Liberation Serif" w:hAnsi="Liberation Serif"/>
          <w:bCs/>
          <w:iCs/>
          <w:sz w:val="28"/>
          <w:szCs w:val="28"/>
        </w:rPr>
        <w:t>предлагаемых для эксплуатации в качестве противорадиационных укрытий или укрытий, в которых отсутствует потребность для укрытия ус</w:t>
      </w:r>
      <w:r w:rsidR="00A108A9">
        <w:rPr>
          <w:rFonts w:ascii="Liberation Serif" w:hAnsi="Liberation Serif"/>
          <w:bCs/>
          <w:iCs/>
          <w:sz w:val="28"/>
          <w:szCs w:val="28"/>
        </w:rPr>
        <w:t>тановленных категорий населения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>.</w:t>
      </w:r>
    </w:p>
    <w:p w:rsidR="001978CA" w:rsidRPr="009C23A1" w:rsidRDefault="00D820E2" w:rsidP="001978CA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4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. </w:t>
      </w:r>
      <w:proofErr w:type="gramStart"/>
      <w:r w:rsidR="001978CA" w:rsidRPr="009C23A1">
        <w:rPr>
          <w:rFonts w:ascii="Liberation Serif" w:hAnsi="Liberation Serif"/>
          <w:bCs/>
          <w:iCs/>
          <w:sz w:val="28"/>
          <w:szCs w:val="28"/>
        </w:rPr>
        <w:t>Разместить</w:t>
      </w:r>
      <w:proofErr w:type="gramEnd"/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978CA" w:rsidRPr="009C23A1" w:rsidRDefault="00D820E2" w:rsidP="001978CA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5</w:t>
      </w:r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. </w:t>
      </w:r>
      <w:proofErr w:type="gramStart"/>
      <w:r w:rsidR="001978CA" w:rsidRPr="009C23A1">
        <w:rPr>
          <w:rFonts w:ascii="Liberation Serif" w:hAnsi="Liberation Serif"/>
          <w:bCs/>
          <w:iCs/>
          <w:sz w:val="28"/>
          <w:szCs w:val="28"/>
        </w:rPr>
        <w:t>Контроль за</w:t>
      </w:r>
      <w:proofErr w:type="gramEnd"/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978CA" w:rsidRPr="009C23A1">
        <w:rPr>
          <w:rFonts w:ascii="Liberation Serif" w:hAnsi="Liberation Serif"/>
          <w:bCs/>
          <w:iCs/>
          <w:sz w:val="28"/>
          <w:szCs w:val="28"/>
        </w:rPr>
        <w:t>Башарина</w:t>
      </w:r>
      <w:proofErr w:type="spellEnd"/>
      <w:r w:rsidR="001978CA" w:rsidRPr="009C23A1">
        <w:rPr>
          <w:rFonts w:ascii="Liberation Serif" w:hAnsi="Liberation Serif"/>
          <w:bCs/>
          <w:iCs/>
          <w:sz w:val="28"/>
          <w:szCs w:val="28"/>
        </w:rPr>
        <w:t xml:space="preserve"> Д.В.</w:t>
      </w:r>
    </w:p>
    <w:p w:rsidR="001978CA" w:rsidRPr="009C23A1" w:rsidRDefault="001978CA" w:rsidP="001978CA">
      <w:pPr>
        <w:jc w:val="both"/>
        <w:rPr>
          <w:rFonts w:ascii="Liberation Serif" w:hAnsi="Liberation Serif"/>
          <w:sz w:val="28"/>
          <w:szCs w:val="28"/>
        </w:rPr>
      </w:pPr>
    </w:p>
    <w:p w:rsidR="001978CA" w:rsidRPr="009C23A1" w:rsidRDefault="001978CA" w:rsidP="001978CA">
      <w:pPr>
        <w:jc w:val="both"/>
        <w:rPr>
          <w:rFonts w:ascii="Liberation Serif" w:hAnsi="Liberation Serif"/>
          <w:sz w:val="28"/>
          <w:szCs w:val="28"/>
        </w:rPr>
      </w:pPr>
    </w:p>
    <w:p w:rsidR="004F439D" w:rsidRDefault="004F439D" w:rsidP="001978C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978CA" w:rsidRPr="009C23A1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453FF5" w:rsidRDefault="001978CA" w:rsidP="005D7472">
      <w:pPr>
        <w:jc w:val="both"/>
        <w:rPr>
          <w:rFonts w:ascii="Liberation Serif" w:hAnsi="Liberation Serif"/>
          <w:b/>
          <w:iCs/>
          <w:spacing w:val="64"/>
          <w:kern w:val="28"/>
          <w:sz w:val="28"/>
          <w:szCs w:val="28"/>
          <w:u w:val="single"/>
          <w:lang/>
        </w:rPr>
      </w:pPr>
      <w:r w:rsidRPr="009C23A1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</w:t>
      </w:r>
      <w:r w:rsidR="008771AB">
        <w:rPr>
          <w:rFonts w:ascii="Liberation Serif" w:hAnsi="Liberation Serif"/>
          <w:sz w:val="28"/>
          <w:szCs w:val="28"/>
        </w:rPr>
        <w:t xml:space="preserve">                                    </w:t>
      </w:r>
      <w:r w:rsidR="004F439D">
        <w:rPr>
          <w:rFonts w:ascii="Liberation Serif" w:hAnsi="Liberation Serif"/>
          <w:sz w:val="28"/>
          <w:szCs w:val="28"/>
        </w:rPr>
        <w:t>А.А. Герасимов</w:t>
      </w:r>
    </w:p>
    <w:sectPr w:rsidR="00453FF5" w:rsidSect="00941585">
      <w:headerReference w:type="default" r:id="rId9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F31" w:rsidRDefault="00A93F31" w:rsidP="00941585">
      <w:r>
        <w:separator/>
      </w:r>
    </w:p>
  </w:endnote>
  <w:endnote w:type="continuationSeparator" w:id="1">
    <w:p w:rsidR="00A93F31" w:rsidRDefault="00A93F31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F31" w:rsidRDefault="00A93F31" w:rsidP="00941585">
      <w:r>
        <w:separator/>
      </w:r>
    </w:p>
  </w:footnote>
  <w:footnote w:type="continuationSeparator" w:id="1">
    <w:p w:rsidR="00A93F31" w:rsidRDefault="00A93F31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E1F" w:rsidRDefault="00087CE7">
    <w:pPr>
      <w:pStyle w:val="a8"/>
      <w:jc w:val="center"/>
    </w:pPr>
    <w:r>
      <w:fldChar w:fldCharType="begin"/>
    </w:r>
    <w:r w:rsidR="00203485">
      <w:instrText xml:space="preserve"> PAGE   \* MERGEFORMAT </w:instrText>
    </w:r>
    <w:r>
      <w:fldChar w:fldCharType="separate"/>
    </w:r>
    <w:r w:rsidR="008771AB">
      <w:rPr>
        <w:noProof/>
      </w:rPr>
      <w:t>2</w:t>
    </w:r>
    <w:r>
      <w:rPr>
        <w:noProof/>
      </w:rPr>
      <w:fldChar w:fldCharType="end"/>
    </w:r>
  </w:p>
  <w:p w:rsidR="00402E1F" w:rsidRDefault="00402E1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17ECF"/>
    <w:rsid w:val="000209EC"/>
    <w:rsid w:val="00037F84"/>
    <w:rsid w:val="000478B6"/>
    <w:rsid w:val="00052346"/>
    <w:rsid w:val="00062666"/>
    <w:rsid w:val="00070DE0"/>
    <w:rsid w:val="00082466"/>
    <w:rsid w:val="00087CE7"/>
    <w:rsid w:val="000A4119"/>
    <w:rsid w:val="000A477B"/>
    <w:rsid w:val="000B35F8"/>
    <w:rsid w:val="000F16D4"/>
    <w:rsid w:val="001030A0"/>
    <w:rsid w:val="00111E9C"/>
    <w:rsid w:val="00133698"/>
    <w:rsid w:val="00133FF5"/>
    <w:rsid w:val="00135DBD"/>
    <w:rsid w:val="00165E38"/>
    <w:rsid w:val="00167D94"/>
    <w:rsid w:val="001765FF"/>
    <w:rsid w:val="00186D56"/>
    <w:rsid w:val="001978CA"/>
    <w:rsid w:val="001A788F"/>
    <w:rsid w:val="001B2644"/>
    <w:rsid w:val="001B2712"/>
    <w:rsid w:val="001B46A3"/>
    <w:rsid w:val="001C707D"/>
    <w:rsid w:val="001D7791"/>
    <w:rsid w:val="001E1C9D"/>
    <w:rsid w:val="001F700D"/>
    <w:rsid w:val="00203485"/>
    <w:rsid w:val="002042D6"/>
    <w:rsid w:val="0020727D"/>
    <w:rsid w:val="00210C49"/>
    <w:rsid w:val="002231F4"/>
    <w:rsid w:val="0023226A"/>
    <w:rsid w:val="002330C0"/>
    <w:rsid w:val="002401D8"/>
    <w:rsid w:val="002463D3"/>
    <w:rsid w:val="002604B1"/>
    <w:rsid w:val="00262FEE"/>
    <w:rsid w:val="00266F06"/>
    <w:rsid w:val="002804C4"/>
    <w:rsid w:val="00294A08"/>
    <w:rsid w:val="002A3B29"/>
    <w:rsid w:val="002A457A"/>
    <w:rsid w:val="002A7975"/>
    <w:rsid w:val="002B2531"/>
    <w:rsid w:val="002C5B75"/>
    <w:rsid w:val="002C67FB"/>
    <w:rsid w:val="002F3B75"/>
    <w:rsid w:val="00301773"/>
    <w:rsid w:val="00306EF7"/>
    <w:rsid w:val="00311136"/>
    <w:rsid w:val="00311EB3"/>
    <w:rsid w:val="00321325"/>
    <w:rsid w:val="00330F54"/>
    <w:rsid w:val="0033325E"/>
    <w:rsid w:val="00335012"/>
    <w:rsid w:val="00352B7E"/>
    <w:rsid w:val="00364E20"/>
    <w:rsid w:val="00372C90"/>
    <w:rsid w:val="00374C89"/>
    <w:rsid w:val="00387FFD"/>
    <w:rsid w:val="0039635C"/>
    <w:rsid w:val="00396E52"/>
    <w:rsid w:val="003A5B95"/>
    <w:rsid w:val="003C347D"/>
    <w:rsid w:val="003C75ED"/>
    <w:rsid w:val="003F6459"/>
    <w:rsid w:val="00400035"/>
    <w:rsid w:val="0040118B"/>
    <w:rsid w:val="00402E1F"/>
    <w:rsid w:val="00404901"/>
    <w:rsid w:val="004054B4"/>
    <w:rsid w:val="00417673"/>
    <w:rsid w:val="00421495"/>
    <w:rsid w:val="00435CA2"/>
    <w:rsid w:val="00445A6E"/>
    <w:rsid w:val="00453FF5"/>
    <w:rsid w:val="004540AD"/>
    <w:rsid w:val="0046012C"/>
    <w:rsid w:val="00461B4C"/>
    <w:rsid w:val="0046416E"/>
    <w:rsid w:val="00465889"/>
    <w:rsid w:val="0047573B"/>
    <w:rsid w:val="004A1801"/>
    <w:rsid w:val="004B53FA"/>
    <w:rsid w:val="004C3D72"/>
    <w:rsid w:val="004D47AE"/>
    <w:rsid w:val="004D7996"/>
    <w:rsid w:val="004F1BF0"/>
    <w:rsid w:val="004F2047"/>
    <w:rsid w:val="004F4246"/>
    <w:rsid w:val="004F439D"/>
    <w:rsid w:val="004F4E3F"/>
    <w:rsid w:val="00500D34"/>
    <w:rsid w:val="00505615"/>
    <w:rsid w:val="005172DD"/>
    <w:rsid w:val="00530F80"/>
    <w:rsid w:val="00532037"/>
    <w:rsid w:val="00532DEA"/>
    <w:rsid w:val="00536788"/>
    <w:rsid w:val="00545D8E"/>
    <w:rsid w:val="005518F5"/>
    <w:rsid w:val="00563F6C"/>
    <w:rsid w:val="00581BBC"/>
    <w:rsid w:val="00585F5E"/>
    <w:rsid w:val="005904BE"/>
    <w:rsid w:val="005C0E10"/>
    <w:rsid w:val="005C4173"/>
    <w:rsid w:val="005D17CB"/>
    <w:rsid w:val="005D7472"/>
    <w:rsid w:val="005F0751"/>
    <w:rsid w:val="00603308"/>
    <w:rsid w:val="00613A20"/>
    <w:rsid w:val="006256D9"/>
    <w:rsid w:val="00627357"/>
    <w:rsid w:val="00651C88"/>
    <w:rsid w:val="00661C81"/>
    <w:rsid w:val="00680D0B"/>
    <w:rsid w:val="00692DE9"/>
    <w:rsid w:val="0069673A"/>
    <w:rsid w:val="006A5D68"/>
    <w:rsid w:val="006C41C0"/>
    <w:rsid w:val="006C6C5E"/>
    <w:rsid w:val="006E2BE1"/>
    <w:rsid w:val="006E543A"/>
    <w:rsid w:val="006F2A76"/>
    <w:rsid w:val="00702165"/>
    <w:rsid w:val="00712132"/>
    <w:rsid w:val="00720985"/>
    <w:rsid w:val="00720DCA"/>
    <w:rsid w:val="00724511"/>
    <w:rsid w:val="007300AD"/>
    <w:rsid w:val="00734B84"/>
    <w:rsid w:val="0074639A"/>
    <w:rsid w:val="0075384B"/>
    <w:rsid w:val="00772D48"/>
    <w:rsid w:val="007826CC"/>
    <w:rsid w:val="0078528F"/>
    <w:rsid w:val="00797D99"/>
    <w:rsid w:val="007B6ED4"/>
    <w:rsid w:val="007C41A2"/>
    <w:rsid w:val="007D1DC1"/>
    <w:rsid w:val="007D6F23"/>
    <w:rsid w:val="007E06DB"/>
    <w:rsid w:val="007F03B4"/>
    <w:rsid w:val="007F0428"/>
    <w:rsid w:val="007F07BD"/>
    <w:rsid w:val="00804045"/>
    <w:rsid w:val="00823169"/>
    <w:rsid w:val="008232EF"/>
    <w:rsid w:val="008263AC"/>
    <w:rsid w:val="0083594B"/>
    <w:rsid w:val="008556E0"/>
    <w:rsid w:val="008629CF"/>
    <w:rsid w:val="008667AB"/>
    <w:rsid w:val="00871148"/>
    <w:rsid w:val="00871520"/>
    <w:rsid w:val="00876967"/>
    <w:rsid w:val="008771AB"/>
    <w:rsid w:val="00887E5A"/>
    <w:rsid w:val="00896CBC"/>
    <w:rsid w:val="008B09BB"/>
    <w:rsid w:val="008C0E41"/>
    <w:rsid w:val="008D4106"/>
    <w:rsid w:val="008E1BD5"/>
    <w:rsid w:val="008F1BD2"/>
    <w:rsid w:val="0091733F"/>
    <w:rsid w:val="009228F7"/>
    <w:rsid w:val="00930256"/>
    <w:rsid w:val="00941585"/>
    <w:rsid w:val="009460AA"/>
    <w:rsid w:val="009556BF"/>
    <w:rsid w:val="00956960"/>
    <w:rsid w:val="00971C54"/>
    <w:rsid w:val="00975A1C"/>
    <w:rsid w:val="00982B8C"/>
    <w:rsid w:val="00993467"/>
    <w:rsid w:val="0099452D"/>
    <w:rsid w:val="009C4B9B"/>
    <w:rsid w:val="009C52D1"/>
    <w:rsid w:val="009D315E"/>
    <w:rsid w:val="009D344E"/>
    <w:rsid w:val="00A039AF"/>
    <w:rsid w:val="00A056BD"/>
    <w:rsid w:val="00A1076A"/>
    <w:rsid w:val="00A108A9"/>
    <w:rsid w:val="00A13348"/>
    <w:rsid w:val="00A2202A"/>
    <w:rsid w:val="00A24CC7"/>
    <w:rsid w:val="00A25975"/>
    <w:rsid w:val="00A26589"/>
    <w:rsid w:val="00A31E53"/>
    <w:rsid w:val="00A35A4E"/>
    <w:rsid w:val="00A44A90"/>
    <w:rsid w:val="00A46D5C"/>
    <w:rsid w:val="00A4717E"/>
    <w:rsid w:val="00A566F1"/>
    <w:rsid w:val="00A57FC8"/>
    <w:rsid w:val="00A714FE"/>
    <w:rsid w:val="00A93F31"/>
    <w:rsid w:val="00A95BDD"/>
    <w:rsid w:val="00AA4069"/>
    <w:rsid w:val="00AB2440"/>
    <w:rsid w:val="00AE4945"/>
    <w:rsid w:val="00AE669C"/>
    <w:rsid w:val="00AF0DA7"/>
    <w:rsid w:val="00B01F3B"/>
    <w:rsid w:val="00B037A3"/>
    <w:rsid w:val="00B12143"/>
    <w:rsid w:val="00B1796A"/>
    <w:rsid w:val="00B328DF"/>
    <w:rsid w:val="00B34907"/>
    <w:rsid w:val="00B50026"/>
    <w:rsid w:val="00B74D89"/>
    <w:rsid w:val="00B91D93"/>
    <w:rsid w:val="00B92B23"/>
    <w:rsid w:val="00B94209"/>
    <w:rsid w:val="00B95DBC"/>
    <w:rsid w:val="00BA2D87"/>
    <w:rsid w:val="00BA4D55"/>
    <w:rsid w:val="00BA68DF"/>
    <w:rsid w:val="00BA7870"/>
    <w:rsid w:val="00BC77AC"/>
    <w:rsid w:val="00BD60F1"/>
    <w:rsid w:val="00BD683D"/>
    <w:rsid w:val="00BE0ADE"/>
    <w:rsid w:val="00BE6210"/>
    <w:rsid w:val="00BF6E52"/>
    <w:rsid w:val="00C03B84"/>
    <w:rsid w:val="00C06D60"/>
    <w:rsid w:val="00C07B16"/>
    <w:rsid w:val="00C1193A"/>
    <w:rsid w:val="00C20EAA"/>
    <w:rsid w:val="00C258EF"/>
    <w:rsid w:val="00C35195"/>
    <w:rsid w:val="00C40404"/>
    <w:rsid w:val="00C51635"/>
    <w:rsid w:val="00C55198"/>
    <w:rsid w:val="00C8290F"/>
    <w:rsid w:val="00C929E4"/>
    <w:rsid w:val="00C94060"/>
    <w:rsid w:val="00CA14D7"/>
    <w:rsid w:val="00CA76A9"/>
    <w:rsid w:val="00CB4F4F"/>
    <w:rsid w:val="00CB6600"/>
    <w:rsid w:val="00CB6656"/>
    <w:rsid w:val="00CC3E90"/>
    <w:rsid w:val="00CE261E"/>
    <w:rsid w:val="00CE42B3"/>
    <w:rsid w:val="00CF4154"/>
    <w:rsid w:val="00CF7251"/>
    <w:rsid w:val="00D05F10"/>
    <w:rsid w:val="00D17254"/>
    <w:rsid w:val="00D433C5"/>
    <w:rsid w:val="00D45975"/>
    <w:rsid w:val="00D46873"/>
    <w:rsid w:val="00D53166"/>
    <w:rsid w:val="00D5612D"/>
    <w:rsid w:val="00D60012"/>
    <w:rsid w:val="00D61DFF"/>
    <w:rsid w:val="00D820E2"/>
    <w:rsid w:val="00D82482"/>
    <w:rsid w:val="00D90804"/>
    <w:rsid w:val="00D91403"/>
    <w:rsid w:val="00D921D5"/>
    <w:rsid w:val="00DA5C68"/>
    <w:rsid w:val="00DB30FB"/>
    <w:rsid w:val="00DC5757"/>
    <w:rsid w:val="00DE4BE7"/>
    <w:rsid w:val="00DF1A4F"/>
    <w:rsid w:val="00E05832"/>
    <w:rsid w:val="00E060DB"/>
    <w:rsid w:val="00E0762F"/>
    <w:rsid w:val="00E37556"/>
    <w:rsid w:val="00E37557"/>
    <w:rsid w:val="00E42327"/>
    <w:rsid w:val="00E43FF0"/>
    <w:rsid w:val="00E72B3D"/>
    <w:rsid w:val="00E85B3C"/>
    <w:rsid w:val="00E979B2"/>
    <w:rsid w:val="00EA6E69"/>
    <w:rsid w:val="00EB263A"/>
    <w:rsid w:val="00EC283D"/>
    <w:rsid w:val="00ED4DA5"/>
    <w:rsid w:val="00EE3ED8"/>
    <w:rsid w:val="00EE4587"/>
    <w:rsid w:val="00EF7565"/>
    <w:rsid w:val="00F129BF"/>
    <w:rsid w:val="00F13FAA"/>
    <w:rsid w:val="00F16D87"/>
    <w:rsid w:val="00F224CC"/>
    <w:rsid w:val="00F37DDB"/>
    <w:rsid w:val="00F44DFD"/>
    <w:rsid w:val="00F462EF"/>
    <w:rsid w:val="00F476F1"/>
    <w:rsid w:val="00F50A7B"/>
    <w:rsid w:val="00F6702F"/>
    <w:rsid w:val="00F77C1E"/>
    <w:rsid w:val="00F77DEC"/>
    <w:rsid w:val="00F86B92"/>
    <w:rsid w:val="00FA194B"/>
    <w:rsid w:val="00FA3C20"/>
    <w:rsid w:val="00FA4ECE"/>
    <w:rsid w:val="00FC7DE1"/>
    <w:rsid w:val="00FD3B6E"/>
    <w:rsid w:val="00FD7DEC"/>
    <w:rsid w:val="00FE224B"/>
    <w:rsid w:val="00FE7AC4"/>
    <w:rsid w:val="00FF5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7C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rsid w:val="00A13348"/>
    <w:pPr>
      <w:spacing w:before="100" w:beforeAutospacing="1" w:after="119"/>
    </w:pPr>
    <w:rPr>
      <w:sz w:val="24"/>
      <w:szCs w:val="24"/>
    </w:rPr>
  </w:style>
  <w:style w:type="character" w:customStyle="1" w:styleId="WW8Num1z2">
    <w:name w:val="WW8Num1z2"/>
    <w:rsid w:val="009460AA"/>
  </w:style>
  <w:style w:type="character" w:customStyle="1" w:styleId="20">
    <w:name w:val="Заголовок 2 Знак"/>
    <w:basedOn w:val="a0"/>
    <w:link w:val="2"/>
    <w:semiHidden/>
    <w:rsid w:val="00F77C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08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8188C-D098-4673-976D-29D87706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464</TotalTime>
  <Pages>2</Pages>
  <Words>368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74</cp:revision>
  <cp:lastPrinted>2021-06-08T05:28:00Z</cp:lastPrinted>
  <dcterms:created xsi:type="dcterms:W3CDTF">2021-06-07T11:19:00Z</dcterms:created>
  <dcterms:modified xsi:type="dcterms:W3CDTF">2022-08-02T04:40:00Z</dcterms:modified>
</cp:coreProperties>
</file>