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A58" w:rsidRDefault="00833C29" w:rsidP="00894A58">
      <w:pPr>
        <w:tabs>
          <w:tab w:val="left" w:pos="3969"/>
        </w:tabs>
        <w:rPr>
          <w:rFonts w:ascii="Liberation Serif" w:hAnsi="Liberation Serif" w:cs="Liberation Serif"/>
          <w:bCs/>
        </w:rPr>
      </w:pPr>
      <w:r w:rsidRPr="00833C2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67CFD" w:rsidRDefault="00833C29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5pt;height:56.2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93E72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93E72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93E72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93E72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93E72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93E72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93E72" w:rsidRDefault="00833C2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93E72">
        <w:rPr>
          <w:rFonts w:ascii="Liberation Serif" w:hAnsi="Liberation Serif" w:cs="Liberation Serif"/>
          <w:sz w:val="28"/>
          <w:szCs w:val="28"/>
        </w:rPr>
        <w:t>от</w:t>
      </w:r>
      <w:r w:rsidR="000B2E61">
        <w:rPr>
          <w:rFonts w:ascii="Liberation Serif" w:hAnsi="Liberation Serif" w:cs="Liberation Serif"/>
          <w:sz w:val="28"/>
          <w:szCs w:val="28"/>
        </w:rPr>
        <w:t xml:space="preserve"> 18.08.2022</w:t>
      </w:r>
      <w:r w:rsidR="00133698" w:rsidRPr="00893E72">
        <w:rPr>
          <w:rFonts w:ascii="Liberation Serif" w:hAnsi="Liberation Serif" w:cs="Liberation Serif"/>
          <w:sz w:val="28"/>
          <w:szCs w:val="28"/>
        </w:rPr>
        <w:t xml:space="preserve">№ </w:t>
      </w:r>
      <w:r w:rsidR="000B2E61">
        <w:rPr>
          <w:rFonts w:ascii="Liberation Serif" w:hAnsi="Liberation Serif" w:cs="Liberation Serif"/>
          <w:sz w:val="28"/>
          <w:szCs w:val="28"/>
        </w:rPr>
        <w:t>550</w:t>
      </w:r>
    </w:p>
    <w:p w:rsidR="00133698" w:rsidRPr="00893E72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67CFD" w:rsidRPr="00893E72" w:rsidRDefault="00267CFD" w:rsidP="00D043D0">
      <w:pPr>
        <w:pStyle w:val="2"/>
        <w:spacing w:before="0" w:after="0"/>
        <w:jc w:val="center"/>
        <w:rPr>
          <w:rFonts w:ascii="Liberation Serif" w:hAnsi="Liberation Serif"/>
          <w:i w:val="0"/>
        </w:rPr>
      </w:pPr>
    </w:p>
    <w:p w:rsidR="00D043D0" w:rsidRPr="00893E72" w:rsidRDefault="00D043D0" w:rsidP="00D043D0">
      <w:pPr>
        <w:pStyle w:val="2"/>
        <w:spacing w:before="0" w:after="0"/>
        <w:jc w:val="center"/>
        <w:rPr>
          <w:rFonts w:ascii="Liberation Serif" w:hAnsi="Liberation Serif"/>
          <w:i w:val="0"/>
        </w:rPr>
      </w:pPr>
      <w:r w:rsidRPr="00893E72">
        <w:rPr>
          <w:rFonts w:ascii="Liberation Serif" w:hAnsi="Liberation Serif"/>
          <w:i w:val="0"/>
        </w:rPr>
        <w:t xml:space="preserve">О городском конкурсе на лучший сценарий мероприятия по формированию общероссийской гражданской идентичности </w:t>
      </w:r>
    </w:p>
    <w:p w:rsidR="00D043D0" w:rsidRPr="00893E72" w:rsidRDefault="00D043D0" w:rsidP="00D043D0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880EE0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93E72">
        <w:rPr>
          <w:rFonts w:ascii="Liberation Serif" w:hAnsi="Liberation Serif"/>
          <w:sz w:val="28"/>
          <w:szCs w:val="28"/>
        </w:rPr>
        <w:t xml:space="preserve">В целях реализации </w:t>
      </w:r>
      <w:r w:rsidR="00D043D0" w:rsidRPr="00893E72">
        <w:rPr>
          <w:rFonts w:ascii="Liberation Serif" w:hAnsi="Liberation Serif"/>
          <w:sz w:val="28"/>
          <w:szCs w:val="28"/>
        </w:rPr>
        <w:t xml:space="preserve">мероприятий подпрограммы «Профилактика экстремизма, укрепление межнационального и межконфессионального согласия в  Каменск-Уральском городском округе на 2020 - 2026 годы» муниципальной программы «Обеспечение развития гражданского общества и муниципального управления в Каменск-Уральском городском округе на 2020 – 2026 годы», утвержденной постановлением Администрации города Каменска-Уральского от 10.10.2019 </w:t>
      </w:r>
      <w:r w:rsidR="00634D09" w:rsidRPr="00893E72">
        <w:rPr>
          <w:rFonts w:ascii="Liberation Serif" w:hAnsi="Liberation Serif"/>
          <w:sz w:val="28"/>
          <w:szCs w:val="28"/>
        </w:rPr>
        <w:t>№</w:t>
      </w:r>
      <w:r w:rsidR="00D043D0" w:rsidRPr="00893E72">
        <w:rPr>
          <w:rFonts w:ascii="Liberation Serif" w:hAnsi="Liberation Serif"/>
          <w:sz w:val="28"/>
          <w:szCs w:val="28"/>
        </w:rPr>
        <w:t xml:space="preserve"> 830 (в редакции постановления Администрации города Каменска-Уральскогоот31.01.2020</w:t>
      </w:r>
      <w:r w:rsidR="00634D09" w:rsidRPr="00893E72">
        <w:rPr>
          <w:rFonts w:ascii="Liberation Serif" w:hAnsi="Liberation Serif"/>
          <w:sz w:val="28"/>
          <w:szCs w:val="28"/>
        </w:rPr>
        <w:t xml:space="preserve"> №</w:t>
      </w:r>
      <w:r w:rsidR="00D043D0" w:rsidRPr="00893E72">
        <w:rPr>
          <w:rFonts w:ascii="Liberation Serif" w:hAnsi="Liberation Serif"/>
          <w:sz w:val="28"/>
          <w:szCs w:val="28"/>
        </w:rPr>
        <w:t xml:space="preserve"> 70, постановлений Администрации Каменск-Уральского городского округа от 09.10.2020</w:t>
      </w:r>
      <w:proofErr w:type="gramEnd"/>
      <w:r w:rsidR="00D043D0" w:rsidRPr="00893E72">
        <w:rPr>
          <w:rFonts w:ascii="Liberation Serif" w:hAnsi="Liberation Serif"/>
          <w:sz w:val="28"/>
          <w:szCs w:val="28"/>
        </w:rPr>
        <w:t xml:space="preserve"> № </w:t>
      </w:r>
      <w:proofErr w:type="gramStart"/>
      <w:r w:rsidR="00D043D0" w:rsidRPr="00893E72">
        <w:rPr>
          <w:rFonts w:ascii="Liberation Serif" w:hAnsi="Liberation Serif"/>
          <w:sz w:val="28"/>
          <w:szCs w:val="28"/>
        </w:rPr>
        <w:t>752, от 30.12.2020 № 1042, от 22.03.2021№ 227, от 03.09.2021 № 715, от 07.12.2021 № 929, от 14.01.2022 № 21</w:t>
      </w:r>
      <w:r w:rsidR="00634D09" w:rsidRPr="00893E72">
        <w:rPr>
          <w:rFonts w:ascii="Liberation Serif" w:hAnsi="Liberation Serif"/>
          <w:sz w:val="28"/>
          <w:szCs w:val="28"/>
        </w:rPr>
        <w:t>, от 26.05.2022 № 338</w:t>
      </w:r>
      <w:r w:rsidR="00D043D0" w:rsidRPr="00893E72">
        <w:rPr>
          <w:rFonts w:ascii="Liberation Serif" w:hAnsi="Liberation Serif"/>
          <w:sz w:val="28"/>
          <w:szCs w:val="28"/>
        </w:rPr>
        <w:t>), выявления и распространения лучших сценариев мероприятий, направленных на формирование общероссийской гражданской идентичности у детей и подростков Администрация Каменск-Уральского городского округа</w:t>
      </w:r>
      <w:proofErr w:type="gramEnd"/>
    </w:p>
    <w:p w:rsidR="00D043D0" w:rsidRPr="00893E72" w:rsidRDefault="00D043D0" w:rsidP="00D043D0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893E72">
        <w:rPr>
          <w:rFonts w:ascii="Liberation Serif" w:hAnsi="Liberation Serif"/>
          <w:b/>
          <w:sz w:val="28"/>
          <w:szCs w:val="28"/>
        </w:rPr>
        <w:t>ПОСТАНОВЛЯЕТ:</w:t>
      </w:r>
    </w:p>
    <w:p w:rsidR="00D043D0" w:rsidRPr="00893E72" w:rsidRDefault="00D043D0" w:rsidP="00D043D0">
      <w:pPr>
        <w:pStyle w:val="ac"/>
        <w:numPr>
          <w:ilvl w:val="0"/>
          <w:numId w:val="14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Утвердить Положение о городском конкурсе на лучш</w:t>
      </w:r>
      <w:r w:rsidR="00634D09" w:rsidRPr="00893E72">
        <w:rPr>
          <w:rFonts w:ascii="Liberation Serif" w:hAnsi="Liberation Serif"/>
          <w:sz w:val="28"/>
          <w:szCs w:val="28"/>
        </w:rPr>
        <w:t xml:space="preserve">ий сценарий мероприятия по формированию общероссийской гражданской идентичности </w:t>
      </w:r>
      <w:r w:rsidRPr="00893E72">
        <w:rPr>
          <w:rFonts w:ascii="Liberation Serif" w:hAnsi="Liberation Serif"/>
          <w:sz w:val="28"/>
          <w:szCs w:val="28"/>
        </w:rPr>
        <w:t>(прилагается).</w:t>
      </w:r>
    </w:p>
    <w:p w:rsidR="00D043D0" w:rsidRPr="00893E72" w:rsidRDefault="00D043D0" w:rsidP="00D043D0">
      <w:pPr>
        <w:pStyle w:val="ac"/>
        <w:numPr>
          <w:ilvl w:val="0"/>
          <w:numId w:val="14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Утвердить состав конкурсной комиссии по определению победителей </w:t>
      </w:r>
      <w:r w:rsidR="006F00DF" w:rsidRPr="00893E72">
        <w:rPr>
          <w:rFonts w:ascii="Liberation Serif" w:hAnsi="Liberation Serif"/>
          <w:sz w:val="28"/>
          <w:szCs w:val="28"/>
        </w:rPr>
        <w:t>городского конкурса на лучший сценарий мероприятия по формированию общероссийской гражданской идентичности</w:t>
      </w:r>
      <w:r w:rsidR="00125C27">
        <w:rPr>
          <w:rFonts w:ascii="Liberation Serif" w:hAnsi="Liberation Serif"/>
          <w:sz w:val="28"/>
          <w:szCs w:val="28"/>
        </w:rPr>
        <w:t xml:space="preserve"> </w:t>
      </w:r>
      <w:r w:rsidRPr="00893E72">
        <w:rPr>
          <w:rFonts w:ascii="Liberation Serif" w:hAnsi="Liberation Serif"/>
          <w:sz w:val="28"/>
          <w:szCs w:val="28"/>
        </w:rPr>
        <w:t>(прилагается).</w:t>
      </w:r>
    </w:p>
    <w:p w:rsidR="00267CFD" w:rsidRPr="00893E72" w:rsidRDefault="00267CFD" w:rsidP="00267CFD">
      <w:pPr>
        <w:pStyle w:val="ac"/>
        <w:numPr>
          <w:ilvl w:val="0"/>
          <w:numId w:val="14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93E72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893E72">
        <w:rPr>
          <w:rFonts w:ascii="Liberation Serif" w:hAnsi="Liberation Serif"/>
          <w:sz w:val="28"/>
          <w:szCs w:val="28"/>
        </w:rPr>
        <w:t xml:space="preserve"> </w:t>
      </w:r>
      <w:r w:rsidR="00BA5AF6">
        <w:rPr>
          <w:rFonts w:ascii="Liberation Serif" w:hAnsi="Liberation Serif"/>
          <w:sz w:val="28"/>
          <w:szCs w:val="28"/>
        </w:rPr>
        <w:t>настоящее</w:t>
      </w:r>
      <w:r w:rsidRPr="00893E72">
        <w:rPr>
          <w:rFonts w:ascii="Liberation Serif" w:hAnsi="Liberation Serif"/>
          <w:sz w:val="28"/>
          <w:szCs w:val="28"/>
        </w:rPr>
        <w:t xml:space="preserve"> постановление на официальном сайте муниципального образования.</w:t>
      </w:r>
    </w:p>
    <w:p w:rsidR="00D043D0" w:rsidRPr="00893E72" w:rsidRDefault="00D043D0" w:rsidP="00D043D0">
      <w:pPr>
        <w:pStyle w:val="ac"/>
        <w:numPr>
          <w:ilvl w:val="0"/>
          <w:numId w:val="14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Контроль за исполнением </w:t>
      </w:r>
      <w:r w:rsidR="00BA5AF6">
        <w:rPr>
          <w:rFonts w:ascii="Liberation Serif" w:hAnsi="Liberation Serif"/>
          <w:sz w:val="28"/>
          <w:szCs w:val="28"/>
        </w:rPr>
        <w:t>настоящего</w:t>
      </w:r>
      <w:r w:rsidRPr="00893E72">
        <w:rPr>
          <w:rFonts w:ascii="Liberation Serif" w:hAnsi="Liberation Serif"/>
          <w:sz w:val="28"/>
          <w:szCs w:val="28"/>
        </w:rPr>
        <w:t xml:space="preserve"> постановления возложить на руководителя аппарата Администрации город</w:t>
      </w:r>
      <w:proofErr w:type="gramStart"/>
      <w:r w:rsidR="00267CFD" w:rsidRPr="00893E72">
        <w:rPr>
          <w:rFonts w:ascii="Liberation Serif" w:hAnsi="Liberation Serif"/>
          <w:sz w:val="28"/>
          <w:szCs w:val="28"/>
          <w:lang w:val="en-US"/>
        </w:rPr>
        <w:t>c</w:t>
      </w:r>
      <w:proofErr w:type="gramEnd"/>
      <w:r w:rsidR="00267CFD" w:rsidRPr="00893E72">
        <w:rPr>
          <w:rFonts w:ascii="Liberation Serif" w:hAnsi="Liberation Serif"/>
          <w:sz w:val="28"/>
          <w:szCs w:val="28"/>
        </w:rPr>
        <w:t xml:space="preserve">кого округа А.В. </w:t>
      </w:r>
      <w:proofErr w:type="spellStart"/>
      <w:r w:rsidR="00267CFD" w:rsidRPr="00893E72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893E72">
        <w:rPr>
          <w:rFonts w:ascii="Liberation Serif" w:hAnsi="Liberation Serif"/>
          <w:sz w:val="28"/>
          <w:szCs w:val="28"/>
        </w:rPr>
        <w:t>.</w:t>
      </w:r>
    </w:p>
    <w:p w:rsidR="00D043D0" w:rsidRPr="00893E72" w:rsidRDefault="00D043D0" w:rsidP="00D043D0">
      <w:pPr>
        <w:pStyle w:val="ac"/>
        <w:rPr>
          <w:rFonts w:ascii="Liberation Serif" w:hAnsi="Liberation Serif"/>
          <w:sz w:val="28"/>
          <w:szCs w:val="28"/>
        </w:rPr>
      </w:pPr>
    </w:p>
    <w:p w:rsidR="00267CFD" w:rsidRPr="00893E72" w:rsidRDefault="00D043D0" w:rsidP="00D043D0">
      <w:pPr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Глава </w:t>
      </w:r>
    </w:p>
    <w:p w:rsidR="00D043D0" w:rsidRPr="00893E72" w:rsidRDefault="00267CFD" w:rsidP="00D043D0">
      <w:pPr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043D0" w:rsidRPr="00893E72">
        <w:rPr>
          <w:rFonts w:ascii="Liberation Serif" w:hAnsi="Liberation Serif"/>
          <w:sz w:val="28"/>
          <w:szCs w:val="28"/>
        </w:rPr>
        <w:t>город</w:t>
      </w:r>
      <w:r w:rsidRPr="00893E72">
        <w:rPr>
          <w:rFonts w:ascii="Liberation Serif" w:hAnsi="Liberation Serif"/>
          <w:sz w:val="28"/>
          <w:szCs w:val="28"/>
        </w:rPr>
        <w:t>ского округа</w:t>
      </w:r>
      <w:r w:rsidR="00D043D0" w:rsidRPr="00893E72">
        <w:rPr>
          <w:rFonts w:ascii="Liberation Serif" w:hAnsi="Liberation Serif"/>
          <w:sz w:val="28"/>
          <w:szCs w:val="28"/>
        </w:rPr>
        <w:tab/>
      </w:r>
      <w:r w:rsidR="00D043D0" w:rsidRPr="00893E72">
        <w:rPr>
          <w:rFonts w:ascii="Liberation Serif" w:hAnsi="Liberation Serif"/>
          <w:sz w:val="28"/>
          <w:szCs w:val="28"/>
        </w:rPr>
        <w:tab/>
      </w:r>
      <w:r w:rsidR="00D043D0" w:rsidRPr="00893E72">
        <w:rPr>
          <w:rFonts w:ascii="Liberation Serif" w:hAnsi="Liberation Serif"/>
          <w:sz w:val="28"/>
          <w:szCs w:val="28"/>
        </w:rPr>
        <w:tab/>
      </w:r>
      <w:r w:rsidR="00D043D0" w:rsidRPr="00893E72">
        <w:rPr>
          <w:rFonts w:ascii="Liberation Serif" w:hAnsi="Liberation Serif"/>
          <w:sz w:val="28"/>
          <w:szCs w:val="28"/>
        </w:rPr>
        <w:tab/>
      </w:r>
      <w:r w:rsidR="00125C27">
        <w:rPr>
          <w:rFonts w:ascii="Liberation Serif" w:hAnsi="Liberation Serif"/>
          <w:sz w:val="28"/>
          <w:szCs w:val="28"/>
        </w:rPr>
        <w:t xml:space="preserve">         </w:t>
      </w:r>
      <w:r w:rsidR="00D043D0" w:rsidRPr="00893E72">
        <w:rPr>
          <w:rFonts w:ascii="Liberation Serif" w:hAnsi="Liberation Serif"/>
          <w:sz w:val="28"/>
          <w:szCs w:val="28"/>
        </w:rPr>
        <w:t>А.</w:t>
      </w:r>
      <w:r w:rsidRPr="00893E72">
        <w:rPr>
          <w:rFonts w:ascii="Liberation Serif" w:hAnsi="Liberation Serif"/>
          <w:sz w:val="28"/>
          <w:szCs w:val="28"/>
        </w:rPr>
        <w:t>А</w:t>
      </w:r>
      <w:r w:rsidR="00D043D0" w:rsidRPr="00893E72">
        <w:rPr>
          <w:rFonts w:ascii="Liberation Serif" w:hAnsi="Liberation Serif"/>
          <w:sz w:val="28"/>
          <w:szCs w:val="28"/>
        </w:rPr>
        <w:t xml:space="preserve">. </w:t>
      </w:r>
      <w:r w:rsidRPr="00893E72">
        <w:rPr>
          <w:rFonts w:ascii="Liberation Serif" w:hAnsi="Liberation Serif"/>
          <w:sz w:val="28"/>
          <w:szCs w:val="28"/>
        </w:rPr>
        <w:t>Герасимов</w:t>
      </w:r>
    </w:p>
    <w:p w:rsidR="00267CFD" w:rsidRPr="00893E72" w:rsidRDefault="00267CFD" w:rsidP="00D043D0">
      <w:pPr>
        <w:jc w:val="both"/>
        <w:rPr>
          <w:rFonts w:ascii="Liberation Serif" w:hAnsi="Liberation Serif"/>
          <w:sz w:val="24"/>
          <w:szCs w:val="24"/>
        </w:rPr>
      </w:pP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Каменск-Уральского</w:t>
      </w:r>
      <w:r w:rsidR="00BA5AF6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25C27">
        <w:rPr>
          <w:rFonts w:ascii="Liberation Serif" w:hAnsi="Liberation Serif"/>
          <w:sz w:val="28"/>
          <w:szCs w:val="28"/>
        </w:rPr>
        <w:t xml:space="preserve"> </w:t>
      </w:r>
      <w:r w:rsidRPr="00893E72">
        <w:rPr>
          <w:rFonts w:ascii="Liberation Serif" w:hAnsi="Liberation Serif"/>
          <w:sz w:val="28"/>
          <w:szCs w:val="28"/>
        </w:rPr>
        <w:t xml:space="preserve">от </w:t>
      </w:r>
      <w:r w:rsidR="000B2E61">
        <w:rPr>
          <w:rFonts w:ascii="Liberation Serif" w:hAnsi="Liberation Serif"/>
          <w:sz w:val="28"/>
          <w:szCs w:val="28"/>
        </w:rPr>
        <w:t>18.08.2022</w:t>
      </w:r>
      <w:r w:rsidRPr="00893E72">
        <w:rPr>
          <w:rFonts w:ascii="Liberation Serif" w:hAnsi="Liberation Serif"/>
          <w:sz w:val="28"/>
          <w:szCs w:val="28"/>
        </w:rPr>
        <w:t xml:space="preserve">  № </w:t>
      </w:r>
      <w:r w:rsidR="000B2E61">
        <w:rPr>
          <w:rFonts w:ascii="Liberation Serif" w:hAnsi="Liberation Serif"/>
          <w:sz w:val="28"/>
          <w:szCs w:val="28"/>
        </w:rPr>
        <w:t>550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«О городском конкурсе </w:t>
      </w:r>
      <w:r w:rsidR="00F32874" w:rsidRPr="00893E72">
        <w:rPr>
          <w:rFonts w:ascii="Liberation Serif" w:hAnsi="Liberation Serif"/>
          <w:sz w:val="28"/>
          <w:szCs w:val="28"/>
        </w:rPr>
        <w:t>на лучший сценарий мероприятия по формированию общероссийской гражданской идентичности</w:t>
      </w:r>
      <w:r w:rsidRPr="00893E72">
        <w:rPr>
          <w:rFonts w:ascii="Liberation Serif" w:hAnsi="Liberation Serif"/>
          <w:sz w:val="28"/>
          <w:szCs w:val="28"/>
        </w:rPr>
        <w:t>»</w:t>
      </w: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Положение</w:t>
      </w:r>
    </w:p>
    <w:p w:rsidR="00D043D0" w:rsidRPr="00893E72" w:rsidRDefault="00D043D0" w:rsidP="00D043D0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о </w:t>
      </w:r>
      <w:r w:rsidR="00F32874" w:rsidRPr="00893E72">
        <w:rPr>
          <w:rFonts w:ascii="Liberation Serif" w:hAnsi="Liberation Serif"/>
          <w:sz w:val="28"/>
          <w:szCs w:val="28"/>
        </w:rPr>
        <w:t xml:space="preserve">городском конкурсе на лучший сценарий мероприятия по формированию общероссийской гражданской идентичности </w:t>
      </w:r>
    </w:p>
    <w:p w:rsidR="00D043D0" w:rsidRPr="00893E72" w:rsidRDefault="00D043D0" w:rsidP="00D043D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043D0" w:rsidRPr="00893E72" w:rsidRDefault="00D043D0" w:rsidP="00D043D0">
      <w:pPr>
        <w:numPr>
          <w:ilvl w:val="0"/>
          <w:numId w:val="15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Общие положения</w:t>
      </w:r>
    </w:p>
    <w:p w:rsidR="00D043D0" w:rsidRPr="00893E72" w:rsidRDefault="00D043D0" w:rsidP="00D043D0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numPr>
          <w:ilvl w:val="1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Настоящее Положение определяет порядок проведения </w:t>
      </w:r>
      <w:r w:rsidR="00F32874" w:rsidRPr="00893E72">
        <w:rPr>
          <w:rFonts w:ascii="Liberation Serif" w:hAnsi="Liberation Serif"/>
          <w:sz w:val="28"/>
          <w:szCs w:val="28"/>
        </w:rPr>
        <w:t xml:space="preserve">городского конкурса на лучший сценарий мероприятия по формированию общероссийской гражданской идентичности </w:t>
      </w:r>
      <w:r w:rsidRPr="00893E72">
        <w:rPr>
          <w:rFonts w:ascii="Liberation Serif" w:hAnsi="Liberation Serif"/>
          <w:sz w:val="28"/>
          <w:szCs w:val="28"/>
        </w:rPr>
        <w:t xml:space="preserve">в </w:t>
      </w:r>
      <w:r w:rsidR="00F32874" w:rsidRPr="00893E72">
        <w:rPr>
          <w:rFonts w:ascii="Liberation Serif" w:hAnsi="Liberation Serif"/>
          <w:sz w:val="28"/>
          <w:szCs w:val="28"/>
        </w:rPr>
        <w:t xml:space="preserve">детской и </w:t>
      </w:r>
      <w:proofErr w:type="spellStart"/>
      <w:r w:rsidRPr="00893E72">
        <w:rPr>
          <w:rFonts w:ascii="Liberation Serif" w:hAnsi="Liberation Serif"/>
          <w:sz w:val="28"/>
          <w:szCs w:val="28"/>
        </w:rPr>
        <w:t>подростково-молодежной</w:t>
      </w:r>
      <w:proofErr w:type="spellEnd"/>
      <w:r w:rsidRPr="00893E72">
        <w:rPr>
          <w:rFonts w:ascii="Liberation Serif" w:hAnsi="Liberation Serif"/>
          <w:sz w:val="28"/>
          <w:szCs w:val="28"/>
        </w:rPr>
        <w:t xml:space="preserve"> среде в Каменск-</w:t>
      </w:r>
      <w:r w:rsidR="00F32874" w:rsidRPr="00893E72">
        <w:rPr>
          <w:rFonts w:ascii="Liberation Serif" w:hAnsi="Liberation Serif"/>
          <w:sz w:val="28"/>
          <w:szCs w:val="28"/>
        </w:rPr>
        <w:t>У</w:t>
      </w:r>
      <w:r w:rsidRPr="00893E72">
        <w:rPr>
          <w:rFonts w:ascii="Liberation Serif" w:hAnsi="Liberation Serif"/>
          <w:sz w:val="28"/>
          <w:szCs w:val="28"/>
        </w:rPr>
        <w:t>ральск</w:t>
      </w:r>
      <w:r w:rsidR="00F32874" w:rsidRPr="00893E72">
        <w:rPr>
          <w:rFonts w:ascii="Liberation Serif" w:hAnsi="Liberation Serif"/>
          <w:sz w:val="28"/>
          <w:szCs w:val="28"/>
        </w:rPr>
        <w:t>ом городском округе</w:t>
      </w:r>
      <w:r w:rsidRPr="00893E72">
        <w:rPr>
          <w:rFonts w:ascii="Liberation Serif" w:hAnsi="Liberation Serif"/>
          <w:sz w:val="28"/>
          <w:szCs w:val="28"/>
        </w:rPr>
        <w:t xml:space="preserve"> (далее – Конкурс), условия участия в нем, порядок определения победителей Конкурса и иные конкурсные процедуры.</w:t>
      </w:r>
    </w:p>
    <w:p w:rsidR="00D043D0" w:rsidRPr="00893E72" w:rsidRDefault="00D043D0" w:rsidP="00D043D0">
      <w:pPr>
        <w:numPr>
          <w:ilvl w:val="1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Организатором Конкурса выступает Администрация </w:t>
      </w:r>
      <w:r w:rsidR="00F32874" w:rsidRPr="00893E72">
        <w:rPr>
          <w:rFonts w:ascii="Liberation Serif" w:hAnsi="Liberation Serif"/>
          <w:sz w:val="28"/>
          <w:szCs w:val="28"/>
        </w:rPr>
        <w:t>Каменск</w:t>
      </w:r>
      <w:r w:rsidRPr="00893E72">
        <w:rPr>
          <w:rFonts w:ascii="Liberation Serif" w:hAnsi="Liberation Serif"/>
          <w:sz w:val="28"/>
          <w:szCs w:val="28"/>
        </w:rPr>
        <w:t>-Уральского</w:t>
      </w:r>
      <w:r w:rsidR="00F32874" w:rsidRPr="00893E72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893E72">
        <w:rPr>
          <w:rFonts w:ascii="Liberation Serif" w:hAnsi="Liberation Serif"/>
          <w:sz w:val="28"/>
          <w:szCs w:val="28"/>
        </w:rPr>
        <w:t xml:space="preserve">. </w:t>
      </w:r>
    </w:p>
    <w:p w:rsidR="00D043D0" w:rsidRPr="00893E72" w:rsidRDefault="00D043D0" w:rsidP="00D043D0">
      <w:pPr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451AC7" w:rsidRPr="00893E72">
        <w:rPr>
          <w:rFonts w:ascii="Liberation Serif" w:hAnsi="Liberation Serif"/>
          <w:sz w:val="28"/>
          <w:szCs w:val="28"/>
        </w:rPr>
        <w:t xml:space="preserve">педагогические работники </w:t>
      </w:r>
      <w:r w:rsidR="00F32874" w:rsidRPr="00893E72">
        <w:rPr>
          <w:rFonts w:ascii="Liberation Serif" w:hAnsi="Liberation Serif"/>
          <w:sz w:val="28"/>
          <w:szCs w:val="28"/>
        </w:rPr>
        <w:t xml:space="preserve"> муниципальных </w:t>
      </w:r>
      <w:r w:rsidRPr="00893E72">
        <w:rPr>
          <w:rFonts w:ascii="Liberation Serif" w:hAnsi="Liberation Serif"/>
          <w:sz w:val="28"/>
          <w:szCs w:val="28"/>
        </w:rPr>
        <w:t xml:space="preserve">образовательных </w:t>
      </w:r>
      <w:r w:rsidR="00F32874" w:rsidRPr="00893E72">
        <w:rPr>
          <w:rFonts w:ascii="Liberation Serif" w:hAnsi="Liberation Serif"/>
          <w:sz w:val="28"/>
          <w:szCs w:val="28"/>
        </w:rPr>
        <w:t>учреждений Каменск-Уральского городского округа</w:t>
      </w:r>
      <w:r w:rsidR="004C1B1F" w:rsidRPr="00893E72">
        <w:rPr>
          <w:rFonts w:ascii="Liberation Serif" w:hAnsi="Liberation Serif"/>
          <w:sz w:val="28"/>
          <w:szCs w:val="28"/>
        </w:rPr>
        <w:t xml:space="preserve"> (общеобразовательных школ, дошкольных учреждений)</w:t>
      </w:r>
      <w:r w:rsidRPr="00893E72">
        <w:rPr>
          <w:rFonts w:ascii="Liberation Serif" w:hAnsi="Liberation Serif"/>
          <w:sz w:val="28"/>
          <w:szCs w:val="28"/>
        </w:rPr>
        <w:t>.</w:t>
      </w:r>
    </w:p>
    <w:p w:rsidR="00D043D0" w:rsidRPr="00893E72" w:rsidRDefault="00D043D0" w:rsidP="00D043D0">
      <w:pPr>
        <w:numPr>
          <w:ilvl w:val="1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F32874" w:rsidRPr="00893E72">
        <w:rPr>
          <w:rFonts w:ascii="Liberation Serif" w:hAnsi="Liberation Serif"/>
          <w:sz w:val="28"/>
          <w:szCs w:val="28"/>
        </w:rPr>
        <w:t xml:space="preserve">сайте муниципального образования </w:t>
      </w:r>
      <w:hyperlink r:id="rId9" w:history="1">
        <w:r w:rsidRPr="00893E72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</w:hyperlink>
      <w:r w:rsidR="00F32874" w:rsidRPr="00893E72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D043D0" w:rsidRPr="00893E72" w:rsidRDefault="00D043D0" w:rsidP="00D043D0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D043D0" w:rsidRPr="00893E72" w:rsidRDefault="00D043D0" w:rsidP="00D043D0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D043D0" w:rsidRPr="00893E72" w:rsidRDefault="00D043D0" w:rsidP="00D043D0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6A1422" w:rsidRPr="00893E72" w:rsidRDefault="00D043D0" w:rsidP="006A142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2.1. Цель Конкурса: </w:t>
      </w:r>
      <w:r w:rsidR="006A1422" w:rsidRPr="00893E72">
        <w:rPr>
          <w:rFonts w:ascii="Liberation Serif" w:hAnsi="Liberation Serif"/>
          <w:sz w:val="28"/>
          <w:szCs w:val="28"/>
        </w:rPr>
        <w:t>выявление, обобщение и тиражирование  лучших сценариев мероприятий</w:t>
      </w:r>
      <w:r w:rsidR="000E4B01" w:rsidRPr="00893E72">
        <w:rPr>
          <w:rFonts w:ascii="Liberation Serif" w:hAnsi="Liberation Serif"/>
          <w:sz w:val="28"/>
          <w:szCs w:val="28"/>
        </w:rPr>
        <w:t xml:space="preserve">  для детей</w:t>
      </w:r>
      <w:r w:rsidR="006F00DF" w:rsidRPr="00893E72">
        <w:rPr>
          <w:rFonts w:ascii="Liberation Serif" w:hAnsi="Liberation Serif"/>
          <w:sz w:val="28"/>
          <w:szCs w:val="28"/>
        </w:rPr>
        <w:t>, подростков, молодежи</w:t>
      </w:r>
      <w:r w:rsidR="000E4B01" w:rsidRPr="00893E72">
        <w:rPr>
          <w:rFonts w:ascii="Liberation Serif" w:hAnsi="Liberation Serif"/>
          <w:sz w:val="28"/>
          <w:szCs w:val="28"/>
        </w:rPr>
        <w:t>,</w:t>
      </w:r>
      <w:r w:rsidR="006A1422" w:rsidRPr="00893E72">
        <w:rPr>
          <w:rFonts w:ascii="Liberation Serif" w:hAnsi="Liberation Serif"/>
          <w:sz w:val="28"/>
          <w:szCs w:val="28"/>
        </w:rPr>
        <w:t xml:space="preserve"> направленных на упрочение общероссийского гражданского самосознания и духовной общности многонационального народа Ро</w:t>
      </w:r>
      <w:r w:rsidR="00FD5A10" w:rsidRPr="00893E72">
        <w:rPr>
          <w:rFonts w:ascii="Liberation Serif" w:hAnsi="Liberation Serif"/>
          <w:sz w:val="28"/>
          <w:szCs w:val="28"/>
        </w:rPr>
        <w:t>ссийской Федерации, гармонизацию</w:t>
      </w:r>
      <w:r w:rsidR="006A1422" w:rsidRPr="00893E72">
        <w:rPr>
          <w:rFonts w:ascii="Liberation Serif" w:hAnsi="Liberation Serif"/>
          <w:sz w:val="28"/>
          <w:szCs w:val="28"/>
        </w:rPr>
        <w:t xml:space="preserve"> межнациональных отношений.</w:t>
      </w:r>
    </w:p>
    <w:p w:rsidR="006A1422" w:rsidRPr="00893E72" w:rsidRDefault="006A1422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2.2. Задачи Конкурса:</w:t>
      </w:r>
    </w:p>
    <w:p w:rsidR="00D043D0" w:rsidRPr="00893E72" w:rsidRDefault="00D043D0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1) раскрытие у педагогов профессионального потенциала планирования и организации мероприятий по</w:t>
      </w:r>
      <w:r w:rsidR="003C5E66" w:rsidRPr="00893E72">
        <w:rPr>
          <w:rFonts w:ascii="Liberation Serif" w:hAnsi="Liberation Serif"/>
          <w:sz w:val="28"/>
          <w:szCs w:val="28"/>
        </w:rPr>
        <w:t xml:space="preserve"> формированию </w:t>
      </w:r>
      <w:r w:rsidR="00942ACE" w:rsidRPr="00893E72">
        <w:rPr>
          <w:rFonts w:ascii="Liberation Serif" w:hAnsi="Liberation Serif"/>
          <w:sz w:val="28"/>
          <w:szCs w:val="28"/>
        </w:rPr>
        <w:t xml:space="preserve">и укреплению у детей, подростков и молодежи </w:t>
      </w:r>
      <w:r w:rsidR="003C5E66" w:rsidRPr="00893E72">
        <w:rPr>
          <w:rFonts w:ascii="Liberation Serif" w:hAnsi="Liberation Serif"/>
          <w:sz w:val="28"/>
          <w:szCs w:val="28"/>
        </w:rPr>
        <w:t xml:space="preserve">общероссийской гражданской идентичности </w:t>
      </w:r>
      <w:r w:rsidR="00942ACE" w:rsidRPr="00893E72">
        <w:rPr>
          <w:rFonts w:ascii="Liberation Serif" w:hAnsi="Liberation Serif"/>
          <w:sz w:val="28"/>
          <w:szCs w:val="28"/>
        </w:rPr>
        <w:t>на основе духовно-нравственных и культурных ценностей народов Российской Федерации</w:t>
      </w:r>
      <w:r w:rsidR="003A1EDC" w:rsidRPr="00893E72">
        <w:rPr>
          <w:rFonts w:ascii="Liberation Serif" w:hAnsi="Liberation Serif"/>
          <w:sz w:val="28"/>
          <w:szCs w:val="28"/>
        </w:rPr>
        <w:t xml:space="preserve"> (День </w:t>
      </w:r>
      <w:r w:rsidR="003A1EDC" w:rsidRPr="00893E72">
        <w:rPr>
          <w:rFonts w:ascii="Liberation Serif" w:hAnsi="Liberation Serif"/>
          <w:sz w:val="28"/>
          <w:szCs w:val="28"/>
        </w:rPr>
        <w:lastRenderedPageBreak/>
        <w:t>народного единства, День России, День народов Среднего Урала, День Победы в Великой Отечественной войне, День российского флага и другие);</w:t>
      </w:r>
    </w:p>
    <w:p w:rsidR="007F238A" w:rsidRPr="00893E72" w:rsidRDefault="003A1EDC" w:rsidP="00D043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2</w:t>
      </w:r>
      <w:r w:rsidR="007F238A" w:rsidRPr="00893E72">
        <w:rPr>
          <w:rFonts w:ascii="Liberation Serif" w:hAnsi="Liberation Serif"/>
          <w:sz w:val="28"/>
          <w:szCs w:val="28"/>
        </w:rPr>
        <w:t xml:space="preserve">) стимулирование и поддержка деятельности педагогов </w:t>
      </w:r>
      <w:r w:rsidRPr="00893E72">
        <w:rPr>
          <w:rFonts w:ascii="Liberation Serif" w:hAnsi="Liberation Serif"/>
          <w:sz w:val="28"/>
          <w:szCs w:val="28"/>
        </w:rPr>
        <w:t xml:space="preserve">по сохранению национальных традиций, этнокультурного многообразия, </w:t>
      </w:r>
      <w:r w:rsidR="007F238A" w:rsidRPr="00893E72">
        <w:rPr>
          <w:rFonts w:ascii="Liberation Serif" w:hAnsi="Liberation Serif"/>
          <w:sz w:val="28"/>
          <w:szCs w:val="28"/>
        </w:rPr>
        <w:t xml:space="preserve">профилактике </w:t>
      </w:r>
      <w:proofErr w:type="spellStart"/>
      <w:r w:rsidR="007F238A" w:rsidRPr="00893E72">
        <w:rPr>
          <w:rFonts w:ascii="Liberation Serif" w:hAnsi="Liberation Serif"/>
          <w:sz w:val="28"/>
          <w:szCs w:val="28"/>
        </w:rPr>
        <w:t>этноконфессиональных</w:t>
      </w:r>
      <w:proofErr w:type="spellEnd"/>
      <w:r w:rsidR="007F238A" w:rsidRPr="00893E72">
        <w:rPr>
          <w:rFonts w:ascii="Liberation Serif" w:hAnsi="Liberation Serif"/>
          <w:sz w:val="28"/>
          <w:szCs w:val="28"/>
        </w:rPr>
        <w:t xml:space="preserve"> конфликтов;</w:t>
      </w:r>
    </w:p>
    <w:p w:rsidR="003C5E66" w:rsidRPr="00893E72" w:rsidRDefault="003A1EDC" w:rsidP="00D043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3</w:t>
      </w:r>
      <w:r w:rsidR="003C5E66" w:rsidRPr="00893E72">
        <w:rPr>
          <w:rFonts w:ascii="Liberation Serif" w:hAnsi="Liberation Serif"/>
          <w:sz w:val="28"/>
          <w:szCs w:val="28"/>
        </w:rPr>
        <w:t xml:space="preserve">) создание </w:t>
      </w:r>
      <w:r w:rsidR="00E675D3">
        <w:rPr>
          <w:rFonts w:ascii="Liberation Serif" w:hAnsi="Liberation Serif"/>
          <w:sz w:val="28"/>
          <w:szCs w:val="28"/>
        </w:rPr>
        <w:t>сборника</w:t>
      </w:r>
      <w:r w:rsidR="00125C27">
        <w:rPr>
          <w:rFonts w:ascii="Liberation Serif" w:hAnsi="Liberation Serif"/>
          <w:sz w:val="28"/>
          <w:szCs w:val="28"/>
        </w:rPr>
        <w:t xml:space="preserve"> </w:t>
      </w:r>
      <w:r w:rsidR="003C5E66" w:rsidRPr="00893E72">
        <w:rPr>
          <w:rFonts w:ascii="Liberation Serif" w:hAnsi="Liberation Serif"/>
          <w:sz w:val="28"/>
          <w:szCs w:val="28"/>
        </w:rPr>
        <w:t>сценариев мероприятий</w:t>
      </w:r>
      <w:r w:rsidR="00942ACE" w:rsidRPr="00893E72">
        <w:rPr>
          <w:rFonts w:ascii="Liberation Serif" w:hAnsi="Liberation Serif"/>
          <w:sz w:val="28"/>
          <w:szCs w:val="28"/>
        </w:rPr>
        <w:t>, направленных на формирование</w:t>
      </w:r>
      <w:r w:rsidR="00DE05E7" w:rsidRPr="00893E72">
        <w:rPr>
          <w:rFonts w:ascii="Liberation Serif" w:hAnsi="Liberation Serif"/>
          <w:sz w:val="28"/>
          <w:szCs w:val="28"/>
        </w:rPr>
        <w:t xml:space="preserve"> приверженности базовым ценностям российского общества</w:t>
      </w:r>
      <w:r w:rsidR="00893E72" w:rsidRPr="00893E72">
        <w:rPr>
          <w:rFonts w:ascii="Liberation Serif" w:hAnsi="Liberation Serif"/>
          <w:sz w:val="28"/>
          <w:szCs w:val="28"/>
        </w:rPr>
        <w:t>, исторически достоверных знаний о становлении российского государства у молодежи, в том числе детей беженцев и иностранных граждан, прибывших на территорию Каменск-Уральского городского округа</w:t>
      </w:r>
      <w:r w:rsidR="007F238A" w:rsidRPr="00893E72">
        <w:rPr>
          <w:rFonts w:ascii="Liberation Serif" w:hAnsi="Liberation Serif"/>
          <w:sz w:val="28"/>
          <w:szCs w:val="28"/>
        </w:rPr>
        <w:t>.</w:t>
      </w:r>
    </w:p>
    <w:p w:rsidR="00942ACE" w:rsidRPr="00893E72" w:rsidRDefault="00942ACE" w:rsidP="00D043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numPr>
          <w:ilvl w:val="0"/>
          <w:numId w:val="16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ind w:firstLine="709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I этап – прием заявок – в период с </w:t>
      </w:r>
      <w:r w:rsidR="00451AC7" w:rsidRPr="00893E72">
        <w:rPr>
          <w:rFonts w:ascii="Liberation Serif" w:hAnsi="Liberation Serif"/>
          <w:sz w:val="28"/>
          <w:szCs w:val="28"/>
        </w:rPr>
        <w:t>12</w:t>
      </w:r>
      <w:r w:rsidRPr="00893E72">
        <w:rPr>
          <w:rFonts w:ascii="Liberation Serif" w:hAnsi="Liberation Serif"/>
          <w:sz w:val="28"/>
          <w:szCs w:val="28"/>
        </w:rPr>
        <w:t xml:space="preserve"> по 30 </w:t>
      </w:r>
      <w:r w:rsidR="00451AC7" w:rsidRPr="00893E72">
        <w:rPr>
          <w:rFonts w:ascii="Liberation Serif" w:hAnsi="Liberation Serif"/>
          <w:sz w:val="28"/>
          <w:szCs w:val="28"/>
        </w:rPr>
        <w:t>сентября</w:t>
      </w:r>
      <w:r w:rsidRPr="00893E72">
        <w:rPr>
          <w:rFonts w:ascii="Liberation Serif" w:hAnsi="Liberation Serif"/>
          <w:sz w:val="28"/>
          <w:szCs w:val="28"/>
        </w:rPr>
        <w:t xml:space="preserve"> 202</w:t>
      </w:r>
      <w:r w:rsidR="00451AC7" w:rsidRPr="00893E72">
        <w:rPr>
          <w:rFonts w:ascii="Liberation Serif" w:hAnsi="Liberation Serif"/>
          <w:sz w:val="28"/>
          <w:szCs w:val="28"/>
        </w:rPr>
        <w:t>2</w:t>
      </w:r>
      <w:r w:rsidRPr="00893E72">
        <w:rPr>
          <w:rFonts w:ascii="Liberation Serif" w:hAnsi="Liberation Serif"/>
          <w:sz w:val="28"/>
          <w:szCs w:val="28"/>
        </w:rPr>
        <w:t xml:space="preserve"> года. </w:t>
      </w:r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proofErr w:type="gramStart"/>
      <w:r w:rsidRPr="00893E72">
        <w:rPr>
          <w:rFonts w:ascii="Liberation Serif" w:hAnsi="Liberation Serif"/>
          <w:sz w:val="28"/>
          <w:szCs w:val="28"/>
          <w:lang w:val="en-US"/>
        </w:rPr>
        <w:t>II</w:t>
      </w:r>
      <w:r w:rsidRPr="00893E72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победителей </w:t>
      </w:r>
      <w:r w:rsidR="00BA5AF6" w:rsidRPr="00893E72">
        <w:rPr>
          <w:rFonts w:ascii="Liberation Serif" w:hAnsi="Liberation Serif"/>
          <w:sz w:val="28"/>
          <w:szCs w:val="28"/>
        </w:rPr>
        <w:t>городско</w:t>
      </w:r>
      <w:r w:rsidR="00BA5AF6">
        <w:rPr>
          <w:rFonts w:ascii="Liberation Serif" w:hAnsi="Liberation Serif"/>
          <w:sz w:val="28"/>
          <w:szCs w:val="28"/>
        </w:rPr>
        <w:t>го</w:t>
      </w:r>
      <w:r w:rsidR="00BA5AF6" w:rsidRPr="00893E72">
        <w:rPr>
          <w:rFonts w:ascii="Liberation Serif" w:hAnsi="Liberation Serif"/>
          <w:sz w:val="28"/>
          <w:szCs w:val="28"/>
        </w:rPr>
        <w:t xml:space="preserve"> конкурс</w:t>
      </w:r>
      <w:r w:rsidR="00BA5AF6">
        <w:rPr>
          <w:rFonts w:ascii="Liberation Serif" w:hAnsi="Liberation Serif"/>
          <w:sz w:val="28"/>
          <w:szCs w:val="28"/>
        </w:rPr>
        <w:t>а</w:t>
      </w:r>
      <w:r w:rsidR="00125C27">
        <w:rPr>
          <w:rFonts w:ascii="Liberation Serif" w:hAnsi="Liberation Serif"/>
          <w:sz w:val="28"/>
          <w:szCs w:val="28"/>
        </w:rPr>
        <w:t xml:space="preserve"> </w:t>
      </w:r>
      <w:r w:rsidR="00BA5AF6" w:rsidRPr="00893E72">
        <w:rPr>
          <w:rFonts w:ascii="Liberation Serif" w:hAnsi="Liberation Serif"/>
          <w:sz w:val="28"/>
          <w:szCs w:val="28"/>
        </w:rPr>
        <w:t xml:space="preserve">на лучший сценарий мероприятия по формированию общероссийской гражданской идентичности </w:t>
      </w:r>
      <w:r w:rsidRPr="00893E72">
        <w:rPr>
          <w:rFonts w:ascii="Liberation Serif" w:hAnsi="Liberation Serif"/>
          <w:sz w:val="28"/>
          <w:szCs w:val="28"/>
        </w:rPr>
        <w:t>(далее – Конкурсная комиссия) - в период с 0</w:t>
      </w:r>
      <w:r w:rsidR="00DE05E7" w:rsidRPr="00893E72">
        <w:rPr>
          <w:rFonts w:ascii="Liberation Serif" w:hAnsi="Liberation Serif"/>
          <w:sz w:val="28"/>
          <w:szCs w:val="28"/>
        </w:rPr>
        <w:t>3</w:t>
      </w:r>
      <w:r w:rsidRPr="00893E72">
        <w:rPr>
          <w:rFonts w:ascii="Liberation Serif" w:hAnsi="Liberation Serif"/>
          <w:sz w:val="28"/>
          <w:szCs w:val="28"/>
        </w:rPr>
        <w:t xml:space="preserve"> по </w:t>
      </w:r>
      <w:r w:rsidR="00DE05E7" w:rsidRPr="00893E72">
        <w:rPr>
          <w:rFonts w:ascii="Liberation Serif" w:hAnsi="Liberation Serif"/>
          <w:sz w:val="28"/>
          <w:szCs w:val="28"/>
        </w:rPr>
        <w:t>14 октября</w:t>
      </w:r>
      <w:r w:rsidRPr="00893E72">
        <w:rPr>
          <w:rFonts w:ascii="Liberation Serif" w:hAnsi="Liberation Serif"/>
          <w:sz w:val="28"/>
          <w:szCs w:val="28"/>
        </w:rPr>
        <w:t xml:space="preserve"> 202</w:t>
      </w:r>
      <w:r w:rsidR="00DE05E7" w:rsidRPr="00893E72">
        <w:rPr>
          <w:rFonts w:ascii="Liberation Serif" w:hAnsi="Liberation Serif"/>
          <w:sz w:val="28"/>
          <w:szCs w:val="28"/>
        </w:rPr>
        <w:t>2</w:t>
      </w:r>
      <w:r w:rsidRPr="00893E72">
        <w:rPr>
          <w:rFonts w:ascii="Liberation Serif" w:hAnsi="Liberation Serif"/>
          <w:sz w:val="28"/>
          <w:szCs w:val="28"/>
        </w:rPr>
        <w:t xml:space="preserve"> года.</w:t>
      </w:r>
      <w:proofErr w:type="gramEnd"/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III этап – опубликование итогов и награждение победителей Конкурса </w:t>
      </w:r>
      <w:r w:rsidR="00BA5AF6">
        <w:rPr>
          <w:rFonts w:ascii="Liberation Serif" w:hAnsi="Liberation Serif"/>
          <w:sz w:val="28"/>
          <w:szCs w:val="28"/>
        </w:rPr>
        <w:t xml:space="preserve">- </w:t>
      </w:r>
      <w:r w:rsidRPr="00893E72">
        <w:rPr>
          <w:rFonts w:ascii="Liberation Serif" w:hAnsi="Liberation Serif"/>
          <w:sz w:val="28"/>
          <w:szCs w:val="28"/>
        </w:rPr>
        <w:t xml:space="preserve">в период с </w:t>
      </w:r>
      <w:r w:rsidR="00DE05E7" w:rsidRPr="00893E72">
        <w:rPr>
          <w:rFonts w:ascii="Liberation Serif" w:hAnsi="Liberation Serif"/>
          <w:sz w:val="28"/>
          <w:szCs w:val="28"/>
        </w:rPr>
        <w:t xml:space="preserve">17 октября </w:t>
      </w:r>
      <w:r w:rsidRPr="00893E72">
        <w:rPr>
          <w:rFonts w:ascii="Liberation Serif" w:hAnsi="Liberation Serif"/>
          <w:sz w:val="28"/>
          <w:szCs w:val="28"/>
        </w:rPr>
        <w:t xml:space="preserve">по </w:t>
      </w:r>
      <w:r w:rsidR="00DE05E7" w:rsidRPr="00893E72">
        <w:rPr>
          <w:rFonts w:ascii="Liberation Serif" w:hAnsi="Liberation Serif"/>
          <w:sz w:val="28"/>
          <w:szCs w:val="28"/>
        </w:rPr>
        <w:t>23 декабря 2022</w:t>
      </w:r>
      <w:r w:rsidRPr="00893E72">
        <w:rPr>
          <w:rFonts w:ascii="Liberation Serif" w:hAnsi="Liberation Serif"/>
          <w:sz w:val="28"/>
          <w:szCs w:val="28"/>
        </w:rPr>
        <w:t xml:space="preserve"> года.</w:t>
      </w:r>
      <w:r w:rsidRPr="00893E72">
        <w:rPr>
          <w:rFonts w:ascii="Liberation Serif" w:hAnsi="Liberation Serif"/>
          <w:b/>
          <w:sz w:val="28"/>
          <w:szCs w:val="28"/>
        </w:rPr>
        <w:tab/>
      </w:r>
    </w:p>
    <w:p w:rsidR="00D043D0" w:rsidRPr="00893E72" w:rsidRDefault="00D043D0" w:rsidP="00D043D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D043D0" w:rsidRPr="00893E72" w:rsidRDefault="00D043D0" w:rsidP="00D043D0">
      <w:pPr>
        <w:numPr>
          <w:ilvl w:val="0"/>
          <w:numId w:val="16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Номинации конкурса</w:t>
      </w:r>
    </w:p>
    <w:p w:rsidR="00D043D0" w:rsidRPr="00893E72" w:rsidRDefault="00D043D0" w:rsidP="00D043D0">
      <w:pPr>
        <w:ind w:left="720" w:firstLine="709"/>
        <w:rPr>
          <w:rFonts w:ascii="Liberation Serif" w:hAnsi="Liberation Serif"/>
          <w:b/>
          <w:sz w:val="28"/>
          <w:szCs w:val="28"/>
        </w:rPr>
      </w:pPr>
    </w:p>
    <w:p w:rsidR="00DE05E7" w:rsidRPr="00893E72" w:rsidRDefault="00D043D0" w:rsidP="00DE05E7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4.1. </w:t>
      </w:r>
      <w:r w:rsidR="00DE05E7" w:rsidRPr="00893E72">
        <w:rPr>
          <w:rFonts w:ascii="Liberation Serif" w:hAnsi="Liberation Serif"/>
          <w:sz w:val="28"/>
          <w:szCs w:val="28"/>
        </w:rPr>
        <w:t xml:space="preserve">Лучший сценарий мероприятия по формированию общероссийской гражданской идентичности для воспитанников дошкольных образовательных учреждений, </w:t>
      </w:r>
    </w:p>
    <w:p w:rsidR="00D043D0" w:rsidRPr="00893E72" w:rsidRDefault="00DE05E7" w:rsidP="00DE05E7">
      <w:pPr>
        <w:pStyle w:val="ac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4.2. Лучший сценарий мероприятия по формированию общероссийской гражданской идентичности </w:t>
      </w:r>
      <w:r w:rsidR="00D043D0" w:rsidRPr="00893E72">
        <w:rPr>
          <w:rFonts w:ascii="Liberation Serif" w:hAnsi="Liberation Serif"/>
          <w:sz w:val="28"/>
          <w:szCs w:val="28"/>
        </w:rPr>
        <w:t xml:space="preserve">для обучающихся  </w:t>
      </w:r>
      <w:r w:rsidRPr="00893E72">
        <w:rPr>
          <w:rFonts w:ascii="Liberation Serif" w:hAnsi="Liberation Serif"/>
          <w:sz w:val="28"/>
          <w:szCs w:val="28"/>
        </w:rPr>
        <w:t>1</w:t>
      </w:r>
      <w:r w:rsidR="00D043D0" w:rsidRPr="00893E72">
        <w:rPr>
          <w:rFonts w:ascii="Liberation Serif" w:hAnsi="Liberation Serif"/>
          <w:sz w:val="28"/>
          <w:szCs w:val="28"/>
        </w:rPr>
        <w:t xml:space="preserve"> – </w:t>
      </w:r>
      <w:r w:rsidR="00E675D3">
        <w:rPr>
          <w:rFonts w:ascii="Liberation Serif" w:hAnsi="Liberation Serif"/>
          <w:sz w:val="28"/>
          <w:szCs w:val="28"/>
        </w:rPr>
        <w:t>5</w:t>
      </w:r>
      <w:r w:rsidR="00D043D0" w:rsidRPr="00893E72">
        <w:rPr>
          <w:rFonts w:ascii="Liberation Serif" w:hAnsi="Liberation Serif"/>
          <w:sz w:val="28"/>
          <w:szCs w:val="28"/>
        </w:rPr>
        <w:t xml:space="preserve"> классов </w:t>
      </w:r>
      <w:r w:rsidRPr="00893E72">
        <w:rPr>
          <w:rFonts w:ascii="Liberation Serif" w:hAnsi="Liberation Serif"/>
          <w:sz w:val="28"/>
          <w:szCs w:val="28"/>
        </w:rPr>
        <w:t>о</w:t>
      </w:r>
      <w:r w:rsidR="00D043D0" w:rsidRPr="00893E72">
        <w:rPr>
          <w:rFonts w:ascii="Liberation Serif" w:hAnsi="Liberation Serif"/>
          <w:sz w:val="28"/>
          <w:szCs w:val="28"/>
        </w:rPr>
        <w:t xml:space="preserve">бщеобразовательных </w:t>
      </w:r>
      <w:r w:rsidR="004C1B1F" w:rsidRPr="00893E72">
        <w:rPr>
          <w:rFonts w:ascii="Liberation Serif" w:hAnsi="Liberation Serif"/>
          <w:sz w:val="28"/>
          <w:szCs w:val="28"/>
        </w:rPr>
        <w:t>школ</w:t>
      </w:r>
      <w:r w:rsidR="00D043D0" w:rsidRPr="00893E72">
        <w:rPr>
          <w:rFonts w:ascii="Liberation Serif" w:hAnsi="Liberation Serif"/>
          <w:sz w:val="28"/>
          <w:szCs w:val="28"/>
        </w:rPr>
        <w:t xml:space="preserve">, </w:t>
      </w:r>
    </w:p>
    <w:p w:rsidR="00D043D0" w:rsidRPr="00893E72" w:rsidRDefault="00DE05E7" w:rsidP="00DE05E7">
      <w:pPr>
        <w:numPr>
          <w:ilvl w:val="1"/>
          <w:numId w:val="1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Лучший сценарий мероприятия по формированию общероссийской гражданской</w:t>
      </w:r>
      <w:r w:rsidR="00E675D3">
        <w:rPr>
          <w:rFonts w:ascii="Liberation Serif" w:hAnsi="Liberation Serif"/>
          <w:sz w:val="28"/>
          <w:szCs w:val="28"/>
        </w:rPr>
        <w:t xml:space="preserve"> идентичности для обучающихся  6</w:t>
      </w:r>
      <w:r w:rsidRPr="00893E72">
        <w:rPr>
          <w:rFonts w:ascii="Liberation Serif" w:hAnsi="Liberation Serif"/>
          <w:sz w:val="28"/>
          <w:szCs w:val="28"/>
        </w:rPr>
        <w:t xml:space="preserve"> – 11 классов общеобразовательных </w:t>
      </w:r>
      <w:r w:rsidR="004C1B1F" w:rsidRPr="00893E72">
        <w:rPr>
          <w:rFonts w:ascii="Liberation Serif" w:hAnsi="Liberation Serif"/>
          <w:sz w:val="28"/>
          <w:szCs w:val="28"/>
        </w:rPr>
        <w:t>школ</w:t>
      </w:r>
      <w:r w:rsidR="00D043D0" w:rsidRPr="00893E72">
        <w:rPr>
          <w:rFonts w:ascii="Liberation Serif" w:hAnsi="Liberation Serif"/>
          <w:sz w:val="28"/>
          <w:szCs w:val="28"/>
        </w:rPr>
        <w:t>.</w:t>
      </w:r>
    </w:p>
    <w:p w:rsidR="00D043D0" w:rsidRPr="00893E72" w:rsidRDefault="00D043D0" w:rsidP="00D043D0">
      <w:pPr>
        <w:pStyle w:val="a4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numPr>
          <w:ilvl w:val="0"/>
          <w:numId w:val="1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D043D0" w:rsidRPr="00893E72" w:rsidRDefault="00D043D0" w:rsidP="00D043D0">
      <w:pPr>
        <w:ind w:firstLine="709"/>
        <w:rPr>
          <w:rFonts w:ascii="Liberation Serif" w:hAnsi="Liberation Serif"/>
          <w:sz w:val="28"/>
          <w:szCs w:val="28"/>
        </w:rPr>
      </w:pPr>
    </w:p>
    <w:p w:rsidR="00457903" w:rsidRPr="00E90FBF" w:rsidRDefault="00D043D0" w:rsidP="00D043D0">
      <w:pPr>
        <w:numPr>
          <w:ilvl w:val="1"/>
          <w:numId w:val="17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4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>Для участия в Конкурсе формируется заявка участника</w:t>
      </w:r>
      <w:r w:rsidR="00457903" w:rsidRPr="00893E72">
        <w:rPr>
          <w:rFonts w:ascii="Liberation Serif" w:hAnsi="Liberation Serif"/>
          <w:sz w:val="28"/>
          <w:szCs w:val="28"/>
          <w:lang w:eastAsia="en-US"/>
        </w:rPr>
        <w:t xml:space="preserve"> со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 с</w:t>
      </w:r>
      <w:r w:rsidR="00457903" w:rsidRPr="00893E72">
        <w:rPr>
          <w:rFonts w:ascii="Liberation Serif" w:hAnsi="Liberation Serif"/>
          <w:sz w:val="28"/>
          <w:szCs w:val="28"/>
        </w:rPr>
        <w:t>ценарием</w:t>
      </w:r>
      <w:r w:rsidRPr="00893E72">
        <w:rPr>
          <w:rFonts w:ascii="Liberation Serif" w:hAnsi="Liberation Serif"/>
          <w:sz w:val="28"/>
          <w:szCs w:val="28"/>
        </w:rPr>
        <w:t xml:space="preserve">  мероприятия по </w:t>
      </w:r>
      <w:r w:rsidR="004C1B1F" w:rsidRPr="00893E72">
        <w:rPr>
          <w:rFonts w:ascii="Liberation Serif" w:hAnsi="Liberation Serif"/>
          <w:sz w:val="28"/>
          <w:szCs w:val="28"/>
        </w:rPr>
        <w:t xml:space="preserve">формированию общероссийской гражданской идентичности </w:t>
      </w:r>
      <w:r w:rsidRPr="00893E72">
        <w:rPr>
          <w:rFonts w:ascii="Liberation Serif" w:hAnsi="Liberation Serif"/>
          <w:sz w:val="28"/>
          <w:szCs w:val="28"/>
        </w:rPr>
        <w:t>(далее – Сценарий мероприятия)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 в соответствии с Приложением 1 к настоящему Положению</w:t>
      </w:r>
      <w:r w:rsidR="00457903" w:rsidRPr="00893E72">
        <w:rPr>
          <w:rFonts w:ascii="Liberation Serif" w:hAnsi="Liberation Serif"/>
          <w:sz w:val="28"/>
          <w:szCs w:val="28"/>
          <w:lang w:eastAsia="en-US"/>
        </w:rPr>
        <w:t xml:space="preserve">, </w:t>
      </w:r>
      <w:r w:rsidR="00457903" w:rsidRPr="00893E72">
        <w:rPr>
          <w:rFonts w:ascii="Liberation Serif" w:hAnsi="Liberation Serif"/>
          <w:sz w:val="28"/>
          <w:szCs w:val="28"/>
        </w:rPr>
        <w:t xml:space="preserve">в формате </w:t>
      </w:r>
      <w:r w:rsidR="00457903" w:rsidRPr="00893E72">
        <w:rPr>
          <w:rFonts w:ascii="Liberation Serif" w:hAnsi="Liberation Serif"/>
          <w:sz w:val="28"/>
          <w:szCs w:val="28"/>
          <w:lang w:val="en-US"/>
        </w:rPr>
        <w:t>Word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E90FBF" w:rsidRPr="00893E72" w:rsidRDefault="00E90FBF" w:rsidP="00E90FBF">
      <w:pPr>
        <w:numPr>
          <w:ilvl w:val="1"/>
          <w:numId w:val="1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Участник Конкурса дает свое согласие на обработку его персональных данных в порядке, установленн</w:t>
      </w:r>
      <w:r w:rsidR="00674B78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м Федеральным законом от 27.07.2006 № 152-ФЗ «О персональных данных» </w:t>
      </w:r>
      <w:r>
        <w:rPr>
          <w:rFonts w:ascii="Liberation Serif" w:hAnsi="Liberation Serif"/>
          <w:sz w:val="28"/>
          <w:szCs w:val="28"/>
          <w:lang w:eastAsia="en-US"/>
        </w:rPr>
        <w:t>в соответствии с      Приложением 2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 к настоящему Положению</w:t>
      </w:r>
      <w:r>
        <w:rPr>
          <w:rFonts w:ascii="Liberation Serif" w:hAnsi="Liberation Serif"/>
          <w:sz w:val="28"/>
          <w:szCs w:val="28"/>
          <w:lang w:eastAsia="en-US"/>
        </w:rPr>
        <w:t>.</w:t>
      </w:r>
    </w:p>
    <w:p w:rsidR="00D043D0" w:rsidRPr="00893E72" w:rsidRDefault="00D043D0" w:rsidP="00D40459">
      <w:pPr>
        <w:numPr>
          <w:ilvl w:val="1"/>
          <w:numId w:val="17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4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lastRenderedPageBreak/>
        <w:t>Заявка</w:t>
      </w:r>
      <w:r w:rsidR="00E90FBF">
        <w:rPr>
          <w:rFonts w:ascii="Liberation Serif" w:hAnsi="Liberation Serif"/>
          <w:sz w:val="28"/>
          <w:szCs w:val="28"/>
          <w:lang w:eastAsia="en-US"/>
        </w:rPr>
        <w:t>, с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ценарий мероприятия </w:t>
      </w:r>
      <w:r w:rsidR="00D40459">
        <w:rPr>
          <w:rFonts w:ascii="Liberation Serif" w:hAnsi="Liberation Serif"/>
          <w:sz w:val="28"/>
          <w:szCs w:val="28"/>
          <w:lang w:eastAsia="en-US"/>
        </w:rPr>
        <w:t xml:space="preserve">и согласие на обработку персональных данных 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направляется в Администрацию </w:t>
      </w:r>
      <w:r w:rsidR="00457903" w:rsidRPr="00893E72">
        <w:rPr>
          <w:rFonts w:ascii="Liberation Serif" w:hAnsi="Liberation Serif"/>
          <w:sz w:val="28"/>
          <w:szCs w:val="28"/>
          <w:lang w:eastAsia="en-US"/>
        </w:rPr>
        <w:t>Каменск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-Уральского </w:t>
      </w:r>
      <w:r w:rsidR="00457903" w:rsidRPr="00893E72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Pr="00893E72">
        <w:rPr>
          <w:rFonts w:ascii="Liberation Serif" w:hAnsi="Liberation Serif"/>
          <w:sz w:val="28"/>
          <w:szCs w:val="28"/>
          <w:lang w:eastAsia="en-US"/>
        </w:rPr>
        <w:t>(ул. Ленина, д. 32, кабинет 225, отдел организационной работы и  связей с общественностью, тел. 8(3439)</w:t>
      </w:r>
      <w:r w:rsidR="004C1B1F" w:rsidRPr="00893E72">
        <w:rPr>
          <w:rFonts w:ascii="Liberation Serif" w:hAnsi="Liberation Serif"/>
          <w:sz w:val="28"/>
          <w:szCs w:val="28"/>
          <w:lang w:eastAsia="en-US"/>
        </w:rPr>
        <w:t>396</w:t>
      </w:r>
      <w:r w:rsidR="00457903" w:rsidRPr="00893E72">
        <w:rPr>
          <w:rFonts w:ascii="Liberation Serif" w:hAnsi="Liberation Serif"/>
          <w:sz w:val="28"/>
          <w:szCs w:val="28"/>
          <w:lang w:eastAsia="en-US"/>
        </w:rPr>
        <w:t>-</w:t>
      </w:r>
      <w:r w:rsidR="004C1B1F" w:rsidRPr="00893E72">
        <w:rPr>
          <w:rFonts w:ascii="Liberation Serif" w:hAnsi="Liberation Serif"/>
          <w:sz w:val="28"/>
          <w:szCs w:val="28"/>
          <w:lang w:eastAsia="en-US"/>
        </w:rPr>
        <w:t>9</w:t>
      </w:r>
      <w:r w:rsidRPr="00893E72">
        <w:rPr>
          <w:rFonts w:ascii="Liberation Serif" w:hAnsi="Liberation Serif"/>
          <w:sz w:val="28"/>
          <w:szCs w:val="28"/>
          <w:lang w:eastAsia="en-US"/>
        </w:rPr>
        <w:t>03</w:t>
      </w:r>
      <w:r w:rsidR="004C1B1F" w:rsidRPr="00893E72">
        <w:rPr>
          <w:rFonts w:ascii="Liberation Serif" w:hAnsi="Liberation Serif"/>
          <w:sz w:val="28"/>
          <w:szCs w:val="28"/>
          <w:lang w:eastAsia="en-US"/>
        </w:rPr>
        <w:t>)</w:t>
      </w:r>
      <w:r w:rsidR="00457903" w:rsidRPr="00893E72">
        <w:rPr>
          <w:rFonts w:ascii="Liberation Serif" w:hAnsi="Liberation Serif"/>
          <w:sz w:val="28"/>
          <w:szCs w:val="28"/>
          <w:lang w:eastAsia="en-US"/>
        </w:rPr>
        <w:t>, а также в э</w:t>
      </w:r>
      <w:r w:rsidR="004C1B1F" w:rsidRPr="00893E72">
        <w:rPr>
          <w:rFonts w:ascii="Liberation Serif" w:hAnsi="Liberation Serif"/>
          <w:sz w:val="28"/>
          <w:szCs w:val="28"/>
          <w:lang w:eastAsia="en-US"/>
        </w:rPr>
        <w:t xml:space="preserve">лектронном виде на 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="00457903" w:rsidRPr="00893E72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pr</w:t>
        </w:r>
        <w:r w:rsidR="00457903" w:rsidRPr="00893E72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@</w:t>
        </w:r>
        <w:proofErr w:type="spellStart"/>
        <w:r w:rsidR="00457903" w:rsidRPr="00893E72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admnet</w:t>
        </w:r>
        <w:proofErr w:type="spellEnd"/>
        <w:r w:rsidR="00457903" w:rsidRPr="00893E72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proofErr w:type="spellStart"/>
        <w:r w:rsidR="00457903" w:rsidRPr="00893E72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kamensktel</w:t>
        </w:r>
        <w:proofErr w:type="spellEnd"/>
        <w:r w:rsidR="00457903" w:rsidRPr="00893E72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proofErr w:type="spellStart"/>
        <w:r w:rsidR="00457903" w:rsidRPr="00893E72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ru</w:t>
        </w:r>
        <w:proofErr w:type="spellEnd"/>
      </w:hyperlink>
      <w:r w:rsidR="00457903" w:rsidRPr="00893E72">
        <w:rPr>
          <w:rFonts w:ascii="Liberation Serif" w:hAnsi="Liberation Serif"/>
          <w:sz w:val="28"/>
          <w:szCs w:val="28"/>
          <w:lang w:eastAsia="en-US"/>
        </w:rPr>
        <w:t xml:space="preserve"> (Кузнецова Оксана Владимировна)</w:t>
      </w:r>
      <w:r w:rsidRPr="00893E72">
        <w:rPr>
          <w:rFonts w:ascii="Liberation Serif" w:hAnsi="Liberation Serif"/>
          <w:sz w:val="28"/>
          <w:szCs w:val="28"/>
          <w:lang w:eastAsia="en-US"/>
        </w:rPr>
        <w:t>.</w:t>
      </w:r>
    </w:p>
    <w:p w:rsidR="00D043D0" w:rsidRPr="00893E72" w:rsidRDefault="00D043D0" w:rsidP="00D043D0">
      <w:pPr>
        <w:numPr>
          <w:ilvl w:val="1"/>
          <w:numId w:val="17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необходимый для проведения мероприятия </w:t>
      </w:r>
      <w:r w:rsidR="00457903" w:rsidRPr="00893E72">
        <w:rPr>
          <w:rFonts w:ascii="Liberation Serif" w:hAnsi="Liberation Serif"/>
          <w:sz w:val="28"/>
          <w:szCs w:val="28"/>
        </w:rPr>
        <w:t xml:space="preserve">по формированию общероссийской гражданской идентичности </w:t>
      </w:r>
      <w:r w:rsidRPr="00893E72">
        <w:rPr>
          <w:rFonts w:ascii="Liberation Serif" w:hAnsi="Liberation Serif"/>
          <w:sz w:val="28"/>
          <w:szCs w:val="28"/>
        </w:rPr>
        <w:t>(</w:t>
      </w:r>
      <w:proofErr w:type="spellStart"/>
      <w:r w:rsidRPr="00893E72">
        <w:rPr>
          <w:rFonts w:ascii="Liberation Serif" w:hAnsi="Liberation Serif"/>
          <w:sz w:val="28"/>
          <w:szCs w:val="28"/>
        </w:rPr>
        <w:t>инфографика</w:t>
      </w:r>
      <w:proofErr w:type="spellEnd"/>
      <w:r w:rsidRPr="00893E72">
        <w:rPr>
          <w:rFonts w:ascii="Liberation Serif" w:hAnsi="Liberation Serif"/>
          <w:sz w:val="28"/>
          <w:szCs w:val="28"/>
        </w:rPr>
        <w:t xml:space="preserve">, фотоматериал, видеоролики и </w:t>
      </w:r>
      <w:proofErr w:type="gramStart"/>
      <w:r w:rsidRPr="00893E72">
        <w:rPr>
          <w:rFonts w:ascii="Liberation Serif" w:hAnsi="Liberation Serif"/>
          <w:sz w:val="28"/>
          <w:szCs w:val="28"/>
        </w:rPr>
        <w:t>другое</w:t>
      </w:r>
      <w:proofErr w:type="gramEnd"/>
      <w:r w:rsidRPr="00893E72">
        <w:rPr>
          <w:rFonts w:ascii="Liberation Serif" w:hAnsi="Liberation Serif"/>
          <w:sz w:val="28"/>
          <w:szCs w:val="28"/>
        </w:rPr>
        <w:t>).</w:t>
      </w:r>
    </w:p>
    <w:p w:rsidR="00D043D0" w:rsidRPr="00893E72" w:rsidRDefault="00D043D0" w:rsidP="00D043D0">
      <w:pPr>
        <w:pStyle w:val="ae"/>
        <w:numPr>
          <w:ilvl w:val="1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Сценарий мероприятия должен соответствовать цели и задачам Конкурса.</w:t>
      </w:r>
    </w:p>
    <w:p w:rsidR="00D043D0" w:rsidRDefault="00D043D0" w:rsidP="00BA5AF6">
      <w:pPr>
        <w:numPr>
          <w:ilvl w:val="1"/>
          <w:numId w:val="1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Один и тот же участник Конкурса может направить по одной заявке в разных номинациях Конкурса.</w:t>
      </w:r>
    </w:p>
    <w:p w:rsidR="00D043D0" w:rsidRPr="00893E72" w:rsidRDefault="00D043D0" w:rsidP="00D043D0">
      <w:pPr>
        <w:tabs>
          <w:tab w:val="left" w:pos="6885"/>
        </w:tabs>
        <w:ind w:firstLine="709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ab/>
      </w:r>
    </w:p>
    <w:p w:rsidR="00D043D0" w:rsidRPr="00893E72" w:rsidRDefault="00D043D0" w:rsidP="00D043D0">
      <w:pPr>
        <w:numPr>
          <w:ilvl w:val="0"/>
          <w:numId w:val="17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Конкурсная комиссия  </w:t>
      </w:r>
    </w:p>
    <w:p w:rsidR="00D043D0" w:rsidRPr="00893E72" w:rsidRDefault="00D043D0" w:rsidP="00D043D0">
      <w:pPr>
        <w:ind w:left="709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 w:rsidR="00457903" w:rsidRPr="00893E72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D043D0" w:rsidRPr="00893E72" w:rsidRDefault="00D043D0" w:rsidP="00D043D0">
      <w:pPr>
        <w:numPr>
          <w:ilvl w:val="1"/>
          <w:numId w:val="18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>В Конкурсную комиссию входят представители  органов местного самоуправления</w:t>
      </w:r>
      <w:r w:rsidR="00DC7DD1" w:rsidRPr="00893E72">
        <w:rPr>
          <w:rFonts w:ascii="Liberation Serif" w:hAnsi="Liberation Serif"/>
          <w:sz w:val="28"/>
          <w:szCs w:val="28"/>
          <w:lang w:eastAsia="en-US"/>
        </w:rPr>
        <w:t>,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 муниципальных учреждений</w:t>
      </w:r>
      <w:r w:rsidR="00DC7DD1" w:rsidRPr="00893E72">
        <w:rPr>
          <w:rFonts w:ascii="Liberation Serif" w:hAnsi="Liberation Serif"/>
          <w:sz w:val="28"/>
          <w:szCs w:val="28"/>
          <w:lang w:eastAsia="en-US"/>
        </w:rPr>
        <w:t xml:space="preserve"> и Общественной палаты </w:t>
      </w:r>
      <w:r w:rsidRPr="00893E72">
        <w:rPr>
          <w:rFonts w:ascii="Liberation Serif" w:hAnsi="Liberation Serif"/>
          <w:sz w:val="28"/>
          <w:szCs w:val="28"/>
          <w:lang w:eastAsia="en-US"/>
        </w:rPr>
        <w:t>Каменск-Уральского</w:t>
      </w:r>
      <w:r w:rsidR="00CF059D" w:rsidRPr="00893E72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893E72">
        <w:rPr>
          <w:rFonts w:ascii="Liberation Serif" w:hAnsi="Liberation Serif"/>
          <w:sz w:val="28"/>
          <w:szCs w:val="28"/>
          <w:lang w:eastAsia="en-US"/>
        </w:rPr>
        <w:t>.</w:t>
      </w:r>
      <w:r w:rsidRPr="00893E72">
        <w:rPr>
          <w:rFonts w:ascii="Liberation Serif" w:hAnsi="Liberation Serif"/>
          <w:bCs/>
          <w:sz w:val="28"/>
          <w:szCs w:val="28"/>
        </w:rPr>
        <w:t xml:space="preserve"> Конкурсная комиссия состоит из</w:t>
      </w:r>
      <w:r w:rsidRPr="00893E72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Администрации город</w:t>
      </w:r>
      <w:r w:rsidR="00CF059D" w:rsidRPr="00893E72">
        <w:rPr>
          <w:rFonts w:ascii="Liberation Serif" w:hAnsi="Liberation Serif"/>
          <w:color w:val="000000"/>
          <w:sz w:val="28"/>
          <w:szCs w:val="28"/>
        </w:rPr>
        <w:t>ского округа</w:t>
      </w:r>
      <w:r w:rsidRPr="00893E72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D043D0" w:rsidRPr="00893E72" w:rsidRDefault="00D043D0" w:rsidP="00D043D0">
      <w:pPr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93E72">
        <w:rPr>
          <w:rFonts w:ascii="Liberation Serif" w:hAnsi="Liberation Serif"/>
          <w:sz w:val="28"/>
          <w:szCs w:val="28"/>
        </w:rPr>
        <w:t xml:space="preserve">Заседание Конкурсной комиссии является правомочным, если на нем присутствует не менее 2/3 от состава Конкурсной комиссии. </w:t>
      </w:r>
    </w:p>
    <w:p w:rsidR="00D043D0" w:rsidRPr="00893E72" w:rsidRDefault="00D043D0" w:rsidP="00D043D0">
      <w:pPr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893E72">
        <w:rPr>
          <w:rFonts w:ascii="Liberation Serif" w:hAnsi="Liberation Serif"/>
          <w:sz w:val="28"/>
          <w:szCs w:val="28"/>
        </w:rPr>
        <w:t>Решение Конкурсной комиссии оформляется протоколом, на основании которого выпускается распоряжение</w:t>
      </w:r>
      <w:r w:rsidR="00125C27">
        <w:rPr>
          <w:rFonts w:ascii="Liberation Serif" w:hAnsi="Liberation Serif"/>
          <w:sz w:val="28"/>
          <w:szCs w:val="28"/>
        </w:rPr>
        <w:t xml:space="preserve"> </w:t>
      </w:r>
      <w:r w:rsidRPr="00893E72">
        <w:rPr>
          <w:rFonts w:ascii="Liberation Serif" w:hAnsi="Liberation Serif"/>
          <w:sz w:val="28"/>
          <w:szCs w:val="28"/>
        </w:rPr>
        <w:t>Администрации Каменск-Уральского</w:t>
      </w:r>
      <w:r w:rsidR="00CF059D" w:rsidRPr="00893E72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893E72">
        <w:rPr>
          <w:rFonts w:ascii="Liberation Serif" w:hAnsi="Liberation Serif"/>
          <w:sz w:val="28"/>
          <w:szCs w:val="28"/>
        </w:rPr>
        <w:t xml:space="preserve">. </w:t>
      </w:r>
    </w:p>
    <w:p w:rsidR="00D043D0" w:rsidRPr="00893E72" w:rsidRDefault="00D043D0" w:rsidP="00D043D0">
      <w:pPr>
        <w:widowControl w:val="0"/>
        <w:numPr>
          <w:ilvl w:val="1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Pr="00893E72">
        <w:rPr>
          <w:rFonts w:ascii="Liberation Serif" w:hAnsi="Liberation Serif"/>
          <w:sz w:val="28"/>
        </w:rPr>
        <w:t>и выносит</w:t>
      </w:r>
      <w:r w:rsidR="00125C27">
        <w:rPr>
          <w:rFonts w:ascii="Liberation Serif" w:hAnsi="Liberation Serif"/>
          <w:sz w:val="28"/>
        </w:rPr>
        <w:t xml:space="preserve"> </w:t>
      </w:r>
      <w:r w:rsidRPr="00893E72">
        <w:rPr>
          <w:rFonts w:ascii="Liberation Serif" w:hAnsi="Liberation Serif"/>
          <w:sz w:val="28"/>
        </w:rPr>
        <w:t xml:space="preserve">свое заключение, оценивая каждый </w:t>
      </w:r>
      <w:r w:rsidRPr="00893E72">
        <w:rPr>
          <w:rFonts w:ascii="Liberation Serif" w:hAnsi="Liberation Serif"/>
          <w:sz w:val="28"/>
          <w:szCs w:val="28"/>
        </w:rPr>
        <w:t xml:space="preserve">Сценарий мероприятия </w:t>
      </w:r>
      <w:r w:rsidRPr="00893E72">
        <w:rPr>
          <w:rFonts w:ascii="Liberation Serif" w:hAnsi="Liberation Serif"/>
          <w:sz w:val="28"/>
        </w:rPr>
        <w:t>по следующим критериям:</w:t>
      </w:r>
    </w:p>
    <w:p w:rsidR="00D043D0" w:rsidRPr="00893E72" w:rsidRDefault="00D043D0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4"/>
        </w:rPr>
      </w:pPr>
      <w:r w:rsidRPr="00893E72">
        <w:rPr>
          <w:rFonts w:ascii="Liberation Serif" w:hAnsi="Liberation Serif"/>
          <w:sz w:val="28"/>
        </w:rPr>
        <w:t>соответствие цели мероприятия его содержанию;</w:t>
      </w:r>
    </w:p>
    <w:p w:rsidR="00D043D0" w:rsidRPr="00893E72" w:rsidRDefault="00D043D0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 w:rsidRPr="00893E72">
        <w:rPr>
          <w:rFonts w:ascii="Liberation Serif" w:hAnsi="Liberation Serif"/>
          <w:sz w:val="28"/>
        </w:rPr>
        <w:t>место мероприятия в образовательном процессе;</w:t>
      </w:r>
    </w:p>
    <w:p w:rsidR="00D043D0" w:rsidRPr="00893E72" w:rsidRDefault="00D043D0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 w:rsidRPr="00893E72">
        <w:rPr>
          <w:rFonts w:ascii="Liberation Serif" w:hAnsi="Liberation Serif"/>
          <w:sz w:val="28"/>
        </w:rPr>
        <w:t>ко</w:t>
      </w:r>
      <w:r w:rsidR="00E675D3">
        <w:rPr>
          <w:rFonts w:ascii="Liberation Serif" w:hAnsi="Liberation Serif"/>
          <w:sz w:val="28"/>
        </w:rPr>
        <w:t>нкретность и научность</w:t>
      </w:r>
      <w:r w:rsidRPr="00893E72">
        <w:rPr>
          <w:rFonts w:ascii="Liberation Serif" w:hAnsi="Liberation Serif"/>
          <w:sz w:val="28"/>
        </w:rPr>
        <w:t xml:space="preserve"> содержания </w:t>
      </w:r>
      <w:r w:rsidR="00E675D3">
        <w:rPr>
          <w:rFonts w:ascii="Liberation Serif" w:hAnsi="Liberation Serif"/>
          <w:sz w:val="28"/>
        </w:rPr>
        <w:t>материала</w:t>
      </w:r>
      <w:r w:rsidRPr="00893E72">
        <w:rPr>
          <w:rFonts w:ascii="Liberation Serif" w:hAnsi="Liberation Serif"/>
          <w:sz w:val="28"/>
        </w:rPr>
        <w:t>;</w:t>
      </w:r>
    </w:p>
    <w:p w:rsidR="00D043D0" w:rsidRPr="00893E72" w:rsidRDefault="00D043D0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 w:rsidRPr="00893E72">
        <w:rPr>
          <w:rFonts w:ascii="Liberation Serif" w:hAnsi="Liberation Serif"/>
          <w:sz w:val="28"/>
        </w:rPr>
        <w:t>возможность практической реализации в других образовательных организациях;</w:t>
      </w:r>
    </w:p>
    <w:p w:rsidR="00D043D0" w:rsidRPr="00893E72" w:rsidRDefault="00D043D0" w:rsidP="00D043D0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соответствие используемых методов и приемов возрастным </w:t>
      </w:r>
      <w:r w:rsidR="00E675D3">
        <w:rPr>
          <w:rFonts w:ascii="Liberation Serif" w:hAnsi="Liberation Serif"/>
          <w:sz w:val="28"/>
          <w:szCs w:val="28"/>
        </w:rPr>
        <w:t xml:space="preserve">особенностям </w:t>
      </w:r>
      <w:r w:rsidRPr="00893E72">
        <w:rPr>
          <w:rFonts w:ascii="Liberation Serif" w:hAnsi="Liberation Serif"/>
          <w:sz w:val="28"/>
          <w:szCs w:val="28"/>
        </w:rPr>
        <w:t>учащихся;</w:t>
      </w:r>
    </w:p>
    <w:p w:rsidR="00D043D0" w:rsidRPr="00893E72" w:rsidRDefault="00D043D0" w:rsidP="00D043D0">
      <w:pPr>
        <w:numPr>
          <w:ilvl w:val="0"/>
          <w:numId w:val="19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 выбранный способ и метод создания ситуаций для принятия ценностных ориентиров учащимися</w:t>
      </w:r>
      <w:r w:rsidR="003A1EDC" w:rsidRPr="00893E72">
        <w:rPr>
          <w:rFonts w:ascii="Liberation Serif" w:hAnsi="Liberation Serif"/>
          <w:sz w:val="28"/>
          <w:szCs w:val="28"/>
        </w:rPr>
        <w:t>, в том числе дет</w:t>
      </w:r>
      <w:r w:rsidR="00893E72" w:rsidRPr="00893E72">
        <w:rPr>
          <w:rFonts w:ascii="Liberation Serif" w:hAnsi="Liberation Serif"/>
          <w:sz w:val="28"/>
          <w:szCs w:val="28"/>
        </w:rPr>
        <w:t>ьми</w:t>
      </w:r>
      <w:r w:rsidR="003A1EDC" w:rsidRPr="00893E72">
        <w:rPr>
          <w:rFonts w:ascii="Liberation Serif" w:hAnsi="Liberation Serif"/>
          <w:sz w:val="28"/>
          <w:szCs w:val="28"/>
        </w:rPr>
        <w:t xml:space="preserve"> беженцев и </w:t>
      </w:r>
      <w:r w:rsidR="003A1EDC" w:rsidRPr="00893E72">
        <w:rPr>
          <w:rFonts w:ascii="Liberation Serif" w:hAnsi="Liberation Serif"/>
          <w:sz w:val="28"/>
          <w:szCs w:val="28"/>
        </w:rPr>
        <w:lastRenderedPageBreak/>
        <w:t>иностранных граждан, прибывших на территорию Каменск-Уральского городского округа</w:t>
      </w:r>
      <w:r w:rsidRPr="00893E72">
        <w:rPr>
          <w:rFonts w:ascii="Liberation Serif" w:hAnsi="Liberation Serif"/>
          <w:sz w:val="28"/>
          <w:szCs w:val="28"/>
        </w:rPr>
        <w:t>.</w:t>
      </w:r>
    </w:p>
    <w:p w:rsidR="00D043D0" w:rsidRPr="00893E72" w:rsidRDefault="00D043D0" w:rsidP="00D043D0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Каждый показатель оценивается в диапазоне от 0 до 2 баллов.</w:t>
      </w:r>
    </w:p>
    <w:p w:rsidR="00CF059D" w:rsidRPr="00893E72" w:rsidRDefault="00CF059D" w:rsidP="00D043D0">
      <w:pPr>
        <w:pStyle w:val="ac"/>
        <w:numPr>
          <w:ilvl w:val="1"/>
          <w:numId w:val="18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Члены Конкурсной комиссии выставляют баллы по каждому критерию и суммируют полученные баллы по каждой заявке. В каждой номинации определяются лауреаты 1, 2, 3 степени</w:t>
      </w:r>
      <w:r w:rsidR="00607983" w:rsidRPr="00893E72">
        <w:rPr>
          <w:rFonts w:ascii="Liberation Serif" w:hAnsi="Liberation Serif"/>
          <w:sz w:val="28"/>
          <w:szCs w:val="28"/>
        </w:rPr>
        <w:t xml:space="preserve"> и дипломанты 1, 2, 3 степени.</w:t>
      </w:r>
    </w:p>
    <w:p w:rsidR="00D043D0" w:rsidRPr="00893E72" w:rsidRDefault="00607983" w:rsidP="00CF059D">
      <w:pPr>
        <w:pStyle w:val="ac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Лауреатами и дипломантами </w:t>
      </w:r>
      <w:r w:rsidR="00D043D0" w:rsidRPr="00893E72">
        <w:rPr>
          <w:rFonts w:ascii="Liberation Serif" w:hAnsi="Liberation Serif"/>
          <w:sz w:val="28"/>
          <w:szCs w:val="28"/>
        </w:rPr>
        <w:t>в каждой номинации становятся участники Конкурса, набравшие наибольшее количество баллов.</w:t>
      </w:r>
    </w:p>
    <w:p w:rsidR="00D043D0" w:rsidRPr="00893E72" w:rsidRDefault="00D043D0" w:rsidP="00D043D0">
      <w:pPr>
        <w:numPr>
          <w:ilvl w:val="1"/>
          <w:numId w:val="18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4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>В случае несоответствия заявки требованиям настоящего Положения, заявка не подлежит оцениванию Конкурсной комиссией.</w:t>
      </w:r>
    </w:p>
    <w:p w:rsidR="00D043D0" w:rsidRPr="00893E72" w:rsidRDefault="00D043D0" w:rsidP="00D043D0">
      <w:pPr>
        <w:numPr>
          <w:ilvl w:val="1"/>
          <w:numId w:val="18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893E72">
        <w:rPr>
          <w:rFonts w:ascii="Liberation Serif" w:hAnsi="Liberation Serif"/>
          <w:sz w:val="28"/>
          <w:szCs w:val="28"/>
          <w:lang w:eastAsia="en-US"/>
        </w:rPr>
        <w:t xml:space="preserve">Конкурсная комиссия оставляет за собой право запрашивать дополнительные сведения и документы у участников Конкурса, привлекать к работе Конкурсной комиссии специалистов в сфере </w:t>
      </w:r>
      <w:r w:rsidR="00607983" w:rsidRPr="00893E72">
        <w:rPr>
          <w:rFonts w:ascii="Liberation Serif" w:hAnsi="Liberation Serif"/>
          <w:sz w:val="28"/>
          <w:szCs w:val="28"/>
          <w:lang w:eastAsia="en-US"/>
        </w:rPr>
        <w:t xml:space="preserve">межнациональных отношений и </w:t>
      </w:r>
      <w:r w:rsidRPr="00893E72">
        <w:rPr>
          <w:rFonts w:ascii="Liberation Serif" w:hAnsi="Liberation Serif"/>
          <w:sz w:val="28"/>
          <w:szCs w:val="28"/>
          <w:lang w:eastAsia="en-US"/>
        </w:rPr>
        <w:t xml:space="preserve">профилактики экстремизма. </w:t>
      </w:r>
    </w:p>
    <w:p w:rsidR="00D043D0" w:rsidRPr="00893E72" w:rsidRDefault="00D043D0" w:rsidP="00D043D0">
      <w:pPr>
        <w:pStyle w:val="ae"/>
        <w:numPr>
          <w:ilvl w:val="1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Материалы, направленные на Конкурс, не возвращаются и не рецензируются.</w:t>
      </w:r>
    </w:p>
    <w:p w:rsidR="00607983" w:rsidRPr="00893E72" w:rsidRDefault="00607983" w:rsidP="00D043D0">
      <w:pPr>
        <w:pStyle w:val="ae"/>
        <w:numPr>
          <w:ilvl w:val="1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Участник  Конкурса несет установленную законом ответственность за содержание и оформление конкурсных работ, за нарушение авторских</w:t>
      </w:r>
      <w:r w:rsidR="00917A5C" w:rsidRPr="00893E72">
        <w:rPr>
          <w:rFonts w:ascii="Liberation Serif" w:hAnsi="Liberation Serif"/>
          <w:sz w:val="28"/>
          <w:szCs w:val="28"/>
        </w:rPr>
        <w:t xml:space="preserve"> и смежных прав </w:t>
      </w:r>
      <w:r w:rsidR="006B3E1F" w:rsidRPr="00893E72">
        <w:rPr>
          <w:rFonts w:ascii="Liberation Serif" w:hAnsi="Liberation Serif"/>
          <w:sz w:val="28"/>
          <w:szCs w:val="28"/>
        </w:rPr>
        <w:t>в отношении произведений и исполнений, вошедших в состав конкурных работ.</w:t>
      </w:r>
    </w:p>
    <w:p w:rsidR="00D043D0" w:rsidRPr="00893E72" w:rsidRDefault="00D043D0" w:rsidP="00D043D0">
      <w:pPr>
        <w:pStyle w:val="ae"/>
        <w:numPr>
          <w:ilvl w:val="1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Участие в Конкурсе рассматривается как согласие автора на полную или частичную публикацию конкурсных материалов, в том числе в информационно</w:t>
      </w:r>
      <w:r w:rsidR="006B3E1F" w:rsidRPr="00893E72">
        <w:rPr>
          <w:rFonts w:ascii="Liberation Serif" w:hAnsi="Liberation Serif"/>
          <w:sz w:val="28"/>
          <w:szCs w:val="28"/>
        </w:rPr>
        <w:t xml:space="preserve">-телекоммуникационной </w:t>
      </w:r>
      <w:r w:rsidRPr="00893E72">
        <w:rPr>
          <w:rFonts w:ascii="Liberation Serif" w:hAnsi="Liberation Serif"/>
          <w:sz w:val="28"/>
          <w:szCs w:val="28"/>
        </w:rPr>
        <w:t>сети «Интернет».</w:t>
      </w:r>
    </w:p>
    <w:p w:rsidR="00A77212" w:rsidRPr="00893E72" w:rsidRDefault="006B3E1F" w:rsidP="00A77212">
      <w:pPr>
        <w:pStyle w:val="ac"/>
        <w:numPr>
          <w:ilvl w:val="1"/>
          <w:numId w:val="18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93E72">
        <w:rPr>
          <w:rFonts w:ascii="Liberation Serif" w:hAnsi="Liberation Serif"/>
          <w:sz w:val="28"/>
          <w:szCs w:val="28"/>
        </w:rPr>
        <w:t>В</w:t>
      </w:r>
      <w:r w:rsidR="00D043D0" w:rsidRPr="00893E72">
        <w:rPr>
          <w:rFonts w:ascii="Liberation Serif" w:hAnsi="Liberation Serif"/>
          <w:sz w:val="28"/>
          <w:szCs w:val="28"/>
        </w:rPr>
        <w:t xml:space="preserve"> каждой номинации </w:t>
      </w:r>
      <w:r w:rsidRPr="00893E72">
        <w:rPr>
          <w:rFonts w:ascii="Liberation Serif" w:hAnsi="Liberation Serif"/>
          <w:sz w:val="28"/>
          <w:szCs w:val="28"/>
        </w:rPr>
        <w:t xml:space="preserve">денежными премиями </w:t>
      </w:r>
      <w:r w:rsidR="00D043D0" w:rsidRPr="00893E72">
        <w:rPr>
          <w:rFonts w:ascii="Liberation Serif" w:hAnsi="Liberation Serif"/>
          <w:sz w:val="28"/>
          <w:szCs w:val="28"/>
        </w:rPr>
        <w:t>награждаются</w:t>
      </w:r>
      <w:r w:rsidRPr="00893E72">
        <w:rPr>
          <w:rFonts w:ascii="Liberation Serif" w:hAnsi="Liberation Serif"/>
          <w:sz w:val="28"/>
          <w:szCs w:val="28"/>
        </w:rPr>
        <w:t>: лауреат 1 степени - 8000,0 рублей, лауреат 2 степени – 7500,0 рублей, лауреат 3 степени – 7000,0 рублей, дипломант 1 степени – 6000 тыс. рублей, дипломант 2 степени – 5500,0 рублей, дипломант 3 степени – 5000,0 тыс. рублей</w:t>
      </w:r>
      <w:r w:rsidR="00A77212" w:rsidRPr="00893E72">
        <w:rPr>
          <w:rFonts w:ascii="Liberation Serif" w:hAnsi="Liberation Serif"/>
          <w:sz w:val="28"/>
          <w:szCs w:val="28"/>
        </w:rPr>
        <w:t>.</w:t>
      </w:r>
      <w:proofErr w:type="gramEnd"/>
    </w:p>
    <w:p w:rsidR="00A77212" w:rsidRPr="00893E72" w:rsidRDefault="00A77212" w:rsidP="00A77212">
      <w:pPr>
        <w:pStyle w:val="ac"/>
        <w:tabs>
          <w:tab w:val="left" w:pos="0"/>
        </w:tabs>
        <w:spacing w:after="0"/>
        <w:ind w:left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Все</w:t>
      </w:r>
      <w:r w:rsidR="006F00DF" w:rsidRPr="00893E72">
        <w:rPr>
          <w:rFonts w:ascii="Liberation Serif" w:hAnsi="Liberation Serif"/>
          <w:sz w:val="28"/>
          <w:szCs w:val="28"/>
        </w:rPr>
        <w:t>м</w:t>
      </w:r>
      <w:r w:rsidRPr="00893E72">
        <w:rPr>
          <w:rFonts w:ascii="Liberation Serif" w:hAnsi="Liberation Serif"/>
          <w:sz w:val="28"/>
          <w:szCs w:val="28"/>
        </w:rPr>
        <w:t xml:space="preserve"> участник</w:t>
      </w:r>
      <w:r w:rsidR="006F00DF" w:rsidRPr="00893E72">
        <w:rPr>
          <w:rFonts w:ascii="Liberation Serif" w:hAnsi="Liberation Serif"/>
          <w:sz w:val="28"/>
          <w:szCs w:val="28"/>
        </w:rPr>
        <w:t>ам</w:t>
      </w:r>
      <w:r w:rsidRPr="00893E72">
        <w:rPr>
          <w:rFonts w:ascii="Liberation Serif" w:hAnsi="Liberation Serif"/>
          <w:sz w:val="28"/>
          <w:szCs w:val="28"/>
        </w:rPr>
        <w:t xml:space="preserve"> Конкурса </w:t>
      </w:r>
      <w:r w:rsidR="006F00DF" w:rsidRPr="00893E72">
        <w:rPr>
          <w:rFonts w:ascii="Liberation Serif" w:hAnsi="Liberation Serif"/>
          <w:sz w:val="28"/>
          <w:szCs w:val="28"/>
        </w:rPr>
        <w:t>вручаются</w:t>
      </w:r>
      <w:r w:rsidRPr="00893E72">
        <w:rPr>
          <w:rFonts w:ascii="Liberation Serif" w:hAnsi="Liberation Serif"/>
          <w:sz w:val="28"/>
          <w:szCs w:val="28"/>
        </w:rPr>
        <w:t xml:space="preserve"> диплом</w:t>
      </w:r>
      <w:r w:rsidR="006F00DF" w:rsidRPr="00893E72">
        <w:rPr>
          <w:rFonts w:ascii="Liberation Serif" w:hAnsi="Liberation Serif"/>
          <w:sz w:val="28"/>
          <w:szCs w:val="28"/>
        </w:rPr>
        <w:t>ы</w:t>
      </w:r>
      <w:r w:rsidRPr="00893E72">
        <w:rPr>
          <w:rFonts w:ascii="Liberation Serif" w:hAnsi="Liberation Serif"/>
          <w:sz w:val="28"/>
          <w:szCs w:val="28"/>
        </w:rPr>
        <w:t xml:space="preserve"> Конкурса.</w:t>
      </w:r>
    </w:p>
    <w:p w:rsidR="00A77212" w:rsidRPr="00893E72" w:rsidRDefault="00A77212" w:rsidP="00A77212">
      <w:pPr>
        <w:pStyle w:val="ac"/>
        <w:numPr>
          <w:ilvl w:val="1"/>
          <w:numId w:val="18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Денежные премии перечисляются лауреатам и дипломантам Конкурса путем безналичного расчета с учетом удержания подоходного налога.</w:t>
      </w:r>
    </w:p>
    <w:p w:rsidR="00A77212" w:rsidRPr="00893E72" w:rsidRDefault="00A77212" w:rsidP="00A77212">
      <w:pPr>
        <w:pStyle w:val="ac"/>
        <w:numPr>
          <w:ilvl w:val="1"/>
          <w:numId w:val="18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В случае</w:t>
      </w:r>
      <w:proofErr w:type="gramStart"/>
      <w:r w:rsidR="00A3734A" w:rsidRPr="00893E72">
        <w:rPr>
          <w:rFonts w:ascii="Liberation Serif" w:hAnsi="Liberation Serif"/>
          <w:sz w:val="28"/>
          <w:szCs w:val="28"/>
        </w:rPr>
        <w:t>,</w:t>
      </w:r>
      <w:proofErr w:type="gramEnd"/>
      <w:r w:rsidRPr="00893E72">
        <w:rPr>
          <w:rFonts w:ascii="Liberation Serif" w:hAnsi="Liberation Serif"/>
          <w:sz w:val="28"/>
          <w:szCs w:val="28"/>
        </w:rPr>
        <w:t xml:space="preserve"> если в одной или нескольких номинациях Конкурса нет претендентов на призовое место, неиспользованные денежные средства по решению Конкурсной комиссии могут быть перераспределены на присуждение дополнительных премий участникам других номинаций.</w:t>
      </w:r>
    </w:p>
    <w:p w:rsidR="00D043D0" w:rsidRPr="00893E72" w:rsidRDefault="00D043D0" w:rsidP="00D043D0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7B440E" w:rsidRPr="00893E72" w:rsidRDefault="007B440E" w:rsidP="00D043D0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ind w:left="5245" w:firstLine="419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lastRenderedPageBreak/>
        <w:t xml:space="preserve">Приложение 1 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к Положению </w:t>
      </w:r>
      <w:r w:rsidR="00D40459">
        <w:rPr>
          <w:rFonts w:ascii="Liberation Serif" w:hAnsi="Liberation Serif"/>
          <w:sz w:val="28"/>
          <w:szCs w:val="28"/>
        </w:rPr>
        <w:t>о</w:t>
      </w:r>
      <w:r w:rsidR="00A77212" w:rsidRPr="00893E72">
        <w:rPr>
          <w:rFonts w:ascii="Liberation Serif" w:hAnsi="Liberation Serif"/>
          <w:sz w:val="28"/>
          <w:szCs w:val="28"/>
        </w:rPr>
        <w:t xml:space="preserve"> городском конкурсе на лучший сценарий мероприятия по формированию общероссийской гражданской идентичности</w:t>
      </w:r>
    </w:p>
    <w:p w:rsidR="00D043D0" w:rsidRPr="00893E72" w:rsidRDefault="00D043D0" w:rsidP="00D043D0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ab/>
        <w:t xml:space="preserve">В Администрацию </w:t>
      </w:r>
    </w:p>
    <w:p w:rsidR="00D043D0" w:rsidRPr="00893E72" w:rsidRDefault="00D043D0" w:rsidP="00D043D0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ab/>
        <w:t>Каменск-Уральского</w:t>
      </w:r>
      <w:r w:rsidR="00D40459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D043D0" w:rsidRPr="00893E72" w:rsidRDefault="00D043D0" w:rsidP="00D043D0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Заявка на участие </w:t>
      </w:r>
    </w:p>
    <w:p w:rsidR="00D962FC" w:rsidRPr="00893E72" w:rsidRDefault="00D043D0" w:rsidP="00D962FC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в </w:t>
      </w:r>
      <w:r w:rsidR="00D962FC" w:rsidRPr="00893E72">
        <w:rPr>
          <w:rFonts w:ascii="Liberation Serif" w:hAnsi="Liberation Serif"/>
          <w:sz w:val="28"/>
          <w:szCs w:val="28"/>
        </w:rPr>
        <w:t>городском конкурсе на лучший сценарий мероприятия по формированию общероссийской гражданской идентичности</w:t>
      </w:r>
    </w:p>
    <w:p w:rsidR="00D043D0" w:rsidRPr="00893E72" w:rsidRDefault="00D043D0" w:rsidP="00D043D0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в номинации __________________________________________</w:t>
      </w:r>
    </w:p>
    <w:p w:rsidR="00D043D0" w:rsidRPr="00893E72" w:rsidRDefault="00D043D0" w:rsidP="00D043D0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3"/>
        <w:gridCol w:w="5117"/>
        <w:gridCol w:w="3934"/>
      </w:tblGrid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Информация об участнике конкурса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Фамилия Имя Отчество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Место работы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Должность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1.4.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Контактный телефон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962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1.5.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893E72">
              <w:rPr>
                <w:rFonts w:ascii="Liberation Serif" w:hAnsi="Liberation Serif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D0" w:rsidRPr="00893E72" w:rsidRDefault="00D043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D043D0" w:rsidRPr="00893E72" w:rsidRDefault="00D043D0" w:rsidP="00D043D0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D962FC" w:rsidRPr="00893E72" w:rsidRDefault="00D043D0" w:rsidP="00D962FC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Приложение к заявке: </w:t>
      </w:r>
    </w:p>
    <w:p w:rsidR="00D962FC" w:rsidRPr="00893E72" w:rsidRDefault="00D962FC" w:rsidP="00D962FC">
      <w:pPr>
        <w:pStyle w:val="ae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С</w:t>
      </w:r>
      <w:r w:rsidR="00D043D0" w:rsidRPr="00893E72">
        <w:rPr>
          <w:rFonts w:ascii="Liberation Serif" w:hAnsi="Liberation Serif"/>
          <w:sz w:val="28"/>
          <w:szCs w:val="28"/>
        </w:rPr>
        <w:t>ценарий  мероприятия по</w:t>
      </w:r>
      <w:r w:rsidRPr="00893E72">
        <w:rPr>
          <w:rFonts w:ascii="Liberation Serif" w:hAnsi="Liberation Serif"/>
          <w:sz w:val="28"/>
          <w:szCs w:val="28"/>
        </w:rPr>
        <w:t xml:space="preserve"> формированию общероссийской гражданской идентичности.</w:t>
      </w:r>
    </w:p>
    <w:p w:rsidR="00D043D0" w:rsidRDefault="00D043D0" w:rsidP="00D962FC">
      <w:pPr>
        <w:pStyle w:val="ae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Дополнительные материал</w:t>
      </w:r>
      <w:proofErr w:type="gramStart"/>
      <w:r w:rsidRPr="00893E72">
        <w:rPr>
          <w:rFonts w:ascii="Liberation Serif" w:hAnsi="Liberation Serif"/>
          <w:sz w:val="28"/>
          <w:szCs w:val="28"/>
        </w:rPr>
        <w:t>ы</w:t>
      </w:r>
      <w:r w:rsidR="00D962FC" w:rsidRPr="00893E72">
        <w:rPr>
          <w:rFonts w:ascii="Liberation Serif" w:hAnsi="Liberation Serif"/>
          <w:i/>
          <w:sz w:val="28"/>
          <w:szCs w:val="28"/>
        </w:rPr>
        <w:t>(</w:t>
      </w:r>
      <w:proofErr w:type="gramEnd"/>
      <w:r w:rsidR="00D962FC" w:rsidRPr="00893E72">
        <w:rPr>
          <w:rFonts w:ascii="Liberation Serif" w:hAnsi="Liberation Serif"/>
          <w:i/>
          <w:sz w:val="28"/>
          <w:szCs w:val="28"/>
        </w:rPr>
        <w:t>при наличии)</w:t>
      </w:r>
      <w:r w:rsidR="00D962FC" w:rsidRPr="00893E72">
        <w:rPr>
          <w:rFonts w:ascii="Liberation Serif" w:hAnsi="Liberation Serif"/>
          <w:sz w:val="28"/>
          <w:szCs w:val="28"/>
        </w:rPr>
        <w:t>.</w:t>
      </w:r>
    </w:p>
    <w:p w:rsidR="00D043D0" w:rsidRPr="00893E72" w:rsidRDefault="00D043D0" w:rsidP="00D043D0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Даю свое согласие на использование в некоммерческих целях для размещения в сборнике материалов, в сети «Интернет»  с возможностью редакторской обработки. </w:t>
      </w:r>
    </w:p>
    <w:p w:rsidR="00D043D0" w:rsidRPr="00893E72" w:rsidRDefault="00D043D0" w:rsidP="00D043D0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D043D0" w:rsidRPr="00893E72" w:rsidRDefault="00D043D0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______________________________</w:t>
      </w:r>
      <w:r w:rsidRPr="00893E72">
        <w:rPr>
          <w:rFonts w:ascii="Liberation Serif" w:hAnsi="Liberation Serif"/>
          <w:sz w:val="28"/>
          <w:szCs w:val="28"/>
        </w:rPr>
        <w:tab/>
      </w:r>
      <w:r w:rsidRPr="00893E72">
        <w:rPr>
          <w:rFonts w:ascii="Liberation Serif" w:hAnsi="Liberation Serif"/>
          <w:sz w:val="28"/>
          <w:szCs w:val="28"/>
        </w:rPr>
        <w:tab/>
      </w:r>
      <w:r w:rsidRPr="00893E72">
        <w:rPr>
          <w:rFonts w:ascii="Liberation Serif" w:hAnsi="Liberation Serif"/>
          <w:sz w:val="28"/>
          <w:szCs w:val="28"/>
        </w:rPr>
        <w:tab/>
        <w:t>________________</w:t>
      </w:r>
      <w:r w:rsidR="00A3734A" w:rsidRPr="00893E72">
        <w:rPr>
          <w:rFonts w:ascii="Liberation Serif" w:hAnsi="Liberation Serif"/>
          <w:sz w:val="28"/>
          <w:szCs w:val="28"/>
        </w:rPr>
        <w:t>_____</w:t>
      </w:r>
    </w:p>
    <w:p w:rsidR="00D043D0" w:rsidRDefault="00D043D0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i/>
          <w:sz w:val="28"/>
          <w:szCs w:val="28"/>
        </w:rPr>
        <w:t>(ФИО)</w:t>
      </w:r>
      <w:r w:rsidRPr="00893E72">
        <w:rPr>
          <w:rFonts w:ascii="Liberation Serif" w:hAnsi="Liberation Serif"/>
          <w:sz w:val="28"/>
          <w:szCs w:val="28"/>
        </w:rPr>
        <w:tab/>
      </w:r>
      <w:r w:rsidRPr="00893E72">
        <w:rPr>
          <w:rFonts w:ascii="Liberation Serif" w:hAnsi="Liberation Serif"/>
          <w:sz w:val="28"/>
          <w:szCs w:val="28"/>
        </w:rPr>
        <w:tab/>
      </w:r>
      <w:r w:rsidRPr="00893E72">
        <w:rPr>
          <w:rFonts w:ascii="Liberation Serif" w:hAnsi="Liberation Serif"/>
          <w:i/>
          <w:sz w:val="28"/>
          <w:szCs w:val="28"/>
        </w:rPr>
        <w:t xml:space="preserve">                                                                       (подпись)</w:t>
      </w: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D40459" w:rsidRDefault="00D40459" w:rsidP="00D043D0">
      <w:pPr>
        <w:tabs>
          <w:tab w:val="num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B4E14" w:rsidRDefault="00BB4E14" w:rsidP="00D40459">
      <w:pPr>
        <w:ind w:left="5245" w:firstLine="419"/>
        <w:rPr>
          <w:rFonts w:ascii="Liberation Serif" w:hAnsi="Liberation Serif"/>
          <w:sz w:val="24"/>
          <w:szCs w:val="24"/>
        </w:rPr>
      </w:pPr>
    </w:p>
    <w:p w:rsidR="00D40459" w:rsidRPr="00BB4E14" w:rsidRDefault="00D40459" w:rsidP="00D40459">
      <w:pPr>
        <w:ind w:left="5245" w:firstLine="419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lastRenderedPageBreak/>
        <w:t xml:space="preserve">Приложение 2 </w:t>
      </w:r>
    </w:p>
    <w:p w:rsidR="00D40459" w:rsidRPr="00BB4E14" w:rsidRDefault="00D40459" w:rsidP="00D40459">
      <w:pPr>
        <w:ind w:left="5664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к Положению о городском конкурсе на лучший сценарий мероприятия по формированию общероссийской гражданской идентичности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4"/>
          <w:szCs w:val="24"/>
        </w:rPr>
      </w:pP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ab/>
        <w:t xml:space="preserve">В Администрацию 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ab/>
        <w:t>Каменск-Уральского городского округа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jc w:val="center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Согласие на обработку персональных данных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jc w:val="center"/>
        <w:rPr>
          <w:rFonts w:ascii="Liberation Serif" w:hAnsi="Liberation Serif"/>
          <w:sz w:val="24"/>
          <w:szCs w:val="24"/>
        </w:rPr>
      </w:pP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Я, ___________________________________________________________</w:t>
      </w:r>
      <w:r w:rsidR="00BB4E14">
        <w:rPr>
          <w:rFonts w:ascii="Liberation Serif" w:hAnsi="Liberation Serif"/>
          <w:sz w:val="24"/>
          <w:szCs w:val="24"/>
        </w:rPr>
        <w:t>____________</w:t>
      </w:r>
      <w:r w:rsidRPr="00BB4E14">
        <w:rPr>
          <w:rFonts w:ascii="Liberation Serif" w:hAnsi="Liberation Serif"/>
          <w:sz w:val="24"/>
          <w:szCs w:val="24"/>
        </w:rPr>
        <w:t xml:space="preserve">,    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BB4E14">
        <w:rPr>
          <w:rFonts w:ascii="Liberation Serif" w:hAnsi="Liberation Serif"/>
          <w:i/>
          <w:sz w:val="24"/>
          <w:szCs w:val="24"/>
        </w:rPr>
        <w:t>(Ф.И.О.)</w:t>
      </w:r>
    </w:p>
    <w:p w:rsidR="00D40459" w:rsidRPr="00BB4E14" w:rsidRDefault="00D40459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sz w:val="24"/>
          <w:szCs w:val="24"/>
        </w:rPr>
      </w:pPr>
      <w:proofErr w:type="spellStart"/>
      <w:r w:rsidRPr="00BB4E14">
        <w:rPr>
          <w:rFonts w:ascii="Liberation Serif" w:hAnsi="Liberation Serif"/>
          <w:sz w:val="24"/>
          <w:szCs w:val="24"/>
        </w:rPr>
        <w:t>паспортсерия</w:t>
      </w:r>
      <w:proofErr w:type="spellEnd"/>
      <w:r w:rsidRPr="00BB4E14">
        <w:rPr>
          <w:rFonts w:ascii="Liberation Serif" w:hAnsi="Liberation Serif"/>
          <w:sz w:val="24"/>
          <w:szCs w:val="24"/>
        </w:rPr>
        <w:t>__________</w:t>
      </w:r>
      <w:r w:rsidR="00BB4E14">
        <w:rPr>
          <w:rFonts w:ascii="Liberation Serif" w:hAnsi="Liberation Serif"/>
          <w:sz w:val="24"/>
          <w:szCs w:val="24"/>
        </w:rPr>
        <w:t>___</w:t>
      </w:r>
      <w:r w:rsidRPr="00BB4E14">
        <w:rPr>
          <w:rFonts w:ascii="Liberation Serif" w:hAnsi="Liberation Serif"/>
          <w:sz w:val="24"/>
          <w:szCs w:val="24"/>
        </w:rPr>
        <w:t xml:space="preserve"> №</w:t>
      </w:r>
      <w:r w:rsidR="00AE2A41" w:rsidRPr="00BB4E14">
        <w:rPr>
          <w:rFonts w:ascii="Liberation Serif" w:hAnsi="Liberation Serif"/>
          <w:sz w:val="24"/>
          <w:szCs w:val="24"/>
        </w:rPr>
        <w:t>___________</w:t>
      </w:r>
      <w:r w:rsidR="00BB4E14">
        <w:rPr>
          <w:rFonts w:ascii="Liberation Serif" w:hAnsi="Liberation Serif"/>
          <w:sz w:val="24"/>
          <w:szCs w:val="24"/>
        </w:rPr>
        <w:t>____</w:t>
      </w:r>
      <w:r w:rsidR="00AE2A41" w:rsidRPr="00BB4E14">
        <w:rPr>
          <w:rFonts w:ascii="Liberation Serif" w:hAnsi="Liberation Serif"/>
          <w:sz w:val="24"/>
          <w:szCs w:val="24"/>
        </w:rPr>
        <w:t>__, выдан ________________________</w:t>
      </w:r>
      <w:r w:rsidR="00BB4E14">
        <w:rPr>
          <w:rFonts w:ascii="Liberation Serif" w:hAnsi="Liberation Serif"/>
          <w:sz w:val="24"/>
          <w:szCs w:val="24"/>
        </w:rPr>
        <w:t>____</w:t>
      </w:r>
    </w:p>
    <w:p w:rsidR="00AE2A41" w:rsidRPr="00BB4E14" w:rsidRDefault="00AE2A41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________________________________________________________________</w:t>
      </w:r>
      <w:r w:rsidR="00BB4E14">
        <w:rPr>
          <w:rFonts w:ascii="Liberation Serif" w:hAnsi="Liberation Serif"/>
          <w:sz w:val="24"/>
          <w:szCs w:val="24"/>
        </w:rPr>
        <w:t>_____________</w:t>
      </w:r>
      <w:r w:rsidRPr="00BB4E14">
        <w:rPr>
          <w:rFonts w:ascii="Liberation Serif" w:hAnsi="Liberation Serif"/>
          <w:sz w:val="24"/>
          <w:szCs w:val="24"/>
        </w:rPr>
        <w:t>__,</w:t>
      </w:r>
    </w:p>
    <w:p w:rsidR="00AE2A41" w:rsidRPr="00BB4E14" w:rsidRDefault="00AE2A41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i/>
          <w:sz w:val="24"/>
          <w:szCs w:val="24"/>
        </w:rPr>
      </w:pPr>
      <w:r w:rsidRPr="00BB4E14">
        <w:rPr>
          <w:rFonts w:ascii="Liberation Serif" w:hAnsi="Liberation Serif"/>
          <w:i/>
          <w:sz w:val="24"/>
          <w:szCs w:val="24"/>
        </w:rPr>
        <w:t xml:space="preserve">(когда и кем </w:t>
      </w:r>
      <w:proofErr w:type="gramStart"/>
      <w:r w:rsidRPr="00BB4E14">
        <w:rPr>
          <w:rFonts w:ascii="Liberation Serif" w:hAnsi="Liberation Serif"/>
          <w:i/>
          <w:sz w:val="24"/>
          <w:szCs w:val="24"/>
        </w:rPr>
        <w:t>выдан</w:t>
      </w:r>
      <w:proofErr w:type="gramEnd"/>
      <w:r w:rsidRPr="00BB4E14">
        <w:rPr>
          <w:rFonts w:ascii="Liberation Serif" w:hAnsi="Liberation Serif"/>
          <w:i/>
          <w:sz w:val="24"/>
          <w:szCs w:val="24"/>
        </w:rPr>
        <w:t>)</w:t>
      </w:r>
    </w:p>
    <w:p w:rsidR="00AE2A41" w:rsidRPr="00BB4E14" w:rsidRDefault="00BB4E14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адрес регистрации_______</w:t>
      </w:r>
      <w:r w:rsidR="00AE2A41" w:rsidRPr="00BB4E14">
        <w:rPr>
          <w:rFonts w:ascii="Liberation Serif" w:hAnsi="Liberation Serif"/>
          <w:sz w:val="24"/>
          <w:szCs w:val="24"/>
        </w:rPr>
        <w:t>____________________________________________</w:t>
      </w:r>
      <w:r>
        <w:rPr>
          <w:rFonts w:ascii="Liberation Serif" w:hAnsi="Liberation Serif"/>
          <w:sz w:val="24"/>
          <w:szCs w:val="24"/>
        </w:rPr>
        <w:t>____________</w:t>
      </w:r>
    </w:p>
    <w:p w:rsidR="00AE2A41" w:rsidRPr="00BB4E14" w:rsidRDefault="00AE2A41" w:rsidP="00D40459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rFonts w:ascii="Liberation Serif" w:hAnsi="Liberation Serif"/>
          <w:sz w:val="24"/>
          <w:szCs w:val="24"/>
        </w:rPr>
      </w:pPr>
      <w:r w:rsidRPr="00BB4E14">
        <w:rPr>
          <w:rFonts w:ascii="Liberation Serif" w:hAnsi="Liberation Serif"/>
          <w:sz w:val="24"/>
          <w:szCs w:val="24"/>
        </w:rPr>
        <w:t>__________________________________________________________________</w:t>
      </w:r>
      <w:r w:rsidR="00BB4E14">
        <w:rPr>
          <w:rFonts w:ascii="Liberation Serif" w:hAnsi="Liberation Serif"/>
          <w:sz w:val="24"/>
          <w:szCs w:val="24"/>
        </w:rPr>
        <w:t>_____________</w:t>
      </w:r>
    </w:p>
    <w:p w:rsidR="00D40459" w:rsidRPr="00D40459" w:rsidRDefault="00D40459" w:rsidP="00BB4E14">
      <w:pPr>
        <w:tabs>
          <w:tab w:val="center" w:pos="5103"/>
          <w:tab w:val="left" w:pos="5954"/>
          <w:tab w:val="left" w:pos="5985"/>
          <w:tab w:val="left" w:pos="6663"/>
        </w:tabs>
        <w:jc w:val="both"/>
        <w:rPr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 xml:space="preserve">настоящим даю свое согласие на обработку </w:t>
      </w:r>
      <w:r w:rsidR="00AE2A41" w:rsidRPr="00BB4E14">
        <w:rPr>
          <w:rFonts w:ascii="Liberation Serif" w:hAnsi="Liberation Serif"/>
          <w:sz w:val="24"/>
          <w:szCs w:val="24"/>
        </w:rPr>
        <w:t xml:space="preserve">Администрацией Каменск-Уральского городского округа </w:t>
      </w:r>
      <w:r w:rsidRPr="00D40459">
        <w:rPr>
          <w:rFonts w:ascii="Liberation Serif" w:hAnsi="Liberation Serif"/>
          <w:sz w:val="24"/>
          <w:szCs w:val="24"/>
        </w:rPr>
        <w:t>(далее – Оператор) моих персональных данных и подтверждаю, что, давая такое согласие, я действую своей волей и в своих интересах.</w:t>
      </w:r>
    </w:p>
    <w:p w:rsidR="00D40459" w:rsidRPr="00D40459" w:rsidRDefault="00D40459" w:rsidP="00AE2A41">
      <w:pPr>
        <w:ind w:firstLine="709"/>
        <w:jc w:val="both"/>
        <w:rPr>
          <w:sz w:val="24"/>
          <w:szCs w:val="24"/>
        </w:rPr>
      </w:pPr>
      <w:proofErr w:type="gramStart"/>
      <w:r w:rsidRPr="00D40459">
        <w:rPr>
          <w:rFonts w:ascii="Liberation Serif" w:hAnsi="Liberation Serif"/>
          <w:sz w:val="24"/>
          <w:szCs w:val="24"/>
        </w:rPr>
        <w:t xml:space="preserve">Согласие дается мною с целью обеспечения Оператором условий для </w:t>
      </w:r>
      <w:r w:rsidR="00AE2A41" w:rsidRPr="00BB4E14">
        <w:rPr>
          <w:rFonts w:ascii="Liberation Serif" w:hAnsi="Liberation Serif"/>
          <w:sz w:val="24"/>
          <w:szCs w:val="24"/>
        </w:rPr>
        <w:t xml:space="preserve">проведения городского конкурса на лучший сценарий мероприятия по формированию общероссийской гражданской идентичности </w:t>
      </w:r>
      <w:r w:rsidRPr="00D40459">
        <w:rPr>
          <w:rFonts w:ascii="Liberation Serif" w:hAnsi="Liberation Serif"/>
          <w:sz w:val="24"/>
          <w:szCs w:val="24"/>
        </w:rPr>
        <w:t>и распространяется на следующую информацию</w:t>
      </w:r>
      <w:r w:rsidR="00AE2A41" w:rsidRPr="00BB4E14">
        <w:rPr>
          <w:rFonts w:ascii="Liberation Serif" w:hAnsi="Liberation Serif"/>
          <w:sz w:val="24"/>
          <w:szCs w:val="24"/>
        </w:rPr>
        <w:t>: фамилия</w:t>
      </w:r>
      <w:r w:rsidRPr="00D40459">
        <w:rPr>
          <w:rFonts w:ascii="Liberation Serif" w:hAnsi="Liberation Serif"/>
          <w:sz w:val="24"/>
          <w:szCs w:val="24"/>
        </w:rPr>
        <w:t>, им</w:t>
      </w:r>
      <w:r w:rsidR="00AE2A41" w:rsidRPr="00BB4E14">
        <w:rPr>
          <w:rFonts w:ascii="Liberation Serif" w:hAnsi="Liberation Serif"/>
          <w:sz w:val="24"/>
          <w:szCs w:val="24"/>
        </w:rPr>
        <w:t>я</w:t>
      </w:r>
      <w:r w:rsidRPr="00D40459">
        <w:rPr>
          <w:rFonts w:ascii="Liberation Serif" w:hAnsi="Liberation Serif"/>
          <w:sz w:val="24"/>
          <w:szCs w:val="24"/>
        </w:rPr>
        <w:t>, отчеств</w:t>
      </w:r>
      <w:r w:rsidR="00AE2A41" w:rsidRPr="00BB4E14">
        <w:rPr>
          <w:rFonts w:ascii="Liberation Serif" w:hAnsi="Liberation Serif"/>
          <w:sz w:val="24"/>
          <w:szCs w:val="24"/>
        </w:rPr>
        <w:t>о, дата</w:t>
      </w:r>
      <w:r w:rsidRPr="00D40459">
        <w:rPr>
          <w:rFonts w:ascii="Liberation Serif" w:hAnsi="Liberation Serif"/>
          <w:sz w:val="24"/>
          <w:szCs w:val="24"/>
        </w:rPr>
        <w:t xml:space="preserve"> рождения, мест</w:t>
      </w:r>
      <w:r w:rsidR="00AE2A41" w:rsidRPr="00BB4E14">
        <w:rPr>
          <w:rFonts w:ascii="Liberation Serif" w:hAnsi="Liberation Serif"/>
          <w:sz w:val="24"/>
          <w:szCs w:val="24"/>
        </w:rPr>
        <w:t>о работы</w:t>
      </w:r>
      <w:r w:rsidRPr="00D40459">
        <w:rPr>
          <w:rFonts w:ascii="Liberation Serif" w:hAnsi="Liberation Serif"/>
          <w:sz w:val="24"/>
          <w:szCs w:val="24"/>
        </w:rPr>
        <w:t>,</w:t>
      </w:r>
      <w:r w:rsidR="00AE2A41" w:rsidRPr="00BB4E14">
        <w:rPr>
          <w:rFonts w:ascii="Liberation Serif" w:hAnsi="Liberation Serif"/>
          <w:sz w:val="24"/>
          <w:szCs w:val="24"/>
        </w:rPr>
        <w:t xml:space="preserve"> должность, </w:t>
      </w:r>
      <w:r w:rsidR="00BB4E14" w:rsidRPr="00BB4E14">
        <w:rPr>
          <w:rFonts w:ascii="Liberation Serif" w:hAnsi="Liberation Serif"/>
          <w:sz w:val="24"/>
          <w:szCs w:val="24"/>
        </w:rPr>
        <w:t xml:space="preserve">место регистрации, </w:t>
      </w:r>
      <w:r w:rsidR="00BB4E14">
        <w:rPr>
          <w:rFonts w:ascii="Liberation Serif" w:hAnsi="Liberation Serif"/>
          <w:sz w:val="24"/>
          <w:szCs w:val="24"/>
        </w:rPr>
        <w:t xml:space="preserve">контактный номер телефона, адрес электронной почты, </w:t>
      </w:r>
      <w:r w:rsidRPr="00D40459">
        <w:rPr>
          <w:rFonts w:ascii="Liberation Serif" w:hAnsi="Liberation Serif"/>
          <w:sz w:val="24"/>
          <w:szCs w:val="24"/>
        </w:rPr>
        <w:t>реквизит</w:t>
      </w:r>
      <w:r w:rsidR="00BB4E14" w:rsidRPr="00BB4E14">
        <w:rPr>
          <w:rFonts w:ascii="Liberation Serif" w:hAnsi="Liberation Serif"/>
          <w:sz w:val="24"/>
          <w:szCs w:val="24"/>
        </w:rPr>
        <w:t>ы</w:t>
      </w:r>
      <w:r w:rsidRPr="00D40459">
        <w:rPr>
          <w:rFonts w:ascii="Liberation Serif" w:hAnsi="Liberation Serif"/>
          <w:sz w:val="24"/>
          <w:szCs w:val="24"/>
        </w:rPr>
        <w:t xml:space="preserve"> банковского счета, открытого в кредитной организации Российской Федерации</w:t>
      </w:r>
      <w:r w:rsidR="00BB4E14" w:rsidRPr="00BB4E14">
        <w:rPr>
          <w:rFonts w:ascii="Liberation Serif" w:hAnsi="Liberation Serif"/>
          <w:sz w:val="24"/>
          <w:szCs w:val="24"/>
        </w:rPr>
        <w:t>, ИНН</w:t>
      </w:r>
      <w:r w:rsidRPr="00D40459">
        <w:rPr>
          <w:rFonts w:ascii="Liberation Serif" w:hAnsi="Liberation Serif"/>
          <w:sz w:val="24"/>
          <w:szCs w:val="24"/>
        </w:rPr>
        <w:t>.</w:t>
      </w:r>
      <w:proofErr w:type="gramEnd"/>
    </w:p>
    <w:p w:rsidR="00D40459" w:rsidRPr="00D40459" w:rsidRDefault="00D40459" w:rsidP="00BB4E14">
      <w:pPr>
        <w:ind w:firstLine="709"/>
        <w:jc w:val="both"/>
        <w:rPr>
          <w:sz w:val="24"/>
          <w:szCs w:val="24"/>
        </w:rPr>
      </w:pPr>
      <w:proofErr w:type="gramStart"/>
      <w:r w:rsidRPr="00D40459">
        <w:rPr>
          <w:rFonts w:ascii="Liberation Serif" w:hAnsi="Liberation Serif"/>
          <w:sz w:val="24"/>
          <w:szCs w:val="24"/>
        </w:rPr>
        <w:t>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(без ограничения) сбор, хранение, уточнение (обновление, изменение), использование, распространение (в том числе передача), уничтожение, а также осуществление любых иных действий с моими персональными данными с использованием средств автоматизации, в том числе в информационно-телекоммуникационных сетях, или без использования таких</w:t>
      </w:r>
      <w:proofErr w:type="gramEnd"/>
      <w:r w:rsidRPr="00D40459">
        <w:rPr>
          <w:rFonts w:ascii="Liberation Serif" w:hAnsi="Liberation Serif"/>
          <w:sz w:val="24"/>
          <w:szCs w:val="24"/>
        </w:rPr>
        <w:t xml:space="preserve"> сре</w:t>
      </w:r>
      <w:proofErr w:type="gramStart"/>
      <w:r w:rsidRPr="00D40459">
        <w:rPr>
          <w:rFonts w:ascii="Liberation Serif" w:hAnsi="Liberation Serif"/>
          <w:sz w:val="24"/>
          <w:szCs w:val="24"/>
        </w:rPr>
        <w:t>дств в с</w:t>
      </w:r>
      <w:proofErr w:type="gramEnd"/>
      <w:r w:rsidRPr="00D40459">
        <w:rPr>
          <w:rFonts w:ascii="Liberation Serif" w:hAnsi="Liberation Serif"/>
          <w:sz w:val="24"/>
          <w:szCs w:val="24"/>
        </w:rPr>
        <w:t>оответствии с действующим законодательством Российской Федерации.</w:t>
      </w:r>
    </w:p>
    <w:p w:rsidR="00D40459" w:rsidRPr="00D40459" w:rsidRDefault="00D40459" w:rsidP="00BB4E14">
      <w:pPr>
        <w:ind w:firstLine="709"/>
        <w:jc w:val="both"/>
        <w:rPr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>Данное согласие на обработку персональных данных предоставлено в соответствии с требованиями пунктов 1 и 2 статьи 9 Федерального закона от 27 июля 2006 года № 152-ФЗ «О персональных данных». Оператор вправе обрабатывать персональные данные посредством внесения их в электронные базы данных, включение в списки (реестры) и отчетные формы. Я уведомлен о том, что мои персональные данные могут быть переданы в соответствии с законодательством Российской Федерации для обработки третьим лицам. Оператор гарантирует осуществление обработки персональных данных в соответствии с действующим законодательством Российской Федерации.</w:t>
      </w:r>
    </w:p>
    <w:p w:rsidR="00D40459" w:rsidRPr="00D40459" w:rsidRDefault="00D40459" w:rsidP="00BB4E14">
      <w:pPr>
        <w:ind w:firstLine="709"/>
        <w:jc w:val="both"/>
        <w:rPr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D40459" w:rsidRPr="00D40459" w:rsidRDefault="00D40459" w:rsidP="00BB4E14">
      <w:pPr>
        <w:ind w:firstLine="709"/>
        <w:jc w:val="both"/>
        <w:rPr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>Данное согласие действует с 1</w:t>
      </w:r>
      <w:r w:rsidR="00BB4E14">
        <w:rPr>
          <w:rFonts w:ascii="Liberation Serif" w:hAnsi="Liberation Serif"/>
          <w:sz w:val="24"/>
          <w:szCs w:val="24"/>
        </w:rPr>
        <w:t>2</w:t>
      </w:r>
      <w:r w:rsidRPr="00D40459">
        <w:rPr>
          <w:rFonts w:ascii="Liberation Serif" w:hAnsi="Liberation Serif"/>
          <w:sz w:val="24"/>
          <w:szCs w:val="24"/>
        </w:rPr>
        <w:t xml:space="preserve"> сентября 2022 года до полного исполнения обязательств </w:t>
      </w:r>
      <w:proofErr w:type="spellStart"/>
      <w:r w:rsidRPr="00D40459">
        <w:rPr>
          <w:rFonts w:ascii="Liberation Serif" w:hAnsi="Liberation Serif"/>
          <w:sz w:val="24"/>
          <w:szCs w:val="24"/>
        </w:rPr>
        <w:t>Операторав</w:t>
      </w:r>
      <w:proofErr w:type="spellEnd"/>
      <w:r w:rsidRPr="00D40459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D40459">
        <w:rPr>
          <w:rFonts w:ascii="Liberation Serif" w:hAnsi="Liberation Serif"/>
          <w:sz w:val="24"/>
          <w:szCs w:val="24"/>
        </w:rPr>
        <w:t>отношении</w:t>
      </w:r>
      <w:proofErr w:type="gramEnd"/>
      <w:r w:rsidRPr="00D40459">
        <w:rPr>
          <w:rFonts w:ascii="Liberation Serif" w:hAnsi="Liberation Serif"/>
          <w:sz w:val="24"/>
          <w:szCs w:val="24"/>
        </w:rPr>
        <w:t xml:space="preserve"> меня.</w:t>
      </w:r>
    </w:p>
    <w:p w:rsidR="00BB4E14" w:rsidRDefault="00D40459" w:rsidP="00AE2A41">
      <w:pPr>
        <w:spacing w:before="100" w:beforeAutospacing="1"/>
        <w:jc w:val="both"/>
        <w:rPr>
          <w:rFonts w:ascii="Liberation Serif" w:hAnsi="Liberation Serif"/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>«__</w:t>
      </w:r>
      <w:r w:rsidR="00BB4E14">
        <w:rPr>
          <w:rFonts w:ascii="Liberation Serif" w:hAnsi="Liberation Serif"/>
          <w:sz w:val="24"/>
          <w:szCs w:val="24"/>
        </w:rPr>
        <w:t>___</w:t>
      </w:r>
      <w:r w:rsidRPr="00D40459">
        <w:rPr>
          <w:rFonts w:ascii="Liberation Serif" w:hAnsi="Liberation Serif"/>
          <w:sz w:val="24"/>
          <w:szCs w:val="24"/>
        </w:rPr>
        <w:t>»_____________</w:t>
      </w:r>
      <w:r w:rsidR="00BB4E14">
        <w:rPr>
          <w:rFonts w:ascii="Liberation Serif" w:hAnsi="Liberation Serif"/>
          <w:sz w:val="24"/>
          <w:szCs w:val="24"/>
        </w:rPr>
        <w:t>____</w:t>
      </w:r>
      <w:r w:rsidRPr="00D40459">
        <w:rPr>
          <w:rFonts w:ascii="Liberation Serif" w:hAnsi="Liberation Serif"/>
          <w:sz w:val="24"/>
          <w:szCs w:val="24"/>
        </w:rPr>
        <w:t>2022 г.</w:t>
      </w:r>
      <w:r w:rsidR="00125C27">
        <w:rPr>
          <w:rFonts w:ascii="Liberation Serif" w:hAnsi="Liberation Serif"/>
          <w:sz w:val="24"/>
          <w:szCs w:val="24"/>
        </w:rPr>
        <w:t xml:space="preserve"> </w:t>
      </w:r>
      <w:r w:rsidRPr="00D40459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D40459">
        <w:rPr>
          <w:rFonts w:ascii="Liberation Serif" w:hAnsi="Liberation Serif"/>
          <w:sz w:val="24"/>
          <w:szCs w:val="24"/>
        </w:rPr>
        <w:t>Подпись____________</w:t>
      </w:r>
      <w:proofErr w:type="spellEnd"/>
      <w:r w:rsidRPr="00D40459">
        <w:rPr>
          <w:rFonts w:ascii="Liberation Serif" w:hAnsi="Liberation Serif"/>
          <w:sz w:val="24"/>
          <w:szCs w:val="24"/>
        </w:rPr>
        <w:t>/________________________</w:t>
      </w:r>
      <w:r w:rsidR="00BB4E14">
        <w:rPr>
          <w:rFonts w:ascii="Liberation Serif" w:hAnsi="Liberation Serif"/>
          <w:sz w:val="24"/>
          <w:szCs w:val="24"/>
        </w:rPr>
        <w:t>__</w:t>
      </w:r>
    </w:p>
    <w:p w:rsidR="00D40459" w:rsidRDefault="00D40459" w:rsidP="00BB4E14">
      <w:pPr>
        <w:jc w:val="both"/>
        <w:rPr>
          <w:rFonts w:ascii="Liberation Serif" w:hAnsi="Liberation Serif"/>
          <w:sz w:val="24"/>
          <w:szCs w:val="24"/>
        </w:rPr>
      </w:pPr>
      <w:r w:rsidRPr="00D40459">
        <w:rPr>
          <w:rFonts w:ascii="Liberation Serif" w:hAnsi="Liberation Serif"/>
          <w:sz w:val="24"/>
          <w:szCs w:val="24"/>
        </w:rPr>
        <w:t>(</w:t>
      </w:r>
      <w:r w:rsidRPr="00D40459">
        <w:rPr>
          <w:rFonts w:ascii="Liberation Serif" w:hAnsi="Liberation Serif"/>
          <w:i/>
          <w:iCs/>
          <w:sz w:val="24"/>
          <w:szCs w:val="24"/>
        </w:rPr>
        <w:t>фамилия, имя, отчество полностью</w:t>
      </w:r>
      <w:r w:rsidRPr="00D40459">
        <w:rPr>
          <w:rFonts w:ascii="Liberation Serif" w:hAnsi="Liberation Serif"/>
          <w:sz w:val="24"/>
          <w:szCs w:val="24"/>
        </w:rPr>
        <w:t>)</w:t>
      </w:r>
    </w:p>
    <w:p w:rsidR="00BB4E14" w:rsidRPr="00D40459" w:rsidRDefault="00BB4E14" w:rsidP="00BB4E14">
      <w:pPr>
        <w:jc w:val="both"/>
        <w:rPr>
          <w:sz w:val="24"/>
          <w:szCs w:val="24"/>
        </w:rPr>
      </w:pP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A3734A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>Каменск-Уральского</w:t>
      </w:r>
      <w:r w:rsidR="00BB4E14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25C27">
        <w:rPr>
          <w:rFonts w:ascii="Liberation Serif" w:hAnsi="Liberation Serif"/>
          <w:sz w:val="28"/>
          <w:szCs w:val="28"/>
        </w:rPr>
        <w:t xml:space="preserve"> </w:t>
      </w:r>
      <w:r w:rsidRPr="00893E72">
        <w:rPr>
          <w:rFonts w:ascii="Liberation Serif" w:hAnsi="Liberation Serif"/>
          <w:sz w:val="28"/>
          <w:szCs w:val="28"/>
        </w:rPr>
        <w:t xml:space="preserve">от </w:t>
      </w:r>
      <w:r w:rsidR="000B2E61">
        <w:rPr>
          <w:rFonts w:ascii="Liberation Serif" w:hAnsi="Liberation Serif"/>
          <w:sz w:val="28"/>
          <w:szCs w:val="28"/>
        </w:rPr>
        <w:t>18.08.2022</w:t>
      </w:r>
      <w:r w:rsidRPr="00893E72">
        <w:rPr>
          <w:rFonts w:ascii="Liberation Serif" w:hAnsi="Liberation Serif"/>
          <w:sz w:val="28"/>
          <w:szCs w:val="28"/>
        </w:rPr>
        <w:t xml:space="preserve">  № </w:t>
      </w:r>
      <w:r w:rsidR="000B2E61">
        <w:rPr>
          <w:rFonts w:ascii="Liberation Serif" w:hAnsi="Liberation Serif"/>
          <w:sz w:val="28"/>
          <w:szCs w:val="28"/>
        </w:rPr>
        <w:t>550</w:t>
      </w:r>
      <w:bookmarkStart w:id="0" w:name="_GoBack"/>
      <w:bookmarkEnd w:id="0"/>
    </w:p>
    <w:p w:rsidR="00D043D0" w:rsidRPr="00893E72" w:rsidRDefault="00D043D0" w:rsidP="00D043D0">
      <w:pPr>
        <w:ind w:left="5664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«О городском конкурсе на </w:t>
      </w:r>
      <w:r w:rsidR="00A3734A" w:rsidRPr="00893E72">
        <w:rPr>
          <w:rFonts w:ascii="Liberation Serif" w:hAnsi="Liberation Serif"/>
          <w:sz w:val="28"/>
          <w:szCs w:val="28"/>
        </w:rPr>
        <w:t>лучший сценарий мероприятия по формированию общероссийской гражданской идентичности</w:t>
      </w:r>
      <w:r w:rsidRPr="00893E72">
        <w:rPr>
          <w:rFonts w:ascii="Liberation Serif" w:hAnsi="Liberation Serif"/>
          <w:sz w:val="28"/>
          <w:szCs w:val="28"/>
        </w:rPr>
        <w:t>»</w:t>
      </w:r>
    </w:p>
    <w:p w:rsidR="00D043D0" w:rsidRPr="00893E72" w:rsidRDefault="00D043D0" w:rsidP="00D043D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043D0" w:rsidRPr="00893E72" w:rsidRDefault="00D043D0" w:rsidP="00D043D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Состав конкурсной комиссии </w:t>
      </w:r>
    </w:p>
    <w:p w:rsidR="00D043D0" w:rsidRPr="00893E72" w:rsidRDefault="00D043D0" w:rsidP="00D043D0">
      <w:pPr>
        <w:jc w:val="center"/>
        <w:rPr>
          <w:rFonts w:ascii="Liberation Serif" w:hAnsi="Liberation Serif"/>
          <w:sz w:val="28"/>
          <w:szCs w:val="28"/>
        </w:rPr>
      </w:pPr>
      <w:r w:rsidRPr="00893E72">
        <w:rPr>
          <w:rFonts w:ascii="Liberation Serif" w:hAnsi="Liberation Serif"/>
          <w:sz w:val="28"/>
          <w:szCs w:val="28"/>
        </w:rPr>
        <w:t xml:space="preserve">по определению победителей городского конкурса на </w:t>
      </w:r>
      <w:r w:rsidR="00A3734A" w:rsidRPr="00893E72">
        <w:rPr>
          <w:rFonts w:ascii="Liberation Serif" w:hAnsi="Liberation Serif"/>
          <w:sz w:val="28"/>
          <w:szCs w:val="28"/>
        </w:rPr>
        <w:t xml:space="preserve">лучший сценарий мероприятия по формированию общероссийской гражданской идентичности </w:t>
      </w:r>
    </w:p>
    <w:p w:rsidR="00A3734A" w:rsidRPr="00893E72" w:rsidRDefault="00A3734A" w:rsidP="00D043D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0456" w:type="dxa"/>
        <w:tblLook w:val="01E0"/>
      </w:tblPr>
      <w:tblGrid>
        <w:gridCol w:w="534"/>
        <w:gridCol w:w="85"/>
        <w:gridCol w:w="3317"/>
        <w:gridCol w:w="5953"/>
        <w:gridCol w:w="142"/>
        <w:gridCol w:w="425"/>
      </w:tblGrid>
      <w:tr w:rsidR="00D043D0" w:rsidRPr="00893E72" w:rsidTr="00D043D0">
        <w:trPr>
          <w:gridAfter w:val="1"/>
          <w:wAfter w:w="425" w:type="dxa"/>
        </w:trPr>
        <w:tc>
          <w:tcPr>
            <w:tcW w:w="619" w:type="dxa"/>
            <w:gridSpan w:val="2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D043D0" w:rsidRPr="00893E72" w:rsidRDefault="00A3734A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D043D0" w:rsidRPr="00893E72" w:rsidRDefault="00A3734A" w:rsidP="00A3734A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  <w:r w:rsidR="00D043D0" w:rsidRPr="00893E72">
              <w:rPr>
                <w:rFonts w:ascii="Liberation Serif" w:hAnsi="Liberation Serif"/>
                <w:sz w:val="28"/>
                <w:szCs w:val="28"/>
              </w:rPr>
              <w:t>Владимир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ович</w:t>
            </w:r>
          </w:p>
        </w:tc>
        <w:tc>
          <w:tcPr>
            <w:tcW w:w="6095" w:type="dxa"/>
            <w:gridSpan w:val="2"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, председатель Конкурсной комиссии;</w:t>
            </w:r>
          </w:p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043D0">
        <w:trPr>
          <w:gridAfter w:val="1"/>
          <w:wAfter w:w="425" w:type="dxa"/>
        </w:trPr>
        <w:tc>
          <w:tcPr>
            <w:tcW w:w="619" w:type="dxa"/>
            <w:gridSpan w:val="2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Щербо</w:t>
            </w:r>
          </w:p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</w:tc>
        <w:tc>
          <w:tcPr>
            <w:tcW w:w="6095" w:type="dxa"/>
            <w:gridSpan w:val="2"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- начальник отдела организационной работы и связей с общественностью Администрации 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, заместитель председателя Конкурсной комиссии;</w:t>
            </w:r>
          </w:p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043D0">
        <w:trPr>
          <w:gridAfter w:val="1"/>
          <w:wAfter w:w="425" w:type="dxa"/>
        </w:trPr>
        <w:tc>
          <w:tcPr>
            <w:tcW w:w="619" w:type="dxa"/>
            <w:gridSpan w:val="2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Оксана Владимировна</w:t>
            </w:r>
          </w:p>
        </w:tc>
        <w:tc>
          <w:tcPr>
            <w:tcW w:w="6095" w:type="dxa"/>
            <w:gridSpan w:val="2"/>
            <w:hideMark/>
          </w:tcPr>
          <w:p w:rsidR="00D043D0" w:rsidRPr="00893E72" w:rsidRDefault="00D043D0" w:rsidP="00A3734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A3734A" w:rsidRPr="00893E72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>, секретарь Конкурсной комиссии;</w:t>
            </w:r>
          </w:p>
        </w:tc>
      </w:tr>
      <w:tr w:rsidR="00D043D0" w:rsidRPr="00893E72" w:rsidTr="00D043D0">
        <w:tc>
          <w:tcPr>
            <w:tcW w:w="10456" w:type="dxa"/>
            <w:gridSpan w:val="6"/>
          </w:tcPr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Члены Конкурсной комиссии:</w:t>
            </w:r>
          </w:p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043D0">
        <w:trPr>
          <w:gridAfter w:val="2"/>
          <w:wAfter w:w="567" w:type="dxa"/>
        </w:trPr>
        <w:tc>
          <w:tcPr>
            <w:tcW w:w="534" w:type="dxa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hideMark/>
          </w:tcPr>
          <w:p w:rsidR="00D043D0" w:rsidRPr="00893E72" w:rsidRDefault="00A3734A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Иосава</w:t>
            </w:r>
            <w:proofErr w:type="spellEnd"/>
          </w:p>
          <w:p w:rsidR="00D043D0" w:rsidRPr="00893E72" w:rsidRDefault="00A3734A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Мария Викторовна</w:t>
            </w:r>
          </w:p>
        </w:tc>
        <w:tc>
          <w:tcPr>
            <w:tcW w:w="5953" w:type="dxa"/>
          </w:tcPr>
          <w:p w:rsidR="00A3734A" w:rsidRPr="00893E72" w:rsidRDefault="00D043D0" w:rsidP="00DC7DD1">
            <w:pPr>
              <w:pStyle w:val="1"/>
              <w:jc w:val="both"/>
              <w:rPr>
                <w:rFonts w:ascii="Liberation Serif" w:hAnsi="Liberation Serif"/>
              </w:rPr>
            </w:pPr>
            <w:r w:rsidRPr="00893E72">
              <w:rPr>
                <w:rFonts w:ascii="Liberation Serif" w:hAnsi="Liberation Serif"/>
              </w:rPr>
              <w:t xml:space="preserve">- </w:t>
            </w:r>
            <w:r w:rsidRPr="00893E72">
              <w:rPr>
                <w:rFonts w:ascii="Liberation Serif" w:hAnsi="Liberation Serif"/>
                <w:b w:val="0"/>
              </w:rPr>
              <w:t xml:space="preserve">директор </w:t>
            </w:r>
            <w:r w:rsidR="00DC7DD1" w:rsidRPr="00893E72">
              <w:rPr>
                <w:rFonts w:ascii="Liberation Serif" w:hAnsi="Liberation Serif"/>
                <w:b w:val="0"/>
              </w:rPr>
              <w:t>Каменск-Уральского филиала ГБПОУ «Свердловский областной медицинский колледж»</w:t>
            </w:r>
            <w:r w:rsidR="00D4766A">
              <w:rPr>
                <w:rFonts w:ascii="Liberation Serif" w:hAnsi="Liberation Serif"/>
                <w:b w:val="0"/>
              </w:rPr>
              <w:t xml:space="preserve"> (по согласованию);</w:t>
            </w:r>
          </w:p>
          <w:p w:rsidR="00D043D0" w:rsidRPr="00893E72" w:rsidRDefault="00D043D0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043D0">
        <w:trPr>
          <w:gridAfter w:val="2"/>
          <w:wAfter w:w="567" w:type="dxa"/>
        </w:trPr>
        <w:tc>
          <w:tcPr>
            <w:tcW w:w="534" w:type="dxa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hideMark/>
          </w:tcPr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043D0" w:rsidRPr="00893E72" w:rsidRDefault="00D043D0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5953" w:type="dxa"/>
          </w:tcPr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- начальник ОМС «Управление образования Каменск-Уральск</w:t>
            </w:r>
            <w:r w:rsidR="00D4766A">
              <w:rPr>
                <w:rFonts w:ascii="Liberation Serif" w:hAnsi="Liberation Serif"/>
                <w:sz w:val="28"/>
                <w:szCs w:val="28"/>
              </w:rPr>
              <w:t>ого городского округа</w:t>
            </w:r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»; </w:t>
            </w:r>
          </w:p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43D0" w:rsidRPr="00893E72" w:rsidTr="00D043D0">
        <w:trPr>
          <w:gridAfter w:val="2"/>
          <w:wAfter w:w="567" w:type="dxa"/>
        </w:trPr>
        <w:tc>
          <w:tcPr>
            <w:tcW w:w="534" w:type="dxa"/>
          </w:tcPr>
          <w:p w:rsidR="00D043D0" w:rsidRPr="00893E72" w:rsidRDefault="00D043D0" w:rsidP="00D043D0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D043D0" w:rsidRPr="00893E72" w:rsidRDefault="00A3734A">
            <w:pPr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Оганян</w:t>
            </w:r>
          </w:p>
          <w:p w:rsidR="00A3734A" w:rsidRPr="00893E72" w:rsidRDefault="00A3734A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Ануш</w:t>
            </w:r>
            <w:proofErr w:type="spellEnd"/>
            <w:r w:rsidRPr="00893E7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893E72">
              <w:rPr>
                <w:rFonts w:ascii="Liberation Serif" w:hAnsi="Liberation Serif"/>
                <w:sz w:val="28"/>
                <w:szCs w:val="28"/>
              </w:rPr>
              <w:t>Бабкеновна</w:t>
            </w:r>
            <w:proofErr w:type="spellEnd"/>
          </w:p>
        </w:tc>
        <w:tc>
          <w:tcPr>
            <w:tcW w:w="5953" w:type="dxa"/>
          </w:tcPr>
          <w:p w:rsidR="00D043D0" w:rsidRPr="00893E72" w:rsidRDefault="00A3734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93E72">
              <w:rPr>
                <w:rFonts w:ascii="Liberation Serif" w:hAnsi="Liberation Serif"/>
                <w:sz w:val="28"/>
                <w:szCs w:val="28"/>
              </w:rPr>
              <w:t>- директор МКУ «Центр молодежной политики»</w:t>
            </w:r>
          </w:p>
          <w:p w:rsidR="00D043D0" w:rsidRPr="00893E72" w:rsidRDefault="00D043D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94A58" w:rsidRPr="00893E72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sectPr w:rsidR="00894A58" w:rsidRPr="00893E72" w:rsidSect="00A431B4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F13" w:rsidRDefault="006B1F13" w:rsidP="00FE58FB">
      <w:r>
        <w:separator/>
      </w:r>
    </w:p>
  </w:endnote>
  <w:endnote w:type="continuationSeparator" w:id="1">
    <w:p w:rsidR="006B1F13" w:rsidRDefault="006B1F13" w:rsidP="00FE5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F13" w:rsidRDefault="006B1F13" w:rsidP="00FE58FB">
      <w:r>
        <w:separator/>
      </w:r>
    </w:p>
  </w:footnote>
  <w:footnote w:type="continuationSeparator" w:id="1">
    <w:p w:rsidR="006B1F13" w:rsidRDefault="006B1F13" w:rsidP="00FE5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CFD" w:rsidRDefault="00833C29">
    <w:pPr>
      <w:pStyle w:val="a7"/>
      <w:jc w:val="center"/>
    </w:pPr>
    <w:r>
      <w:fldChar w:fldCharType="begin"/>
    </w:r>
    <w:r w:rsidR="00267CFD">
      <w:instrText>PAGE   \* MERGEFORMAT</w:instrText>
    </w:r>
    <w:r>
      <w:fldChar w:fldCharType="separate"/>
    </w:r>
    <w:r w:rsidR="00125C27">
      <w:rPr>
        <w:noProof/>
      </w:rPr>
      <w:t>2</w:t>
    </w:r>
    <w:r>
      <w:fldChar w:fldCharType="end"/>
    </w:r>
  </w:p>
  <w:p w:rsidR="00267CFD" w:rsidRDefault="00267C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1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45A4AD9"/>
    <w:multiLevelType w:val="hybridMultilevel"/>
    <w:tmpl w:val="402676F0"/>
    <w:lvl w:ilvl="0" w:tplc="527CCC32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946614"/>
    <w:multiLevelType w:val="hybridMultilevel"/>
    <w:tmpl w:val="7122BEBA"/>
    <w:lvl w:ilvl="0" w:tplc="72A253F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8740475"/>
    <w:multiLevelType w:val="hybridMultilevel"/>
    <w:tmpl w:val="82D83C84"/>
    <w:lvl w:ilvl="0" w:tplc="EF0C2AF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594795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9">
    <w:nsid w:val="52AB4061"/>
    <w:multiLevelType w:val="hybridMultilevel"/>
    <w:tmpl w:val="C1EE48F8"/>
    <w:lvl w:ilvl="0" w:tplc="8CF2B3A8">
      <w:start w:val="3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55A858B4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1">
    <w:nsid w:val="592930FC"/>
    <w:multiLevelType w:val="multilevel"/>
    <w:tmpl w:val="4274EA9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2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3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69037DF"/>
    <w:multiLevelType w:val="hybridMultilevel"/>
    <w:tmpl w:val="646C089A"/>
    <w:lvl w:ilvl="0" w:tplc="C808832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0"/>
  </w:num>
  <w:num w:numId="4">
    <w:abstractNumId w:val="3"/>
  </w:num>
  <w:num w:numId="5">
    <w:abstractNumId w:val="1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"/>
  </w:num>
  <w:num w:numId="9">
    <w:abstractNumId w:val="12"/>
  </w:num>
  <w:num w:numId="10">
    <w:abstractNumId w:val="8"/>
  </w:num>
  <w:num w:numId="11">
    <w:abstractNumId w:val="5"/>
  </w:num>
  <w:num w:numId="12">
    <w:abstractNumId w:val="6"/>
  </w:num>
  <w:num w:numId="13">
    <w:abstractNumId w:val="9"/>
  </w:num>
  <w:num w:numId="14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3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73B"/>
    <w:rsid w:val="00000C3C"/>
    <w:rsid w:val="000019E2"/>
    <w:rsid w:val="000059E8"/>
    <w:rsid w:val="00013F7B"/>
    <w:rsid w:val="00034A4E"/>
    <w:rsid w:val="0005183C"/>
    <w:rsid w:val="00053317"/>
    <w:rsid w:val="0005671E"/>
    <w:rsid w:val="00075A78"/>
    <w:rsid w:val="00084E85"/>
    <w:rsid w:val="00087C90"/>
    <w:rsid w:val="000902D7"/>
    <w:rsid w:val="0009075F"/>
    <w:rsid w:val="000B2E61"/>
    <w:rsid w:val="000B6104"/>
    <w:rsid w:val="000E2147"/>
    <w:rsid w:val="000E28D9"/>
    <w:rsid w:val="000E4B01"/>
    <w:rsid w:val="000E5200"/>
    <w:rsid w:val="000F1B36"/>
    <w:rsid w:val="000F65D0"/>
    <w:rsid w:val="00101745"/>
    <w:rsid w:val="001049E4"/>
    <w:rsid w:val="0011206D"/>
    <w:rsid w:val="00112337"/>
    <w:rsid w:val="00125C27"/>
    <w:rsid w:val="00127D17"/>
    <w:rsid w:val="00130774"/>
    <w:rsid w:val="00133698"/>
    <w:rsid w:val="00136BAB"/>
    <w:rsid w:val="00140C7D"/>
    <w:rsid w:val="001C0848"/>
    <w:rsid w:val="001E4BC5"/>
    <w:rsid w:val="001E5681"/>
    <w:rsid w:val="001F4FF6"/>
    <w:rsid w:val="00203DF5"/>
    <w:rsid w:val="002166CE"/>
    <w:rsid w:val="00216F86"/>
    <w:rsid w:val="0023226A"/>
    <w:rsid w:val="0023235D"/>
    <w:rsid w:val="00232DF8"/>
    <w:rsid w:val="00244F47"/>
    <w:rsid w:val="00250573"/>
    <w:rsid w:val="0025320E"/>
    <w:rsid w:val="00262D02"/>
    <w:rsid w:val="00262FEE"/>
    <w:rsid w:val="002640BB"/>
    <w:rsid w:val="00267CFD"/>
    <w:rsid w:val="00280B20"/>
    <w:rsid w:val="002B6C48"/>
    <w:rsid w:val="002C155F"/>
    <w:rsid w:val="002C1B50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54C9"/>
    <w:rsid w:val="00346EA4"/>
    <w:rsid w:val="00352B7E"/>
    <w:rsid w:val="00352E70"/>
    <w:rsid w:val="00363499"/>
    <w:rsid w:val="003736AF"/>
    <w:rsid w:val="00374C89"/>
    <w:rsid w:val="00382511"/>
    <w:rsid w:val="003901AC"/>
    <w:rsid w:val="003A10F5"/>
    <w:rsid w:val="003A1EDC"/>
    <w:rsid w:val="003B465F"/>
    <w:rsid w:val="003C5E66"/>
    <w:rsid w:val="003D1950"/>
    <w:rsid w:val="003D37FE"/>
    <w:rsid w:val="003D48ED"/>
    <w:rsid w:val="003E7D35"/>
    <w:rsid w:val="003F6459"/>
    <w:rsid w:val="00402BFC"/>
    <w:rsid w:val="004125A0"/>
    <w:rsid w:val="00414C69"/>
    <w:rsid w:val="00432B46"/>
    <w:rsid w:val="00442358"/>
    <w:rsid w:val="00444EFB"/>
    <w:rsid w:val="00451AC7"/>
    <w:rsid w:val="004571A6"/>
    <w:rsid w:val="00457903"/>
    <w:rsid w:val="00463D5C"/>
    <w:rsid w:val="00464612"/>
    <w:rsid w:val="00465EF1"/>
    <w:rsid w:val="004771EC"/>
    <w:rsid w:val="00496FC0"/>
    <w:rsid w:val="004A56FB"/>
    <w:rsid w:val="004B51C1"/>
    <w:rsid w:val="004C1B1F"/>
    <w:rsid w:val="004C3D72"/>
    <w:rsid w:val="004D038C"/>
    <w:rsid w:val="004D0FBC"/>
    <w:rsid w:val="004D1807"/>
    <w:rsid w:val="004D3779"/>
    <w:rsid w:val="004E2CB0"/>
    <w:rsid w:val="004E4E1B"/>
    <w:rsid w:val="004E6B22"/>
    <w:rsid w:val="004F1BF0"/>
    <w:rsid w:val="004F4246"/>
    <w:rsid w:val="004F6D76"/>
    <w:rsid w:val="00500440"/>
    <w:rsid w:val="00502339"/>
    <w:rsid w:val="00514173"/>
    <w:rsid w:val="005175B0"/>
    <w:rsid w:val="0052018B"/>
    <w:rsid w:val="00524EAF"/>
    <w:rsid w:val="005360AB"/>
    <w:rsid w:val="00536788"/>
    <w:rsid w:val="00537685"/>
    <w:rsid w:val="005567D1"/>
    <w:rsid w:val="00573706"/>
    <w:rsid w:val="005772A6"/>
    <w:rsid w:val="005824EE"/>
    <w:rsid w:val="0059090E"/>
    <w:rsid w:val="00592812"/>
    <w:rsid w:val="00593E35"/>
    <w:rsid w:val="00596EE0"/>
    <w:rsid w:val="005A0F2D"/>
    <w:rsid w:val="005A1DC4"/>
    <w:rsid w:val="005A6430"/>
    <w:rsid w:val="005B281C"/>
    <w:rsid w:val="005C1396"/>
    <w:rsid w:val="005C48BE"/>
    <w:rsid w:val="005D5DFD"/>
    <w:rsid w:val="005F45A0"/>
    <w:rsid w:val="005F7667"/>
    <w:rsid w:val="00603FA1"/>
    <w:rsid w:val="00607983"/>
    <w:rsid w:val="00634D09"/>
    <w:rsid w:val="00635407"/>
    <w:rsid w:val="00662364"/>
    <w:rsid w:val="00674B78"/>
    <w:rsid w:val="00681B4B"/>
    <w:rsid w:val="006A1422"/>
    <w:rsid w:val="006A7626"/>
    <w:rsid w:val="006B00A3"/>
    <w:rsid w:val="006B1F13"/>
    <w:rsid w:val="006B3E1F"/>
    <w:rsid w:val="006B5511"/>
    <w:rsid w:val="006C1E6D"/>
    <w:rsid w:val="006C4418"/>
    <w:rsid w:val="006C6C5E"/>
    <w:rsid w:val="006D64FE"/>
    <w:rsid w:val="006E2BE1"/>
    <w:rsid w:val="006F00DF"/>
    <w:rsid w:val="006F66B2"/>
    <w:rsid w:val="00702165"/>
    <w:rsid w:val="00717A87"/>
    <w:rsid w:val="00717FCF"/>
    <w:rsid w:val="00720985"/>
    <w:rsid w:val="00722C8A"/>
    <w:rsid w:val="00723E1B"/>
    <w:rsid w:val="007242BB"/>
    <w:rsid w:val="00724EF1"/>
    <w:rsid w:val="007369DF"/>
    <w:rsid w:val="00740005"/>
    <w:rsid w:val="00757C7D"/>
    <w:rsid w:val="00767376"/>
    <w:rsid w:val="00767A3C"/>
    <w:rsid w:val="00775C06"/>
    <w:rsid w:val="00777D50"/>
    <w:rsid w:val="0078373B"/>
    <w:rsid w:val="00785CAF"/>
    <w:rsid w:val="00786299"/>
    <w:rsid w:val="007A68E4"/>
    <w:rsid w:val="007B440E"/>
    <w:rsid w:val="007C58CF"/>
    <w:rsid w:val="007D5E5F"/>
    <w:rsid w:val="007E2923"/>
    <w:rsid w:val="007E790F"/>
    <w:rsid w:val="007F238A"/>
    <w:rsid w:val="007F2D33"/>
    <w:rsid w:val="007F55A7"/>
    <w:rsid w:val="007F7440"/>
    <w:rsid w:val="00817E3B"/>
    <w:rsid w:val="0082064E"/>
    <w:rsid w:val="00833C29"/>
    <w:rsid w:val="0083594B"/>
    <w:rsid w:val="008370DD"/>
    <w:rsid w:val="00846FC9"/>
    <w:rsid w:val="00847BD2"/>
    <w:rsid w:val="00852F1B"/>
    <w:rsid w:val="00854140"/>
    <w:rsid w:val="008556E0"/>
    <w:rsid w:val="008658AB"/>
    <w:rsid w:val="00871148"/>
    <w:rsid w:val="00872E43"/>
    <w:rsid w:val="00876195"/>
    <w:rsid w:val="008772FD"/>
    <w:rsid w:val="00880EE0"/>
    <w:rsid w:val="00884AD3"/>
    <w:rsid w:val="00893E72"/>
    <w:rsid w:val="00894A58"/>
    <w:rsid w:val="00896CBC"/>
    <w:rsid w:val="008A3245"/>
    <w:rsid w:val="008A7C34"/>
    <w:rsid w:val="008B0AC5"/>
    <w:rsid w:val="008B59A7"/>
    <w:rsid w:val="008C0E41"/>
    <w:rsid w:val="008D4040"/>
    <w:rsid w:val="008D4D44"/>
    <w:rsid w:val="008D5D7F"/>
    <w:rsid w:val="008E6317"/>
    <w:rsid w:val="008F1E76"/>
    <w:rsid w:val="008F2597"/>
    <w:rsid w:val="008F6B01"/>
    <w:rsid w:val="00905461"/>
    <w:rsid w:val="009057D6"/>
    <w:rsid w:val="00907024"/>
    <w:rsid w:val="00917A5C"/>
    <w:rsid w:val="00927DB6"/>
    <w:rsid w:val="00935E88"/>
    <w:rsid w:val="00936BC1"/>
    <w:rsid w:val="00942ACE"/>
    <w:rsid w:val="00956960"/>
    <w:rsid w:val="009617D4"/>
    <w:rsid w:val="00965539"/>
    <w:rsid w:val="009718C3"/>
    <w:rsid w:val="00975A1C"/>
    <w:rsid w:val="00983671"/>
    <w:rsid w:val="009905D6"/>
    <w:rsid w:val="009911C4"/>
    <w:rsid w:val="0099224C"/>
    <w:rsid w:val="009B5A8D"/>
    <w:rsid w:val="009C15A9"/>
    <w:rsid w:val="009D731E"/>
    <w:rsid w:val="009D7869"/>
    <w:rsid w:val="009E4290"/>
    <w:rsid w:val="009F7FAB"/>
    <w:rsid w:val="00A0089C"/>
    <w:rsid w:val="00A07D5A"/>
    <w:rsid w:val="00A1076A"/>
    <w:rsid w:val="00A16033"/>
    <w:rsid w:val="00A26589"/>
    <w:rsid w:val="00A3734A"/>
    <w:rsid w:val="00A3778F"/>
    <w:rsid w:val="00A431B4"/>
    <w:rsid w:val="00A43B90"/>
    <w:rsid w:val="00A5498A"/>
    <w:rsid w:val="00A635DD"/>
    <w:rsid w:val="00A6796C"/>
    <w:rsid w:val="00A77212"/>
    <w:rsid w:val="00A85779"/>
    <w:rsid w:val="00A87293"/>
    <w:rsid w:val="00A95DE1"/>
    <w:rsid w:val="00AA63E9"/>
    <w:rsid w:val="00AB4C61"/>
    <w:rsid w:val="00AB6C3A"/>
    <w:rsid w:val="00AB73F9"/>
    <w:rsid w:val="00AC76A7"/>
    <w:rsid w:val="00AD10E1"/>
    <w:rsid w:val="00AE2A41"/>
    <w:rsid w:val="00AE7888"/>
    <w:rsid w:val="00AF0EE5"/>
    <w:rsid w:val="00AF5A96"/>
    <w:rsid w:val="00B00BB5"/>
    <w:rsid w:val="00B05A06"/>
    <w:rsid w:val="00B164BA"/>
    <w:rsid w:val="00B31834"/>
    <w:rsid w:val="00B35F18"/>
    <w:rsid w:val="00B3701A"/>
    <w:rsid w:val="00B37941"/>
    <w:rsid w:val="00B4692F"/>
    <w:rsid w:val="00B471A3"/>
    <w:rsid w:val="00B836C1"/>
    <w:rsid w:val="00B91D93"/>
    <w:rsid w:val="00B95DBC"/>
    <w:rsid w:val="00BA5AF6"/>
    <w:rsid w:val="00BA7870"/>
    <w:rsid w:val="00BB4E14"/>
    <w:rsid w:val="00BC77AC"/>
    <w:rsid w:val="00BE54AE"/>
    <w:rsid w:val="00BF67DE"/>
    <w:rsid w:val="00BF6E52"/>
    <w:rsid w:val="00C3415B"/>
    <w:rsid w:val="00C55198"/>
    <w:rsid w:val="00C56C2C"/>
    <w:rsid w:val="00C721E5"/>
    <w:rsid w:val="00C733AE"/>
    <w:rsid w:val="00C80D8F"/>
    <w:rsid w:val="00C8290F"/>
    <w:rsid w:val="00C85ADC"/>
    <w:rsid w:val="00C95C2E"/>
    <w:rsid w:val="00CA0B8F"/>
    <w:rsid w:val="00CA14D7"/>
    <w:rsid w:val="00CC339A"/>
    <w:rsid w:val="00CE2E0C"/>
    <w:rsid w:val="00CE538F"/>
    <w:rsid w:val="00CE5CC0"/>
    <w:rsid w:val="00CE64BC"/>
    <w:rsid w:val="00CF059D"/>
    <w:rsid w:val="00CF0D7C"/>
    <w:rsid w:val="00CF716F"/>
    <w:rsid w:val="00CF7251"/>
    <w:rsid w:val="00D024C2"/>
    <w:rsid w:val="00D043D0"/>
    <w:rsid w:val="00D06F0C"/>
    <w:rsid w:val="00D21C15"/>
    <w:rsid w:val="00D40459"/>
    <w:rsid w:val="00D428B5"/>
    <w:rsid w:val="00D46873"/>
    <w:rsid w:val="00D4766A"/>
    <w:rsid w:val="00D64BCF"/>
    <w:rsid w:val="00D76661"/>
    <w:rsid w:val="00D921D5"/>
    <w:rsid w:val="00D942D9"/>
    <w:rsid w:val="00D962FC"/>
    <w:rsid w:val="00DC7DD1"/>
    <w:rsid w:val="00DD4E82"/>
    <w:rsid w:val="00DD57AE"/>
    <w:rsid w:val="00DE05E7"/>
    <w:rsid w:val="00DE4BE7"/>
    <w:rsid w:val="00DF6E34"/>
    <w:rsid w:val="00DF714D"/>
    <w:rsid w:val="00E01960"/>
    <w:rsid w:val="00E05AA1"/>
    <w:rsid w:val="00E37668"/>
    <w:rsid w:val="00E403CB"/>
    <w:rsid w:val="00E675D3"/>
    <w:rsid w:val="00E76FDE"/>
    <w:rsid w:val="00E85206"/>
    <w:rsid w:val="00E87634"/>
    <w:rsid w:val="00E90FBF"/>
    <w:rsid w:val="00E93A6E"/>
    <w:rsid w:val="00E94410"/>
    <w:rsid w:val="00E9473A"/>
    <w:rsid w:val="00EA6FEE"/>
    <w:rsid w:val="00EC1ADA"/>
    <w:rsid w:val="00EC4834"/>
    <w:rsid w:val="00ED4DA5"/>
    <w:rsid w:val="00ED5B77"/>
    <w:rsid w:val="00EE4587"/>
    <w:rsid w:val="00F07F19"/>
    <w:rsid w:val="00F129BF"/>
    <w:rsid w:val="00F16976"/>
    <w:rsid w:val="00F217C4"/>
    <w:rsid w:val="00F32874"/>
    <w:rsid w:val="00F37640"/>
    <w:rsid w:val="00F4136A"/>
    <w:rsid w:val="00F67355"/>
    <w:rsid w:val="00F70FBE"/>
    <w:rsid w:val="00F94E1C"/>
    <w:rsid w:val="00F9593A"/>
    <w:rsid w:val="00FA194B"/>
    <w:rsid w:val="00FA1E99"/>
    <w:rsid w:val="00FA3C20"/>
    <w:rsid w:val="00FB16E7"/>
    <w:rsid w:val="00FB378D"/>
    <w:rsid w:val="00FB42BA"/>
    <w:rsid w:val="00FB6612"/>
    <w:rsid w:val="00FC5F73"/>
    <w:rsid w:val="00FD50F6"/>
    <w:rsid w:val="00FD5A10"/>
    <w:rsid w:val="00FD7DEC"/>
    <w:rsid w:val="00FE224B"/>
    <w:rsid w:val="00FE58FB"/>
    <w:rsid w:val="00FE6467"/>
    <w:rsid w:val="00FE74BB"/>
    <w:rsid w:val="00FE7AC4"/>
    <w:rsid w:val="00FF05E0"/>
    <w:rsid w:val="00FF4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  <w:style w:type="paragraph" w:styleId="af1">
    <w:name w:val="Normal (Web)"/>
    <w:basedOn w:val="a"/>
    <w:uiPriority w:val="99"/>
    <w:unhideWhenUsed/>
    <w:rsid w:val="00AB4C6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@admnet.kamenskt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mensk-uralskiy.ru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33B97-8EB2-4518-9375-0DF80606B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7721</TotalTime>
  <Pages>8</Pages>
  <Words>1699</Words>
  <Characters>13353</Characters>
  <Application>Microsoft Office Word</Application>
  <DocSecurity>0</DocSecurity>
  <Lines>111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>    О городском конкурсе на лучший сценарий мероприятия по формированию общероссийск</vt:lpstr>
    </vt:vector>
  </TitlesOfParts>
  <Company>MoBIL GROUP</Company>
  <LinksUpToDate>false</LinksUpToDate>
  <CharactersWithSpaces>15022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Пользователь Windows</cp:lastModifiedBy>
  <cp:revision>129</cp:revision>
  <cp:lastPrinted>2022-08-17T08:35:00Z</cp:lastPrinted>
  <dcterms:created xsi:type="dcterms:W3CDTF">2020-10-07T05:37:00Z</dcterms:created>
  <dcterms:modified xsi:type="dcterms:W3CDTF">2022-08-18T11:07:00Z</dcterms:modified>
</cp:coreProperties>
</file>