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Default="00A26F2D" w:rsidP="0027097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A26F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6.35pt;margin-top:-19.45pt;width:48.2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F6AF9" w:rsidRDefault="00A26F2D" w:rsidP="004C3D72">
                  <w:r w:rsidRPr="00A26F2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27097D" w:rsidRPr="0027097D" w:rsidRDefault="0027097D" w:rsidP="0027097D"/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1C2A22" w:rsidRDefault="00133698" w:rsidP="00FD7DEC">
      <w:pPr>
        <w:spacing w:before="120"/>
        <w:jc w:val="center"/>
        <w:rPr>
          <w:b/>
          <w:sz w:val="24"/>
        </w:rPr>
      </w:pPr>
      <w:r w:rsidRPr="001C2A22">
        <w:rPr>
          <w:b/>
          <w:sz w:val="24"/>
        </w:rPr>
        <w:t>СВЕРДЛОВСКАЯ ОБЛАСТЬ</w:t>
      </w:r>
    </w:p>
    <w:p w:rsidR="00133698" w:rsidRPr="001C2A22" w:rsidRDefault="004F1BF0" w:rsidP="00133698">
      <w:pPr>
        <w:spacing w:line="233" w:lineRule="auto"/>
        <w:jc w:val="center"/>
        <w:rPr>
          <w:b/>
          <w:sz w:val="24"/>
        </w:rPr>
      </w:pPr>
      <w:r w:rsidRPr="001C2A22">
        <w:rPr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A6DA5" w:rsidRDefault="00A26F2D" w:rsidP="00133698">
      <w:pPr>
        <w:spacing w:before="400"/>
        <w:rPr>
          <w:rFonts w:ascii="Liberation Serif" w:hAnsi="Liberation Serif" w:cs="Liberation Serif"/>
          <w:sz w:val="24"/>
        </w:rPr>
      </w:pPr>
      <w:r w:rsidRPr="00A26F2D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DA5">
        <w:rPr>
          <w:rFonts w:ascii="Liberation Serif" w:hAnsi="Liberation Serif"/>
          <w:sz w:val="24"/>
        </w:rPr>
        <w:t>от</w:t>
      </w:r>
      <w:r w:rsidR="008C6FE8">
        <w:rPr>
          <w:rFonts w:ascii="Liberation Serif" w:hAnsi="Liberation Serif"/>
          <w:sz w:val="24"/>
        </w:rPr>
        <w:t xml:space="preserve"> </w:t>
      </w:r>
      <w:r w:rsidR="000A7F00" w:rsidRPr="000A7F00">
        <w:rPr>
          <w:rFonts w:ascii="Liberation Serif" w:hAnsi="Liberation Serif" w:cs="Liberation Serif"/>
          <w:sz w:val="24"/>
          <w:u w:val="single"/>
        </w:rPr>
        <w:t>31.08.2022</w:t>
      </w:r>
      <w:r w:rsidR="008C6FE8">
        <w:rPr>
          <w:rFonts w:ascii="Liberation Serif" w:hAnsi="Liberation Serif" w:cs="Liberation Serif"/>
          <w:sz w:val="24"/>
          <w:u w:val="single"/>
        </w:rPr>
        <w:t xml:space="preserve"> </w:t>
      </w:r>
      <w:r w:rsidR="00133698" w:rsidRPr="00BA6DA5">
        <w:rPr>
          <w:rFonts w:ascii="Liberation Serif" w:hAnsi="Liberation Serif"/>
          <w:sz w:val="24"/>
        </w:rPr>
        <w:t>№</w:t>
      </w:r>
      <w:r w:rsidR="008C6FE8">
        <w:rPr>
          <w:rFonts w:ascii="Liberation Serif" w:hAnsi="Liberation Serif"/>
          <w:sz w:val="24"/>
        </w:rPr>
        <w:t xml:space="preserve"> </w:t>
      </w:r>
      <w:r w:rsidR="000A7F00" w:rsidRPr="000A7F00">
        <w:rPr>
          <w:rFonts w:ascii="Liberation Serif" w:hAnsi="Liberation Serif" w:cs="Liberation Serif"/>
          <w:sz w:val="24"/>
          <w:u w:val="single"/>
        </w:rPr>
        <w:t>567</w:t>
      </w:r>
    </w:p>
    <w:p w:rsidR="00133698" w:rsidRPr="00046A1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75C1F" w:rsidRPr="00BA6DA5" w:rsidRDefault="00375C1F" w:rsidP="00375C1F">
      <w:pPr>
        <w:jc w:val="center"/>
        <w:rPr>
          <w:rFonts w:ascii="Liberation Serif" w:hAnsi="Liberation Serif"/>
          <w:b/>
          <w:sz w:val="28"/>
          <w:szCs w:val="28"/>
        </w:rPr>
      </w:pPr>
      <w:r w:rsidRPr="00BA6DA5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BA6DA5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E91C2A" w:rsidRPr="00BA6DA5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38200A" w:rsidRPr="00BA6DA5">
        <w:rPr>
          <w:rFonts w:ascii="Liberation Serif" w:hAnsi="Liberation Serif"/>
          <w:b/>
          <w:sz w:val="28"/>
          <w:szCs w:val="28"/>
        </w:rPr>
        <w:t xml:space="preserve"> на 2017-2024 годы</w:t>
      </w:r>
      <w:r w:rsidRPr="00BA6DA5">
        <w:rPr>
          <w:rFonts w:ascii="Liberation Serif" w:hAnsi="Liberation Serif"/>
          <w:b/>
          <w:sz w:val="28"/>
          <w:szCs w:val="28"/>
        </w:rPr>
        <w:t>»</w:t>
      </w:r>
    </w:p>
    <w:p w:rsidR="0038200A" w:rsidRPr="00BA6DA5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75C1F" w:rsidRPr="00BA6DA5" w:rsidRDefault="00375C1F" w:rsidP="0057513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</w:t>
      </w:r>
      <w:proofErr w:type="gramStart"/>
      <w:r w:rsidRPr="00BA6DA5">
        <w:rPr>
          <w:rFonts w:ascii="Liberation Serif" w:hAnsi="Liberation Serif"/>
          <w:sz w:val="28"/>
          <w:szCs w:val="28"/>
        </w:rPr>
        <w:t>,</w:t>
      </w:r>
      <w:r w:rsidR="0038200A" w:rsidRPr="00BA6DA5">
        <w:rPr>
          <w:rFonts w:ascii="Liberation Serif" w:hAnsi="Liberation Serif"/>
          <w:sz w:val="28"/>
          <w:szCs w:val="28"/>
        </w:rPr>
        <w:t>п</w:t>
      </w:r>
      <w:proofErr w:type="gramEnd"/>
      <w:r w:rsidR="0038200A" w:rsidRPr="00BA6DA5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</w:t>
      </w:r>
      <w:r w:rsidR="005E2ACB" w:rsidRPr="00BA6DA5">
        <w:rPr>
          <w:rFonts w:ascii="Liberation Serif" w:hAnsi="Liberation Serif"/>
          <w:sz w:val="28"/>
          <w:szCs w:val="28"/>
        </w:rPr>
        <w:t xml:space="preserve">, </w:t>
      </w:r>
      <w:r w:rsidR="00CF2180" w:rsidRPr="00BA6DA5">
        <w:rPr>
          <w:rFonts w:ascii="Liberation Serif" w:hAnsi="Liberation Serif"/>
          <w:sz w:val="28"/>
          <w:szCs w:val="28"/>
        </w:rPr>
        <w:t>постановление</w:t>
      </w:r>
      <w:r w:rsidR="00367EEF" w:rsidRPr="00BA6DA5">
        <w:rPr>
          <w:rFonts w:ascii="Liberation Serif" w:hAnsi="Liberation Serif"/>
          <w:sz w:val="28"/>
          <w:szCs w:val="28"/>
        </w:rPr>
        <w:t>м</w:t>
      </w:r>
      <w:r w:rsidR="00CF2180" w:rsidRPr="00BA6DA5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16.01.2020 № 10-ПП «О распределении субсидий ииных межбюджетных трансфертов из областного бюджета бюджетам муниципальных образований, расположенных на территории Свердловской области, в рамках реализации государственной программы Свердловской области «Формирование современной городской среды на территории Свердлов</w:t>
      </w:r>
      <w:r w:rsidR="00002F1C" w:rsidRPr="00BA6DA5">
        <w:rPr>
          <w:rFonts w:ascii="Liberation Serif" w:hAnsi="Liberation Serif"/>
          <w:sz w:val="28"/>
          <w:szCs w:val="28"/>
        </w:rPr>
        <w:t>ской области на 2018-2024 годы»</w:t>
      </w:r>
      <w:proofErr w:type="gramStart"/>
      <w:r w:rsidR="00002F1C" w:rsidRPr="00BA6DA5">
        <w:rPr>
          <w:rFonts w:ascii="Liberation Serif" w:hAnsi="Liberation Serif"/>
          <w:sz w:val="28"/>
          <w:szCs w:val="28"/>
        </w:rPr>
        <w:t>,</w:t>
      </w:r>
      <w:r w:rsidR="00D807EF">
        <w:rPr>
          <w:rFonts w:ascii="Liberation Serif" w:hAnsi="Liberation Serif"/>
          <w:sz w:val="28"/>
          <w:szCs w:val="28"/>
        </w:rPr>
        <w:t>в</w:t>
      </w:r>
      <w:proofErr w:type="gramEnd"/>
      <w:r w:rsidR="00D807EF">
        <w:rPr>
          <w:rFonts w:ascii="Liberation Serif" w:hAnsi="Liberation Serif"/>
          <w:sz w:val="28"/>
          <w:szCs w:val="28"/>
        </w:rPr>
        <w:t xml:space="preserve"> соответствии </w:t>
      </w:r>
      <w:r w:rsidR="001E39EB" w:rsidRPr="00BA6DA5">
        <w:rPr>
          <w:rFonts w:ascii="Liberation Serif" w:hAnsi="Liberation Serif"/>
          <w:sz w:val="28"/>
          <w:szCs w:val="28"/>
        </w:rPr>
        <w:t xml:space="preserve">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Администрациигорода Каменска-Уральского </w:t>
      </w:r>
      <w:proofErr w:type="gramStart"/>
      <w:r w:rsidR="001E39EB" w:rsidRPr="00BA6DA5">
        <w:rPr>
          <w:rFonts w:ascii="Liberation Serif" w:hAnsi="Liberation Serif"/>
          <w:sz w:val="28"/>
          <w:szCs w:val="28"/>
        </w:rPr>
        <w:t>от 17.11.2017 № 984, от 09.10.2019 № 817, постановлений Администрации Каменск-Уральского городского округа от 26.08.2020 № 610, от 29.10.2020 № 824</w:t>
      </w:r>
      <w:r w:rsidR="00695EE0" w:rsidRPr="00BA6DA5">
        <w:rPr>
          <w:rFonts w:ascii="Liberation Serif" w:hAnsi="Liberation Serif"/>
          <w:sz w:val="28"/>
          <w:szCs w:val="28"/>
        </w:rPr>
        <w:t>, от 02.02.2022 №63</w:t>
      </w:r>
      <w:r w:rsidR="001E39EB" w:rsidRPr="00BA6DA5">
        <w:rPr>
          <w:rFonts w:ascii="Liberation Serif" w:hAnsi="Liberation Serif"/>
          <w:sz w:val="28"/>
          <w:szCs w:val="28"/>
        </w:rPr>
        <w:t>)</w:t>
      </w:r>
      <w:r w:rsidR="0057513E" w:rsidRPr="00BA6DA5">
        <w:rPr>
          <w:rFonts w:ascii="Liberation Serif" w:hAnsi="Liberation Serif"/>
          <w:sz w:val="28"/>
          <w:szCs w:val="28"/>
        </w:rPr>
        <w:t xml:space="preserve">, </w:t>
      </w:r>
      <w:r w:rsidR="00634986">
        <w:rPr>
          <w:rFonts w:ascii="Liberation Serif" w:hAnsi="Liberation Serif"/>
          <w:sz w:val="28"/>
          <w:szCs w:val="28"/>
        </w:rPr>
        <w:t>в соответствии с р</w:t>
      </w:r>
      <w:r w:rsidR="009537FA" w:rsidRPr="00BA6DA5">
        <w:rPr>
          <w:rFonts w:ascii="Liberation Serif" w:hAnsi="Liberation Serif"/>
          <w:sz w:val="28"/>
          <w:szCs w:val="28"/>
        </w:rPr>
        <w:t>ешением Думы Каменск-Уральского городского округа от 2</w:t>
      </w:r>
      <w:r w:rsidR="0063497F" w:rsidRPr="00BA6DA5">
        <w:rPr>
          <w:rFonts w:ascii="Liberation Serif" w:hAnsi="Liberation Serif"/>
          <w:sz w:val="28"/>
          <w:szCs w:val="28"/>
        </w:rPr>
        <w:t>2</w:t>
      </w:r>
      <w:r w:rsidR="009537FA" w:rsidRPr="00BA6DA5">
        <w:rPr>
          <w:rFonts w:ascii="Liberation Serif" w:hAnsi="Liberation Serif"/>
          <w:sz w:val="28"/>
          <w:szCs w:val="28"/>
        </w:rPr>
        <w:t>.0</w:t>
      </w:r>
      <w:r w:rsidR="0063497F" w:rsidRPr="00BA6DA5">
        <w:rPr>
          <w:rFonts w:ascii="Liberation Serif" w:hAnsi="Liberation Serif"/>
          <w:sz w:val="28"/>
          <w:szCs w:val="28"/>
        </w:rPr>
        <w:t>6</w:t>
      </w:r>
      <w:r w:rsidR="009537FA" w:rsidRPr="00BA6DA5">
        <w:rPr>
          <w:rFonts w:ascii="Liberation Serif" w:hAnsi="Liberation Serif"/>
          <w:sz w:val="28"/>
          <w:szCs w:val="28"/>
        </w:rPr>
        <w:t>.2022 № 10</w:t>
      </w:r>
      <w:r w:rsidR="0063497F" w:rsidRPr="00BA6DA5">
        <w:rPr>
          <w:rFonts w:ascii="Liberation Serif" w:hAnsi="Liberation Serif"/>
          <w:sz w:val="28"/>
          <w:szCs w:val="28"/>
        </w:rPr>
        <w:t>8</w:t>
      </w:r>
      <w:r w:rsidR="009537FA" w:rsidRPr="00BA6DA5">
        <w:rPr>
          <w:rFonts w:ascii="Liberation Serif" w:hAnsi="Liberation Serif"/>
          <w:sz w:val="28"/>
          <w:szCs w:val="28"/>
        </w:rPr>
        <w:t xml:space="preserve"> «О внесении изменений  в решение Думы Каменск-Уральского городского округа от 22.12.2021  № 40 «О бюджете Каменск-Уральского городского округа на 2022 год и плановый период 2023 и 2024 годов»</w:t>
      </w:r>
      <w:r w:rsidR="003C3513" w:rsidRPr="00BA6DA5">
        <w:rPr>
          <w:rFonts w:ascii="Liberation Serif" w:hAnsi="Liberation Serif"/>
          <w:sz w:val="28"/>
          <w:szCs w:val="28"/>
        </w:rPr>
        <w:t xml:space="preserve">, </w:t>
      </w:r>
      <w:r w:rsidR="00C90160" w:rsidRPr="00BA6DA5">
        <w:rPr>
          <w:rFonts w:ascii="Liberation Serif" w:hAnsi="Liberation Serif"/>
          <w:sz w:val="28"/>
          <w:szCs w:val="28"/>
        </w:rPr>
        <w:t>Администрация Каменск-Уральского</w:t>
      </w:r>
      <w:proofErr w:type="gramEnd"/>
      <w:r w:rsidR="00C90160" w:rsidRPr="00BA6DA5"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375C1F" w:rsidRPr="00BA6DA5" w:rsidRDefault="00375C1F" w:rsidP="00DD20C2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BA6DA5">
        <w:rPr>
          <w:rFonts w:ascii="Liberation Serif" w:hAnsi="Liberation Serif"/>
          <w:b/>
          <w:sz w:val="28"/>
          <w:szCs w:val="28"/>
        </w:rPr>
        <w:t>ПОСТАНОВЛЯЕТ:</w:t>
      </w:r>
    </w:p>
    <w:p w:rsidR="009537FA" w:rsidRPr="00BA6DA5" w:rsidRDefault="00375C1F" w:rsidP="009537FA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A6DA5">
        <w:rPr>
          <w:rFonts w:ascii="Liberation Serif" w:hAnsi="Liberation Serif"/>
          <w:sz w:val="28"/>
          <w:szCs w:val="28"/>
        </w:rPr>
        <w:t>1.</w:t>
      </w:r>
      <w:r w:rsidR="009537FA" w:rsidRPr="00BA6DA5">
        <w:rPr>
          <w:rFonts w:ascii="Liberation Serif" w:hAnsi="Liberation Serif"/>
          <w:sz w:val="28"/>
          <w:szCs w:val="28"/>
        </w:rPr>
        <w:t>Внести изменения в постановление Администрации города Каменска-Уральского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1090, от 29.03</w:t>
      </w:r>
      <w:r w:rsidR="00D807EF">
        <w:rPr>
          <w:rFonts w:ascii="Liberation Serif" w:hAnsi="Liberation Serif"/>
          <w:sz w:val="28"/>
          <w:szCs w:val="28"/>
        </w:rPr>
        <w:t xml:space="preserve">.2019 № 249, от 04.06.2019   </w:t>
      </w:r>
      <w:r w:rsidR="009537FA" w:rsidRPr="00BA6DA5">
        <w:rPr>
          <w:rFonts w:ascii="Liberation Serif" w:hAnsi="Liberation Serif"/>
          <w:sz w:val="28"/>
          <w:szCs w:val="28"/>
        </w:rPr>
        <w:t>№ 454, от 21.10.2019 № 867, от 30.12.2019 № 1089, от 06.03.2020 № 160, постановлений Администрации Каменск-Уральского городского</w:t>
      </w:r>
      <w:proofErr w:type="gramEnd"/>
      <w:r w:rsidR="009537FA" w:rsidRPr="00BA6DA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537FA" w:rsidRPr="00BA6DA5">
        <w:rPr>
          <w:rFonts w:ascii="Liberation Serif" w:hAnsi="Liberation Serif"/>
          <w:sz w:val="28"/>
          <w:szCs w:val="28"/>
        </w:rPr>
        <w:t xml:space="preserve">округаот </w:t>
      </w:r>
      <w:r w:rsidR="009537FA" w:rsidRPr="00BA6DA5">
        <w:rPr>
          <w:rFonts w:ascii="Liberation Serif" w:hAnsi="Liberation Serif"/>
          <w:sz w:val="28"/>
          <w:szCs w:val="28"/>
        </w:rPr>
        <w:lastRenderedPageBreak/>
        <w:t xml:space="preserve">17.11.2020 № 859, от 30.12.2020 № 1045, от 11.03.2021 № 184, от 16.07.2021 № 589, от 28.09.2021 № 796, от 17.03.2022 № 146, от </w:t>
      </w:r>
      <w:r w:rsidR="00D807EF">
        <w:rPr>
          <w:rFonts w:ascii="Liberation Serif" w:hAnsi="Liberation Serif"/>
          <w:sz w:val="28"/>
          <w:szCs w:val="28"/>
        </w:rPr>
        <w:t xml:space="preserve">07.06.2022 № 379, от 14.07.2022 </w:t>
      </w:r>
      <w:r w:rsidR="009537FA" w:rsidRPr="00BA6DA5">
        <w:rPr>
          <w:rFonts w:ascii="Liberation Serif" w:hAnsi="Liberation Serif"/>
          <w:sz w:val="28"/>
          <w:szCs w:val="28"/>
        </w:rPr>
        <w:t xml:space="preserve">№ 466) «Об утверждении муниципальной программы «Формирование современной городской среды на территории </w:t>
      </w:r>
      <w:r w:rsidR="00D807E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537FA" w:rsidRPr="00BA6DA5">
        <w:rPr>
          <w:rFonts w:ascii="Liberation Serif" w:hAnsi="Liberation Serif"/>
          <w:sz w:val="28"/>
          <w:szCs w:val="28"/>
        </w:rPr>
        <w:t xml:space="preserve"> на 2017-2024 годы» (далее – Постановление), заменив в наименовании и в пункте 1 Постановления слова «на 2017-2024 годы» словами «на 2017-2027 годы».</w:t>
      </w:r>
      <w:proofErr w:type="gramEnd"/>
    </w:p>
    <w:p w:rsidR="00A44339" w:rsidRPr="00BA6DA5" w:rsidRDefault="00E54D2D" w:rsidP="00A4433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 xml:space="preserve">2. </w:t>
      </w:r>
      <w:r w:rsidR="00A44339" w:rsidRPr="00BA6DA5">
        <w:rPr>
          <w:rFonts w:ascii="Liberation Serif" w:hAnsi="Liberation Serif"/>
          <w:sz w:val="28"/>
          <w:szCs w:val="28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 w:rsidRPr="00BA6DA5">
        <w:rPr>
          <w:rFonts w:ascii="Liberation Serif" w:hAnsi="Liberation Serif"/>
          <w:sz w:val="28"/>
          <w:szCs w:val="28"/>
        </w:rPr>
        <w:t>ого городского округа</w:t>
      </w:r>
      <w:r w:rsidR="00A44339" w:rsidRPr="00BA6DA5">
        <w:rPr>
          <w:rFonts w:ascii="Liberation Serif" w:hAnsi="Liberation Serif"/>
          <w:sz w:val="28"/>
          <w:szCs w:val="28"/>
        </w:rPr>
        <w:t xml:space="preserve"> на 2017-2024 год</w:t>
      </w:r>
      <w:r w:rsidR="00EE5805" w:rsidRPr="00BA6DA5">
        <w:rPr>
          <w:rFonts w:ascii="Liberation Serif" w:hAnsi="Liberation Serif"/>
          <w:sz w:val="28"/>
          <w:szCs w:val="28"/>
        </w:rPr>
        <w:t xml:space="preserve">ы», утвержденную </w:t>
      </w:r>
      <w:r w:rsidR="00D807EF">
        <w:rPr>
          <w:rFonts w:ascii="Liberation Serif" w:hAnsi="Liberation Serif"/>
          <w:sz w:val="28"/>
          <w:szCs w:val="28"/>
        </w:rPr>
        <w:t>П</w:t>
      </w:r>
      <w:r w:rsidR="00EE5805" w:rsidRPr="00BA6DA5">
        <w:rPr>
          <w:rFonts w:ascii="Liberation Serif" w:hAnsi="Liberation Serif"/>
          <w:sz w:val="28"/>
          <w:szCs w:val="28"/>
        </w:rPr>
        <w:t xml:space="preserve">остановлением </w:t>
      </w:r>
      <w:r w:rsidR="00A44339" w:rsidRPr="00BA6DA5">
        <w:rPr>
          <w:rFonts w:ascii="Liberation Serif" w:hAnsi="Liberation Serif"/>
          <w:sz w:val="28"/>
          <w:szCs w:val="28"/>
        </w:rPr>
        <w:t xml:space="preserve">(далее – </w:t>
      </w:r>
      <w:r w:rsidR="00AF1FCA" w:rsidRPr="00BA6DA5">
        <w:rPr>
          <w:rFonts w:ascii="Liberation Serif" w:hAnsi="Liberation Serif"/>
          <w:sz w:val="28"/>
          <w:szCs w:val="28"/>
        </w:rPr>
        <w:t>М</w:t>
      </w:r>
      <w:r w:rsidR="00A44339" w:rsidRPr="00BA6DA5">
        <w:rPr>
          <w:rFonts w:ascii="Liberation Serif" w:hAnsi="Liberation Serif"/>
          <w:sz w:val="28"/>
          <w:szCs w:val="28"/>
        </w:rPr>
        <w:t>униципальная программа), следующие изменения:</w:t>
      </w:r>
    </w:p>
    <w:p w:rsidR="00E54D2D" w:rsidRPr="00BA6DA5" w:rsidRDefault="0099681D" w:rsidP="00E54D2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  <w:lang w:eastAsia="en-US"/>
        </w:rPr>
        <w:t>1</w:t>
      </w:r>
      <w:r w:rsidR="00E54D2D" w:rsidRPr="00BA6DA5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E54D2D" w:rsidRPr="00BA6DA5">
        <w:rPr>
          <w:rFonts w:ascii="Liberation Serif" w:hAnsi="Liberation Serif"/>
          <w:sz w:val="28"/>
          <w:szCs w:val="28"/>
        </w:rPr>
        <w:t>в наименовании и по всему тексту Муниципальной программы, в Приложениях к Муниципальной программе слова «на 2017-2024 годы» заменить словами «на 2017-2027 годы»;</w:t>
      </w:r>
    </w:p>
    <w:p w:rsidR="005C7915" w:rsidRPr="00BA6DA5" w:rsidRDefault="001B3DFA" w:rsidP="005C79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C7915" w:rsidRPr="00BA6DA5">
        <w:rPr>
          <w:rFonts w:ascii="Liberation Serif" w:hAnsi="Liberation Serif"/>
          <w:sz w:val="28"/>
          <w:szCs w:val="28"/>
        </w:rPr>
        <w:t xml:space="preserve">) строки </w:t>
      </w:r>
      <w:r w:rsidR="005C7915" w:rsidRPr="00BA6DA5">
        <w:rPr>
          <w:rFonts w:ascii="Liberation Serif" w:hAnsi="Liberation Serif"/>
          <w:sz w:val="28"/>
          <w:szCs w:val="28"/>
          <w:lang w:eastAsia="en-US"/>
        </w:rPr>
        <w:t xml:space="preserve">«Объемы бюджетных ассигнований </w:t>
      </w:r>
      <w:r w:rsidR="005C7915" w:rsidRPr="00BA6DA5">
        <w:rPr>
          <w:rFonts w:ascii="Liberation Serif" w:hAnsi="Liberation Serif"/>
          <w:sz w:val="28"/>
          <w:szCs w:val="28"/>
        </w:rPr>
        <w:t>Муниципальной программы» и «</w:t>
      </w:r>
      <w:r w:rsidR="005C7915" w:rsidRPr="00BA6DA5">
        <w:rPr>
          <w:rFonts w:ascii="Liberation Serif" w:hAnsi="Liberation Serif"/>
          <w:sz w:val="28"/>
          <w:szCs w:val="28"/>
          <w:lang w:eastAsia="en-US"/>
        </w:rPr>
        <w:t xml:space="preserve">Ожидаемые результаты реализации Муниципальной программы» </w:t>
      </w:r>
      <w:r w:rsidR="005C7915" w:rsidRPr="00BA6DA5">
        <w:rPr>
          <w:rFonts w:ascii="Liberation Serif" w:hAnsi="Liberation Serif"/>
          <w:sz w:val="28"/>
          <w:szCs w:val="28"/>
        </w:rPr>
        <w:t>Паспорта Муниципальной программы изложить 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5C7915" w:rsidRPr="00BA6DA5" w:rsidTr="004D4BD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15" w:rsidRPr="00BA6DA5" w:rsidRDefault="005C7915" w:rsidP="004D4BD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BA6DA5">
              <w:rPr>
                <w:rFonts w:ascii="Liberation Serif" w:hAnsi="Liberation Seri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 1</w:t>
            </w:r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 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>09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5822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,860 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2017 год– 21 828,400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108 253,400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200 587,300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228 916,330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221 843,266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196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val="en-US" w:eastAsia="en-US"/>
              </w:rPr>
              <w:t> 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498,064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  80 348,900 тыс. руб.;</w:t>
            </w:r>
          </w:p>
          <w:p w:rsidR="005C791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</w:t>
            </w:r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024 год –     7 547,200 тыс. руб.;</w:t>
            </w:r>
          </w:p>
          <w:p w:rsidR="001B3DFA" w:rsidRPr="002450CF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2025 год - 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 1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2026 год - 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 1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2027 год - 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 1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 тыс. руб.</w:t>
            </w:r>
          </w:p>
          <w:p w:rsidR="005C7915" w:rsidRPr="00F352A4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Из них: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областной бюджет: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 849 898,600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 10 448,800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94 201,700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170 857,900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206 320,100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2021 год – 196 462,500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171 607,600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0,00 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5C791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0,00 тыс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r w:rsidR="00F05D29">
              <w:rPr>
                <w:rFonts w:ascii="Liberation Serif" w:hAnsi="Liberation Serif"/>
                <w:sz w:val="28"/>
                <w:szCs w:val="28"/>
                <w:lang w:eastAsia="en-US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- 0,00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- 0,00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2027 год - 0,00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 местный бюджет: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1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>9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8 395,235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10 614,800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11 153,800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26 944,400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  9 290,719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  7 192,139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 w:rsidR="00687C1C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15 303,277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80 348,900тыс. руб.;</w:t>
            </w:r>
          </w:p>
          <w:p w:rsidR="005C791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  7 547,200 тыс.руб.;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2025 год - 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10 000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2026 год - 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10 00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0,00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2027 год - 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1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 41 529,025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 –   </w:t>
            </w:r>
            <w:r w:rsidR="005C791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764,800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 2 897,900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  2 785,000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2020 год – 13 305,511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2021 год – 12 188,627 тыс.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руб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  9 587,187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0,</w:t>
            </w:r>
            <w:r w:rsidR="004F376F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00 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5C7915" w:rsidRDefault="002C2841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2024</w:t>
            </w:r>
            <w:r w:rsidR="005C791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год – 0,</w:t>
            </w:r>
            <w:r w:rsidR="004F376F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00 тыс</w:t>
            </w:r>
            <w:proofErr w:type="gramStart"/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- 0,00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- 0,00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- 0,00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внебюджетные средства: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 6 000,</w:t>
            </w:r>
            <w:r w:rsidR="004F376F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00 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  <w:p w:rsidR="005C7915" w:rsidRPr="00BA6DA5" w:rsidRDefault="005C7915" w:rsidP="004E47D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На 202</w:t>
            </w:r>
            <w:r w:rsidR="004E47D5"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  <w:r w:rsidR="00EF571B"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-2027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годы объем средств на конкретные 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дворовые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и общественные территории будет уточнен после поступления заявок и определения объемов и стоимости работ</w:t>
            </w:r>
            <w:r w:rsidRPr="00BA6DA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5C7915" w:rsidRPr="00BA6DA5" w:rsidTr="004D4BD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15" w:rsidRPr="00BA6DA5" w:rsidRDefault="005C7915" w:rsidP="004D4BD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-создание благоприятной среды обитания;</w:t>
            </w:r>
          </w:p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-обеспечение условий для отдыха и спорта;</w:t>
            </w:r>
          </w:p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населения;</w:t>
            </w:r>
          </w:p>
          <w:p w:rsidR="005C7915" w:rsidRPr="00BA6DA5" w:rsidRDefault="005C7915" w:rsidP="004D4BD9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благоустройство </w:t>
            </w:r>
            <w:r w:rsidR="00326C1E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41 общественной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территори</w:t>
            </w:r>
            <w:r w:rsidR="00326C1E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и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902EC5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 благоустройство 6</w:t>
            </w:r>
            <w:r w:rsidR="00902EC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дворовых территорий.</w:t>
            </w:r>
          </w:p>
        </w:tc>
      </w:tr>
    </w:tbl>
    <w:p w:rsidR="00D558EE" w:rsidRPr="00BA6DA5" w:rsidRDefault="001B3DFA" w:rsidP="002935C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>3</w:t>
      </w:r>
      <w:r w:rsidR="00E54D2D" w:rsidRPr="00BA6DA5">
        <w:rPr>
          <w:rFonts w:ascii="Liberation Serif" w:hAnsi="Liberation Serif"/>
          <w:sz w:val="28"/>
          <w:szCs w:val="28"/>
        </w:rPr>
        <w:t xml:space="preserve">) </w:t>
      </w:r>
      <w:r w:rsidR="002935C5">
        <w:rPr>
          <w:rFonts w:ascii="Liberation Serif" w:hAnsi="Liberation Serif"/>
          <w:sz w:val="28"/>
          <w:szCs w:val="28"/>
        </w:rPr>
        <w:t>в абзацах 46, 47 раздела 1 «Характеристика текущего состояния благоустройства в Каменск-Уральском городском округе» Муниципальной программы слова</w:t>
      </w:r>
      <w:r w:rsidR="00D558EE" w:rsidRPr="00BA6DA5">
        <w:rPr>
          <w:rFonts w:ascii="Liberation Serif" w:hAnsi="Liberation Serif"/>
          <w:sz w:val="28"/>
          <w:szCs w:val="28"/>
        </w:rPr>
        <w:t xml:space="preserve"> «не позднее 2020 года» заменить словами «не позднее 202</w:t>
      </w:r>
      <w:r w:rsidR="00BF5E9E">
        <w:rPr>
          <w:rFonts w:ascii="Liberation Serif" w:hAnsi="Liberation Serif"/>
          <w:sz w:val="28"/>
          <w:szCs w:val="28"/>
        </w:rPr>
        <w:t>3</w:t>
      </w:r>
      <w:r w:rsidR="00D558EE" w:rsidRPr="00BA6DA5">
        <w:rPr>
          <w:rFonts w:ascii="Liberation Serif" w:hAnsi="Liberation Serif"/>
          <w:sz w:val="28"/>
          <w:szCs w:val="28"/>
        </w:rPr>
        <w:t xml:space="preserve"> года»;</w:t>
      </w:r>
    </w:p>
    <w:p w:rsidR="00D558EE" w:rsidRPr="00BA6DA5" w:rsidRDefault="002935C5" w:rsidP="00D558EE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4</w:t>
      </w:r>
      <w:r w:rsidR="00D558EE" w:rsidRPr="00BA6DA5">
        <w:rPr>
          <w:rFonts w:ascii="Liberation Serif" w:hAnsi="Liberation Serif"/>
          <w:sz w:val="28"/>
          <w:szCs w:val="28"/>
          <w:lang w:eastAsia="en-US"/>
        </w:rPr>
        <w:t xml:space="preserve">) </w:t>
      </w:r>
      <w:r>
        <w:rPr>
          <w:rFonts w:ascii="Liberation Serif" w:hAnsi="Liberation Serif"/>
          <w:sz w:val="28"/>
          <w:szCs w:val="28"/>
          <w:lang w:eastAsia="en-US"/>
        </w:rPr>
        <w:t>абзацы 6, 7 раздела</w:t>
      </w:r>
      <w:r w:rsidR="00D558EE" w:rsidRPr="00BA6DA5">
        <w:rPr>
          <w:rFonts w:ascii="Liberation Serif" w:hAnsi="Liberation Serif"/>
          <w:sz w:val="28"/>
          <w:szCs w:val="28"/>
          <w:lang w:eastAsia="en-US"/>
        </w:rPr>
        <w:t xml:space="preserve"> 3 «Прогноз ожидаемых результатов реализации Муниципальной программы» Муниципальной программы изложить в новой редакции:</w:t>
      </w:r>
    </w:p>
    <w:p w:rsidR="00D558EE" w:rsidRPr="00BA6DA5" w:rsidRDefault="00D558EE" w:rsidP="00D558EE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A6DA5">
        <w:rPr>
          <w:rFonts w:ascii="Liberation Serif" w:hAnsi="Liberation Serif"/>
          <w:sz w:val="28"/>
          <w:szCs w:val="28"/>
          <w:lang w:eastAsia="en-US"/>
        </w:rPr>
        <w:t>«-благоустройство 41 общественных территорий;</w:t>
      </w:r>
    </w:p>
    <w:p w:rsidR="00D558EE" w:rsidRPr="00BA6DA5" w:rsidRDefault="00D558EE" w:rsidP="00D558EE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A6DA5">
        <w:rPr>
          <w:rFonts w:ascii="Liberation Serif" w:hAnsi="Liberation Serif"/>
          <w:sz w:val="28"/>
          <w:szCs w:val="28"/>
          <w:lang w:eastAsia="en-US"/>
        </w:rPr>
        <w:t>-благоустройство 6</w:t>
      </w:r>
      <w:r w:rsidR="00580CA0" w:rsidRPr="00BA6DA5">
        <w:rPr>
          <w:rFonts w:ascii="Liberation Serif" w:hAnsi="Liberation Serif"/>
          <w:sz w:val="28"/>
          <w:szCs w:val="28"/>
          <w:lang w:eastAsia="en-US"/>
        </w:rPr>
        <w:t>3</w:t>
      </w:r>
      <w:r w:rsidRPr="00BA6DA5">
        <w:rPr>
          <w:rFonts w:ascii="Liberation Serif" w:hAnsi="Liberation Serif"/>
          <w:sz w:val="28"/>
          <w:szCs w:val="28"/>
          <w:lang w:eastAsia="en-US"/>
        </w:rPr>
        <w:t xml:space="preserve"> дворовых территорий</w:t>
      </w:r>
      <w:proofErr w:type="gramStart"/>
      <w:r w:rsidRPr="00BA6DA5">
        <w:rPr>
          <w:rFonts w:ascii="Liberation Serif" w:hAnsi="Liberation Serif"/>
          <w:sz w:val="28"/>
          <w:szCs w:val="28"/>
          <w:lang w:eastAsia="en-US"/>
        </w:rPr>
        <w:t>.»;</w:t>
      </w:r>
      <w:proofErr w:type="gramEnd"/>
    </w:p>
    <w:p w:rsidR="00B37D6F" w:rsidRPr="00BA6DA5" w:rsidRDefault="002935C5" w:rsidP="00E54D2D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5</w:t>
      </w:r>
      <w:r w:rsidR="00D558EE" w:rsidRPr="00BA6DA5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B37D6F" w:rsidRPr="00BA6DA5">
        <w:rPr>
          <w:rFonts w:ascii="Liberation Serif" w:hAnsi="Liberation Serif"/>
          <w:sz w:val="28"/>
          <w:szCs w:val="28"/>
          <w:lang w:eastAsia="en-US"/>
        </w:rPr>
        <w:t xml:space="preserve">приложение № </w:t>
      </w:r>
      <w:r w:rsidR="00734DDF" w:rsidRPr="00BA6DA5">
        <w:rPr>
          <w:rFonts w:ascii="Liberation Serif" w:hAnsi="Liberation Serif"/>
          <w:sz w:val="28"/>
          <w:szCs w:val="28"/>
          <w:lang w:eastAsia="en-US"/>
        </w:rPr>
        <w:t>1</w:t>
      </w:r>
      <w:r w:rsidR="00B37D6F" w:rsidRPr="00BA6DA5">
        <w:rPr>
          <w:rFonts w:ascii="Liberation Serif" w:hAnsi="Liberation Serif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№1 к настоящему постановлению;</w:t>
      </w:r>
    </w:p>
    <w:p w:rsidR="00B37D6F" w:rsidRPr="00BA6DA5" w:rsidRDefault="002935C5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6</w:t>
      </w:r>
      <w:r w:rsidR="00B37D6F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</w:t>
      </w:r>
      <w:r w:rsidR="00734DDF" w:rsidRPr="00BA6DA5">
        <w:rPr>
          <w:rFonts w:ascii="Liberation Serif" w:hAnsi="Liberation Serif" w:cs="Times New Roman"/>
          <w:sz w:val="28"/>
          <w:szCs w:val="28"/>
          <w:lang w:eastAsia="en-US"/>
        </w:rPr>
        <w:t>2</w:t>
      </w:r>
      <w:r w:rsidR="00B37D6F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2 к настоящему постановлению;</w:t>
      </w:r>
    </w:p>
    <w:p w:rsidR="0002319E" w:rsidRPr="00BA6DA5" w:rsidRDefault="002935C5" w:rsidP="004D770D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7</w:t>
      </w:r>
      <w:r w:rsidR="00B37D6F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</w:t>
      </w:r>
      <w:r w:rsidR="004D770D" w:rsidRPr="00BA6DA5">
        <w:rPr>
          <w:rFonts w:ascii="Liberation Serif" w:hAnsi="Liberation Serif" w:cs="Times New Roman"/>
          <w:sz w:val="28"/>
          <w:szCs w:val="28"/>
          <w:lang w:eastAsia="en-US"/>
        </w:rPr>
        <w:t>3</w:t>
      </w:r>
      <w:r w:rsidR="00B37D6F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3 к настоящему постановлению;</w:t>
      </w:r>
    </w:p>
    <w:p w:rsidR="00C87D5D" w:rsidRPr="00BA6DA5" w:rsidRDefault="002935C5" w:rsidP="004D770D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8</w:t>
      </w:r>
      <w:r w:rsidR="00C87D5D" w:rsidRPr="00BA6DA5">
        <w:rPr>
          <w:rFonts w:ascii="Liberation Serif" w:hAnsi="Liberation Serif" w:cs="Times New Roman"/>
          <w:sz w:val="28"/>
          <w:szCs w:val="28"/>
          <w:lang w:eastAsia="en-US"/>
        </w:rPr>
        <w:t>) приложение № 4 к Муниципальной программе изложить в новой редакции согласно Приложению № 4 к настоящему постановлению;</w:t>
      </w:r>
    </w:p>
    <w:p w:rsidR="00146D77" w:rsidRPr="00BA6DA5" w:rsidRDefault="002935C5" w:rsidP="004D770D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9</w:t>
      </w:r>
      <w:r w:rsidR="00146D77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8 к Муниципальной программе </w:t>
      </w:r>
      <w:r w:rsidR="00141C3F" w:rsidRPr="00BA6DA5">
        <w:rPr>
          <w:rFonts w:ascii="Liberation Serif" w:hAnsi="Liberation Serif" w:cs="Times New Roman"/>
          <w:sz w:val="28"/>
          <w:szCs w:val="28"/>
          <w:lang w:eastAsia="en-US"/>
        </w:rPr>
        <w:t>изложить в новой редакции согласно Приложению № 5 к настоящему постановлению</w:t>
      </w:r>
      <w:r w:rsidR="00AD27EF" w:rsidRPr="00BA6DA5">
        <w:rPr>
          <w:rFonts w:ascii="Liberation Serif" w:hAnsi="Liberation Serif" w:cs="Times New Roman"/>
          <w:sz w:val="28"/>
          <w:szCs w:val="28"/>
          <w:lang w:eastAsia="en-US"/>
        </w:rPr>
        <w:t>.</w:t>
      </w:r>
    </w:p>
    <w:p w:rsidR="00375C1F" w:rsidRPr="00BA6DA5" w:rsidRDefault="00326C1E" w:rsidP="00375C1F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 w:rsidRPr="00BA6DA5">
        <w:rPr>
          <w:rFonts w:ascii="Liberation Serif" w:hAnsi="Liberation Serif" w:cs="Times New Roman"/>
          <w:sz w:val="28"/>
          <w:szCs w:val="28"/>
        </w:rPr>
        <w:t>3</w:t>
      </w:r>
      <w:r w:rsidR="00375C1F" w:rsidRPr="00BA6DA5">
        <w:rPr>
          <w:rFonts w:ascii="Liberation Serif" w:hAnsi="Liberation Serif" w:cs="Times New Roman"/>
          <w:sz w:val="28"/>
          <w:szCs w:val="28"/>
        </w:rPr>
        <w:t xml:space="preserve">. </w:t>
      </w:r>
      <w:r w:rsidR="00BF721B" w:rsidRPr="00BA6DA5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«Каменский рабочий» и </w:t>
      </w:r>
      <w:r w:rsidR="00653A02" w:rsidRPr="00BA6DA5">
        <w:rPr>
          <w:rFonts w:ascii="Liberation Serif" w:hAnsi="Liberation Serif" w:cs="Times New Roman"/>
          <w:sz w:val="28"/>
          <w:szCs w:val="28"/>
        </w:rPr>
        <w:t>разместить на официальном сайте муниципального образования</w:t>
      </w:r>
      <w:r w:rsidR="00375C1F" w:rsidRPr="00BA6DA5">
        <w:rPr>
          <w:rFonts w:ascii="Liberation Serif" w:hAnsi="Liberation Serif" w:cs="Times New Roman"/>
          <w:sz w:val="28"/>
          <w:szCs w:val="28"/>
        </w:rPr>
        <w:t>.</w:t>
      </w:r>
    </w:p>
    <w:p w:rsidR="00133698" w:rsidRPr="00BA6DA5" w:rsidRDefault="00326C1E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4</w:t>
      </w:r>
      <w:r w:rsidR="00375C1F" w:rsidRPr="00BA6DA5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BA6DA5">
        <w:rPr>
          <w:rFonts w:ascii="Liberation Serif" w:hAnsi="Liberation Serif"/>
          <w:sz w:val="28"/>
          <w:szCs w:val="28"/>
          <w:lang w:eastAsia="en-US"/>
        </w:rPr>
        <w:t>городского округа</w:t>
      </w:r>
      <w:r w:rsidR="00375C1F" w:rsidRPr="00BA6DA5">
        <w:rPr>
          <w:rFonts w:ascii="Liberation Serif" w:hAnsi="Liberation Serif"/>
          <w:sz w:val="28"/>
          <w:szCs w:val="28"/>
        </w:rPr>
        <w:t>Орлова Н.В.</w:t>
      </w:r>
    </w:p>
    <w:p w:rsidR="00695EE0" w:rsidRPr="00BA6DA5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95EE0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F6AF9" w:rsidRPr="00BA6DA5" w:rsidRDefault="00DF6AF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7A23" w:rsidRPr="00BA6DA5" w:rsidRDefault="009560BE" w:rsidP="00133698">
      <w:pPr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Г</w:t>
      </w:r>
      <w:r w:rsidR="00133698" w:rsidRPr="00BA6DA5">
        <w:rPr>
          <w:rFonts w:ascii="Liberation Serif" w:hAnsi="Liberation Serif"/>
          <w:sz w:val="28"/>
          <w:szCs w:val="28"/>
        </w:rPr>
        <w:t>лав</w:t>
      </w:r>
      <w:r w:rsidRPr="00BA6DA5">
        <w:rPr>
          <w:rFonts w:ascii="Liberation Serif" w:hAnsi="Liberation Serif"/>
          <w:sz w:val="28"/>
          <w:szCs w:val="28"/>
        </w:rPr>
        <w:t xml:space="preserve">а </w:t>
      </w:r>
    </w:p>
    <w:p w:rsidR="00D921D5" w:rsidRPr="00BA6DA5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Каменск-Уральского</w:t>
      </w:r>
      <w:r w:rsidR="008C6FE8">
        <w:rPr>
          <w:rFonts w:ascii="Liberation Serif" w:hAnsi="Liberation Serif"/>
          <w:sz w:val="28"/>
          <w:szCs w:val="28"/>
        </w:rPr>
        <w:t xml:space="preserve"> </w:t>
      </w:r>
      <w:r w:rsidRPr="00BA6DA5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DA5">
        <w:rPr>
          <w:rFonts w:ascii="Liberation Serif" w:hAnsi="Liberation Serif"/>
          <w:sz w:val="28"/>
          <w:szCs w:val="28"/>
        </w:rPr>
        <w:tab/>
      </w:r>
      <w:r w:rsidR="00FD7DEC" w:rsidRPr="00BA6DA5">
        <w:rPr>
          <w:rFonts w:ascii="Liberation Serif" w:hAnsi="Liberation Serif"/>
          <w:sz w:val="28"/>
          <w:szCs w:val="28"/>
        </w:rPr>
        <w:tab/>
      </w:r>
      <w:r w:rsidR="008C6FE8">
        <w:rPr>
          <w:rFonts w:ascii="Liberation Serif" w:hAnsi="Liberation Serif"/>
          <w:sz w:val="28"/>
          <w:szCs w:val="28"/>
        </w:rPr>
        <w:t xml:space="preserve">                           </w:t>
      </w:r>
      <w:r w:rsidR="00BF721B" w:rsidRPr="00BA6DA5">
        <w:rPr>
          <w:rFonts w:ascii="Liberation Serif" w:hAnsi="Liberation Serif"/>
          <w:sz w:val="28"/>
          <w:szCs w:val="28"/>
        </w:rPr>
        <w:t>А.А. Герасимов</w:t>
      </w:r>
    </w:p>
    <w:p w:rsidR="00F57CC6" w:rsidRPr="00BA6DA5" w:rsidRDefault="00F57CC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AF9" w:rsidRDefault="00DF6A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935C5" w:rsidRDefault="001B3DFA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57CC6" w:rsidRPr="00046A13" w:rsidRDefault="00DF6AF9" w:rsidP="002935C5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1B3DF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6246A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</w:r>
      <w:r w:rsidR="00F57CC6" w:rsidRPr="00046A13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F57CC6" w:rsidRPr="00046A13">
        <w:rPr>
          <w:rFonts w:ascii="Times New Roman" w:hAnsi="Times New Roman" w:cs="Times New Roman"/>
          <w:sz w:val="24"/>
          <w:szCs w:val="24"/>
        </w:rPr>
        <w:t>риложение № 1 к постановлению</w:t>
      </w:r>
    </w:p>
    <w:p w:rsidR="00F57CC6" w:rsidRPr="00046A13" w:rsidRDefault="006246AA" w:rsidP="002935C5">
      <w:pPr>
        <w:pStyle w:val="ConsPlusNormal"/>
        <w:tabs>
          <w:tab w:val="left" w:pos="4820"/>
        </w:tabs>
        <w:ind w:left="3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57CC6" w:rsidRPr="00046A13">
        <w:rPr>
          <w:rFonts w:ascii="Times New Roman" w:hAnsi="Times New Roman" w:cs="Times New Roman"/>
          <w:sz w:val="24"/>
          <w:szCs w:val="24"/>
        </w:rPr>
        <w:t xml:space="preserve">Администрации Каменск-Уральского </w:t>
      </w:r>
    </w:p>
    <w:p w:rsidR="001B3DFA" w:rsidRDefault="006246AA" w:rsidP="002935C5">
      <w:pPr>
        <w:pStyle w:val="ConsPlusNormal"/>
        <w:tabs>
          <w:tab w:val="left" w:pos="4820"/>
        </w:tabs>
        <w:ind w:left="3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B3DFA">
        <w:rPr>
          <w:rFonts w:ascii="Times New Roman" w:hAnsi="Times New Roman" w:cs="Times New Roman"/>
          <w:sz w:val="24"/>
          <w:szCs w:val="24"/>
        </w:rPr>
        <w:t>городского округа</w:t>
      </w:r>
    </w:p>
    <w:p w:rsidR="00F57CC6" w:rsidRDefault="006246AA" w:rsidP="002935C5">
      <w:pPr>
        <w:pStyle w:val="ConsPlusNormal"/>
        <w:ind w:left="3540"/>
        <w:jc w:val="right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7CC6" w:rsidRPr="00046A13">
        <w:rPr>
          <w:rFonts w:ascii="Times New Roman" w:hAnsi="Times New Roman" w:cs="Times New Roman"/>
          <w:sz w:val="24"/>
          <w:szCs w:val="24"/>
        </w:rPr>
        <w:t xml:space="preserve">от </w:t>
      </w:r>
      <w:r w:rsidR="000A7F00">
        <w:rPr>
          <w:rFonts w:ascii="Times New Roman" w:hAnsi="Times New Roman" w:cs="Times New Roman"/>
          <w:sz w:val="24"/>
          <w:szCs w:val="24"/>
          <w:u w:val="single"/>
        </w:rPr>
        <w:t>31.08.2022</w:t>
      </w:r>
      <w:r w:rsidR="00F57CC6" w:rsidRPr="00046A13">
        <w:rPr>
          <w:rFonts w:ascii="Times New Roman" w:hAnsi="Times New Roman" w:cs="Times New Roman"/>
          <w:sz w:val="24"/>
          <w:szCs w:val="24"/>
        </w:rPr>
        <w:t xml:space="preserve"> № </w:t>
      </w:r>
      <w:r w:rsidR="000A7F00">
        <w:rPr>
          <w:rFonts w:ascii="Times New Roman" w:hAnsi="Times New Roman" w:cs="Times New Roman"/>
          <w:sz w:val="24"/>
          <w:szCs w:val="24"/>
          <w:u w:val="single"/>
        </w:rPr>
        <w:t>567</w:t>
      </w:r>
    </w:p>
    <w:p w:rsidR="002935C5" w:rsidRPr="001B3DFA" w:rsidRDefault="002935C5" w:rsidP="002935C5">
      <w:pPr>
        <w:pStyle w:val="ConsPlusNormal"/>
        <w:ind w:left="3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F57CC6" w:rsidRPr="00046A13" w:rsidRDefault="00F57CC6" w:rsidP="002935C5">
      <w:pPr>
        <w:pStyle w:val="ConsPlusNormal"/>
        <w:tabs>
          <w:tab w:val="left" w:pos="4962"/>
        </w:tabs>
        <w:ind w:left="3540" w:firstLine="708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046A13">
        <w:rPr>
          <w:rFonts w:ascii="Times New Roman" w:hAnsi="Times New Roman" w:cs="Times New Roman"/>
          <w:sz w:val="24"/>
          <w:szCs w:val="24"/>
        </w:rPr>
        <w:t>Приложение №1 к Муниципальной программе</w:t>
      </w:r>
    </w:p>
    <w:p w:rsidR="00F57CC6" w:rsidRPr="006C3C95" w:rsidRDefault="00F57CC6" w:rsidP="00F57CC6">
      <w:pPr>
        <w:ind w:left="3969" w:firstLine="284"/>
        <w:jc w:val="both"/>
        <w:rPr>
          <w:rFonts w:ascii="Liberation Serif" w:hAnsi="Liberation Serif"/>
          <w:sz w:val="28"/>
          <w:szCs w:val="28"/>
        </w:rPr>
      </w:pPr>
    </w:p>
    <w:p w:rsidR="00F57CC6" w:rsidRPr="002935C5" w:rsidRDefault="00F57CC6" w:rsidP="00F57CC6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2935C5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2935C5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"/>
        <w:gridCol w:w="368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  <w:gridCol w:w="567"/>
        <w:gridCol w:w="567"/>
      </w:tblGrid>
      <w:tr w:rsidR="004F3F14" w:rsidRPr="002935C5" w:rsidTr="004F3F14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4F3F14" w:rsidRPr="002935C5" w:rsidRDefault="004F3F14" w:rsidP="00F57CC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2935C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2935C5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Наименование показателя (индикатора)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14" w:rsidRPr="002935C5" w:rsidRDefault="004F3F14" w:rsidP="00F57CC6">
            <w:pPr>
              <w:pStyle w:val="Default"/>
              <w:ind w:left="-108" w:right="-108"/>
              <w:jc w:val="center"/>
              <w:rPr>
                <w:rFonts w:ascii="Liberation Serif" w:hAnsi="Liberation Serif"/>
                <w:color w:val="auto"/>
                <w:sz w:val="22"/>
              </w:rPr>
            </w:pPr>
            <w:proofErr w:type="spellStart"/>
            <w:r w:rsidRPr="002935C5">
              <w:rPr>
                <w:rFonts w:ascii="Liberation Serif" w:hAnsi="Liberation Serif"/>
                <w:color w:val="auto"/>
                <w:sz w:val="22"/>
              </w:rPr>
              <w:t>Ед</w:t>
            </w:r>
            <w:proofErr w:type="gramStart"/>
            <w:r w:rsidRPr="002935C5">
              <w:rPr>
                <w:rFonts w:ascii="Liberation Serif" w:hAnsi="Liberation Serif"/>
                <w:color w:val="auto"/>
                <w:sz w:val="22"/>
              </w:rPr>
              <w:t>.и</w:t>
            </w:r>
            <w:proofErr w:type="gramEnd"/>
            <w:r w:rsidRPr="002935C5">
              <w:rPr>
                <w:rFonts w:ascii="Liberation Serif" w:hAnsi="Liberation Serif"/>
                <w:color w:val="auto"/>
                <w:sz w:val="22"/>
              </w:rPr>
              <w:t>змер</w:t>
            </w:r>
            <w:proofErr w:type="spellEnd"/>
            <w:r w:rsidRPr="002935C5">
              <w:rPr>
                <w:rFonts w:ascii="Liberation Serif" w:hAnsi="Liberation Serif"/>
                <w:color w:val="auto"/>
                <w:sz w:val="22"/>
              </w:rPr>
              <w:t>.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63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</w:tr>
      <w:tr w:rsidR="004F3F14" w:rsidRPr="002935C5" w:rsidTr="004F3F14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2017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2018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2019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2020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2021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2022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2023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2024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2025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2026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2027 год</w:t>
            </w:r>
          </w:p>
        </w:tc>
      </w:tr>
      <w:tr w:rsidR="004F3F14" w:rsidRPr="002935C5" w:rsidTr="004F3F14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902EC5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</w:tr>
      <w:tr w:rsidR="004F3F14" w:rsidRPr="002935C5" w:rsidTr="004F3F14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89,</w:t>
            </w:r>
            <w:r w:rsidR="00DE3E27" w:rsidRPr="002935C5"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90,9</w:t>
            </w:r>
          </w:p>
        </w:tc>
      </w:tr>
      <w:tr w:rsidR="004F3F14" w:rsidRPr="002935C5" w:rsidTr="004F3F14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ед.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1*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2**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3***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4****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</w:tr>
      <w:tr w:rsidR="004F3F14" w:rsidRPr="002935C5" w:rsidTr="004F3F14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33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45</w:t>
            </w: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</w:t>
            </w:r>
          </w:p>
        </w:tc>
      </w:tr>
      <w:tr w:rsidR="004F3F14" w:rsidRPr="002935C5" w:rsidTr="004F3F14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0,52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20,2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22,7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DE3E27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24,7</w:t>
            </w:r>
          </w:p>
          <w:p w:rsidR="004F3F14" w:rsidRPr="002935C5" w:rsidRDefault="004F3F14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26,7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28,7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DE3E27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30,7</w:t>
            </w:r>
          </w:p>
        </w:tc>
      </w:tr>
      <w:tr w:rsidR="00DE3E27" w:rsidRPr="002935C5" w:rsidTr="004F3F14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27" w:rsidRPr="002935C5" w:rsidRDefault="00DE3E27" w:rsidP="00F57CC6">
            <w:pPr>
              <w:pStyle w:val="Default"/>
              <w:jc w:val="center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t>%</w:t>
            </w:r>
          </w:p>
          <w:p w:rsidR="00DE3E27" w:rsidRPr="002935C5" w:rsidRDefault="00DE3E27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не менее </w:t>
            </w:r>
          </w:p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27" w:rsidRPr="002935C5" w:rsidRDefault="00DE3E27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27" w:rsidRPr="002935C5" w:rsidRDefault="00DE3E27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27" w:rsidRPr="002935C5" w:rsidRDefault="00DE3E27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27" w:rsidRPr="002935C5" w:rsidRDefault="00DE3E27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</w:tr>
      <w:tr w:rsidR="004F3F14" w:rsidRPr="002935C5" w:rsidTr="004F3F14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кол-во субботников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34DB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34DB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14" w:rsidRPr="002935C5" w:rsidRDefault="004F3F14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34DB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34DB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14" w:rsidRPr="002935C5" w:rsidRDefault="00434DB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</w:tr>
    </w:tbl>
    <w:p w:rsidR="00F57CC6" w:rsidRPr="002935C5" w:rsidRDefault="00F57CC6" w:rsidP="00F57CC6">
      <w:pPr>
        <w:pStyle w:val="ac"/>
        <w:ind w:left="0"/>
        <w:jc w:val="both"/>
        <w:rPr>
          <w:rFonts w:ascii="Liberation Serif" w:hAnsi="Liberation Serif"/>
          <w:sz w:val="28"/>
          <w:szCs w:val="28"/>
          <w:u w:val="single"/>
        </w:rPr>
      </w:pPr>
      <w:r w:rsidRPr="002935C5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F57CC6" w:rsidRPr="002935C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2935C5">
        <w:rPr>
          <w:rFonts w:ascii="Liberation Serif" w:hAnsi="Liberation Serif"/>
          <w:sz w:val="18"/>
          <w:szCs w:val="18"/>
        </w:rPr>
        <w:lastRenderedPageBreak/>
        <w:t>* Осуществление 1 этапа благоустройства Сквера по улице Тимирязева</w:t>
      </w:r>
    </w:p>
    <w:p w:rsidR="00F57CC6" w:rsidRPr="002935C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2935C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F57CC6" w:rsidRPr="002935C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2935C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F57CC6" w:rsidRPr="006C3C9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2935C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</w:t>
      </w:r>
      <w:r w:rsidRPr="006C3C95">
        <w:rPr>
          <w:rFonts w:ascii="Liberation Serif" w:hAnsi="Liberation Serif"/>
          <w:sz w:val="18"/>
          <w:szCs w:val="18"/>
        </w:rPr>
        <w:t>)</w:t>
      </w: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F57CC6" w:rsidSect="001C2A22">
          <w:headerReference w:type="default" r:id="rId9"/>
          <w:headerReference w:type="first" r:id="rId10"/>
          <w:pgSz w:w="11906" w:h="16838" w:code="9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7E5078" w:rsidRPr="002935C5" w:rsidRDefault="00F57CC6" w:rsidP="006246AA">
      <w:pPr>
        <w:jc w:val="right"/>
        <w:rPr>
          <w:rFonts w:ascii="Liberation Serif" w:hAnsi="Liberation Serif"/>
          <w:sz w:val="22"/>
          <w:szCs w:val="28"/>
        </w:rPr>
      </w:pPr>
      <w:r w:rsidRPr="002935C5">
        <w:rPr>
          <w:rFonts w:ascii="Liberation Serif" w:hAnsi="Liberation Serif"/>
          <w:sz w:val="22"/>
          <w:szCs w:val="28"/>
        </w:rPr>
        <w:lastRenderedPageBreak/>
        <w:t>Приложение № 2</w:t>
      </w:r>
      <w:r w:rsidR="007E5078" w:rsidRPr="002935C5">
        <w:rPr>
          <w:rFonts w:ascii="Liberation Serif" w:hAnsi="Liberation Serif"/>
          <w:sz w:val="22"/>
          <w:szCs w:val="28"/>
        </w:rPr>
        <w:t xml:space="preserve">к постановлению </w:t>
      </w:r>
    </w:p>
    <w:p w:rsidR="00F57CC6" w:rsidRPr="002935C5" w:rsidRDefault="00F57CC6" w:rsidP="006246AA">
      <w:pPr>
        <w:jc w:val="right"/>
        <w:rPr>
          <w:rFonts w:ascii="Liberation Serif" w:hAnsi="Liberation Serif"/>
          <w:sz w:val="22"/>
          <w:szCs w:val="28"/>
        </w:rPr>
      </w:pPr>
      <w:r w:rsidRPr="002935C5">
        <w:rPr>
          <w:rFonts w:ascii="Liberation Serif" w:hAnsi="Liberation Serif"/>
          <w:sz w:val="22"/>
          <w:szCs w:val="28"/>
        </w:rPr>
        <w:t>Администрации Каменск-Уральского городского округа</w:t>
      </w:r>
    </w:p>
    <w:p w:rsidR="00F57CC6" w:rsidRPr="002935C5" w:rsidRDefault="00741406" w:rsidP="006246AA">
      <w:pPr>
        <w:jc w:val="right"/>
        <w:rPr>
          <w:rFonts w:ascii="Liberation Serif" w:hAnsi="Liberation Serif"/>
          <w:sz w:val="22"/>
          <w:szCs w:val="28"/>
        </w:rPr>
      </w:pPr>
      <w:r w:rsidRPr="002935C5">
        <w:rPr>
          <w:rFonts w:ascii="Liberation Serif" w:hAnsi="Liberation Serif"/>
          <w:sz w:val="24"/>
          <w:szCs w:val="24"/>
        </w:rPr>
        <w:t xml:space="preserve">от </w:t>
      </w:r>
      <w:r w:rsidR="000A7F00">
        <w:rPr>
          <w:rFonts w:ascii="Liberation Serif" w:hAnsi="Liberation Serif"/>
          <w:sz w:val="24"/>
          <w:szCs w:val="24"/>
          <w:u w:val="single"/>
        </w:rPr>
        <w:t xml:space="preserve">31.08.2022 </w:t>
      </w:r>
      <w:r w:rsidRPr="002935C5">
        <w:rPr>
          <w:rFonts w:ascii="Liberation Serif" w:hAnsi="Liberation Serif"/>
          <w:sz w:val="24"/>
          <w:szCs w:val="24"/>
        </w:rPr>
        <w:t>№</w:t>
      </w:r>
      <w:r w:rsidR="008C6FE8">
        <w:rPr>
          <w:rFonts w:ascii="Liberation Serif" w:hAnsi="Liberation Serif"/>
          <w:sz w:val="24"/>
          <w:szCs w:val="24"/>
        </w:rPr>
        <w:t xml:space="preserve"> </w:t>
      </w:r>
      <w:r w:rsidR="000A7F00">
        <w:rPr>
          <w:rFonts w:ascii="Liberation Serif" w:hAnsi="Liberation Serif"/>
          <w:sz w:val="24"/>
          <w:szCs w:val="24"/>
          <w:u w:val="single"/>
        </w:rPr>
        <w:t>567</w:t>
      </w:r>
    </w:p>
    <w:p w:rsidR="006246AA" w:rsidRPr="002935C5" w:rsidRDefault="006246AA" w:rsidP="006246A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F57CC6" w:rsidRPr="002935C5" w:rsidRDefault="00F57CC6" w:rsidP="006246A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>Приложение № 2 к Муниципальной программе</w:t>
      </w:r>
    </w:p>
    <w:p w:rsidR="00F57CC6" w:rsidRPr="002935C5" w:rsidRDefault="00F57CC6" w:rsidP="00F57CC6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2"/>
          <w:szCs w:val="28"/>
        </w:rPr>
      </w:pPr>
    </w:p>
    <w:p w:rsidR="00F57CC6" w:rsidRPr="002935C5" w:rsidRDefault="00F57CC6" w:rsidP="00F57CC6">
      <w:pPr>
        <w:autoSpaceDE w:val="0"/>
        <w:jc w:val="center"/>
        <w:rPr>
          <w:rFonts w:ascii="Liberation Serif" w:hAnsi="Liberation Serif"/>
        </w:rPr>
      </w:pPr>
      <w:r w:rsidRPr="002935C5">
        <w:rPr>
          <w:rFonts w:ascii="Liberation Serif" w:hAnsi="Liberation Serif"/>
          <w:bCs/>
          <w:sz w:val="28"/>
          <w:szCs w:val="28"/>
        </w:rPr>
        <w:t>Перечень</w:t>
      </w:r>
    </w:p>
    <w:p w:rsidR="00F57CC6" w:rsidRPr="002935C5" w:rsidRDefault="00F57CC6" w:rsidP="00F57CC6">
      <w:pPr>
        <w:jc w:val="center"/>
        <w:rPr>
          <w:rFonts w:ascii="Liberation Serif" w:hAnsi="Liberation Serif"/>
        </w:rPr>
      </w:pPr>
      <w:r w:rsidRPr="002935C5"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 w:rsidRPr="002935C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F57CC6" w:rsidRPr="002935C5" w:rsidRDefault="00F57CC6" w:rsidP="00F57CC6">
      <w:pPr>
        <w:jc w:val="center"/>
        <w:rPr>
          <w:rFonts w:ascii="Liberation Serif" w:hAnsi="Liberation Serif"/>
        </w:rPr>
      </w:pPr>
      <w:r w:rsidRPr="002935C5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2935C5">
        <w:rPr>
          <w:rFonts w:ascii="Liberation Serif" w:hAnsi="Liberation Serif"/>
          <w:sz w:val="28"/>
          <w:szCs w:val="28"/>
        </w:rPr>
        <w:t xml:space="preserve"> на 2017-202</w:t>
      </w:r>
      <w:r w:rsidR="00326C1E" w:rsidRPr="002935C5">
        <w:rPr>
          <w:rFonts w:ascii="Liberation Serif" w:hAnsi="Liberation Serif"/>
          <w:sz w:val="28"/>
          <w:szCs w:val="28"/>
        </w:rPr>
        <w:t>7</w:t>
      </w:r>
      <w:r w:rsidRPr="002935C5">
        <w:rPr>
          <w:rFonts w:ascii="Liberation Serif" w:hAnsi="Liberation Serif"/>
          <w:sz w:val="28"/>
          <w:szCs w:val="28"/>
        </w:rPr>
        <w:t xml:space="preserve"> годы»</w:t>
      </w:r>
    </w:p>
    <w:tbl>
      <w:tblPr>
        <w:tblW w:w="15876" w:type="dxa"/>
        <w:tblInd w:w="250" w:type="dxa"/>
        <w:tblCellMar>
          <w:left w:w="10" w:type="dxa"/>
          <w:right w:w="10" w:type="dxa"/>
        </w:tblCellMar>
        <w:tblLook w:val="0000"/>
      </w:tblPr>
      <w:tblGrid>
        <w:gridCol w:w="3260"/>
        <w:gridCol w:w="2127"/>
        <w:gridCol w:w="1134"/>
        <w:gridCol w:w="1134"/>
        <w:gridCol w:w="2693"/>
        <w:gridCol w:w="2551"/>
        <w:gridCol w:w="2977"/>
      </w:tblGrid>
      <w:tr w:rsidR="00F57CC6" w:rsidRPr="002935C5" w:rsidTr="0099681D">
        <w:trPr>
          <w:trHeight w:val="696"/>
          <w:tblHeader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F57CC6" w:rsidRPr="002935C5" w:rsidRDefault="00F57CC6" w:rsidP="00F57CC6">
            <w:pPr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F57CC6" w:rsidRPr="002935C5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окончания </w:t>
            </w:r>
          </w:p>
          <w:p w:rsidR="00F57CC6" w:rsidRPr="002935C5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ind w:left="-108" w:right="-10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F57CC6" w:rsidRPr="002935C5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F57CC6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1.Благоустройство общественной территории: Сквер по ул. Тимирязева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 w:rsidRPr="002935C5">
              <w:rPr>
                <w:rFonts w:ascii="Liberation Serif" w:hAnsi="Liberation Serif"/>
              </w:rPr>
              <w:t>дизайн-проекта</w:t>
            </w:r>
            <w:proofErr w:type="gramEnd"/>
            <w:r w:rsidRPr="002935C5"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 общественной территории</w:t>
            </w:r>
          </w:p>
        </w:tc>
      </w:tr>
      <w:tr w:rsidR="00F57CC6" w:rsidRPr="002935C5" w:rsidTr="0099681D">
        <w:trPr>
          <w:trHeight w:val="84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2.Благоустройство общественной территории Сквер по ул. Тимирязева (2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3.Благоустройство общественной территории Сквер по ул. Тимирязева (3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62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4. Благоустройство Городского парка в лесопарковой зоне, ограниченной ул. Ленина, Кадочникова и Рябова (1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57CC6" w:rsidRPr="002935C5" w:rsidTr="0099681D">
        <w:trPr>
          <w:trHeight w:val="118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5. Благоустройство Городского парка в лесопарковой зоне, ограниченной ул. Ленина, Кадочникова и Рябова (2 этап)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97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168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 Парижской Коммуны и ул. Калинина, вдоль ул. Гоголя (1,2,3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8. </w:t>
            </w:r>
            <w:proofErr w:type="gramStart"/>
            <w:r w:rsidRPr="002935C5">
              <w:rPr>
                <w:rFonts w:ascii="Liberation Serif" w:hAnsi="Liberation Serif"/>
              </w:rPr>
              <w:t xml:space="preserve">Благоустройство территории ДК «Современник» по ул. Лермонтова, д. 133 г. Каменск-Уральский </w:t>
            </w:r>
            <w:proofErr w:type="gramEnd"/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92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872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90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4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13. Комплексное благоустройство общественной территории пешеходной аллеи по ул. </w:t>
            </w:r>
            <w:proofErr w:type="spellStart"/>
            <w:r w:rsidRPr="002935C5">
              <w:rPr>
                <w:rFonts w:ascii="Liberation Serif" w:hAnsi="Liberation Serif"/>
              </w:rPr>
              <w:t>Тевосяна</w:t>
            </w:r>
            <w:proofErr w:type="spellEnd"/>
            <w:r w:rsidRPr="002935C5"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4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14. Благоустройство Бульвара Парижской коммуны от ул. Гоголя до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4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15. Комплексное благоустройство территории, прилегающей к ДК «Металлург» (1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4 общественных территорий (с завершением этапа </w:t>
            </w:r>
            <w:r w:rsidRPr="002935C5">
              <w:rPr>
                <w:rFonts w:ascii="Liberation Serif" w:hAnsi="Liberation Serif"/>
              </w:rPr>
              <w:lastRenderedPageBreak/>
              <w:t>благоустройства объектов предыдущего года)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16.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17. 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18. Комплексное благоустройство территории возле памятника «Звезда»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73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19. Комплексное благоустройство территории, прилегающей к ДК «Металлург» (2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 общественных территорий (с завершением этапа благоустройства объектов предыдущего года)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73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</w:t>
            </w:r>
          </w:p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(2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RPr="002935C5" w:rsidTr="0099681D">
        <w:trPr>
          <w:trHeight w:val="91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Pr="002935C5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4D4BD9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22. Благоустройство сквера между жилыми домами № 97, 101 по ул. Каменская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 общественной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территории</w:t>
            </w:r>
          </w:p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4D4BD9">
        <w:trPr>
          <w:trHeight w:val="44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23. Благоустройство парка в поселке «Северный»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4D4BD9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24. 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4D4BD9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25. Комплексное благоустройство общественной территории Театра Драмы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F57CC6">
            <w:pPr>
              <w:rPr>
                <w:rFonts w:ascii="Liberation Serif" w:hAnsi="Liberation Serif"/>
              </w:rPr>
            </w:pPr>
          </w:p>
        </w:tc>
      </w:tr>
      <w:tr w:rsidR="00DE3E27" w:rsidRPr="002935C5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27.Благоустройство общественной территории</w:t>
            </w:r>
          </w:p>
          <w:p w:rsidR="00DE3E27" w:rsidRPr="002935C5" w:rsidRDefault="00DE3E27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E27" w:rsidRPr="002935C5" w:rsidRDefault="00DE3E27" w:rsidP="00326C9F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5 </w:t>
            </w:r>
            <w:r w:rsidR="00326C9F" w:rsidRPr="002935C5">
              <w:rPr>
                <w:rFonts w:ascii="Liberation Serif" w:hAnsi="Liberation Serif"/>
              </w:rPr>
              <w:t>общественных</w:t>
            </w:r>
            <w:r w:rsidRPr="002935C5">
              <w:rPr>
                <w:rFonts w:ascii="Liberation Serif" w:hAnsi="Liberation Serif"/>
              </w:rPr>
              <w:t xml:space="preserve">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326C9F" w:rsidRPr="002935C5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28.Благоустройство общественной территории</w:t>
            </w:r>
          </w:p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326C9F" w:rsidRPr="002935C5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29.Благоустройство общественной территории</w:t>
            </w:r>
          </w:p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326C9F" w:rsidRPr="002935C5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2. Повышение уровня благоустройства дворовых территорий</w:t>
            </w:r>
          </w:p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</w:p>
        </w:tc>
      </w:tr>
      <w:tr w:rsidR="00326C9F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1.Благоустройство дворовой территории многоквартирных домов № 1 и № 3 по ул. Добролюбова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326C9F" w:rsidRPr="002935C5" w:rsidRDefault="00326C9F" w:rsidP="00F57CC6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 w:rsidRPr="002935C5">
              <w:rPr>
                <w:rFonts w:ascii="Liberation Serif" w:hAnsi="Liberation Serif"/>
              </w:rPr>
              <w:t>дизайн-проекта</w:t>
            </w:r>
            <w:proofErr w:type="gramEnd"/>
            <w:r w:rsidRPr="002935C5"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</w:tr>
      <w:tr w:rsidR="00326C9F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2.Благоустройство дворовой территории многоквартирных домов: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11,17,19,21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Кирова;</w:t>
            </w:r>
            <w:r w:rsidRPr="002935C5">
              <w:rPr>
                <w:rFonts w:ascii="Liberation Serif" w:hAnsi="Liberation Serif"/>
              </w:rPr>
              <w:br/>
              <w:t xml:space="preserve">2) № 17,21,27 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Челябинская;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8, 10 по ул. 4-й Пятилетки;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78Б по пр. Победы;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53 по ул. Каменская;</w:t>
            </w:r>
          </w:p>
          <w:p w:rsidR="00326C9F" w:rsidRPr="002935C5" w:rsidRDefault="00326C9F" w:rsidP="00F57CC6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 20 по ул. Каменская;</w:t>
            </w:r>
          </w:p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43 по ул. Алюминиевая;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9) № 21 по ул. Кирова;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</w:tr>
      <w:tr w:rsidR="00326C9F" w:rsidRPr="002935C5" w:rsidTr="0099681D">
        <w:trPr>
          <w:trHeight w:val="3262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3.Благоустройство дворовой территории многоквартирных домов: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45 по ул</w:t>
            </w:r>
            <w:proofErr w:type="gramStart"/>
            <w:r w:rsidRPr="002935C5">
              <w:rPr>
                <w:rFonts w:ascii="Liberation Serif" w:hAnsi="Liberation Serif"/>
              </w:rPr>
              <w:t>.А</w:t>
            </w:r>
            <w:proofErr w:type="gramEnd"/>
            <w:r w:rsidRPr="002935C5">
              <w:rPr>
                <w:rFonts w:ascii="Liberation Serif" w:hAnsi="Liberation Serif"/>
              </w:rPr>
              <w:t>люминиевая;</w:t>
            </w:r>
          </w:p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4,4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  <w:r w:rsidRPr="002935C5">
              <w:rPr>
                <w:rFonts w:ascii="Liberation Serif" w:hAnsi="Liberation Serif"/>
              </w:rPr>
              <w:t xml:space="preserve"> по ул. Железнодорожная;</w:t>
            </w:r>
          </w:p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16, 18 по ул</w:t>
            </w:r>
            <w:proofErr w:type="gramStart"/>
            <w:r w:rsidRPr="002935C5">
              <w:rPr>
                <w:rFonts w:ascii="Liberation Serif" w:hAnsi="Liberation Serif"/>
              </w:rPr>
              <w:t>.К</w:t>
            </w:r>
            <w:proofErr w:type="gramEnd"/>
            <w:r w:rsidRPr="002935C5">
              <w:rPr>
                <w:rFonts w:ascii="Liberation Serif" w:hAnsi="Liberation Serif"/>
              </w:rPr>
              <w:t>аменская;</w:t>
            </w:r>
          </w:p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81А по ул. Каменская и № 23 по ул. Суворова;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38 по ул. 4-й Пятилетки;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19 по ул. Шестакова;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7) № 10,12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  <w:r w:rsidRPr="002935C5">
              <w:rPr>
                <w:rFonts w:ascii="Liberation Serif" w:hAnsi="Liberation Serif"/>
              </w:rPr>
              <w:t>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3 по ул. Белинского и № 12 по ул. 4-й Пятилетки.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8  дворовых территорий</w:t>
            </w:r>
          </w:p>
          <w:p w:rsidR="00326C9F" w:rsidRPr="002935C5" w:rsidRDefault="00326C9F" w:rsidP="00F57CC6">
            <w:pPr>
              <w:jc w:val="both"/>
              <w:rPr>
                <w:rFonts w:ascii="Liberation Serif" w:hAnsi="Liberation Serif"/>
              </w:rPr>
            </w:pPr>
          </w:p>
        </w:tc>
      </w:tr>
      <w:tr w:rsidR="00326C9F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4.Благоустройство дворовой территории: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16 по ул. Зои Космодемьянской и № 24 по ул. Бажова;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26 по ул. Зои Космодемьянской.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15 по ул. Челябинская;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39А по ул. Алюминиевая;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22 по ул. Карла Маркса и № 87 по пр. Победы;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11,13,15 по пр. Победы;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№№ 2,4 по ул. Мичурина и  №№ 74,78 по пр. Победы;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33 по ул. Суворова и № 101 по ул. Октябрьская;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9) №11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  <w:r w:rsidRPr="002935C5">
              <w:rPr>
                <w:rFonts w:ascii="Liberation Serif" w:hAnsi="Liberation Serif"/>
              </w:rPr>
              <w:t>.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9 дворовых территорий</w:t>
            </w:r>
          </w:p>
        </w:tc>
      </w:tr>
      <w:tr w:rsidR="00326C9F" w:rsidRPr="002935C5" w:rsidTr="0099681D">
        <w:trPr>
          <w:trHeight w:val="35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5.Благоустройство дворовой территории: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52 по ул</w:t>
            </w:r>
            <w:proofErr w:type="gramStart"/>
            <w:r w:rsidRPr="002935C5">
              <w:rPr>
                <w:rFonts w:ascii="Liberation Serif" w:hAnsi="Liberation Serif"/>
              </w:rPr>
              <w:t>.Г</w:t>
            </w:r>
            <w:proofErr w:type="gramEnd"/>
            <w:r w:rsidRPr="002935C5">
              <w:rPr>
                <w:rFonts w:ascii="Liberation Serif" w:hAnsi="Liberation Serif"/>
              </w:rPr>
              <w:t>агарина;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№№ 7,9 по ул</w:t>
            </w:r>
            <w:proofErr w:type="gramStart"/>
            <w:r w:rsidRPr="002935C5">
              <w:rPr>
                <w:rFonts w:ascii="Liberation Serif" w:hAnsi="Liberation Serif"/>
              </w:rPr>
              <w:t>.С</w:t>
            </w:r>
            <w:proofErr w:type="gramEnd"/>
            <w:r w:rsidRPr="002935C5">
              <w:rPr>
                <w:rFonts w:ascii="Liberation Serif" w:hAnsi="Liberation Serif"/>
              </w:rPr>
              <w:t>редняя, №№16,22,24 по ул.Шестакова, №№33,35 по ул.Калинина;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№№8,10,12,14 по ул. Добролюбова;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4) №№47,49,51,53 по ул</w:t>
            </w:r>
            <w:proofErr w:type="gramStart"/>
            <w:r w:rsidRPr="002935C5">
              <w:rPr>
                <w:rFonts w:ascii="Liberation Serif" w:hAnsi="Liberation Serif"/>
              </w:rPr>
              <w:t>.К</w:t>
            </w:r>
            <w:proofErr w:type="gramEnd"/>
            <w:r w:rsidRPr="002935C5">
              <w:rPr>
                <w:rFonts w:ascii="Liberation Serif" w:hAnsi="Liberation Serif"/>
              </w:rPr>
              <w:t>ирова;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326C9F" w:rsidRPr="002935C5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6.Благоустройство дворовой территории: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1) №15,17,19 по ул. </w:t>
            </w:r>
            <w:proofErr w:type="spellStart"/>
            <w:r w:rsidRPr="002935C5">
              <w:rPr>
                <w:rFonts w:ascii="Liberation Serif" w:hAnsi="Liberation Serif"/>
              </w:rPr>
              <w:t>Исетская</w:t>
            </w:r>
            <w:proofErr w:type="spellEnd"/>
            <w:r w:rsidRPr="002935C5">
              <w:rPr>
                <w:rFonts w:ascii="Liberation Serif" w:hAnsi="Liberation Serif"/>
              </w:rPr>
              <w:t xml:space="preserve">, №12 по ул. Каменская, №14 по ул. Алюминиевая, №6 по ул. </w:t>
            </w:r>
            <w:proofErr w:type="spellStart"/>
            <w:r w:rsidRPr="002935C5">
              <w:rPr>
                <w:rFonts w:ascii="Liberation Serif" w:hAnsi="Liberation Serif"/>
              </w:rPr>
              <w:t>Бугарева</w:t>
            </w:r>
            <w:proofErr w:type="spellEnd"/>
            <w:r w:rsidRPr="002935C5">
              <w:rPr>
                <w:rFonts w:ascii="Liberation Serif" w:hAnsi="Liberation Serif"/>
              </w:rPr>
              <w:t>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2) №91 по ул. Дзержинского, №5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  <w:r w:rsidRPr="002935C5">
              <w:rPr>
                <w:rFonts w:ascii="Liberation Serif" w:hAnsi="Liberation Serif"/>
              </w:rPr>
              <w:t>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№28, 30 по ул. Суворова.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3 дворовых территорий</w:t>
            </w:r>
          </w:p>
        </w:tc>
      </w:tr>
      <w:tr w:rsidR="00326C9F" w:rsidRPr="002935C5" w:rsidTr="0099681D">
        <w:trPr>
          <w:trHeight w:val="26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7.Благоустройство дворовой территории: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№36,38, 40, 42, 44 по ул. Калинина;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№86 по ул. Каменская, №27 по ул. Кутузова;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№153 по ул. Лермонтова,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№28 по ул. 4-ой Пятилетки;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№35 по ул. Суворова, №78 по ул. Механизаторов;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6)№58,60,62 по ул. Каменская, №41 по ул. Калинина</w:t>
            </w:r>
            <w:r w:rsidR="00902EC5" w:rsidRPr="002935C5">
              <w:rPr>
                <w:rFonts w:ascii="Liberation Serif" w:hAnsi="Liberation Serif"/>
              </w:rPr>
              <w:t>;</w:t>
            </w:r>
          </w:p>
          <w:p w:rsidR="00902EC5" w:rsidRPr="002935C5" w:rsidRDefault="00902EC5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7)№39 по ул. Бульвар Комсомольский.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902EC5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 w:rsidR="00902EC5" w:rsidRPr="002935C5">
              <w:rPr>
                <w:rFonts w:ascii="Liberation Serif" w:hAnsi="Liberation Serif"/>
              </w:rPr>
              <w:t>7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</w:p>
        </w:tc>
      </w:tr>
      <w:tr w:rsidR="00326C9F" w:rsidRPr="002935C5" w:rsidTr="0099681D">
        <w:trPr>
          <w:trHeight w:val="6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8.Благоустройство дворовой территории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326C9F" w:rsidRPr="002935C5" w:rsidTr="0099681D">
        <w:trPr>
          <w:trHeight w:val="6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9.Благоустройство дворовой территории</w:t>
            </w:r>
          </w:p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326C9F" w:rsidRPr="002935C5" w:rsidTr="0099681D">
        <w:trPr>
          <w:trHeight w:val="6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10.Благоустройство дворовой территории</w:t>
            </w:r>
          </w:p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326C9F" w:rsidRPr="002935C5" w:rsidTr="0099681D">
        <w:trPr>
          <w:trHeight w:val="6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11.Благоустройство дворовой территории</w:t>
            </w:r>
          </w:p>
          <w:p w:rsidR="00326C9F" w:rsidRPr="002935C5" w:rsidRDefault="00326C9F" w:rsidP="004D4BD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DE3E27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326C9F" w:rsidRPr="002935C5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326C9F" w:rsidRPr="002935C5" w:rsidTr="0099681D">
        <w:trPr>
          <w:trHeight w:val="345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 Организация и реализация мероприятий по вовлечению населения в благоустройство территорий.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Орган местного самоуправления «Комитет по архитектуре и градостроительству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>»,</w:t>
            </w:r>
          </w:p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 xml:space="preserve"> по жилищному хозяйству,</w:t>
            </w:r>
          </w:p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326C9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326C9F" w:rsidRPr="002935C5" w:rsidRDefault="00326C9F" w:rsidP="00F57CC6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326C9F" w:rsidRPr="002935C5" w:rsidRDefault="00326C9F" w:rsidP="00F57CC6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6C9F" w:rsidRPr="002935C5" w:rsidRDefault="00326C9F" w:rsidP="00F57CC6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F57CC6" w:rsidRPr="002935C5" w:rsidRDefault="00F57CC6" w:rsidP="00F57CC6">
      <w:pPr>
        <w:jc w:val="both"/>
        <w:rPr>
          <w:rFonts w:ascii="Liberation Serif" w:hAnsi="Liberation Serif"/>
          <w:u w:val="single"/>
        </w:rPr>
      </w:pPr>
      <w:r w:rsidRPr="002935C5">
        <w:rPr>
          <w:rFonts w:ascii="Liberation Serif" w:hAnsi="Liberation Serif"/>
          <w:u w:val="single"/>
        </w:rPr>
        <w:t>Примечание:</w:t>
      </w:r>
    </w:p>
    <w:p w:rsidR="00326C9F" w:rsidRPr="002935C5" w:rsidRDefault="00326C9F" w:rsidP="00F57CC6">
      <w:pPr>
        <w:jc w:val="both"/>
        <w:rPr>
          <w:rFonts w:ascii="Liberation Serif" w:hAnsi="Liberation Serif"/>
        </w:rPr>
      </w:pPr>
      <w:r w:rsidRPr="002935C5">
        <w:rPr>
          <w:rFonts w:ascii="Liberation Serif" w:hAnsi="Liberation Serif"/>
        </w:rPr>
        <w:t>*Адресный перечень общественных территорий, подлежащих благоустройству в 2025-2027 годах, будет сформирован после проведения отборочных мероприятий и рейтингового голосования по выбору общественных территорий.</w:t>
      </w:r>
    </w:p>
    <w:p w:rsidR="00F57CC6" w:rsidRPr="002935C5" w:rsidRDefault="00F57CC6" w:rsidP="00F57CC6">
      <w:pPr>
        <w:jc w:val="both"/>
        <w:rPr>
          <w:rFonts w:ascii="Liberation Serif" w:hAnsi="Liberation Serif"/>
        </w:rPr>
      </w:pPr>
      <w:r w:rsidRPr="002935C5">
        <w:rPr>
          <w:rFonts w:ascii="Liberation Serif" w:hAnsi="Liberation Serif"/>
        </w:rPr>
        <w:t>*</w:t>
      </w:r>
      <w:r w:rsidR="00326C9F" w:rsidRPr="002935C5">
        <w:rPr>
          <w:rFonts w:ascii="Liberation Serif" w:hAnsi="Liberation Serif"/>
        </w:rPr>
        <w:t>*</w:t>
      </w:r>
      <w:r w:rsidRPr="002935C5">
        <w:rPr>
          <w:rFonts w:ascii="Liberation Serif" w:hAnsi="Liberation Serif"/>
        </w:rPr>
        <w:t>Адресный перечень дворовых территорий, подлежащих благоустройству в 202</w:t>
      </w:r>
      <w:r w:rsidR="00326C9F" w:rsidRPr="002935C5">
        <w:rPr>
          <w:rFonts w:ascii="Liberation Serif" w:hAnsi="Liberation Serif"/>
        </w:rPr>
        <w:t>4</w:t>
      </w:r>
      <w:r w:rsidRPr="002935C5">
        <w:rPr>
          <w:rFonts w:ascii="Liberation Serif" w:hAnsi="Liberation Serif"/>
        </w:rPr>
        <w:t>-202</w:t>
      </w:r>
      <w:r w:rsidR="00326C9F" w:rsidRPr="002935C5">
        <w:rPr>
          <w:rFonts w:ascii="Liberation Serif" w:hAnsi="Liberation Serif"/>
        </w:rPr>
        <w:t>7</w:t>
      </w:r>
      <w:r w:rsidRPr="002935C5">
        <w:rPr>
          <w:rFonts w:ascii="Liberation Serif" w:hAnsi="Liberation Serif"/>
        </w:rPr>
        <w:t xml:space="preserve">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</w:t>
      </w:r>
      <w:r w:rsidRPr="002935C5">
        <w:rPr>
          <w:rFonts w:ascii="Liberation Serif" w:hAnsi="Liberation Serif"/>
          <w:lang w:eastAsia="en-US"/>
        </w:rPr>
        <w:t>Каменск-Уральского городского округа</w:t>
      </w:r>
      <w:r w:rsidRPr="002935C5">
        <w:rPr>
          <w:rFonts w:ascii="Liberation Serif" w:hAnsi="Liberation Serif"/>
        </w:rPr>
        <w:t>.</w:t>
      </w: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7E5078" w:rsidRPr="002935C5" w:rsidRDefault="007E5078" w:rsidP="00F57CC6">
      <w:pPr>
        <w:jc w:val="both"/>
        <w:rPr>
          <w:rFonts w:ascii="Liberation Serif" w:hAnsi="Liberation Serif"/>
        </w:rPr>
      </w:pPr>
    </w:p>
    <w:p w:rsidR="00326C9F" w:rsidRPr="002935C5" w:rsidRDefault="00326C9F" w:rsidP="00F57CC6">
      <w:pPr>
        <w:jc w:val="both"/>
        <w:rPr>
          <w:rFonts w:ascii="Liberation Serif" w:hAnsi="Liberation Serif"/>
        </w:rPr>
      </w:pPr>
    </w:p>
    <w:p w:rsidR="00326C9F" w:rsidRPr="002935C5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DF6AF9" w:rsidRDefault="00DF6AF9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326C9F" w:rsidRDefault="00326C9F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6246AA" w:rsidP="002935C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E5078">
        <w:rPr>
          <w:sz w:val="24"/>
          <w:szCs w:val="24"/>
        </w:rPr>
        <w:t>Приложение №</w:t>
      </w:r>
      <w:r w:rsidR="007E5078" w:rsidRPr="007E5078">
        <w:rPr>
          <w:sz w:val="24"/>
          <w:szCs w:val="24"/>
        </w:rPr>
        <w:t xml:space="preserve"> 3</w:t>
      </w:r>
      <w:r w:rsidR="007E5078">
        <w:rPr>
          <w:sz w:val="24"/>
          <w:szCs w:val="24"/>
        </w:rPr>
        <w:t xml:space="preserve"> к постановлению</w:t>
      </w:r>
    </w:p>
    <w:p w:rsidR="007E5078" w:rsidRDefault="007E5078" w:rsidP="002935C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7E5078" w:rsidRDefault="00741406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 xml:space="preserve">от </w:t>
      </w:r>
      <w:r w:rsidR="000A7F00">
        <w:rPr>
          <w:rFonts w:ascii="Liberation Serif" w:hAnsi="Liberation Serif"/>
          <w:sz w:val="24"/>
          <w:szCs w:val="24"/>
          <w:u w:val="single"/>
        </w:rPr>
        <w:t xml:space="preserve">31.08.2022 </w:t>
      </w:r>
      <w:r w:rsidRPr="000365DA">
        <w:rPr>
          <w:rFonts w:ascii="Liberation Serif" w:hAnsi="Liberation Serif"/>
          <w:sz w:val="24"/>
          <w:szCs w:val="24"/>
        </w:rPr>
        <w:t>№</w:t>
      </w:r>
      <w:r w:rsidR="000A7F00">
        <w:rPr>
          <w:rFonts w:ascii="Liberation Serif" w:hAnsi="Liberation Serif"/>
          <w:sz w:val="24"/>
          <w:szCs w:val="24"/>
          <w:u w:val="single"/>
        </w:rPr>
        <w:t>567</w:t>
      </w:r>
    </w:p>
    <w:p w:rsidR="006246AA" w:rsidRDefault="006246AA" w:rsidP="002935C5">
      <w:pPr>
        <w:ind w:left="3969" w:firstLine="284"/>
        <w:jc w:val="right"/>
        <w:rPr>
          <w:sz w:val="24"/>
          <w:szCs w:val="24"/>
        </w:rPr>
      </w:pPr>
    </w:p>
    <w:p w:rsidR="007E5078" w:rsidRDefault="007E5078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Приложение №3 к Муниципальной программе</w:t>
      </w:r>
    </w:p>
    <w:p w:rsidR="007E5078" w:rsidRPr="00B91A56" w:rsidRDefault="007E5078" w:rsidP="007E5078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7E5078" w:rsidRPr="002935C5" w:rsidRDefault="007E5078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10226D" w:rsidRPr="002935C5" w:rsidRDefault="0010226D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на территории </w:t>
      </w:r>
      <w:r w:rsidRPr="002935C5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2935C5">
        <w:rPr>
          <w:rFonts w:ascii="Liberation Serif" w:hAnsi="Liberation Serif"/>
          <w:sz w:val="28"/>
          <w:szCs w:val="28"/>
        </w:rPr>
        <w:t xml:space="preserve"> на 2017-202</w:t>
      </w:r>
      <w:r w:rsidR="00326C1E" w:rsidRPr="002935C5">
        <w:rPr>
          <w:rFonts w:ascii="Liberation Serif" w:hAnsi="Liberation Serif"/>
          <w:sz w:val="28"/>
          <w:szCs w:val="28"/>
        </w:rPr>
        <w:t>7</w:t>
      </w:r>
      <w:r w:rsidRPr="002935C5">
        <w:rPr>
          <w:rFonts w:ascii="Liberation Serif" w:hAnsi="Liberation Serif"/>
          <w:sz w:val="28"/>
          <w:szCs w:val="28"/>
        </w:rPr>
        <w:t xml:space="preserve"> годы»</w:t>
      </w:r>
    </w:p>
    <w:tbl>
      <w:tblPr>
        <w:tblW w:w="16307" w:type="dxa"/>
        <w:jc w:val="center"/>
        <w:tblLayout w:type="fixed"/>
        <w:tblLook w:val="04A0"/>
      </w:tblPr>
      <w:tblGrid>
        <w:gridCol w:w="1525"/>
        <w:gridCol w:w="1134"/>
        <w:gridCol w:w="1418"/>
        <w:gridCol w:w="425"/>
        <w:gridCol w:w="567"/>
        <w:gridCol w:w="567"/>
        <w:gridCol w:w="567"/>
        <w:gridCol w:w="1328"/>
        <w:gridCol w:w="851"/>
        <w:gridCol w:w="850"/>
        <w:gridCol w:w="851"/>
        <w:gridCol w:w="850"/>
        <w:gridCol w:w="851"/>
        <w:gridCol w:w="992"/>
        <w:gridCol w:w="992"/>
        <w:gridCol w:w="851"/>
        <w:gridCol w:w="567"/>
        <w:gridCol w:w="567"/>
        <w:gridCol w:w="554"/>
      </w:tblGrid>
      <w:tr w:rsidR="00F40B6E" w:rsidRPr="002935C5" w:rsidTr="00F40B6E">
        <w:trPr>
          <w:trHeight w:val="195"/>
          <w:tblHeader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0104" w:type="dxa"/>
            <w:gridSpan w:val="1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Объем бюджетных ассигнований, тыс. руб.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7F00DD" w:rsidRPr="002935C5" w:rsidTr="007F00DD">
        <w:trPr>
          <w:cantSplit/>
          <w:trHeight w:val="1134"/>
          <w:tblHeader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2935C5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right="-164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</w:tr>
      <w:tr w:rsidR="007F00DD" w:rsidRPr="002935C5" w:rsidTr="007F00DD">
        <w:trPr>
          <w:trHeight w:val="328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F40B6E" w:rsidRPr="002935C5" w:rsidRDefault="00F40B6E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1 0</w:t>
            </w:r>
            <w:r w:rsidR="006E474D">
              <w:rPr>
                <w:rFonts w:ascii="Liberation Serif" w:hAnsi="Liberation Serif"/>
                <w:sz w:val="16"/>
                <w:szCs w:val="16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5822,860</w:t>
            </w:r>
          </w:p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21828,4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2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108253,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200587,3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228 916,330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221843,266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196</w:t>
            </w:r>
            <w:r w:rsidR="00F40B6E" w:rsidRPr="002935C5">
              <w:rPr>
                <w:rFonts w:ascii="Liberation Serif" w:hAnsi="Liberation Serif"/>
                <w:sz w:val="15"/>
                <w:szCs w:val="15"/>
              </w:rPr>
              <w:t>498,064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80 348,900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7 547,200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</w:t>
            </w:r>
            <w:r>
              <w:rPr>
                <w:rFonts w:ascii="Liberation Serif" w:hAnsi="Liberation Serif"/>
                <w:sz w:val="15"/>
                <w:szCs w:val="15"/>
              </w:rPr>
              <w:t>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849 898,600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10 448,8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94201,7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170 857,9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206320,10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196462,500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171607,600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7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</w:t>
            </w:r>
            <w:r w:rsidR="006E474D">
              <w:rPr>
                <w:rFonts w:ascii="Liberation Serif" w:hAnsi="Liberation Serif"/>
                <w:sz w:val="16"/>
                <w:szCs w:val="16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8 395,235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935C5">
              <w:rPr>
                <w:rFonts w:ascii="Liberation Serif" w:hAnsi="Liberation Serif"/>
                <w:sz w:val="14"/>
                <w:szCs w:val="14"/>
              </w:rPr>
              <w:t>(155 782,935)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(11 153,8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26 944,4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(26944,4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9290, 719</w:t>
            </w:r>
          </w:p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(4210,719)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44"/>
              <w:rPr>
                <w:rFonts w:ascii="Liberation Serif" w:hAnsi="Liberation Serif"/>
                <w:sz w:val="15"/>
                <w:szCs w:val="15"/>
              </w:rPr>
            </w:pPr>
            <w:proofErr w:type="gramStart"/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7 192,139 </w:t>
            </w:r>
            <w:r w:rsidR="007F00DD" w:rsidRPr="002935C5">
              <w:rPr>
                <w:rFonts w:ascii="Liberation Serif" w:hAnsi="Liberation Serif"/>
                <w:sz w:val="15"/>
                <w:szCs w:val="15"/>
              </w:rPr>
              <w:t xml:space="preserve">        (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(4 009,439)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15 303,277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(10 953,677)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80 348,900 (80 348,900)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7F00DD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547,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200 (7547,2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2897,9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2 785,0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13305, 511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9 587, 187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  Благоустройство общественных </w:t>
            </w:r>
            <w:r w:rsidRPr="002935C5">
              <w:rPr>
                <w:rFonts w:ascii="Liberation Serif" w:hAnsi="Liberation Serif"/>
              </w:rPr>
              <w:lastRenderedPageBreak/>
              <w:t>территорий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 xml:space="preserve">Орган местного самоуправления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>«Комитет по архитектуре и градостроительству Каменск-Уральского городского округа»,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муниципальное казенное учреждение 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«Управление 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left="-103"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1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61C1" w:rsidRPr="002935C5" w:rsidRDefault="005561C1" w:rsidP="006E474D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</w:t>
            </w:r>
            <w:r w:rsidR="006E474D">
              <w:rPr>
                <w:rFonts w:ascii="Liberation Serif" w:hAnsi="Liberation Serif"/>
                <w:sz w:val="16"/>
                <w:szCs w:val="16"/>
              </w:rPr>
              <w:t>73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 370,036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6 532,5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50295,7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14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889,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ind w:left="-24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162 388,775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160900,131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148562,130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7F00DD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78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801,700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6E474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8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609 539,050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3 249,6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44648,0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13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123236,0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24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154162,590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148683,082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135559,778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 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6E474D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157</w:t>
            </w:r>
            <w:r w:rsidR="005561C1" w:rsidRPr="002935C5">
              <w:rPr>
                <w:rFonts w:ascii="Liberation Serif" w:hAnsi="Liberation Serif"/>
                <w:sz w:val="16"/>
                <w:szCs w:val="16"/>
              </w:rPr>
              <w:t> 830,986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(130 218,686)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5 647,7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(5647,7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653,1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(21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653,1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8 226,185</w:t>
            </w:r>
          </w:p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(3146,185)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6 217,049</w:t>
            </w:r>
          </w:p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(3034,349)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13 002,352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(8 652,752)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78 801,700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(78801,700)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6 000,000 (6000,000)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86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6532,5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6 532,5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3249,6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3 249,6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8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3282,9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1.2. Благоустройство общественной территории: </w:t>
            </w:r>
            <w:r w:rsidRPr="002935C5">
              <w:rPr>
                <w:rFonts w:ascii="Liberation Serif" w:hAnsi="Liberation Serif"/>
              </w:rPr>
              <w:lastRenderedPageBreak/>
              <w:t>Сквер по улице Тимирязева         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7 499,9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7 499,9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  <w:r w:rsidRPr="002935C5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6 749,9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6 749,9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8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,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1.3. Благоустройство общественной территории Сквер по ул. Тимирязева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(3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2 242,7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2 242,7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1 898,0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1 898,0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344,7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344,7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40 000,1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36 000,1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4 000,0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4 000,0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1.5. Благоустройство Городского парка в лесопарковой зоне, ограниченной улицами </w:t>
            </w:r>
            <w:r w:rsidRPr="002935C5">
              <w:rPr>
                <w:rFonts w:ascii="Liberation Serif" w:hAnsi="Liberation Serif"/>
              </w:rPr>
              <w:lastRenderedPageBreak/>
              <w:t>Ленина, Кадочникова и Рябова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60 827,0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60827,0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54 521,1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54521,1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8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бюджет, в </w:t>
            </w:r>
            <w:r w:rsidRPr="002935C5">
              <w:rPr>
                <w:rFonts w:ascii="Liberation Serif" w:hAnsi="Liberation Serif"/>
              </w:rPr>
              <w:lastRenderedPageBreak/>
              <w:t>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12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248,0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45 701,46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37 955,3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27 839,5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27 839,5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9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10 115,8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10 115,8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28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7 746,16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5 020,1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26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2 002,5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2 002,5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42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(1,2,3 этап), расположенно</w:t>
            </w:r>
            <w:r w:rsidRPr="002935C5">
              <w:rPr>
                <w:rFonts w:ascii="Liberation Serif" w:hAnsi="Liberation Serif"/>
              </w:rPr>
              <w:lastRenderedPageBreak/>
              <w:t xml:space="preserve">й между бул. Парижской Коммуны и ул. Калинина,  вдоль ул. Гоголя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55 216,892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45 417,2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9 799,692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(9 799,692)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50 479,09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40 875,4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9 603,690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06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4 737,802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4 541,8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196,002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1.8. </w:t>
            </w:r>
            <w:proofErr w:type="gramStart"/>
            <w:r w:rsidRPr="002935C5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46 383,798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46 383,798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8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 w:rsidRPr="002935C5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927,500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10,00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8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</w:t>
            </w:r>
            <w:r w:rsidRPr="002935C5">
              <w:rPr>
                <w:rFonts w:ascii="Liberation Serif" w:hAnsi="Liberation Serif"/>
              </w:rPr>
              <w:lastRenderedPageBreak/>
              <w:t xml:space="preserve">Ученического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31 956,220</w:t>
            </w:r>
          </w:p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(31 828,810)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7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5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430,43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98,130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29,28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29,28</w:t>
            </w:r>
            <w:r w:rsidRPr="002935C5">
              <w:rPr>
                <w:rFonts w:ascii="Liberation Serif" w:hAnsi="Liberation Serif" w:cs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3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>Всег</w:t>
            </w:r>
            <w:proofErr w:type="gramStart"/>
            <w:r w:rsidRPr="002935C5">
              <w:rPr>
                <w:rFonts w:ascii="Liberation Serif" w:hAnsi="Liberation Serif"/>
              </w:rPr>
              <w:t>о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69315,666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4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275,60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9,300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1.11. </w:t>
            </w:r>
            <w:r w:rsidRPr="002935C5">
              <w:rPr>
                <w:rFonts w:ascii="Liberation Serif" w:hAnsi="Liberation Serif"/>
              </w:rPr>
              <w:lastRenderedPageBreak/>
              <w:t>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996,92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37 184,324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7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36 353,516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7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741,908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4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944,52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8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8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1.12. Комплексное благоустройство общественной территории от ДК «Юность» до СК «Олимп»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543,35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69 649,284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68 206,416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3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1 391,968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542,80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542,80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50,900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1.13. Комплексное благоустройство общественной территории пешеходной аллеи по ул. </w:t>
            </w:r>
            <w:proofErr w:type="spellStart"/>
            <w:r w:rsidRPr="002935C5">
              <w:rPr>
                <w:rFonts w:ascii="Liberation Serif" w:hAnsi="Liberation Serif"/>
              </w:rPr>
              <w:t>Тевосяна</w:t>
            </w:r>
            <w:proofErr w:type="spellEnd"/>
            <w:r w:rsidRPr="002935C5"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666,96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45 023,623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6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44 123,150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900,473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614,55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614,55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1.14. Благоустройство общественной территории от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  <w:r w:rsidRPr="002935C5">
              <w:rPr>
                <w:rFonts w:ascii="Liberation Serif" w:hAnsi="Liberation Serif"/>
              </w:rPr>
              <w:t xml:space="preserve"> до ул. Гоголя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1.15. Комплексное благоустройство территории прилегающей к ДК </w:t>
            </w:r>
            <w:r w:rsidRPr="002935C5">
              <w:rPr>
                <w:rFonts w:ascii="Liberation Serif" w:hAnsi="Liberation Serif"/>
              </w:rPr>
              <w:lastRenderedPageBreak/>
              <w:t>«Металлург» (1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61 522,008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1 163,950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60 358,058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56 667,390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56 667,390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3 617,068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3 617,068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73,600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1.16.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31 596,891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30 866,741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26 246,437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26 246,437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1 675,304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1 675,304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2 930,150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2 200,000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745,000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1.17. Комплексное благоустройство общественной </w:t>
            </w:r>
            <w:r w:rsidRPr="002935C5">
              <w:rPr>
                <w:rFonts w:ascii="Liberation Serif" w:hAnsi="Liberation Serif"/>
              </w:rPr>
              <w:lastRenderedPageBreak/>
              <w:t>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37 361,470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37 287,330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</w:t>
            </w:r>
            <w:r w:rsidRPr="002935C5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33 798,950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33 798,950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2 157,380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2 157,380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640,140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566,000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</w:t>
            </w:r>
            <w:r w:rsidR="00F352A4"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765,00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3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1.18. Комплексное благоустройство общественной территории возле памятника «Звезда»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20 513,610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20 050,000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5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18 847,000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18 847,000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1 203,000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1 203,000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1.19. Комплексное благоустройство территории прилегающей к ДК </w:t>
            </w:r>
            <w:r w:rsidRPr="002935C5">
              <w:rPr>
                <w:rFonts w:ascii="Liberation Serif" w:hAnsi="Liberation Serif"/>
              </w:rPr>
              <w:lastRenderedPageBreak/>
              <w:t>«Металлург»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75 801,700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75 801,700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1.20.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1.21. Комплексное благоустройство общественной территории берега р. Исеть вдоль ул. Набережная, на участке от ул. Гагарина до ул. Каменская (3 </w:t>
            </w:r>
            <w:r w:rsidRPr="002935C5">
              <w:rPr>
                <w:rFonts w:ascii="Liberation Serif" w:hAnsi="Liberation Serif"/>
              </w:rPr>
              <w:lastRenderedPageBreak/>
              <w:t>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5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0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4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1.22. Комплексное благоустройство сквера между жилыми домами № 97, 101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9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5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8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1.23.Комплексное благоустройство парка в поселке «Северный»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1.24.Комплексное благоустройство парка за зданием бывшего клуба по адресу: ул. </w:t>
            </w:r>
            <w:r w:rsidRPr="002935C5">
              <w:rPr>
                <w:rFonts w:ascii="Liberation Serif" w:hAnsi="Liberation Serif"/>
              </w:rPr>
              <w:lastRenderedPageBreak/>
              <w:t>2-я Рабочая, д.97, поселок Силикатный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702,050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4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1157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1.25. Комплексное благоустройство общественной территории Театра Драмы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49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52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4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1.27. Благоустройство общественных территорий по результатам  проведения очередного либо дополнительного отбора заявок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E474D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</w:t>
            </w:r>
            <w:r w:rsidR="005561C1" w:rsidRPr="002935C5">
              <w:rPr>
                <w:rFonts w:ascii="Liberation Serif" w:hAnsi="Liberation Serif"/>
                <w:sz w:val="16"/>
                <w:szCs w:val="16"/>
              </w:rPr>
              <w:t xml:space="preserve"> 000,000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6E474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 000,000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МБза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8979A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6 000,000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Благоустройство дворовых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10"/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6E474D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322</w:t>
            </w:r>
            <w:r w:rsidR="005561C1"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 452</w:t>
            </w:r>
            <w:r w:rsidR="005561C1" w:rsidRPr="002935C5">
              <w:rPr>
                <w:rFonts w:ascii="Liberation Serif" w:hAnsi="Liberation Serif"/>
                <w:sz w:val="16"/>
                <w:szCs w:val="16"/>
              </w:rPr>
              <w:t>,</w:t>
            </w:r>
            <w:r w:rsidR="005561C1"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15295,900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57957,800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55 698,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66 527,555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60 943,135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47 935,934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6E474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24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240 359,650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49553,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47621,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52 157,510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47 779,418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36 047,822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6E474D" w:rsidRPr="002935C5" w:rsidTr="007F00DD">
        <w:trPr>
          <w:trHeight w:val="130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6E474D" w:rsidRPr="002935C5" w:rsidRDefault="006E474D" w:rsidP="007E5078">
            <w:pPr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(включая средства </w:t>
            </w:r>
            <w:proofErr w:type="spellStart"/>
            <w:r w:rsidRPr="002935C5">
              <w:rPr>
                <w:rFonts w:ascii="Liberation Serif" w:hAnsi="Liberation Serif"/>
                <w:sz w:val="16"/>
                <w:szCs w:val="16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работ) </w:t>
            </w:r>
          </w:p>
          <w:p w:rsidR="006E474D" w:rsidRPr="002935C5" w:rsidRDefault="006E474D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40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 564,249 (25 564,249)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7 331,900</w:t>
            </w:r>
          </w:p>
          <w:p w:rsidR="006E474D" w:rsidRPr="002935C5" w:rsidRDefault="006E474D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(7331,900)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5 506,100</w:t>
            </w:r>
          </w:p>
          <w:p w:rsidR="006E474D" w:rsidRPr="002935C5" w:rsidRDefault="006E474D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(5506,100)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5 291,300</w:t>
            </w:r>
          </w:p>
          <w:p w:rsidR="006E474D" w:rsidRPr="002935C5" w:rsidRDefault="006E474D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(5291,300)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1 064,534</w:t>
            </w:r>
          </w:p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(1064,534)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975,090</w:t>
            </w:r>
          </w:p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(975,090)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2 300,925 (2 300,925)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1 547,200</w:t>
            </w:r>
          </w:p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(1 547,200)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474D" w:rsidRPr="002935C5" w:rsidRDefault="006E474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1 547,200 (1 547,200)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474D" w:rsidRPr="002935C5" w:rsidRDefault="006E474D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6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2 897,900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13 305,511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9 587,187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2.1. Благоустройство дворовой территории многоквартирн</w:t>
            </w:r>
            <w:r w:rsidRPr="002935C5">
              <w:rPr>
                <w:rFonts w:ascii="Liberation Serif" w:hAnsi="Liberation Serif"/>
              </w:rPr>
              <w:lastRenderedPageBreak/>
              <w:t>ых домов № 1 и № 3 по ул. Добролюбова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15 295,900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33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090032300</w:t>
            </w:r>
            <w:r w:rsidRPr="002935C5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9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7 331,900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89"/>
          <w:jc w:val="center"/>
        </w:trPr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6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79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2.2. Благоустройство дворовой территории многоквартирных домов № 11,17,19,21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  <w:r w:rsidRPr="002935C5">
              <w:rPr>
                <w:rFonts w:ascii="Liberation Serif" w:hAnsi="Liberation Serif"/>
              </w:rPr>
              <w:t xml:space="preserve"> по ул. Кирова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17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2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57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16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25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7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79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167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373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7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2.5.Благоустройство дворовой территории многоквартирных домов № 8,10 по ул.4-й Пятилетки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42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F352A4" w:rsidRPr="002935C5" w:rsidTr="007F00DD">
        <w:trPr>
          <w:trHeight w:val="6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F352A4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52A4" w:rsidRPr="002935C5" w:rsidRDefault="00F352A4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52A4" w:rsidRPr="002935C5" w:rsidRDefault="00F352A4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6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2.6. Благоустройство дворовой территории многоквартирн</w:t>
            </w:r>
            <w:r w:rsidRPr="002935C5">
              <w:rPr>
                <w:rFonts w:ascii="Liberation Serif" w:hAnsi="Liberation Serif"/>
              </w:rPr>
              <w:lastRenderedPageBreak/>
              <w:t>ого дома № 78Б по пр. Победы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3 607,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DF4DF9">
        <w:trPr>
          <w:trHeight w:val="86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5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296,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39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3 150,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3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64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2.9. Благоустройство дворовой территории многоквартирного дома № 43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9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9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0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2.10. Благоустройство дворовой территории, прилегающей к многоквартирному дому №21 по ул. Кирова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7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2.11. Благоустройство дворовой территории, прилегающей к </w:t>
            </w:r>
            <w:r w:rsidRPr="002935C5">
              <w:rPr>
                <w:rFonts w:ascii="Liberation Serif" w:hAnsi="Liberation Serif"/>
              </w:rPr>
              <w:lastRenderedPageBreak/>
              <w:t>многоквартирному дому № 6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2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3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3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2.12. Благоустройство дворовой территории многоквартирного дома № 45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3331,600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78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2848,500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4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316,500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166,600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2.13. Благоустройство дворовой территории многоквартирных домов № 4, 4А по ул. </w:t>
            </w:r>
            <w:proofErr w:type="gramStart"/>
            <w:r w:rsidRPr="002935C5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10 448,900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11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8 933,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0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992,600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6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522,400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7F00DD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2.14. Благоустройст</w:t>
            </w:r>
            <w:r w:rsidRPr="002935C5">
              <w:rPr>
                <w:rFonts w:ascii="Liberation Serif" w:hAnsi="Liberation Serif"/>
              </w:rPr>
              <w:lastRenderedPageBreak/>
              <w:t>во дворовой территории многоквартирных домов № 16,18 по ул. Каменская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8 044,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6 877,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65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402,200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9 133,400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1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7 809,000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867,700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6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456,700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14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5 463,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4 671,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8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519,000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64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273,200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13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2.17. Благоустройство дворовой территории многоквартирного дома № 19 по ул. Шестакова</w:t>
            </w: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6 865,800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9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5 870,200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4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652,300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70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343,300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2.18. Благоустройство дворовой территории многоквартирных домов № 10,12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6 109,400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3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5 223,500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9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580,400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62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305,500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2.19. Благоустройство дворовой территории многоквартирных домов № 3 </w:t>
            </w:r>
            <w:r w:rsidRPr="002935C5">
              <w:rPr>
                <w:rFonts w:ascii="Liberation Serif" w:hAnsi="Liberation Serif"/>
              </w:rPr>
              <w:lastRenderedPageBreak/>
              <w:t>по ул. Белинского и № 12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6301,200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1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5387,500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50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315,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6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5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color w:val="000000"/>
                <w:sz w:val="15"/>
                <w:szCs w:val="15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75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25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92,698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5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2.22. Благоустройст</w:t>
            </w:r>
            <w:r w:rsidRPr="002935C5">
              <w:rPr>
                <w:rFonts w:ascii="Liberation Serif" w:hAnsi="Liberation Serif"/>
              </w:rPr>
              <w:lastRenderedPageBreak/>
              <w:t xml:space="preserve">во дворовой территории многоквартирного дома № 15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18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31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2.23. Благоустройство дворовой территории многоквартирного дома № 39А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2.24. Благоустройство дворовой территории многоквартирных домов № 22 по ул. Карла Маркса и № 87 по пр. Победы </w:t>
            </w: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2.27. Благоустройство дворовой территории многоквартирных домов № 33 </w:t>
            </w:r>
            <w:r w:rsidRPr="002935C5">
              <w:rPr>
                <w:rFonts w:ascii="Liberation Serif" w:hAnsi="Liberation Serif"/>
              </w:rPr>
              <w:lastRenderedPageBreak/>
              <w:t>по ул. Суворова и № 101 по ул. Октябрьская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2.28. Благоустройство дворовых территорий многоквартирного дома № 11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2.29. Благоустройство дворовой территории многоквартирного дома №52 по ул. Гагарина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5 977,268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5 977,268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4 686,178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95,636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1 195,454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2.30. Благоустройст</w:t>
            </w:r>
            <w:r w:rsidRPr="002935C5">
              <w:rPr>
                <w:rFonts w:ascii="Liberation Serif" w:hAnsi="Liberation Serif"/>
              </w:rPr>
              <w:lastRenderedPageBreak/>
              <w:t>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18 831,050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14 763,543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301,297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3 766,210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2.31. Благоустройство дворовой территории многоквартирных домов №8,10,12,14 по ул. Добролюбова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13 976,696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9E5627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10 957,730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9E5627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223,627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2 795,339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4D76B2">
        <w:trPr>
          <w:trHeight w:val="693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2.32. Благоустройство дворовой территории многоквартирных домов №47,49,51,53 по ул. Кирова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4D76B2" w:rsidRDefault="00DF4DF9" w:rsidP="004D76B2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15 243,431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9E5627" w:rsidRPr="002935C5" w:rsidTr="009E5627">
        <w:trPr>
          <w:trHeight w:val="188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</w:t>
            </w:r>
            <w:r w:rsidRPr="002935C5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11 950,850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9E5627" w:rsidRPr="002935C5" w:rsidTr="007F00DD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5627" w:rsidRPr="002935C5" w:rsidRDefault="009E5627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243,895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E5627" w:rsidRPr="002935C5" w:rsidRDefault="009E5627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3 048,686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4D76B2">
        <w:trPr>
          <w:trHeight w:val="583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2.33.  Благоустройство дворовой территории многоквартирного дома № 37 по бул. </w:t>
            </w:r>
            <w:proofErr w:type="gramStart"/>
            <w:r w:rsidRPr="002935C5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6 914,689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5 421,116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110,635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1 382,938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2.34.  Благоустройство дворовых территорий по результатам  проведения </w:t>
            </w:r>
            <w:r w:rsidRPr="002935C5">
              <w:rPr>
                <w:rFonts w:ascii="Liberation Serif" w:hAnsi="Liberation Serif"/>
              </w:rPr>
              <w:lastRenderedPageBreak/>
              <w:t>очередного либо дополнительного отбора заявок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 094,40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F352A4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F352A4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F352A4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 094,40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1 547,20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2.35.  Благоустройство дворовых территорий МКД №15,17,19 по ул. </w:t>
            </w:r>
            <w:proofErr w:type="spellStart"/>
            <w:r w:rsidRPr="002935C5">
              <w:rPr>
                <w:rFonts w:ascii="Liberation Serif" w:hAnsi="Liberation Serif"/>
              </w:rPr>
              <w:t>Исетская</w:t>
            </w:r>
            <w:proofErr w:type="spellEnd"/>
            <w:r w:rsidRPr="002935C5"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 w:rsidRPr="002935C5"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23 667,960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23 667,960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17 798,306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17 798,306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1 136,062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1 136,062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4 733,592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4 733,592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2.36.  Благоустройство дворовых территорий МКД №91 по ул. Дзержинского, МКД №5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8550,240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8550,240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6 429,780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6 429,780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410,412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410,412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1 710,048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1 710,048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lastRenderedPageBreak/>
              <w:t>2.37.  Благоустройство дворовых территорий МКД №28 по ул. 4-ой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2.38.  Благоустройство дворовых территорий МКД №28, 30 по ул. Суворова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15 717,734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15 717,734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11 819,736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11 819,736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754,451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754,451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3 143,547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3 143,547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2.39. Благоустройство дворовых территорий МКД №153 по ул. Лермонтова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</w:t>
            </w:r>
            <w:r w:rsidRPr="002935C5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2.40.  Благоустройство дворовых территорий МКД №35 по ул. Суворова, МКД №78 по ул. Механизаторов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2.41.  Благоустройство дворовых территорий МКД №36, 38, 40, 42, 44 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2.42. Благоустройство дворовых территорий </w:t>
            </w:r>
            <w:r w:rsidRPr="002935C5">
              <w:rPr>
                <w:rFonts w:ascii="Liberation Serif" w:hAnsi="Liberation Serif"/>
              </w:rPr>
              <w:lastRenderedPageBreak/>
              <w:t>МКД №86 по ул. Каменская, № 27 по ул. Кутузова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4D76B2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7F00DD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046A13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902EC5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2.43. Благоустройство дворовых территорий МКД № 58,60,62 по ул. Каменская, № 41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</w:tr>
      <w:tr w:rsidR="004D76B2" w:rsidRPr="002935C5" w:rsidTr="00902EC5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902EC5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CD126C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BA6DA5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CD126C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2.44. Благоустройство дворовых территорий МКД № 39 по ул. Бульвар Комсомольский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BA6DA5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</w:tr>
      <w:tr w:rsidR="004D76B2" w:rsidRPr="002935C5" w:rsidTr="00BA6DA5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D76B2" w:rsidRPr="002935C5" w:rsidRDefault="004D76B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76B2" w:rsidRPr="002935C5" w:rsidRDefault="004D76B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DF6AF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D76B2" w:rsidRPr="002935C5" w:rsidRDefault="004D76B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BA6DA5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F4DF9" w:rsidRPr="002935C5" w:rsidTr="00BA6DA5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F4DF9" w:rsidRPr="002935C5" w:rsidRDefault="00DF4DF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F4DF9" w:rsidRPr="002935C5" w:rsidRDefault="00DF4DF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</w:tbl>
    <w:p w:rsidR="00046A13" w:rsidRPr="002935C5" w:rsidRDefault="00046A13" w:rsidP="0067436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lastRenderedPageBreak/>
        <w:t>Приложение №</w:t>
      </w:r>
      <w:r w:rsidR="0067436A">
        <w:rPr>
          <w:rFonts w:ascii="Liberation Serif" w:hAnsi="Liberation Serif"/>
          <w:sz w:val="24"/>
          <w:szCs w:val="24"/>
        </w:rPr>
        <w:t xml:space="preserve"> </w:t>
      </w:r>
      <w:r w:rsidRPr="002935C5">
        <w:rPr>
          <w:rFonts w:ascii="Liberation Serif" w:hAnsi="Liberation Serif"/>
          <w:sz w:val="24"/>
          <w:szCs w:val="24"/>
        </w:rPr>
        <w:t>4 к постановлению</w:t>
      </w:r>
    </w:p>
    <w:p w:rsidR="00046A13" w:rsidRPr="002935C5" w:rsidRDefault="00046A13" w:rsidP="0067436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046A13" w:rsidRPr="002935C5" w:rsidRDefault="006246AA" w:rsidP="0067436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ab/>
      </w:r>
      <w:r w:rsidR="00046A13" w:rsidRPr="002935C5">
        <w:rPr>
          <w:rFonts w:ascii="Liberation Serif" w:hAnsi="Liberation Serif"/>
          <w:sz w:val="24"/>
          <w:szCs w:val="24"/>
        </w:rPr>
        <w:t xml:space="preserve">от </w:t>
      </w:r>
      <w:r w:rsidR="000A7F00">
        <w:rPr>
          <w:rFonts w:ascii="Liberation Serif" w:hAnsi="Liberation Serif"/>
          <w:sz w:val="24"/>
          <w:szCs w:val="24"/>
          <w:u w:val="single"/>
        </w:rPr>
        <w:t xml:space="preserve">31.08.2022 </w:t>
      </w:r>
      <w:r w:rsidR="00046A13" w:rsidRPr="002935C5">
        <w:rPr>
          <w:rFonts w:ascii="Liberation Serif" w:hAnsi="Liberation Serif"/>
          <w:sz w:val="24"/>
          <w:szCs w:val="24"/>
        </w:rPr>
        <w:t>№</w:t>
      </w:r>
      <w:r w:rsidR="000A7F00">
        <w:rPr>
          <w:rFonts w:ascii="Liberation Serif" w:hAnsi="Liberation Serif"/>
          <w:sz w:val="24"/>
          <w:szCs w:val="24"/>
          <w:u w:val="single"/>
        </w:rPr>
        <w:t>567</w:t>
      </w:r>
    </w:p>
    <w:p w:rsidR="006246AA" w:rsidRPr="002935C5" w:rsidRDefault="006246AA" w:rsidP="0067436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046A13" w:rsidRPr="002935C5" w:rsidRDefault="006246AA" w:rsidP="0067436A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="00046A13" w:rsidRPr="002935C5">
        <w:rPr>
          <w:rFonts w:ascii="Liberation Serif" w:hAnsi="Liberation Serif"/>
          <w:sz w:val="24"/>
          <w:szCs w:val="24"/>
        </w:rPr>
        <w:t>Приложение № 4 к Муниципальной программе</w:t>
      </w: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  <w:r w:rsidRPr="002450CF">
        <w:rPr>
          <w:rFonts w:ascii="Liberation Serif" w:hAnsi="Liberation Serif"/>
          <w:sz w:val="28"/>
          <w:szCs w:val="28"/>
        </w:rPr>
        <w:t>План реализации муниципальной программы«Формирование современнойгородской среды на территории Каменск-Уральского городского округа на 2017-2027 годы»</w:t>
      </w: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630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2268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2"/>
      </w:tblGrid>
      <w:tr w:rsidR="002450CF" w:rsidRPr="002935C5" w:rsidTr="002450CF">
        <w:tc>
          <w:tcPr>
            <w:tcW w:w="1702" w:type="dxa"/>
            <w:vMerge w:val="restart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Наименование контрольного события Муниципальной программы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Ответственный исполнитель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450CF" w:rsidRPr="002935C5" w:rsidTr="002450CF">
        <w:tc>
          <w:tcPr>
            <w:tcW w:w="1702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2017 год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2024год</w:t>
            </w:r>
          </w:p>
        </w:tc>
        <w:tc>
          <w:tcPr>
            <w:tcW w:w="1134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  <w:tc>
          <w:tcPr>
            <w:tcW w:w="1134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  <w:tc>
          <w:tcPr>
            <w:tcW w:w="992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7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Разработка и общественное обсуждение Муниципальной программы</w:t>
            </w:r>
          </w:p>
        </w:tc>
        <w:tc>
          <w:tcPr>
            <w:tcW w:w="2268" w:type="dxa"/>
            <w:vMerge w:val="restart"/>
          </w:tcPr>
          <w:p w:rsidR="002450CF" w:rsidRPr="002935C5" w:rsidRDefault="002450CF" w:rsidP="00902EC5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2450CF" w:rsidRPr="002935C5" w:rsidRDefault="002450CF" w:rsidP="00902EC5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eastAsia="en-US"/>
              </w:rPr>
              <w:t>МКУ «Управление капитального строительства»,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Отраслевой орган Администрации Каменск-Уральского городского округа по жилищному хозяйству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31.03.2017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Утверждение Муниципальной программы 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25.05.2017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Утверждение </w:t>
            </w:r>
            <w:proofErr w:type="gramStart"/>
            <w:r w:rsidRPr="002935C5">
              <w:rPr>
                <w:rFonts w:ascii="Liberation Serif" w:hAnsi="Liberation Serif"/>
                <w:sz w:val="22"/>
                <w:szCs w:val="22"/>
              </w:rPr>
              <w:t>дизайн-проектов</w:t>
            </w:r>
            <w:proofErr w:type="gramEnd"/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 благоустройства территорий 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01.08.2017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01.03.2018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01.03.2019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01.03.2020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01.03.2021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01.03.2022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Завершение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работ по благоустройству территорий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01.11.2017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01.11.2018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01.11.2019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01.11.2020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30.09.2021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30.09.2022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141C3F" w:rsidRPr="002935C5" w:rsidRDefault="00141C3F" w:rsidP="0099681D">
      <w:pPr>
        <w:rPr>
          <w:rFonts w:ascii="Liberation Serif" w:hAnsi="Liberation Serif"/>
          <w:sz w:val="28"/>
          <w:szCs w:val="28"/>
        </w:rPr>
        <w:sectPr w:rsidR="00141C3F" w:rsidRPr="002935C5" w:rsidSect="00DF6AF9">
          <w:headerReference w:type="default" r:id="rId11"/>
          <w:pgSz w:w="16838" w:h="11906" w:orient="landscape" w:code="9"/>
          <w:pgMar w:top="567" w:right="284" w:bottom="567" w:left="567" w:header="709" w:footer="709" w:gutter="0"/>
          <w:pgNumType w:start="7"/>
          <w:cols w:space="708"/>
          <w:titlePg/>
          <w:docGrid w:linePitch="360"/>
        </w:sectPr>
      </w:pPr>
    </w:p>
    <w:p w:rsidR="00141C3F" w:rsidRPr="002935C5" w:rsidRDefault="00141C3F" w:rsidP="002935C5">
      <w:pPr>
        <w:tabs>
          <w:tab w:val="left" w:pos="6663"/>
        </w:tabs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lastRenderedPageBreak/>
        <w:t>Приложение №4 к постановлению</w:t>
      </w:r>
    </w:p>
    <w:p w:rsidR="00141C3F" w:rsidRPr="002935C5" w:rsidRDefault="00141C3F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                                         Администрации Каменск-Уральского</w:t>
      </w:r>
    </w:p>
    <w:p w:rsidR="00141C3F" w:rsidRPr="002935C5" w:rsidRDefault="00141C3F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                                         городского округа</w:t>
      </w:r>
    </w:p>
    <w:p w:rsidR="00141C3F" w:rsidRPr="002935C5" w:rsidRDefault="006246AA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="00141C3F" w:rsidRPr="002935C5">
        <w:rPr>
          <w:rFonts w:ascii="Liberation Serif" w:hAnsi="Liberation Serif"/>
          <w:sz w:val="24"/>
          <w:szCs w:val="24"/>
        </w:rPr>
        <w:t xml:space="preserve">от </w:t>
      </w:r>
      <w:r w:rsidR="000A7F00">
        <w:rPr>
          <w:rFonts w:ascii="Liberation Serif" w:hAnsi="Liberation Serif"/>
          <w:sz w:val="24"/>
          <w:szCs w:val="24"/>
          <w:u w:val="single"/>
        </w:rPr>
        <w:t>31.08.2022</w:t>
      </w:r>
      <w:r w:rsidR="00141C3F" w:rsidRPr="002935C5">
        <w:rPr>
          <w:rFonts w:ascii="Liberation Serif" w:hAnsi="Liberation Serif"/>
          <w:sz w:val="24"/>
          <w:szCs w:val="24"/>
        </w:rPr>
        <w:t>№</w:t>
      </w:r>
      <w:bookmarkStart w:id="0" w:name="_GoBack"/>
      <w:bookmarkEnd w:id="0"/>
      <w:r w:rsidR="000A7F00">
        <w:rPr>
          <w:rFonts w:ascii="Liberation Serif" w:hAnsi="Liberation Serif"/>
          <w:sz w:val="24"/>
          <w:szCs w:val="24"/>
          <w:u w:val="single"/>
        </w:rPr>
        <w:t>567</w:t>
      </w:r>
    </w:p>
    <w:p w:rsidR="002935C5" w:rsidRDefault="002935C5" w:rsidP="002935C5">
      <w:pPr>
        <w:ind w:left="3969"/>
        <w:jc w:val="right"/>
        <w:rPr>
          <w:rFonts w:ascii="Liberation Serif" w:hAnsi="Liberation Serif"/>
          <w:sz w:val="24"/>
          <w:szCs w:val="24"/>
        </w:rPr>
      </w:pPr>
    </w:p>
    <w:p w:rsidR="00141C3F" w:rsidRPr="002935C5" w:rsidRDefault="00141C3F" w:rsidP="002935C5">
      <w:pPr>
        <w:ind w:left="3969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Приложение № 8 к </w:t>
      </w:r>
      <w:proofErr w:type="gramStart"/>
      <w:r w:rsidRPr="002935C5">
        <w:rPr>
          <w:rFonts w:ascii="Liberation Serif" w:hAnsi="Liberation Serif"/>
          <w:sz w:val="24"/>
          <w:szCs w:val="24"/>
        </w:rPr>
        <w:t>Муниципальной</w:t>
      </w:r>
      <w:proofErr w:type="gramEnd"/>
    </w:p>
    <w:p w:rsidR="00141C3F" w:rsidRPr="002935C5" w:rsidRDefault="00141C3F" w:rsidP="002935C5">
      <w:pPr>
        <w:ind w:left="3969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                                              программе</w:t>
      </w:r>
    </w:p>
    <w:p w:rsidR="00141C3F" w:rsidRPr="002935C5" w:rsidRDefault="00141C3F" w:rsidP="006246AA">
      <w:pPr>
        <w:jc w:val="right"/>
        <w:rPr>
          <w:rFonts w:ascii="Liberation Serif" w:hAnsi="Liberation Serif"/>
          <w:sz w:val="28"/>
          <w:szCs w:val="28"/>
        </w:rPr>
      </w:pPr>
    </w:p>
    <w:p w:rsidR="00141C3F" w:rsidRPr="002935C5" w:rsidRDefault="00141C3F" w:rsidP="00141C3F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Адресный перечень </w:t>
      </w:r>
    </w:p>
    <w:p w:rsidR="00141C3F" w:rsidRPr="002935C5" w:rsidRDefault="00141C3F" w:rsidP="00141C3F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2935C5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 </w:t>
      </w:r>
      <w:r w:rsidRPr="002935C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141C3F" w:rsidRPr="002935C5" w:rsidRDefault="00141C3F" w:rsidP="00141C3F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Каменск-Уральского городского округа на 2017-2027 годы»</w:t>
      </w:r>
      <w:r w:rsidRPr="002935C5">
        <w:rPr>
          <w:rFonts w:ascii="Liberation Serif" w:hAnsi="Liberation Serif"/>
          <w:bCs/>
          <w:sz w:val="28"/>
          <w:szCs w:val="28"/>
        </w:rPr>
        <w:t xml:space="preserve">, </w:t>
      </w:r>
      <w:r w:rsidRPr="002935C5">
        <w:rPr>
          <w:rFonts w:ascii="Liberation Serif" w:hAnsi="Liberation Serif"/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 w:rsidR="002450CF">
        <w:rPr>
          <w:rFonts w:ascii="Liberation Serif" w:hAnsi="Liberation Serif"/>
          <w:sz w:val="28"/>
          <w:szCs w:val="28"/>
        </w:rPr>
        <w:t>3</w:t>
      </w:r>
      <w:r w:rsidRPr="002935C5">
        <w:rPr>
          <w:rFonts w:ascii="Liberation Serif" w:hAnsi="Liberation Serif"/>
          <w:sz w:val="28"/>
          <w:szCs w:val="28"/>
        </w:rPr>
        <w:t xml:space="preserve"> года за счет средств указанных лиц *</w:t>
      </w:r>
    </w:p>
    <w:p w:rsidR="00141C3F" w:rsidRPr="002935C5" w:rsidRDefault="00141C3F" w:rsidP="00141C3F">
      <w:pPr>
        <w:jc w:val="center"/>
        <w:rPr>
          <w:rFonts w:ascii="Liberation Serif" w:hAnsi="Liberation Serif"/>
          <w:sz w:val="28"/>
          <w:szCs w:val="28"/>
        </w:rPr>
      </w:pPr>
    </w:p>
    <w:p w:rsidR="00141C3F" w:rsidRPr="002935C5" w:rsidRDefault="00141C3F" w:rsidP="00141C3F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 xml:space="preserve">Дворовые территории </w:t>
      </w:r>
      <w:r w:rsidRPr="002935C5">
        <w:rPr>
          <w:rFonts w:ascii="Liberation Serif" w:hAnsi="Liberation Serif"/>
          <w:sz w:val="28"/>
          <w:szCs w:val="28"/>
        </w:rPr>
        <w:t>многоквартирных домов</w:t>
      </w:r>
      <w:r w:rsidRPr="002935C5">
        <w:rPr>
          <w:rFonts w:ascii="Liberation Serif" w:hAnsi="Liberation Serif"/>
          <w:bCs/>
          <w:sz w:val="28"/>
          <w:szCs w:val="28"/>
        </w:rPr>
        <w:t>: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1) № 1 и № 3 по ул. Добролюбова;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2) № 11, 17, 19, 21А по ул. Кирова;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3) № 17, 21, 27 по ул. Челябинская;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4) № 19, 21, 23 по ул. Зои Космодемьянской;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5) № 8, 10 по ул. 4-й Пятилетки;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6) № 78Б по пр. Победы;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7) № 53 по ул. Каменская;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8) № 20 по ул. Каменская;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9) № 43 по ул. Алюминиевая;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10) № 21 по ул. Кирова;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11) № 6 по ул. 4-й Пятилетки;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12) № 45 по ул. Алюминиевая;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13) № 4,4</w:t>
      </w:r>
      <w:proofErr w:type="gramStart"/>
      <w:r w:rsidRPr="002935C5">
        <w:rPr>
          <w:rFonts w:ascii="Liberation Serif" w:hAnsi="Liberation Serif"/>
          <w:sz w:val="28"/>
          <w:szCs w:val="28"/>
        </w:rPr>
        <w:t>А</w:t>
      </w:r>
      <w:proofErr w:type="gramEnd"/>
      <w:r w:rsidRPr="002935C5">
        <w:rPr>
          <w:rFonts w:ascii="Liberation Serif" w:hAnsi="Liberation Serif"/>
          <w:sz w:val="28"/>
          <w:szCs w:val="28"/>
        </w:rPr>
        <w:t xml:space="preserve"> по ул. Железнодорожная;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14) № 16,18 по ул. Каменская;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15) № 81А по ул. Каменская и № 23 по ул. Суворова;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16) № 38 по ул. 4-й Пятилетки;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17) № 19 по ул. Шестакова;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18) № 10,12 по ул. </w:t>
      </w:r>
      <w:proofErr w:type="spellStart"/>
      <w:r w:rsidRPr="002935C5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19) № 3 по ул. Белинского и № 12 по ул. 4-й Пятилетки;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20) № 16 по ул. Зои Космодемьянской и № 24 по ул. Бажова;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21) № 26 по ул. Зои Космодемьянской;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22) № 15 по ул. Челябинская;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23) № 39А по ул. Алюминиевая;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24) № 22 по ул. Карла Маркса и № 87 по пр. Победы;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25) № 11,13,15 по пр. Победы;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26) № 2,4 по ул. Мичурина и № 74,78 по пр. Победы;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27) № 33 по ул. Суворова и № 101 по ул. Октябрьская;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28) №11 по ул. </w:t>
      </w:r>
      <w:proofErr w:type="spellStart"/>
      <w:r w:rsidRPr="002935C5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rPr>
          <w:rFonts w:ascii="Liberation Serif" w:hAnsi="Liberation Serif"/>
        </w:rPr>
      </w:pPr>
      <w:r w:rsidRPr="002935C5">
        <w:rPr>
          <w:rFonts w:ascii="Liberation Serif" w:hAnsi="Liberation Serif"/>
          <w:sz w:val="28"/>
          <w:szCs w:val="28"/>
        </w:rPr>
        <w:t xml:space="preserve">     29) № 52 по ул. Гагарина;</w:t>
      </w:r>
    </w:p>
    <w:p w:rsidR="00141C3F" w:rsidRPr="002935C5" w:rsidRDefault="00141C3F" w:rsidP="00141C3F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lastRenderedPageBreak/>
        <w:t xml:space="preserve">     30) №№7,9 по ул. Средняя, №№16,22,24 по ул. Шестакова, №№33,35 по ул. Калинина;</w:t>
      </w:r>
    </w:p>
    <w:p w:rsidR="00141C3F" w:rsidRPr="002935C5" w:rsidRDefault="00141C3F" w:rsidP="00141C3F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 31) №№8,10,12,14 по ул. Добролюбова;</w:t>
      </w:r>
    </w:p>
    <w:p w:rsidR="00141C3F" w:rsidRPr="002935C5" w:rsidRDefault="00141C3F" w:rsidP="00141C3F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 32) №№47,49,51,53 по ул. Кирова;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33) № 37 по бул. Комсомольский;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34) благоустройство дворовых территорий по результатам проведения очередного либо дополнительного отбора заявок;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35) № 15,17,19 по ул. </w:t>
      </w:r>
      <w:proofErr w:type="spellStart"/>
      <w:r w:rsidRPr="002935C5">
        <w:rPr>
          <w:rFonts w:ascii="Liberation Serif" w:hAnsi="Liberation Serif"/>
          <w:sz w:val="28"/>
          <w:szCs w:val="28"/>
        </w:rPr>
        <w:t>Исетская</w:t>
      </w:r>
      <w:proofErr w:type="spellEnd"/>
      <w:r w:rsidRPr="002935C5">
        <w:rPr>
          <w:rFonts w:ascii="Liberation Serif" w:hAnsi="Liberation Serif"/>
          <w:sz w:val="28"/>
          <w:szCs w:val="28"/>
        </w:rPr>
        <w:t xml:space="preserve">, №12 по ул. Каменская, № 14 по ул. Алюминиевая, № 6 по ул.  </w:t>
      </w:r>
      <w:proofErr w:type="spellStart"/>
      <w:r w:rsidRPr="002935C5">
        <w:rPr>
          <w:rFonts w:ascii="Liberation Serif" w:hAnsi="Liberation Serif"/>
          <w:sz w:val="28"/>
          <w:szCs w:val="28"/>
        </w:rPr>
        <w:t>Бугарева</w:t>
      </w:r>
      <w:proofErr w:type="spell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36) №91 по ул. Дзержинского, №5 по ул. </w:t>
      </w:r>
      <w:proofErr w:type="gramStart"/>
      <w:r w:rsidRPr="002935C5">
        <w:rPr>
          <w:rFonts w:ascii="Liberation Serif" w:hAnsi="Liberation Serif"/>
          <w:sz w:val="28"/>
          <w:szCs w:val="28"/>
        </w:rPr>
        <w:t>Челябинская</w:t>
      </w:r>
      <w:proofErr w:type="gram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37) №28 по ул. 4-ой Пятилетки;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38) №28,30 по ул. Суворова;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39) №153 по ул. Лермонтова;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40) №35 по ул. Суворова, №78 по ул. Механизаторов;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41) №36,38, 40, 42, 44 по ул. Калинина;</w:t>
      </w:r>
    </w:p>
    <w:p w:rsidR="00141C3F" w:rsidRPr="002935C5" w:rsidRDefault="00141C3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42) №86 по ул. Каменская, №27 по ул. </w:t>
      </w:r>
      <w:r w:rsidR="00AD27EF" w:rsidRPr="002935C5">
        <w:rPr>
          <w:rFonts w:ascii="Liberation Serif" w:hAnsi="Liberation Serif"/>
          <w:sz w:val="28"/>
          <w:szCs w:val="28"/>
        </w:rPr>
        <w:t>Кутузова;</w:t>
      </w:r>
    </w:p>
    <w:p w:rsidR="00AD27EF" w:rsidRPr="002935C5" w:rsidRDefault="00AD27EF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43) №58,60,62 по ул. </w:t>
      </w:r>
      <w:r w:rsidR="00CD126C" w:rsidRPr="002935C5">
        <w:rPr>
          <w:rFonts w:ascii="Liberation Serif" w:hAnsi="Liberation Serif"/>
          <w:sz w:val="28"/>
          <w:szCs w:val="28"/>
        </w:rPr>
        <w:t>Каменская, № 41 по ул. Калинина;</w:t>
      </w:r>
    </w:p>
    <w:p w:rsidR="00C62E87" w:rsidRPr="002935C5" w:rsidRDefault="00C62E87" w:rsidP="00141C3F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44) №</w:t>
      </w:r>
      <w:r w:rsidR="006246AA" w:rsidRPr="002935C5">
        <w:rPr>
          <w:rFonts w:ascii="Liberation Serif" w:hAnsi="Liberation Serif"/>
          <w:sz w:val="28"/>
          <w:szCs w:val="28"/>
        </w:rPr>
        <w:t xml:space="preserve"> 3</w:t>
      </w:r>
      <w:r w:rsidRPr="002935C5">
        <w:rPr>
          <w:rFonts w:ascii="Liberation Serif" w:hAnsi="Liberation Serif"/>
          <w:sz w:val="28"/>
          <w:szCs w:val="28"/>
        </w:rPr>
        <w:t>9 по ул. Бульвар Комсомольский.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141C3F" w:rsidRPr="002935C5" w:rsidRDefault="00141C3F" w:rsidP="00141C3F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Общественные территории:</w:t>
      </w:r>
    </w:p>
    <w:p w:rsidR="00141C3F" w:rsidRPr="002935C5" w:rsidRDefault="00141C3F" w:rsidP="00141C3F">
      <w:pPr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1) сквер по ул. Тимирязева, расположенный в жилом массиве, ограниченном ул. Кирова, </w:t>
      </w:r>
      <w:proofErr w:type="spellStart"/>
      <w:r w:rsidRPr="002935C5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sz w:val="28"/>
          <w:szCs w:val="28"/>
        </w:rPr>
        <w:t>, Пушкина, пр. Победы (1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 xml:space="preserve">2) сквер по ул. Тимирязева, расположенный в жилом массиве, ограниченном ул. Кирова, </w:t>
      </w:r>
      <w:proofErr w:type="spellStart"/>
      <w:r w:rsidRPr="002935C5">
        <w:rPr>
          <w:rFonts w:ascii="Liberation Serif" w:hAnsi="Liberation Serif"/>
          <w:bCs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bCs/>
          <w:sz w:val="28"/>
          <w:szCs w:val="28"/>
        </w:rPr>
        <w:t>, Пушкина, пр. Победы (2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 xml:space="preserve">3) сквер по ул. Тимирязева, расположенный в жилом массиве, ограниченном ул. Кирова, </w:t>
      </w:r>
      <w:proofErr w:type="spellStart"/>
      <w:r w:rsidRPr="002935C5">
        <w:rPr>
          <w:rFonts w:ascii="Liberation Serif" w:hAnsi="Liberation Serif"/>
          <w:bCs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bCs/>
          <w:sz w:val="28"/>
          <w:szCs w:val="28"/>
        </w:rPr>
        <w:t>, Пушкина, пр. Победы (3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>4)Городской парк в лесопарковой зоне, ограниченной ул. Ленина, Кадочникова и Рябова (1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>5)Городской парк в лесопарковой зоне, ограниченной ул. Ленина, Кадочникова и Рябова (2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>6) территория площади А.М. Горького;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>7) п</w:t>
      </w:r>
      <w:r w:rsidRPr="002935C5">
        <w:rPr>
          <w:rFonts w:ascii="Liberation Serif" w:hAnsi="Liberation Serif"/>
          <w:sz w:val="28"/>
          <w:szCs w:val="28"/>
        </w:rPr>
        <w:t xml:space="preserve">арк за зданием бывшего клуба по адресу: ул. 2-я </w:t>
      </w:r>
      <w:proofErr w:type="gramStart"/>
      <w:r w:rsidRPr="002935C5">
        <w:rPr>
          <w:rFonts w:ascii="Liberation Serif" w:hAnsi="Liberation Serif"/>
          <w:sz w:val="28"/>
          <w:szCs w:val="28"/>
        </w:rPr>
        <w:t>Рабочая</w:t>
      </w:r>
      <w:proofErr w:type="gramEnd"/>
      <w:r w:rsidRPr="002935C5">
        <w:rPr>
          <w:rFonts w:ascii="Liberation Serif" w:hAnsi="Liberation Serif"/>
          <w:sz w:val="28"/>
          <w:szCs w:val="28"/>
        </w:rPr>
        <w:t>, д. 97, поселок Силикатный;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35C5">
        <w:rPr>
          <w:rFonts w:ascii="Liberation Serif" w:hAnsi="Liberation Serif"/>
          <w:sz w:val="28"/>
          <w:szCs w:val="28"/>
        </w:rPr>
        <w:t>8) территория ДК «Современник» по ул. Лермонтова, д. 133 г. Каменск-Уральский»;</w:t>
      </w:r>
      <w:proofErr w:type="gramEnd"/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9) бульвар Парижской Коммуны (от ул. 4-й Пятилетки до входа в Геологический музей);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10) территория лыжно-лодочной базы «Металлист», расположенной между бул. Парижской Коммуны и ул. Калинина,  вдоль ул. Гоголя (1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11) территория лыжно-лодочной базы «Металлист», расположенной между бул. Парижской Коммуны и ул. Калинина,  вдоль ул. Гоголя (2 этап)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12) сквер между жилыми домами № 97, 101 по ул. Каменская;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13) территория, прилегающая к ДК «Металлург» (1этап);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14) территория берега р. Исеть вдоль ул. Набережная, на участке от ул. Гагарина до ул. Каменская (1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15) территория парка в поселке «Северный»;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16) территория сквера «Молодежный», расположенного на пересечении ул. Кутузова и пер. Ученического;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17) территория, прилегающая к ДК «Юность»;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lastRenderedPageBreak/>
        <w:t xml:space="preserve">18) территория сквера по ул. </w:t>
      </w:r>
      <w:proofErr w:type="spellStart"/>
      <w:r w:rsidRPr="002935C5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19) территория «</w:t>
      </w:r>
      <w:proofErr w:type="spellStart"/>
      <w:r w:rsidRPr="002935C5">
        <w:rPr>
          <w:rFonts w:ascii="Liberation Serif" w:hAnsi="Liberation Serif"/>
          <w:sz w:val="28"/>
          <w:szCs w:val="28"/>
        </w:rPr>
        <w:t>Байновский</w:t>
      </w:r>
      <w:proofErr w:type="spellEnd"/>
      <w:r w:rsidRPr="002935C5">
        <w:rPr>
          <w:rFonts w:ascii="Liberation Serif" w:hAnsi="Liberation Serif"/>
          <w:sz w:val="28"/>
          <w:szCs w:val="28"/>
        </w:rPr>
        <w:t xml:space="preserve"> сад»</w:t>
      </w:r>
      <w:r w:rsidR="00AD27EF" w:rsidRPr="002935C5">
        <w:rPr>
          <w:rFonts w:ascii="Liberation Serif" w:hAnsi="Liberation Serif"/>
          <w:sz w:val="28"/>
          <w:szCs w:val="28"/>
        </w:rPr>
        <w:t xml:space="preserve"> (1 этап)</w:t>
      </w:r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20) территория берега р. Исеть вдоль ул. Набережная, на участке от ул. Гагарина до ул. Каменская (2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21) территория берега р. Исеть вдоль ул. Набережная, на участке от ул. Гагарина до ул. Каменская (3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22) территория возле памятника «Звезда» по ул. </w:t>
      </w:r>
      <w:proofErr w:type="spellStart"/>
      <w:r w:rsidRPr="002935C5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2935C5">
        <w:rPr>
          <w:rFonts w:ascii="Liberation Serif" w:hAnsi="Liberation Serif"/>
          <w:sz w:val="28"/>
          <w:szCs w:val="28"/>
        </w:rPr>
        <w:t>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23) территория, прилегающая к ДК «Металлург» (2 этап);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24) территория, прилегающая к Театру Драмы;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25) территория Бульвара Парижской Коммуны о</w:t>
      </w:r>
      <w:r w:rsidR="00AD27EF" w:rsidRPr="002935C5">
        <w:rPr>
          <w:rFonts w:ascii="Liberation Serif" w:hAnsi="Liberation Serif"/>
          <w:sz w:val="28"/>
          <w:szCs w:val="28"/>
        </w:rPr>
        <w:t>т ул. Гоголя до ул. Алюминиевая;</w:t>
      </w:r>
    </w:p>
    <w:p w:rsidR="00AD27EF" w:rsidRPr="002935C5" w:rsidRDefault="00AD27E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26) территория «</w:t>
      </w:r>
      <w:proofErr w:type="spellStart"/>
      <w:r w:rsidRPr="002935C5">
        <w:rPr>
          <w:rFonts w:ascii="Liberation Serif" w:hAnsi="Liberation Serif"/>
          <w:sz w:val="28"/>
          <w:szCs w:val="28"/>
        </w:rPr>
        <w:t>Байновский</w:t>
      </w:r>
      <w:proofErr w:type="spellEnd"/>
      <w:r w:rsidRPr="002935C5">
        <w:rPr>
          <w:rFonts w:ascii="Liberation Serif" w:hAnsi="Liberation Serif"/>
          <w:sz w:val="28"/>
          <w:szCs w:val="28"/>
        </w:rPr>
        <w:t xml:space="preserve"> сад» (2 этап).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1) ул. Репина, д. № 10 (МБДОУ «Детский сад № 87 комбинированного типа»);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2) пр. Победы, д. № 49 (МАУ  «Спортивная школа олимпийского резерва города Каменска-Уральского»);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3) ул. Ленина, д. 5 (МАУ «Спортивный комплекс «Космос»);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4) пр. Победы, д. 2 (МАУК «Дворец культуры «Юность»);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5) ул. Челябинская, д. 19 (МАОУ «Средняя общеобразовательная школа № 17 с углубленным изучением отдельных предметов»);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6) ул. Алюминиевая, д.43 (ГАУ ДОСО «Детская школа искусств № 2 города Каменска-Уральского»);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7) ул. Кирова, д.13 (МБДОУ «Детский сад № 25 комбинированного вида»);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8) ул. 4-й Пятилетки, д. № 36 (МБДОУ «Детский сад № 90 комбинированного вида»);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9) ул. Шестакова, д. №  17 (МБДОУ «Детский сад № 95 комбинированного вида»);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10)  ул. Гоголя, д.  44 (МАУ «Центр развития физической культуры и спорта города Каменска-Уральского»);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11) ул. </w:t>
      </w:r>
      <w:proofErr w:type="gramStart"/>
      <w:r w:rsidRPr="002935C5">
        <w:rPr>
          <w:rFonts w:ascii="Liberation Serif" w:hAnsi="Liberation Serif"/>
          <w:sz w:val="28"/>
          <w:szCs w:val="28"/>
        </w:rPr>
        <w:t>Алюминиевая</w:t>
      </w:r>
      <w:proofErr w:type="gramEnd"/>
      <w:r w:rsidRPr="002935C5">
        <w:rPr>
          <w:rFonts w:ascii="Liberation Serif" w:hAnsi="Liberation Serif"/>
          <w:sz w:val="28"/>
          <w:szCs w:val="28"/>
        </w:rPr>
        <w:t>, д.  43А (МБДОУ «Детский сад № 73 комбинированного вида»);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12) пр. Победы, д. 15А (орган местного самоуправления «Управление образования города Каменска-Уральского»);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13) ул. Лермонтова, д. 133 (МАУК ДК «Современник»);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14) бульвар Парижской коммуны, д. 11 (МБУДО «Центр дополнительного образования», Геологический музей им. В.П. </w:t>
      </w:r>
      <w:proofErr w:type="spellStart"/>
      <w:r w:rsidRPr="002935C5">
        <w:rPr>
          <w:rFonts w:ascii="Liberation Serif" w:hAnsi="Liberation Serif"/>
          <w:sz w:val="28"/>
          <w:szCs w:val="28"/>
        </w:rPr>
        <w:t>Шевалева</w:t>
      </w:r>
      <w:proofErr w:type="spellEnd"/>
      <w:r w:rsidRPr="002935C5">
        <w:rPr>
          <w:rFonts w:ascii="Liberation Serif" w:hAnsi="Liberation Serif"/>
          <w:sz w:val="28"/>
          <w:szCs w:val="28"/>
        </w:rPr>
        <w:t>);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15) ул. Трудовые резервы, 8А (МАУК ДК «Металлург»)</w:t>
      </w: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141C3F" w:rsidRPr="002935C5" w:rsidRDefault="00141C3F" w:rsidP="00141C3F">
      <w:pPr>
        <w:ind w:firstLine="360"/>
        <w:jc w:val="both"/>
        <w:rPr>
          <w:rFonts w:ascii="Liberation Serif" w:hAnsi="Liberation Serif"/>
          <w:sz w:val="28"/>
          <w:szCs w:val="28"/>
          <w:u w:val="single"/>
        </w:rPr>
      </w:pPr>
      <w:r w:rsidRPr="002935C5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7E5078" w:rsidRPr="002935C5" w:rsidRDefault="00141C3F" w:rsidP="006246AA">
      <w:pPr>
        <w:ind w:firstLine="360"/>
        <w:jc w:val="both"/>
        <w:rPr>
          <w:rFonts w:ascii="Liberation Serif" w:hAnsi="Liberation Serif"/>
          <w:spacing w:val="1"/>
          <w:sz w:val="28"/>
          <w:szCs w:val="28"/>
        </w:rPr>
        <w:sectPr w:rsidR="007E5078" w:rsidRPr="002935C5" w:rsidSect="00AD27EF">
          <w:pgSz w:w="11906" w:h="16838" w:code="9"/>
          <w:pgMar w:top="567" w:right="567" w:bottom="284" w:left="567" w:header="709" w:footer="709" w:gutter="0"/>
          <w:cols w:space="708"/>
          <w:titlePg/>
          <w:docGrid w:linePitch="360"/>
        </w:sectPr>
      </w:pPr>
      <w:r w:rsidRPr="002935C5">
        <w:rPr>
          <w:rFonts w:ascii="Liberation Serif" w:hAnsi="Liberation Serif"/>
          <w:sz w:val="28"/>
          <w:szCs w:val="28"/>
        </w:rPr>
        <w:t>*Адресный перечень дворовых и общественных территорий, и объектов недвижимого имущества (включая объекты незавершенного строительства),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 w:rsidR="00211A4C">
        <w:rPr>
          <w:rFonts w:ascii="Liberation Serif" w:hAnsi="Liberation Serif"/>
          <w:sz w:val="28"/>
          <w:szCs w:val="28"/>
        </w:rPr>
        <w:t>3</w:t>
      </w:r>
      <w:r w:rsidRPr="002935C5">
        <w:rPr>
          <w:rFonts w:ascii="Liberation Serif" w:hAnsi="Liberation Serif"/>
          <w:sz w:val="28"/>
          <w:szCs w:val="28"/>
        </w:rPr>
        <w:t xml:space="preserve"> года за счет средств указанных лиц, может уточняться по мере поступления заявок на включение в Муниципальную</w:t>
      </w:r>
      <w:r w:rsidR="006246AA" w:rsidRPr="002935C5">
        <w:rPr>
          <w:rFonts w:ascii="Liberation Serif" w:hAnsi="Liberation Serif"/>
          <w:sz w:val="28"/>
          <w:szCs w:val="28"/>
        </w:rPr>
        <w:t> </w:t>
      </w:r>
      <w:r w:rsidRPr="002935C5">
        <w:rPr>
          <w:rFonts w:ascii="Liberation Serif" w:hAnsi="Liberation Serif"/>
          <w:sz w:val="28"/>
          <w:szCs w:val="28"/>
        </w:rPr>
        <w:t>программу</w:t>
      </w:r>
      <w:r w:rsidR="00480CE8">
        <w:rPr>
          <w:rFonts w:ascii="Liberation Serif" w:hAnsi="Liberation Serif"/>
          <w:sz w:val="28"/>
          <w:szCs w:val="28"/>
        </w:rPr>
        <w:t>.</w:t>
      </w:r>
    </w:p>
    <w:p w:rsidR="00F57CC6" w:rsidRPr="002935C5" w:rsidRDefault="00F57CC6" w:rsidP="00480CE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57CC6" w:rsidRPr="002935C5" w:rsidSect="007E5078">
      <w:pgSz w:w="16838" w:h="11906" w:orient="landscape" w:code="9"/>
      <w:pgMar w:top="567" w:right="284" w:bottom="567" w:left="85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8E8" w:rsidRDefault="003A58E8" w:rsidP="009D36A1">
      <w:r>
        <w:separator/>
      </w:r>
    </w:p>
  </w:endnote>
  <w:endnote w:type="continuationSeparator" w:id="1">
    <w:p w:rsidR="003A58E8" w:rsidRDefault="003A58E8" w:rsidP="009D3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8E8" w:rsidRDefault="003A58E8" w:rsidP="009D36A1">
      <w:r>
        <w:separator/>
      </w:r>
    </w:p>
  </w:footnote>
  <w:footnote w:type="continuationSeparator" w:id="1">
    <w:p w:rsidR="003A58E8" w:rsidRDefault="003A58E8" w:rsidP="009D3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0345516"/>
      <w:docPartObj>
        <w:docPartGallery w:val="Page Numbers (Top of Page)"/>
        <w:docPartUnique/>
      </w:docPartObj>
    </w:sdtPr>
    <w:sdtContent>
      <w:p w:rsidR="00DF6AF9" w:rsidRDefault="00A26F2D">
        <w:pPr>
          <w:pStyle w:val="a8"/>
          <w:jc w:val="center"/>
        </w:pPr>
        <w:r>
          <w:fldChar w:fldCharType="begin"/>
        </w:r>
        <w:r w:rsidR="00DF6AF9">
          <w:instrText>PAGE   \* MERGEFORMAT</w:instrText>
        </w:r>
        <w:r>
          <w:fldChar w:fldCharType="separate"/>
        </w:r>
        <w:r w:rsidR="0067436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F6AF9" w:rsidRDefault="00DF6AF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5065497"/>
      <w:docPartObj>
        <w:docPartGallery w:val="Page Numbers (Top of Page)"/>
        <w:docPartUnique/>
      </w:docPartObj>
    </w:sdtPr>
    <w:sdtContent>
      <w:p w:rsidR="00DF6AF9" w:rsidRDefault="005425D1">
        <w:pPr>
          <w:pStyle w:val="a8"/>
          <w:jc w:val="center"/>
        </w:pPr>
        <w:r>
          <w:t>7</w:t>
        </w:r>
      </w:p>
    </w:sdtContent>
  </w:sdt>
  <w:p w:rsidR="00DF6AF9" w:rsidRPr="001C2A22" w:rsidRDefault="00DF6AF9">
    <w:pPr>
      <w:pStyle w:val="a8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1488999"/>
      <w:docPartObj>
        <w:docPartGallery w:val="Page Numbers (Top of Page)"/>
        <w:docPartUnique/>
      </w:docPartObj>
    </w:sdtPr>
    <w:sdtContent>
      <w:p w:rsidR="00DF6AF9" w:rsidRDefault="00A26F2D">
        <w:pPr>
          <w:pStyle w:val="a8"/>
          <w:jc w:val="center"/>
        </w:pPr>
        <w:r>
          <w:fldChar w:fldCharType="begin"/>
        </w:r>
        <w:r w:rsidR="00DF6AF9">
          <w:instrText>PAGE   \* MERGEFORMAT</w:instrText>
        </w:r>
        <w:r>
          <w:fldChar w:fldCharType="separate"/>
        </w:r>
        <w:r w:rsidR="0067436A">
          <w:rPr>
            <w:noProof/>
          </w:rPr>
          <w:t>47</w:t>
        </w:r>
        <w:r>
          <w:fldChar w:fldCharType="end"/>
        </w:r>
      </w:p>
    </w:sdtContent>
  </w:sdt>
  <w:p w:rsidR="00DF6AF9" w:rsidRDefault="00DF6AF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02F1C"/>
    <w:rsid w:val="00010608"/>
    <w:rsid w:val="0002319E"/>
    <w:rsid w:val="00046A13"/>
    <w:rsid w:val="00050B5B"/>
    <w:rsid w:val="00076499"/>
    <w:rsid w:val="00090D89"/>
    <w:rsid w:val="000A7F00"/>
    <w:rsid w:val="000B7970"/>
    <w:rsid w:val="000D060F"/>
    <w:rsid w:val="000E03F2"/>
    <w:rsid w:val="000E2A1E"/>
    <w:rsid w:val="0010226D"/>
    <w:rsid w:val="00133698"/>
    <w:rsid w:val="00141BED"/>
    <w:rsid w:val="00141C3F"/>
    <w:rsid w:val="001448AC"/>
    <w:rsid w:val="00146D77"/>
    <w:rsid w:val="00166DC4"/>
    <w:rsid w:val="0019705B"/>
    <w:rsid w:val="001B3D9D"/>
    <w:rsid w:val="001B3DFA"/>
    <w:rsid w:val="001C2A22"/>
    <w:rsid w:val="001E27C3"/>
    <w:rsid w:val="001E39EB"/>
    <w:rsid w:val="001E4E90"/>
    <w:rsid w:val="00203647"/>
    <w:rsid w:val="00211A4C"/>
    <w:rsid w:val="00214C55"/>
    <w:rsid w:val="00220169"/>
    <w:rsid w:val="0023226A"/>
    <w:rsid w:val="00240A22"/>
    <w:rsid w:val="00244155"/>
    <w:rsid w:val="002450CF"/>
    <w:rsid w:val="00252217"/>
    <w:rsid w:val="00253A0E"/>
    <w:rsid w:val="00260005"/>
    <w:rsid w:val="00262FEE"/>
    <w:rsid w:val="0027097D"/>
    <w:rsid w:val="002935C5"/>
    <w:rsid w:val="002A55FE"/>
    <w:rsid w:val="002B07A7"/>
    <w:rsid w:val="002B5A89"/>
    <w:rsid w:val="002C2841"/>
    <w:rsid w:val="002C69C1"/>
    <w:rsid w:val="002C70BB"/>
    <w:rsid w:val="002D1EC6"/>
    <w:rsid w:val="002D3CA5"/>
    <w:rsid w:val="002F1B4B"/>
    <w:rsid w:val="00301773"/>
    <w:rsid w:val="00304EF0"/>
    <w:rsid w:val="00311136"/>
    <w:rsid w:val="00315D15"/>
    <w:rsid w:val="003209BA"/>
    <w:rsid w:val="00326C1E"/>
    <w:rsid w:val="00326C9F"/>
    <w:rsid w:val="00347D30"/>
    <w:rsid w:val="00352B7E"/>
    <w:rsid w:val="00356D9B"/>
    <w:rsid w:val="003659A1"/>
    <w:rsid w:val="00367EEF"/>
    <w:rsid w:val="003713CC"/>
    <w:rsid w:val="00373026"/>
    <w:rsid w:val="003748A0"/>
    <w:rsid w:val="00374C89"/>
    <w:rsid w:val="00375C1F"/>
    <w:rsid w:val="0038200A"/>
    <w:rsid w:val="003857CE"/>
    <w:rsid w:val="003A255C"/>
    <w:rsid w:val="003A58E8"/>
    <w:rsid w:val="003B787F"/>
    <w:rsid w:val="003B7E09"/>
    <w:rsid w:val="003C208E"/>
    <w:rsid w:val="003C3513"/>
    <w:rsid w:val="003E5725"/>
    <w:rsid w:val="003F00E7"/>
    <w:rsid w:val="003F6459"/>
    <w:rsid w:val="004039B2"/>
    <w:rsid w:val="00412A62"/>
    <w:rsid w:val="00430480"/>
    <w:rsid w:val="00431796"/>
    <w:rsid w:val="00434DBF"/>
    <w:rsid w:val="00435E35"/>
    <w:rsid w:val="0044463B"/>
    <w:rsid w:val="00454376"/>
    <w:rsid w:val="00472BBB"/>
    <w:rsid w:val="0048096D"/>
    <w:rsid w:val="00480CE8"/>
    <w:rsid w:val="004A474A"/>
    <w:rsid w:val="004A50D0"/>
    <w:rsid w:val="004A5CA8"/>
    <w:rsid w:val="004C3D72"/>
    <w:rsid w:val="004D4BD9"/>
    <w:rsid w:val="004D76B2"/>
    <w:rsid w:val="004D770D"/>
    <w:rsid w:val="004D7ECE"/>
    <w:rsid w:val="004E47D5"/>
    <w:rsid w:val="004F1BF0"/>
    <w:rsid w:val="004F376F"/>
    <w:rsid w:val="004F3F14"/>
    <w:rsid w:val="004F4246"/>
    <w:rsid w:val="00536788"/>
    <w:rsid w:val="005425D1"/>
    <w:rsid w:val="005561C1"/>
    <w:rsid w:val="0057513E"/>
    <w:rsid w:val="00580CA0"/>
    <w:rsid w:val="005A0245"/>
    <w:rsid w:val="005A105C"/>
    <w:rsid w:val="005C7915"/>
    <w:rsid w:val="005D69DD"/>
    <w:rsid w:val="005E1E4D"/>
    <w:rsid w:val="005E258A"/>
    <w:rsid w:val="005E2ACB"/>
    <w:rsid w:val="006111B9"/>
    <w:rsid w:val="0061294E"/>
    <w:rsid w:val="006175E8"/>
    <w:rsid w:val="00622979"/>
    <w:rsid w:val="006246AA"/>
    <w:rsid w:val="00633858"/>
    <w:rsid w:val="0063497F"/>
    <w:rsid w:val="00634986"/>
    <w:rsid w:val="0064065B"/>
    <w:rsid w:val="00653A02"/>
    <w:rsid w:val="00664DEE"/>
    <w:rsid w:val="0067436A"/>
    <w:rsid w:val="00684110"/>
    <w:rsid w:val="00687C1C"/>
    <w:rsid w:val="00695EE0"/>
    <w:rsid w:val="006A7F56"/>
    <w:rsid w:val="006C6C5E"/>
    <w:rsid w:val="006D6B1E"/>
    <w:rsid w:val="006E1CD7"/>
    <w:rsid w:val="006E2BE1"/>
    <w:rsid w:val="006E474D"/>
    <w:rsid w:val="006E543C"/>
    <w:rsid w:val="006E56DA"/>
    <w:rsid w:val="006F4648"/>
    <w:rsid w:val="00702165"/>
    <w:rsid w:val="00720985"/>
    <w:rsid w:val="00721CDF"/>
    <w:rsid w:val="00734DDF"/>
    <w:rsid w:val="00734F4E"/>
    <w:rsid w:val="00741406"/>
    <w:rsid w:val="007420F5"/>
    <w:rsid w:val="00761552"/>
    <w:rsid w:val="00771733"/>
    <w:rsid w:val="00774D0A"/>
    <w:rsid w:val="0077651E"/>
    <w:rsid w:val="00785045"/>
    <w:rsid w:val="00786D61"/>
    <w:rsid w:val="00790DD6"/>
    <w:rsid w:val="007E0083"/>
    <w:rsid w:val="007E5078"/>
    <w:rsid w:val="007E5D48"/>
    <w:rsid w:val="007F00DD"/>
    <w:rsid w:val="007F2DBF"/>
    <w:rsid w:val="007F6931"/>
    <w:rsid w:val="00817AA9"/>
    <w:rsid w:val="00833393"/>
    <w:rsid w:val="0083594B"/>
    <w:rsid w:val="00843FF3"/>
    <w:rsid w:val="008556E0"/>
    <w:rsid w:val="008647C3"/>
    <w:rsid w:val="00871148"/>
    <w:rsid w:val="00880228"/>
    <w:rsid w:val="00896CBC"/>
    <w:rsid w:val="008979A5"/>
    <w:rsid w:val="008A222C"/>
    <w:rsid w:val="008B6DC2"/>
    <w:rsid w:val="008B7B29"/>
    <w:rsid w:val="008C0E41"/>
    <w:rsid w:val="008C6FE8"/>
    <w:rsid w:val="008F5D5D"/>
    <w:rsid w:val="00902EC5"/>
    <w:rsid w:val="009050EA"/>
    <w:rsid w:val="009213FB"/>
    <w:rsid w:val="00946355"/>
    <w:rsid w:val="009537FA"/>
    <w:rsid w:val="009560BE"/>
    <w:rsid w:val="00956960"/>
    <w:rsid w:val="00970076"/>
    <w:rsid w:val="00975A1C"/>
    <w:rsid w:val="0099681D"/>
    <w:rsid w:val="009D36A1"/>
    <w:rsid w:val="009E5627"/>
    <w:rsid w:val="009F5FA8"/>
    <w:rsid w:val="00A1076A"/>
    <w:rsid w:val="00A2296B"/>
    <w:rsid w:val="00A26589"/>
    <w:rsid w:val="00A26F2D"/>
    <w:rsid w:val="00A44339"/>
    <w:rsid w:val="00A45769"/>
    <w:rsid w:val="00A92B0F"/>
    <w:rsid w:val="00AB48CB"/>
    <w:rsid w:val="00AD27EF"/>
    <w:rsid w:val="00AE69F5"/>
    <w:rsid w:val="00AF1FCA"/>
    <w:rsid w:val="00AF2F1B"/>
    <w:rsid w:val="00AF6849"/>
    <w:rsid w:val="00B00AD8"/>
    <w:rsid w:val="00B17A23"/>
    <w:rsid w:val="00B22DFF"/>
    <w:rsid w:val="00B34CB3"/>
    <w:rsid w:val="00B37D6F"/>
    <w:rsid w:val="00B80FAA"/>
    <w:rsid w:val="00B91D93"/>
    <w:rsid w:val="00B95DBC"/>
    <w:rsid w:val="00B968DD"/>
    <w:rsid w:val="00B97101"/>
    <w:rsid w:val="00BA3296"/>
    <w:rsid w:val="00BA6DA5"/>
    <w:rsid w:val="00BA7870"/>
    <w:rsid w:val="00BC77AC"/>
    <w:rsid w:val="00BD3794"/>
    <w:rsid w:val="00BF46AD"/>
    <w:rsid w:val="00BF5E9E"/>
    <w:rsid w:val="00BF6E52"/>
    <w:rsid w:val="00BF721B"/>
    <w:rsid w:val="00C55198"/>
    <w:rsid w:val="00C62E87"/>
    <w:rsid w:val="00C8290F"/>
    <w:rsid w:val="00C82F16"/>
    <w:rsid w:val="00C87D5D"/>
    <w:rsid w:val="00C90002"/>
    <w:rsid w:val="00C90160"/>
    <w:rsid w:val="00CA14D7"/>
    <w:rsid w:val="00CA5513"/>
    <w:rsid w:val="00CB759D"/>
    <w:rsid w:val="00CC18A7"/>
    <w:rsid w:val="00CC7009"/>
    <w:rsid w:val="00CD11A6"/>
    <w:rsid w:val="00CD126C"/>
    <w:rsid w:val="00CD1FC3"/>
    <w:rsid w:val="00CD59E3"/>
    <w:rsid w:val="00CF2180"/>
    <w:rsid w:val="00CF7251"/>
    <w:rsid w:val="00D04ACA"/>
    <w:rsid w:val="00D46873"/>
    <w:rsid w:val="00D558EE"/>
    <w:rsid w:val="00D61D1D"/>
    <w:rsid w:val="00D67908"/>
    <w:rsid w:val="00D73F9E"/>
    <w:rsid w:val="00D807EF"/>
    <w:rsid w:val="00D820A3"/>
    <w:rsid w:val="00D921D5"/>
    <w:rsid w:val="00DB0739"/>
    <w:rsid w:val="00DD20C2"/>
    <w:rsid w:val="00DE3E27"/>
    <w:rsid w:val="00DE4BE7"/>
    <w:rsid w:val="00DF01C6"/>
    <w:rsid w:val="00DF4DF9"/>
    <w:rsid w:val="00DF6AF9"/>
    <w:rsid w:val="00E3519D"/>
    <w:rsid w:val="00E37BA6"/>
    <w:rsid w:val="00E54D2D"/>
    <w:rsid w:val="00E86D5A"/>
    <w:rsid w:val="00E91C2A"/>
    <w:rsid w:val="00EA6D49"/>
    <w:rsid w:val="00EB2308"/>
    <w:rsid w:val="00EC1535"/>
    <w:rsid w:val="00ED4DA5"/>
    <w:rsid w:val="00EE4587"/>
    <w:rsid w:val="00EE5805"/>
    <w:rsid w:val="00EF239C"/>
    <w:rsid w:val="00EF571B"/>
    <w:rsid w:val="00F0058C"/>
    <w:rsid w:val="00F05D29"/>
    <w:rsid w:val="00F10166"/>
    <w:rsid w:val="00F129BF"/>
    <w:rsid w:val="00F352A4"/>
    <w:rsid w:val="00F40B6E"/>
    <w:rsid w:val="00F57CC6"/>
    <w:rsid w:val="00F664A8"/>
    <w:rsid w:val="00F71C3F"/>
    <w:rsid w:val="00F7537B"/>
    <w:rsid w:val="00F80F53"/>
    <w:rsid w:val="00FA194B"/>
    <w:rsid w:val="00FA3C20"/>
    <w:rsid w:val="00FB6588"/>
    <w:rsid w:val="00FD131E"/>
    <w:rsid w:val="00FD7DEC"/>
    <w:rsid w:val="00FE14CD"/>
    <w:rsid w:val="00FE224B"/>
    <w:rsid w:val="00FE541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57C73-B634-442B-A47E-4D204DA5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</TotalTime>
  <Pages>49</Pages>
  <Words>10349</Words>
  <Characters>53743</Characters>
  <Application>Microsoft Office Word</Application>
  <DocSecurity>0</DocSecurity>
  <Lines>447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6</cp:revision>
  <cp:lastPrinted>2022-08-30T11:42:00Z</cp:lastPrinted>
  <dcterms:created xsi:type="dcterms:W3CDTF">2022-08-30T12:07:00Z</dcterms:created>
  <dcterms:modified xsi:type="dcterms:W3CDTF">2022-09-06T04:50:00Z</dcterms:modified>
</cp:coreProperties>
</file>