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10DF3" w:rsidRDefault="00E6352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6352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73920" w:rsidRDefault="00E6352D" w:rsidP="004C3D72">
                  <w:r w:rsidRPr="00E6352D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8pt;height:56.9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F82CD0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F82CD0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F82CD0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F82CD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D47A2" w:rsidRDefault="00E6352D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от </w:t>
      </w:r>
      <w:r w:rsidR="001A5AC7" w:rsidRPr="008D4CF1">
        <w:rPr>
          <w:rFonts w:ascii="Liberation Serif" w:hAnsi="Liberation Serif" w:cs="Liberation Serif"/>
          <w:sz w:val="28"/>
          <w:szCs w:val="28"/>
          <w:u w:val="single"/>
        </w:rPr>
        <w:t>05</w:t>
      </w:r>
      <w:r w:rsidR="001A5AC7" w:rsidRPr="001A5AC7">
        <w:rPr>
          <w:rFonts w:ascii="Liberation Serif" w:hAnsi="Liberation Serif" w:cs="Liberation Serif"/>
          <w:sz w:val="28"/>
          <w:szCs w:val="28"/>
          <w:u w:val="single"/>
        </w:rPr>
        <w:t>.</w:t>
      </w:r>
      <w:r w:rsidR="001A5AC7" w:rsidRPr="008D4CF1">
        <w:rPr>
          <w:rFonts w:ascii="Liberation Serif" w:hAnsi="Liberation Serif" w:cs="Liberation Serif"/>
          <w:sz w:val="28"/>
          <w:szCs w:val="28"/>
          <w:u w:val="single"/>
        </w:rPr>
        <w:t>09</w:t>
      </w:r>
      <w:r w:rsidR="001A5AC7" w:rsidRPr="001A5AC7">
        <w:rPr>
          <w:rFonts w:ascii="Liberation Serif" w:hAnsi="Liberation Serif" w:cs="Liberation Serif"/>
          <w:sz w:val="28"/>
          <w:szCs w:val="28"/>
          <w:u w:val="single"/>
        </w:rPr>
        <w:t>.</w:t>
      </w:r>
      <w:r w:rsidR="001A5AC7" w:rsidRPr="008D4CF1">
        <w:rPr>
          <w:rFonts w:ascii="Liberation Serif" w:hAnsi="Liberation Serif" w:cs="Liberation Serif"/>
          <w:sz w:val="28"/>
          <w:szCs w:val="28"/>
          <w:u w:val="single"/>
        </w:rPr>
        <w:t>2022</w:t>
      </w:r>
      <w:r w:rsidR="00154371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№ </w:t>
      </w:r>
      <w:r w:rsidR="001A5AC7" w:rsidRPr="001A5AC7">
        <w:rPr>
          <w:rFonts w:ascii="Liberation Serif" w:hAnsi="Liberation Serif" w:cs="Liberation Serif"/>
          <w:sz w:val="28"/>
          <w:szCs w:val="28"/>
          <w:u w:val="single"/>
        </w:rPr>
        <w:t>583</w:t>
      </w:r>
    </w:p>
    <w:p w:rsidR="00AD237B" w:rsidRDefault="00AD237B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8200A" w:rsidRDefault="00002AE7" w:rsidP="00F82CD0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002AE7">
        <w:rPr>
          <w:rFonts w:ascii="Liberation Serif" w:hAnsi="Liberation Serif"/>
          <w:b/>
          <w:sz w:val="28"/>
          <w:szCs w:val="28"/>
        </w:rPr>
        <w:t xml:space="preserve">О принятии решения на участие во Всероссийском конкурсе лучших проектов создания комфортной городской среды в категории «Малые города» на территории </w:t>
      </w:r>
      <w:r w:rsidR="007C0CAE">
        <w:rPr>
          <w:rFonts w:ascii="Liberation Serif" w:hAnsi="Liberation Serif"/>
          <w:b/>
          <w:sz w:val="28"/>
          <w:szCs w:val="28"/>
        </w:rPr>
        <w:t xml:space="preserve">Каменск-Уральского </w:t>
      </w:r>
      <w:r w:rsidRPr="00002AE7">
        <w:rPr>
          <w:rFonts w:ascii="Liberation Serif" w:hAnsi="Liberation Serif"/>
          <w:b/>
          <w:sz w:val="28"/>
          <w:szCs w:val="28"/>
        </w:rPr>
        <w:t>городского округа на 202</w:t>
      </w:r>
      <w:r>
        <w:rPr>
          <w:rFonts w:ascii="Liberation Serif" w:hAnsi="Liberation Serif"/>
          <w:b/>
          <w:sz w:val="28"/>
          <w:szCs w:val="28"/>
        </w:rPr>
        <w:t>3</w:t>
      </w:r>
      <w:r w:rsidRPr="00002AE7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002AE7" w:rsidRPr="00F82CD0" w:rsidRDefault="00002AE7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75C1F" w:rsidRPr="00F82CD0" w:rsidRDefault="005A492D" w:rsidP="00AD237B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F82CD0">
        <w:rPr>
          <w:rFonts w:ascii="Liberation Serif" w:hAnsi="Liberation Serif"/>
          <w:sz w:val="28"/>
          <w:szCs w:val="28"/>
        </w:rPr>
        <w:t xml:space="preserve">Руководствуясь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002AE7">
        <w:rPr>
          <w:sz w:val="28"/>
          <w:szCs w:val="28"/>
        </w:rPr>
        <w:t xml:space="preserve">постановлением Правительства Российской </w:t>
      </w:r>
      <w:r w:rsidR="00580F00">
        <w:rPr>
          <w:sz w:val="28"/>
          <w:szCs w:val="28"/>
        </w:rPr>
        <w:t>Федерации от 07.03.2018№237</w:t>
      </w:r>
      <w:r w:rsidR="00002AE7">
        <w:rPr>
          <w:sz w:val="28"/>
          <w:szCs w:val="28"/>
        </w:rPr>
        <w:t>«Об утверждении Правил предоставления средств государственной поддержки из федерального бюджета бюджетам субъектов Российской Федерации для поощрения муниципальных образований – победителей Всероссийского конкурса лучших проектов создания комфортной городской среды»</w:t>
      </w:r>
      <w:r w:rsidR="007C0CAE">
        <w:rPr>
          <w:sz w:val="28"/>
          <w:szCs w:val="28"/>
        </w:rPr>
        <w:t xml:space="preserve">, </w:t>
      </w:r>
      <w:r w:rsidR="007C0CAE" w:rsidRPr="00A10DF3">
        <w:rPr>
          <w:rFonts w:ascii="Liberation Serif" w:hAnsi="Liberation Serif"/>
          <w:sz w:val="28"/>
          <w:szCs w:val="28"/>
        </w:rPr>
        <w:t>постановлением Правительства Свердловской области от 31.10.2017 № 805-ПП «Обутверждении</w:t>
      </w:r>
      <w:proofErr w:type="gramEnd"/>
      <w:r w:rsidR="007C0CAE" w:rsidRPr="00A10DF3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7C0CAE" w:rsidRPr="00A10DF3">
        <w:rPr>
          <w:rFonts w:ascii="Liberation Serif" w:hAnsi="Liberation Serif"/>
          <w:sz w:val="28"/>
          <w:szCs w:val="28"/>
        </w:rPr>
        <w:t>государственной программы Свердловской области «Формирование современной городской среды на территории Свердловской области на 2018-2024 годы», для целей реализации муниципальной программы «Формирование современной городской среды на территории Каменск-Уральского городского округа на 2017-202</w:t>
      </w:r>
      <w:r w:rsidR="007C0CAE">
        <w:rPr>
          <w:rFonts w:ascii="Liberation Serif" w:hAnsi="Liberation Serif"/>
          <w:sz w:val="28"/>
          <w:szCs w:val="28"/>
        </w:rPr>
        <w:t>7</w:t>
      </w:r>
      <w:r w:rsidR="007C0CAE" w:rsidRPr="00A10DF3">
        <w:rPr>
          <w:rFonts w:ascii="Liberation Serif" w:hAnsi="Liberation Serif"/>
          <w:sz w:val="28"/>
          <w:szCs w:val="28"/>
        </w:rPr>
        <w:t xml:space="preserve"> годы», утвержденной постановлением Администрации </w:t>
      </w:r>
      <w:r w:rsidR="007C0CAE">
        <w:rPr>
          <w:rFonts w:ascii="Liberation Serif" w:hAnsi="Liberation Serif"/>
          <w:sz w:val="28"/>
          <w:szCs w:val="28"/>
        </w:rPr>
        <w:t>города Каменска-Уральского</w:t>
      </w:r>
      <w:r w:rsidR="007C0CAE" w:rsidRPr="00A10DF3">
        <w:rPr>
          <w:rFonts w:ascii="Liberation Serif" w:hAnsi="Liberation Serif"/>
          <w:sz w:val="28"/>
          <w:szCs w:val="28"/>
        </w:rPr>
        <w:t xml:space="preserve"> от 24.05.2017 № 424 (в редакции постановлений Администрации города Каме</w:t>
      </w:r>
      <w:r w:rsidR="00580F00">
        <w:rPr>
          <w:rFonts w:ascii="Liberation Serif" w:hAnsi="Liberation Serif"/>
          <w:sz w:val="28"/>
          <w:szCs w:val="28"/>
        </w:rPr>
        <w:t>нска-Уральского от 30.06.2017 №544, от 01.08.2017 №</w:t>
      </w:r>
      <w:r w:rsidR="007C0CAE" w:rsidRPr="00A10DF3">
        <w:rPr>
          <w:rFonts w:ascii="Liberation Serif" w:hAnsi="Liberation Serif"/>
          <w:sz w:val="28"/>
          <w:szCs w:val="28"/>
        </w:rPr>
        <w:t xml:space="preserve">659, от </w:t>
      </w:r>
      <w:r w:rsidR="00580F00">
        <w:rPr>
          <w:rFonts w:ascii="Liberation Serif" w:hAnsi="Liberation Serif"/>
          <w:sz w:val="28"/>
          <w:szCs w:val="28"/>
        </w:rPr>
        <w:t>15.08.2017 № 704, от 29.09.2017№</w:t>
      </w:r>
      <w:r w:rsidR="007C0CAE" w:rsidRPr="00A10DF3">
        <w:rPr>
          <w:rFonts w:ascii="Liberation Serif" w:hAnsi="Liberation Serif"/>
          <w:sz w:val="28"/>
          <w:szCs w:val="28"/>
        </w:rPr>
        <w:t>855, от18.01.2018</w:t>
      </w:r>
      <w:proofErr w:type="gramEnd"/>
      <w:r w:rsidR="007C0CAE" w:rsidRPr="00A10DF3">
        <w:rPr>
          <w:rFonts w:ascii="Liberation Serif" w:hAnsi="Liberation Serif"/>
          <w:sz w:val="28"/>
          <w:szCs w:val="28"/>
        </w:rPr>
        <w:t>№</w:t>
      </w:r>
      <w:proofErr w:type="gramStart"/>
      <w:r w:rsidR="007C0CAE" w:rsidRPr="00A10DF3">
        <w:rPr>
          <w:rFonts w:ascii="Liberation Serif" w:hAnsi="Liberation Serif"/>
          <w:sz w:val="28"/>
          <w:szCs w:val="28"/>
        </w:rPr>
        <w:t xml:space="preserve">19, от </w:t>
      </w:r>
      <w:r w:rsidR="007C0CAE">
        <w:rPr>
          <w:rFonts w:ascii="Liberation Serif" w:hAnsi="Liberation Serif"/>
          <w:sz w:val="28"/>
          <w:szCs w:val="28"/>
        </w:rPr>
        <w:t>30.03.2018 № 235, от 30.07.2018</w:t>
      </w:r>
      <w:r w:rsidR="007C0CAE" w:rsidRPr="00A10DF3">
        <w:rPr>
          <w:rFonts w:ascii="Liberation Serif" w:hAnsi="Liberation Serif"/>
          <w:sz w:val="28"/>
          <w:szCs w:val="28"/>
        </w:rPr>
        <w:t xml:space="preserve">№ 664, от 17.12.2018 № 1090 от 29.03.2019 № 249,  от 04.06.2019 № 454, от 21.10.2019 </w:t>
      </w:r>
      <w:r w:rsidR="00AA22F9">
        <w:rPr>
          <w:rFonts w:ascii="Liberation Serif" w:hAnsi="Liberation Serif"/>
          <w:sz w:val="28"/>
          <w:szCs w:val="28"/>
        </w:rPr>
        <w:t xml:space="preserve">             </w:t>
      </w:r>
      <w:r w:rsidR="007C0CAE" w:rsidRPr="00A10DF3">
        <w:rPr>
          <w:rFonts w:ascii="Liberation Serif" w:hAnsi="Liberation Serif"/>
          <w:sz w:val="28"/>
          <w:szCs w:val="28"/>
        </w:rPr>
        <w:t>№ 867, от 30.12.2019</w:t>
      </w:r>
      <w:r w:rsidR="00580F00">
        <w:rPr>
          <w:rFonts w:ascii="Liberation Serif" w:hAnsi="Liberation Serif"/>
          <w:sz w:val="28"/>
          <w:szCs w:val="28"/>
        </w:rPr>
        <w:t xml:space="preserve"> № </w:t>
      </w:r>
      <w:r w:rsidR="007C0CAE" w:rsidRPr="00A10DF3">
        <w:rPr>
          <w:rFonts w:ascii="Liberation Serif" w:hAnsi="Liberation Serif"/>
          <w:sz w:val="28"/>
          <w:szCs w:val="28"/>
        </w:rPr>
        <w:t>1089, от 06.03.2020№160,</w:t>
      </w:r>
      <w:r w:rsidR="007C0CAE">
        <w:rPr>
          <w:rFonts w:ascii="Liberation Serif" w:hAnsi="Liberation Serif"/>
          <w:sz w:val="28"/>
          <w:szCs w:val="28"/>
        </w:rPr>
        <w:t xml:space="preserve"> в редакции постановлени</w:t>
      </w:r>
      <w:r w:rsidR="00580F00">
        <w:rPr>
          <w:rFonts w:ascii="Liberation Serif" w:hAnsi="Liberation Serif"/>
          <w:sz w:val="28"/>
          <w:szCs w:val="28"/>
        </w:rPr>
        <w:t>й</w:t>
      </w:r>
      <w:r w:rsidR="007C0CAE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7C0CAE" w:rsidRPr="00A10DF3">
        <w:rPr>
          <w:rFonts w:ascii="Liberation Serif" w:hAnsi="Liberation Serif"/>
          <w:sz w:val="28"/>
          <w:szCs w:val="28"/>
        </w:rPr>
        <w:t xml:space="preserve"> от 17.11.2020№859</w:t>
      </w:r>
      <w:r w:rsidR="007C0CAE">
        <w:rPr>
          <w:rFonts w:ascii="Liberation Serif" w:hAnsi="Liberation Serif"/>
          <w:sz w:val="28"/>
          <w:szCs w:val="28"/>
        </w:rPr>
        <w:t>, от 30.12.2020№ 1045, от 11.03.2021 № 184, от 16.07.2021 № 589, от 28.09.2021 №796, от 17.03.2022 №146, от 07.06.2022 № 379, от 14.07.2022 №466, от 31.08.2022 №567</w:t>
      </w:r>
      <w:r w:rsidR="007C0CAE" w:rsidRPr="00A10DF3">
        <w:rPr>
          <w:rFonts w:ascii="Liberation Serif" w:hAnsi="Liberation Serif"/>
          <w:sz w:val="28"/>
          <w:szCs w:val="28"/>
        </w:rPr>
        <w:t>)</w:t>
      </w:r>
      <w:r w:rsidR="00002AE7">
        <w:rPr>
          <w:sz w:val="28"/>
          <w:szCs w:val="28"/>
        </w:rPr>
        <w:t xml:space="preserve">, </w:t>
      </w:r>
      <w:r w:rsidR="00C90160" w:rsidRPr="00F82CD0">
        <w:rPr>
          <w:rFonts w:ascii="Liberation Serif" w:hAnsi="Liberation Serif" w:cs="Liberation Serif"/>
          <w:sz w:val="28"/>
          <w:szCs w:val="28"/>
        </w:rPr>
        <w:t>Администрация</w:t>
      </w:r>
      <w:proofErr w:type="gramEnd"/>
      <w:r w:rsidR="00C90160" w:rsidRPr="00F82CD0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 </w:t>
      </w:r>
    </w:p>
    <w:p w:rsidR="00375C1F" w:rsidRPr="00F82CD0" w:rsidRDefault="00375C1F" w:rsidP="007D0026">
      <w:pPr>
        <w:jc w:val="both"/>
        <w:rPr>
          <w:rFonts w:ascii="Liberation Serif" w:hAnsi="Liberation Serif"/>
          <w:b/>
          <w:sz w:val="28"/>
          <w:szCs w:val="28"/>
        </w:rPr>
      </w:pPr>
      <w:r w:rsidRPr="00F82CD0">
        <w:rPr>
          <w:rFonts w:ascii="Liberation Serif" w:hAnsi="Liberation Serif"/>
          <w:b/>
          <w:sz w:val="28"/>
          <w:szCs w:val="28"/>
        </w:rPr>
        <w:t>ПОСТАНОВЛЯЕТ:</w:t>
      </w:r>
    </w:p>
    <w:p w:rsidR="00342E72" w:rsidRDefault="00002AE7" w:rsidP="00342E72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ind w:left="0" w:firstLine="1111"/>
        <w:jc w:val="both"/>
        <w:rPr>
          <w:rFonts w:ascii="Liberation Serif" w:hAnsi="Liberation Serif"/>
          <w:sz w:val="28"/>
          <w:szCs w:val="28"/>
        </w:rPr>
      </w:pPr>
      <w:r w:rsidRPr="00342E72">
        <w:rPr>
          <w:rFonts w:ascii="Liberation Serif" w:hAnsi="Liberation Serif"/>
          <w:sz w:val="28"/>
          <w:szCs w:val="28"/>
        </w:rPr>
        <w:t xml:space="preserve">Принять участие во Всероссийском конкурсе лучших проектов создания комфортной городской среды в категории «Малые города» на территории </w:t>
      </w:r>
      <w:r w:rsidR="007C0CAE" w:rsidRPr="00342E72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Pr="00342E72">
        <w:rPr>
          <w:rFonts w:ascii="Liberation Serif" w:hAnsi="Liberation Serif"/>
          <w:sz w:val="28"/>
          <w:szCs w:val="28"/>
        </w:rPr>
        <w:t>городского округа на 2023 год.</w:t>
      </w:r>
    </w:p>
    <w:p w:rsidR="007C0CAE" w:rsidRPr="00342E72" w:rsidRDefault="007C0CAE" w:rsidP="00342E72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ind w:left="0" w:firstLine="1111"/>
        <w:jc w:val="both"/>
        <w:rPr>
          <w:rFonts w:ascii="Liberation Serif" w:hAnsi="Liberation Serif"/>
          <w:sz w:val="28"/>
          <w:szCs w:val="28"/>
        </w:rPr>
      </w:pPr>
      <w:r w:rsidRPr="00342E72">
        <w:rPr>
          <w:rFonts w:ascii="Liberation Serif" w:hAnsi="Liberation Serif"/>
          <w:sz w:val="28"/>
          <w:szCs w:val="28"/>
        </w:rPr>
        <w:t>Назначить проведение сбора предложений по отбору общественных территорий, подлежащих благоустройству в 2023 году в рамках реализации муниципальной программы «Формирование современной городской среды на территории Каменск-Уральского городского округа на 2017-2027 годы» (далее – сбор предложений):</w:t>
      </w:r>
    </w:p>
    <w:p w:rsidR="007C0CAE" w:rsidRDefault="007C0CAE" w:rsidP="007C0CAE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ind w:left="0" w:firstLine="106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установить период проведения сбора предложений с 10.00 часов 0</w:t>
      </w:r>
      <w:r w:rsidR="00E83CC3">
        <w:rPr>
          <w:rFonts w:ascii="Liberation Serif" w:hAnsi="Liberation Serif"/>
          <w:sz w:val="28"/>
          <w:szCs w:val="28"/>
        </w:rPr>
        <w:t>8</w:t>
      </w:r>
      <w:r>
        <w:rPr>
          <w:rFonts w:ascii="Liberation Serif" w:hAnsi="Liberation Serif"/>
          <w:sz w:val="28"/>
          <w:szCs w:val="28"/>
        </w:rPr>
        <w:t xml:space="preserve"> сентября 2022 года до 12.00 часов 1</w:t>
      </w:r>
      <w:r w:rsidR="00E83CC3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 xml:space="preserve"> сентября 2022 года;</w:t>
      </w:r>
    </w:p>
    <w:p w:rsidR="007C0CAE" w:rsidRDefault="007C0CAE" w:rsidP="007C0CAE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ind w:left="0" w:firstLine="106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установить, что способом проведения сбора предложений одновременно является:</w:t>
      </w:r>
    </w:p>
    <w:p w:rsidR="007C0CAE" w:rsidRDefault="007C0CAE" w:rsidP="007C0CA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сбор предложений в информационно-телекоммуникационной сети «Интернет» на официальном сайте муниципального образования - </w:t>
      </w:r>
      <w:hyperlink r:id="rId9" w:history="1">
        <w:r w:rsidRPr="00A474B3">
          <w:rPr>
            <w:rStyle w:val="ac"/>
            <w:rFonts w:ascii="Liberation Serif" w:hAnsi="Liberation Serif"/>
            <w:sz w:val="28"/>
            <w:szCs w:val="28"/>
          </w:rPr>
          <w:t>https://kamensk-uralskiy.ru</w:t>
        </w:r>
      </w:hyperlink>
      <w:r>
        <w:rPr>
          <w:rFonts w:ascii="Liberation Serif" w:hAnsi="Liberation Serif"/>
          <w:sz w:val="28"/>
          <w:szCs w:val="28"/>
        </w:rPr>
        <w:t>;</w:t>
      </w:r>
    </w:p>
    <w:p w:rsidR="007C0CAE" w:rsidRDefault="007C0CAE" w:rsidP="007C0CA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с</w:t>
      </w:r>
      <w:r w:rsidR="00342E72">
        <w:rPr>
          <w:rFonts w:ascii="Liberation Serif" w:hAnsi="Liberation Serif"/>
          <w:sz w:val="28"/>
          <w:szCs w:val="28"/>
        </w:rPr>
        <w:t>б</w:t>
      </w:r>
      <w:r>
        <w:rPr>
          <w:rFonts w:ascii="Liberation Serif" w:hAnsi="Liberation Serif"/>
          <w:sz w:val="28"/>
          <w:szCs w:val="28"/>
        </w:rPr>
        <w:t xml:space="preserve">ор предложений на специально оборудованных участках в местах </w:t>
      </w:r>
      <w:r w:rsidR="00342E72">
        <w:rPr>
          <w:rFonts w:ascii="Liberation Serif" w:hAnsi="Liberation Serif"/>
          <w:sz w:val="28"/>
          <w:szCs w:val="28"/>
        </w:rPr>
        <w:t>согласно приложению №1;</w:t>
      </w:r>
    </w:p>
    <w:p w:rsidR="00342E72" w:rsidRDefault="00342E72" w:rsidP="00342E72">
      <w:pPr>
        <w:tabs>
          <w:tab w:val="left" w:pos="709"/>
        </w:tabs>
        <w:autoSpaceDE w:val="0"/>
        <w:autoSpaceDN w:val="0"/>
        <w:adjustRightInd w:val="0"/>
        <w:ind w:firstLine="99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установить время работы специально оборудованных участков в местах проведения сбора предложений в соответствии с графиком работы учреждений, перечисленных в приложении №1;</w:t>
      </w:r>
    </w:p>
    <w:p w:rsidR="00342E72" w:rsidRPr="007C0CAE" w:rsidRDefault="00342E72" w:rsidP="00342E72">
      <w:pPr>
        <w:tabs>
          <w:tab w:val="left" w:pos="709"/>
        </w:tabs>
        <w:autoSpaceDE w:val="0"/>
        <w:autoSpaceDN w:val="0"/>
        <w:adjustRightInd w:val="0"/>
        <w:ind w:firstLine="99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установить перечень общественных территорий, выносимых на сбор предложений, в соответствии с приложением №2 к настоящему постановлению.</w:t>
      </w:r>
    </w:p>
    <w:p w:rsidR="00414512" w:rsidRPr="00F82CD0" w:rsidRDefault="00342E72" w:rsidP="00002AE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>3</w:t>
      </w:r>
      <w:r w:rsidR="00F82CD0" w:rsidRPr="00F82CD0">
        <w:rPr>
          <w:rFonts w:ascii="Liberation Serif" w:hAnsi="Liberation Serif"/>
          <w:sz w:val="28"/>
          <w:szCs w:val="28"/>
        </w:rPr>
        <w:t>.</w:t>
      </w:r>
      <w:r w:rsidR="00AD47A2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414512" w:rsidRPr="00F82CD0">
        <w:rPr>
          <w:rFonts w:ascii="Liberation Serif" w:hAnsi="Liberation Serif"/>
          <w:sz w:val="28"/>
          <w:szCs w:val="28"/>
        </w:rPr>
        <w:t xml:space="preserve">азместить на официальном сайте </w:t>
      </w:r>
      <w:r w:rsidR="00C73920" w:rsidRPr="00F82CD0">
        <w:rPr>
          <w:rFonts w:ascii="Liberation Serif" w:hAnsi="Liberation Serif"/>
          <w:sz w:val="28"/>
          <w:szCs w:val="28"/>
        </w:rPr>
        <w:t>муниципального образования</w:t>
      </w:r>
      <w:r w:rsidR="00414512" w:rsidRPr="00F82CD0">
        <w:rPr>
          <w:rFonts w:ascii="Liberation Serif" w:hAnsi="Liberation Serif"/>
          <w:sz w:val="28"/>
          <w:szCs w:val="28"/>
        </w:rPr>
        <w:t>.</w:t>
      </w:r>
    </w:p>
    <w:p w:rsidR="00FD290A" w:rsidRPr="00F82CD0" w:rsidRDefault="00342E72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4</w:t>
      </w:r>
      <w:r w:rsidR="00F82CD0" w:rsidRPr="00F82CD0">
        <w:rPr>
          <w:rFonts w:ascii="Liberation Serif" w:hAnsi="Liberation Serif"/>
          <w:sz w:val="28"/>
          <w:szCs w:val="28"/>
        </w:rPr>
        <w:t>.</w:t>
      </w:r>
      <w:r w:rsidR="00A10DF3" w:rsidRPr="00F82CD0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</w:t>
      </w:r>
      <w:r w:rsidR="00A10DF3" w:rsidRPr="00F82CD0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="00A10DF3" w:rsidRPr="00F82CD0">
        <w:rPr>
          <w:rFonts w:ascii="Liberation Serif" w:hAnsi="Liberation Serif"/>
          <w:sz w:val="28"/>
          <w:szCs w:val="28"/>
        </w:rPr>
        <w:t>Орлова Н.В.</w:t>
      </w:r>
    </w:p>
    <w:p w:rsidR="00FD290A" w:rsidRPr="00F82CD0" w:rsidRDefault="00FD290A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D290A" w:rsidRDefault="00FD290A" w:rsidP="00FD290A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D237B" w:rsidRPr="00F82CD0" w:rsidRDefault="00AD237B" w:rsidP="00FD290A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82CD0" w:rsidRPr="00F82CD0" w:rsidRDefault="00F82CD0" w:rsidP="00F82CD0">
      <w:pPr>
        <w:jc w:val="both"/>
        <w:rPr>
          <w:rFonts w:ascii="Liberation Serif" w:hAnsi="Liberation Serif" w:cs="Liberation Serif"/>
          <w:sz w:val="28"/>
          <w:szCs w:val="28"/>
        </w:rPr>
      </w:pPr>
      <w:r w:rsidRPr="00F82CD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F82CD0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  <w:t xml:space="preserve"> </w:t>
      </w:r>
      <w:r w:rsidR="00154371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Pr="00F82CD0">
        <w:rPr>
          <w:rFonts w:ascii="Liberation Serif" w:hAnsi="Liberation Serif" w:cs="Liberation Serif"/>
          <w:sz w:val="28"/>
          <w:szCs w:val="28"/>
        </w:rPr>
        <w:t>А.</w:t>
      </w:r>
      <w:r w:rsidR="00AD47A2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A10DF3" w:rsidRDefault="00A10DF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A22F9" w:rsidRDefault="00AA22F9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A22F9" w:rsidRDefault="00AA22F9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A22F9" w:rsidRDefault="00AA22F9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3611" w:rsidRPr="00F82CD0" w:rsidRDefault="009A3611" w:rsidP="00154371">
      <w:pPr>
        <w:tabs>
          <w:tab w:val="left" w:pos="5387"/>
        </w:tabs>
        <w:ind w:left="1418" w:firstLine="3969"/>
        <w:jc w:val="right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9A3611" w:rsidRPr="00F82CD0" w:rsidRDefault="009A3611" w:rsidP="00154371">
      <w:pPr>
        <w:tabs>
          <w:tab w:val="left" w:pos="5387"/>
        </w:tabs>
        <w:ind w:left="1418" w:firstLine="3969"/>
        <w:jc w:val="right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к </w:t>
      </w:r>
      <w:r w:rsidRPr="00F82CD0">
        <w:rPr>
          <w:rFonts w:ascii="Liberation Serif" w:hAnsi="Liberation Serif"/>
          <w:sz w:val="28"/>
          <w:szCs w:val="28"/>
        </w:rPr>
        <w:tab/>
        <w:t xml:space="preserve">постановлению Администрации </w:t>
      </w:r>
    </w:p>
    <w:p w:rsidR="009A3611" w:rsidRDefault="009A3611" w:rsidP="00154371">
      <w:pPr>
        <w:tabs>
          <w:tab w:val="left" w:pos="5387"/>
        </w:tabs>
        <w:ind w:firstLine="3971"/>
        <w:jc w:val="right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Каменска</w:t>
      </w:r>
      <w:r>
        <w:rPr>
          <w:rFonts w:ascii="Liberation Serif" w:hAnsi="Liberation Serif"/>
          <w:sz w:val="28"/>
          <w:szCs w:val="28"/>
        </w:rPr>
        <w:t>-Уральского городского</w:t>
      </w:r>
    </w:p>
    <w:p w:rsidR="009A3611" w:rsidRPr="00F82CD0" w:rsidRDefault="009A3611" w:rsidP="00154371">
      <w:pPr>
        <w:tabs>
          <w:tab w:val="left" w:pos="5387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154371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о</w:t>
      </w:r>
      <w:r>
        <w:rPr>
          <w:rFonts w:ascii="Liberation Serif" w:hAnsi="Liberation Serif"/>
          <w:sz w:val="28"/>
          <w:szCs w:val="28"/>
        </w:rPr>
        <w:t>круга</w:t>
      </w:r>
      <w:r w:rsidR="00154371">
        <w:rPr>
          <w:rFonts w:ascii="Liberation Serif" w:hAnsi="Liberation Serif"/>
          <w:sz w:val="28"/>
          <w:szCs w:val="28"/>
        </w:rPr>
        <w:t xml:space="preserve"> </w:t>
      </w:r>
      <w:r w:rsidRPr="00F82CD0">
        <w:rPr>
          <w:rFonts w:ascii="Liberation Serif" w:hAnsi="Liberation Serif"/>
          <w:sz w:val="28"/>
          <w:szCs w:val="28"/>
        </w:rPr>
        <w:t>от</w:t>
      </w:r>
      <w:r w:rsidR="00154371">
        <w:rPr>
          <w:rFonts w:ascii="Liberation Serif" w:hAnsi="Liberation Serif"/>
          <w:sz w:val="28"/>
          <w:szCs w:val="28"/>
        </w:rPr>
        <w:t xml:space="preserve"> </w:t>
      </w:r>
      <w:r w:rsidR="001A5AC7">
        <w:rPr>
          <w:rFonts w:ascii="Liberation Serif" w:hAnsi="Liberation Serif"/>
          <w:sz w:val="28"/>
          <w:szCs w:val="28"/>
          <w:u w:val="single"/>
        </w:rPr>
        <w:t xml:space="preserve">05.09.2022 </w:t>
      </w:r>
      <w:r w:rsidRPr="00F82CD0">
        <w:rPr>
          <w:rFonts w:ascii="Liberation Serif" w:hAnsi="Liberation Serif"/>
          <w:sz w:val="28"/>
          <w:szCs w:val="28"/>
        </w:rPr>
        <w:t xml:space="preserve">№ </w:t>
      </w:r>
      <w:r w:rsidR="001A5AC7" w:rsidRPr="001A5AC7">
        <w:rPr>
          <w:rFonts w:ascii="Liberation Serif" w:hAnsi="Liberation Serif"/>
          <w:sz w:val="28"/>
          <w:szCs w:val="28"/>
          <w:u w:val="single"/>
        </w:rPr>
        <w:t>583</w:t>
      </w:r>
    </w:p>
    <w:p w:rsidR="009A3611" w:rsidRPr="00F82CD0" w:rsidRDefault="009A3611" w:rsidP="009A3611">
      <w:pPr>
        <w:jc w:val="right"/>
        <w:rPr>
          <w:rFonts w:ascii="Liberation Serif" w:hAnsi="Liberation Serif"/>
        </w:rPr>
      </w:pPr>
    </w:p>
    <w:p w:rsidR="009A3611" w:rsidRPr="00F82CD0" w:rsidRDefault="009A3611" w:rsidP="009A3611">
      <w:pPr>
        <w:jc w:val="right"/>
        <w:rPr>
          <w:rFonts w:ascii="Liberation Serif" w:hAnsi="Liberation Serif"/>
        </w:rPr>
      </w:pPr>
    </w:p>
    <w:p w:rsidR="009A3611" w:rsidRDefault="009A3611" w:rsidP="009A3611">
      <w:pPr>
        <w:jc w:val="center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Места для голосования по общественным территориям</w:t>
      </w:r>
    </w:p>
    <w:p w:rsidR="009A3611" w:rsidRPr="00F82CD0" w:rsidRDefault="009A3611" w:rsidP="009A3611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9A3611" w:rsidRPr="00F82CD0" w:rsidRDefault="009A3611" w:rsidP="009A3611">
      <w:pPr>
        <w:jc w:val="both"/>
        <w:rPr>
          <w:rFonts w:ascii="Liberation Serif" w:hAnsi="Liberation Serif"/>
        </w:rPr>
      </w:pPr>
    </w:p>
    <w:p w:rsidR="009A3611" w:rsidRPr="00A01D8A" w:rsidRDefault="009A3611" w:rsidP="009A3611">
      <w:pPr>
        <w:jc w:val="center"/>
        <w:rPr>
          <w:rFonts w:ascii="Liberation Serif" w:hAnsi="Liberation Serif"/>
          <w:u w:val="single"/>
        </w:rPr>
      </w:pPr>
    </w:p>
    <w:tbl>
      <w:tblPr>
        <w:tblpPr w:leftFromText="180" w:rightFromText="180" w:vertAnchor="text" w:tblpY="1"/>
        <w:tblOverlap w:val="never"/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5"/>
        <w:gridCol w:w="8646"/>
      </w:tblGrid>
      <w:tr w:rsidR="009A3611" w:rsidRPr="00F82CD0" w:rsidTr="00E3640C">
        <w:tc>
          <w:tcPr>
            <w:tcW w:w="1135" w:type="dxa"/>
          </w:tcPr>
          <w:p w:rsidR="009A3611" w:rsidRPr="00F82CD0" w:rsidRDefault="009A3611" w:rsidP="00E3640C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8646" w:type="dxa"/>
          </w:tcPr>
          <w:p w:rsidR="009A3611" w:rsidRPr="00F82CD0" w:rsidRDefault="009A3611" w:rsidP="00E3640C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Адрес</w:t>
            </w:r>
          </w:p>
        </w:tc>
      </w:tr>
      <w:tr w:rsidR="009A3611" w:rsidRPr="00F82CD0" w:rsidTr="00E3640C">
        <w:tc>
          <w:tcPr>
            <w:tcW w:w="1135" w:type="dxa"/>
          </w:tcPr>
          <w:p w:rsidR="009A3611" w:rsidRPr="00F82CD0" w:rsidRDefault="009A3611" w:rsidP="00E3640C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8646" w:type="dxa"/>
          </w:tcPr>
          <w:p w:rsidR="009A3611" w:rsidRPr="00F82CD0" w:rsidRDefault="009A3611" w:rsidP="00E3640C">
            <w:pPr>
              <w:widowControl w:val="0"/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 xml:space="preserve">Администрация Красногорского района, ул. Строителей, 27 </w:t>
            </w:r>
          </w:p>
        </w:tc>
      </w:tr>
      <w:tr w:rsidR="009A3611" w:rsidRPr="00F82CD0" w:rsidTr="00E3640C">
        <w:tc>
          <w:tcPr>
            <w:tcW w:w="1135" w:type="dxa"/>
          </w:tcPr>
          <w:p w:rsidR="009A3611" w:rsidRPr="00F82CD0" w:rsidRDefault="009A3611" w:rsidP="00E3640C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8646" w:type="dxa"/>
          </w:tcPr>
          <w:p w:rsidR="009A3611" w:rsidRPr="00F82CD0" w:rsidRDefault="009A3611" w:rsidP="00E3640C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Администрация Синарского района, пр. Победы, 11</w:t>
            </w:r>
          </w:p>
        </w:tc>
      </w:tr>
      <w:tr w:rsidR="009A3611" w:rsidRPr="00F82CD0" w:rsidTr="00E3640C">
        <w:tc>
          <w:tcPr>
            <w:tcW w:w="1135" w:type="dxa"/>
          </w:tcPr>
          <w:p w:rsidR="009A3611" w:rsidRPr="00F82CD0" w:rsidRDefault="009A3611" w:rsidP="00E3640C">
            <w:pPr>
              <w:widowControl w:val="0"/>
              <w:ind w:firstLine="34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3.</w:t>
            </w:r>
          </w:p>
        </w:tc>
        <w:tc>
          <w:tcPr>
            <w:tcW w:w="8646" w:type="dxa"/>
          </w:tcPr>
          <w:p w:rsidR="009A3611" w:rsidRPr="00F82CD0" w:rsidRDefault="009A3611" w:rsidP="00E3640C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округа, ул. Ленина, 32</w:t>
            </w:r>
          </w:p>
        </w:tc>
      </w:tr>
    </w:tbl>
    <w:p w:rsidR="009A3611" w:rsidRPr="00F82CD0" w:rsidRDefault="009A3611" w:rsidP="009A3611">
      <w:pPr>
        <w:spacing w:after="200" w:line="276" w:lineRule="auto"/>
        <w:rPr>
          <w:rFonts w:ascii="Liberation Serif" w:hAnsi="Liberation Serif"/>
          <w:sz w:val="28"/>
          <w:szCs w:val="28"/>
        </w:rPr>
      </w:pPr>
    </w:p>
    <w:p w:rsidR="009A3611" w:rsidRPr="00F82CD0" w:rsidRDefault="009A3611" w:rsidP="00154371">
      <w:pPr>
        <w:tabs>
          <w:tab w:val="left" w:pos="5387"/>
        </w:tabs>
        <w:ind w:left="1418" w:firstLine="3969"/>
        <w:jc w:val="right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br w:type="page"/>
      </w:r>
      <w:r w:rsidRPr="00F82CD0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9A3611" w:rsidRPr="00F82CD0" w:rsidRDefault="009A3611" w:rsidP="00154371">
      <w:pPr>
        <w:tabs>
          <w:tab w:val="left" w:pos="5387"/>
        </w:tabs>
        <w:ind w:left="1418" w:firstLine="3969"/>
        <w:jc w:val="right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к </w:t>
      </w:r>
      <w:r w:rsidRPr="00F82CD0">
        <w:rPr>
          <w:rFonts w:ascii="Liberation Serif" w:hAnsi="Liberation Serif"/>
          <w:sz w:val="28"/>
          <w:szCs w:val="28"/>
        </w:rPr>
        <w:tab/>
        <w:t xml:space="preserve">постановлению Администрации </w:t>
      </w:r>
    </w:p>
    <w:p w:rsidR="009A3611" w:rsidRDefault="009A3611" w:rsidP="00154371">
      <w:pPr>
        <w:tabs>
          <w:tab w:val="left" w:pos="5387"/>
        </w:tabs>
        <w:ind w:firstLine="3971"/>
        <w:jc w:val="right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Каменска</w:t>
      </w:r>
      <w:r>
        <w:rPr>
          <w:rFonts w:ascii="Liberation Serif" w:hAnsi="Liberation Serif"/>
          <w:sz w:val="28"/>
          <w:szCs w:val="28"/>
        </w:rPr>
        <w:t>-Уральского городского</w:t>
      </w:r>
    </w:p>
    <w:p w:rsidR="009A3611" w:rsidRPr="00F82CD0" w:rsidRDefault="009A3611" w:rsidP="00154371">
      <w:pPr>
        <w:tabs>
          <w:tab w:val="left" w:pos="5387"/>
        </w:tabs>
        <w:ind w:firstLine="3971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</w:t>
      </w:r>
      <w:r w:rsidR="00154371"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>круга</w:t>
      </w:r>
      <w:r w:rsidR="00154371">
        <w:rPr>
          <w:rFonts w:ascii="Liberation Serif" w:hAnsi="Liberation Serif"/>
          <w:sz w:val="28"/>
          <w:szCs w:val="28"/>
        </w:rPr>
        <w:t xml:space="preserve"> </w:t>
      </w:r>
      <w:r w:rsidRPr="00F82CD0">
        <w:rPr>
          <w:rFonts w:ascii="Liberation Serif" w:hAnsi="Liberation Serif"/>
          <w:sz w:val="28"/>
          <w:szCs w:val="28"/>
        </w:rPr>
        <w:t>от</w:t>
      </w:r>
      <w:r w:rsidR="00154371">
        <w:rPr>
          <w:rFonts w:ascii="Liberation Serif" w:hAnsi="Liberation Serif"/>
          <w:sz w:val="28"/>
          <w:szCs w:val="28"/>
        </w:rPr>
        <w:t xml:space="preserve"> </w:t>
      </w:r>
      <w:r w:rsidR="001A5AC7" w:rsidRPr="001A5AC7">
        <w:rPr>
          <w:rFonts w:ascii="Liberation Serif" w:hAnsi="Liberation Serif"/>
          <w:sz w:val="28"/>
          <w:szCs w:val="28"/>
          <w:u w:val="single"/>
        </w:rPr>
        <w:t>05.09.2022</w:t>
      </w:r>
      <w:r w:rsidRPr="00F82CD0">
        <w:rPr>
          <w:rFonts w:ascii="Liberation Serif" w:hAnsi="Liberation Serif"/>
          <w:sz w:val="28"/>
          <w:szCs w:val="28"/>
        </w:rPr>
        <w:t xml:space="preserve">№ </w:t>
      </w:r>
      <w:r w:rsidR="001A5AC7" w:rsidRPr="001A5AC7">
        <w:rPr>
          <w:rFonts w:ascii="Liberation Serif" w:hAnsi="Liberation Serif"/>
          <w:sz w:val="28"/>
          <w:szCs w:val="28"/>
          <w:u w:val="single"/>
        </w:rPr>
        <w:t>583</w:t>
      </w:r>
    </w:p>
    <w:p w:rsidR="009A3611" w:rsidRPr="00F82CD0" w:rsidRDefault="009A3611" w:rsidP="00154371">
      <w:pPr>
        <w:tabs>
          <w:tab w:val="left" w:pos="5387"/>
        </w:tabs>
        <w:ind w:left="1418" w:firstLine="3969"/>
        <w:jc w:val="right"/>
        <w:rPr>
          <w:rFonts w:ascii="Liberation Serif" w:hAnsi="Liberation Serif"/>
          <w:sz w:val="28"/>
          <w:szCs w:val="28"/>
        </w:rPr>
      </w:pPr>
    </w:p>
    <w:p w:rsidR="009A3611" w:rsidRDefault="009A3611" w:rsidP="009A3611">
      <w:pPr>
        <w:jc w:val="center"/>
        <w:rPr>
          <w:rFonts w:ascii="Liberation Serif" w:hAnsi="Liberation Serif"/>
          <w:sz w:val="28"/>
          <w:szCs w:val="28"/>
        </w:rPr>
      </w:pPr>
    </w:p>
    <w:p w:rsidR="009A3611" w:rsidRPr="00F82CD0" w:rsidRDefault="009A3611" w:rsidP="009A3611">
      <w:pPr>
        <w:jc w:val="center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ПЕРЕЧЕНЬ</w:t>
      </w:r>
    </w:p>
    <w:p w:rsidR="009A3611" w:rsidRPr="00F82CD0" w:rsidRDefault="009A3611" w:rsidP="009A3611">
      <w:pPr>
        <w:jc w:val="center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 общественных территорий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F82CD0">
        <w:rPr>
          <w:rFonts w:ascii="Liberation Serif" w:hAnsi="Liberation Serif"/>
          <w:sz w:val="28"/>
          <w:szCs w:val="28"/>
        </w:rPr>
        <w:t xml:space="preserve">, выносимых на </w:t>
      </w:r>
      <w:r>
        <w:rPr>
          <w:rFonts w:ascii="Liberation Serif" w:hAnsi="Liberation Serif"/>
          <w:sz w:val="28"/>
          <w:szCs w:val="28"/>
        </w:rPr>
        <w:t>сбор предложений</w:t>
      </w:r>
    </w:p>
    <w:p w:rsidR="009A3611" w:rsidRPr="00F82CD0" w:rsidRDefault="009A3611" w:rsidP="009A3611">
      <w:pPr>
        <w:jc w:val="center"/>
        <w:rPr>
          <w:rFonts w:ascii="Liberation Serif" w:hAnsi="Liberation Serif"/>
        </w:rPr>
      </w:pPr>
    </w:p>
    <w:tbl>
      <w:tblPr>
        <w:tblpPr w:leftFromText="180" w:rightFromText="180" w:vertAnchor="text" w:tblpY="1"/>
        <w:tblOverlap w:val="never"/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2"/>
        <w:gridCol w:w="8079"/>
      </w:tblGrid>
      <w:tr w:rsidR="009A3611" w:rsidRPr="00F82CD0" w:rsidTr="00E3640C">
        <w:trPr>
          <w:trHeight w:val="562"/>
        </w:trPr>
        <w:tc>
          <w:tcPr>
            <w:tcW w:w="1702" w:type="dxa"/>
          </w:tcPr>
          <w:p w:rsidR="009A3611" w:rsidRPr="00F82CD0" w:rsidRDefault="009A3611" w:rsidP="00E3640C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8079" w:type="dxa"/>
          </w:tcPr>
          <w:p w:rsidR="009A3611" w:rsidRPr="00F82CD0" w:rsidRDefault="009A3611" w:rsidP="00E3640C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Адрес</w:t>
            </w:r>
          </w:p>
        </w:tc>
      </w:tr>
      <w:tr w:rsidR="009A3611" w:rsidRPr="00F82CD0" w:rsidTr="00E3640C">
        <w:tc>
          <w:tcPr>
            <w:tcW w:w="1702" w:type="dxa"/>
            <w:vAlign w:val="center"/>
          </w:tcPr>
          <w:p w:rsidR="009A3611" w:rsidRPr="00F82CD0" w:rsidRDefault="009A3611" w:rsidP="00E3640C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8079" w:type="dxa"/>
            <w:vAlign w:val="center"/>
          </w:tcPr>
          <w:p w:rsidR="009A3611" w:rsidRPr="00F82CD0" w:rsidRDefault="009A3611" w:rsidP="00E3640C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Территория берега р. Исеть вдоль ул. Набережная</w:t>
            </w: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 (2 этап)</w:t>
            </w:r>
          </w:p>
        </w:tc>
      </w:tr>
      <w:tr w:rsidR="009A3611" w:rsidRPr="00F82CD0" w:rsidTr="00E3640C">
        <w:tc>
          <w:tcPr>
            <w:tcW w:w="1702" w:type="dxa"/>
            <w:vAlign w:val="center"/>
          </w:tcPr>
          <w:p w:rsidR="009A3611" w:rsidRPr="00F82CD0" w:rsidRDefault="009A3611" w:rsidP="00E3640C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8079" w:type="dxa"/>
            <w:vAlign w:val="center"/>
          </w:tcPr>
          <w:p w:rsidR="009A3611" w:rsidRPr="00F82CD0" w:rsidRDefault="009A3611" w:rsidP="00E3640C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Общественная территория «Байновский сад» </w:t>
            </w: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(3 этап)</w:t>
            </w:r>
          </w:p>
        </w:tc>
      </w:tr>
      <w:tr w:rsidR="009A3611" w:rsidRPr="00F82CD0" w:rsidTr="00E3640C">
        <w:tc>
          <w:tcPr>
            <w:tcW w:w="1702" w:type="dxa"/>
          </w:tcPr>
          <w:p w:rsidR="009A3611" w:rsidRDefault="00E83CC3" w:rsidP="00E3640C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9A3611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8079" w:type="dxa"/>
          </w:tcPr>
          <w:p w:rsidR="009A3611" w:rsidRPr="008D4CF1" w:rsidRDefault="008D4CF1" w:rsidP="00E3640C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Общественная территория, прилегающая к ДК «Металлург» (2 этап)</w:t>
            </w:r>
            <w:bookmarkStart w:id="0" w:name="_GoBack"/>
            <w:bookmarkEnd w:id="0"/>
          </w:p>
        </w:tc>
      </w:tr>
      <w:tr w:rsidR="008D4CF1" w:rsidRPr="00F82CD0" w:rsidTr="00E3640C">
        <w:tc>
          <w:tcPr>
            <w:tcW w:w="1702" w:type="dxa"/>
          </w:tcPr>
          <w:p w:rsidR="008D4CF1" w:rsidRDefault="008D4CF1" w:rsidP="00E3640C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8079" w:type="dxa"/>
          </w:tcPr>
          <w:p w:rsidR="008D4CF1" w:rsidRDefault="008D4CF1" w:rsidP="00E3640C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Ваш вариант</w:t>
            </w:r>
          </w:p>
        </w:tc>
      </w:tr>
    </w:tbl>
    <w:p w:rsidR="009A3611" w:rsidRDefault="009A3611" w:rsidP="009A3611">
      <w:pPr>
        <w:rPr>
          <w:sz w:val="28"/>
          <w:szCs w:val="28"/>
        </w:rPr>
      </w:pPr>
    </w:p>
    <w:p w:rsidR="009A3611" w:rsidRDefault="009A3611" w:rsidP="009A3611">
      <w:pPr>
        <w:rPr>
          <w:sz w:val="28"/>
          <w:szCs w:val="28"/>
        </w:rPr>
      </w:pPr>
    </w:p>
    <w:p w:rsidR="009A3611" w:rsidRPr="00F82CD0" w:rsidRDefault="009A3611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9A3611" w:rsidRPr="00F82CD0" w:rsidSect="00AD237B">
      <w:headerReference w:type="default" r:id="rId10"/>
      <w:pgSz w:w="11906" w:h="16838"/>
      <w:pgMar w:top="28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CFD" w:rsidRDefault="00856CFD" w:rsidP="00A86022">
      <w:r>
        <w:separator/>
      </w:r>
    </w:p>
  </w:endnote>
  <w:endnote w:type="continuationSeparator" w:id="1">
    <w:p w:rsidR="00856CFD" w:rsidRDefault="00856CFD" w:rsidP="00A86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CFD" w:rsidRDefault="00856CFD" w:rsidP="00A86022">
      <w:r>
        <w:separator/>
      </w:r>
    </w:p>
  </w:footnote>
  <w:footnote w:type="continuationSeparator" w:id="1">
    <w:p w:rsidR="00856CFD" w:rsidRDefault="00856CFD" w:rsidP="00A86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3152020"/>
      <w:docPartObj>
        <w:docPartGallery w:val="Page Numbers (Top of Page)"/>
        <w:docPartUnique/>
      </w:docPartObj>
    </w:sdtPr>
    <w:sdtContent>
      <w:p w:rsidR="00AD237B" w:rsidRDefault="00E6352D">
        <w:pPr>
          <w:pStyle w:val="a8"/>
          <w:jc w:val="center"/>
        </w:pPr>
        <w:r>
          <w:fldChar w:fldCharType="begin"/>
        </w:r>
        <w:r w:rsidR="00AD237B">
          <w:instrText>PAGE   \* MERGEFORMAT</w:instrText>
        </w:r>
        <w:r>
          <w:fldChar w:fldCharType="separate"/>
        </w:r>
        <w:r w:rsidR="00154371">
          <w:rPr>
            <w:noProof/>
          </w:rPr>
          <w:t>2</w:t>
        </w:r>
        <w:r>
          <w:fldChar w:fldCharType="end"/>
        </w:r>
      </w:p>
    </w:sdtContent>
  </w:sdt>
  <w:p w:rsidR="00A86022" w:rsidRDefault="00A8602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B31B7"/>
    <w:multiLevelType w:val="hybridMultilevel"/>
    <w:tmpl w:val="169A4F92"/>
    <w:lvl w:ilvl="0" w:tplc="ADBA495E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C07E2C"/>
    <w:multiLevelType w:val="hybridMultilevel"/>
    <w:tmpl w:val="749AD40E"/>
    <w:lvl w:ilvl="0" w:tplc="CDDE3188">
      <w:start w:val="1"/>
      <w:numFmt w:val="decimal"/>
      <w:lvlText w:val="%1."/>
      <w:lvlJc w:val="left"/>
      <w:pPr>
        <w:ind w:left="196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3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9C969E1"/>
    <w:multiLevelType w:val="hybridMultilevel"/>
    <w:tmpl w:val="F4AC1952"/>
    <w:lvl w:ilvl="0" w:tplc="B2C6F58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C1F"/>
    <w:rsid w:val="00002AE7"/>
    <w:rsid w:val="00010608"/>
    <w:rsid w:val="00040601"/>
    <w:rsid w:val="000C3249"/>
    <w:rsid w:val="000E03F2"/>
    <w:rsid w:val="00133698"/>
    <w:rsid w:val="00141BED"/>
    <w:rsid w:val="00154371"/>
    <w:rsid w:val="00163467"/>
    <w:rsid w:val="0019705B"/>
    <w:rsid w:val="001A5AC7"/>
    <w:rsid w:val="001B3D9D"/>
    <w:rsid w:val="001B6FF7"/>
    <w:rsid w:val="001E27C3"/>
    <w:rsid w:val="00204F6F"/>
    <w:rsid w:val="00230CF8"/>
    <w:rsid w:val="0023226A"/>
    <w:rsid w:val="00262FEE"/>
    <w:rsid w:val="002A1322"/>
    <w:rsid w:val="002C35EC"/>
    <w:rsid w:val="00301773"/>
    <w:rsid w:val="00311136"/>
    <w:rsid w:val="00342E72"/>
    <w:rsid w:val="00352B7E"/>
    <w:rsid w:val="00374C89"/>
    <w:rsid w:val="00375C1F"/>
    <w:rsid w:val="0038200A"/>
    <w:rsid w:val="003857CE"/>
    <w:rsid w:val="00392E6C"/>
    <w:rsid w:val="003A255C"/>
    <w:rsid w:val="003E6515"/>
    <w:rsid w:val="003F6459"/>
    <w:rsid w:val="004039B2"/>
    <w:rsid w:val="00414512"/>
    <w:rsid w:val="00431796"/>
    <w:rsid w:val="0048096D"/>
    <w:rsid w:val="00482731"/>
    <w:rsid w:val="004C3D72"/>
    <w:rsid w:val="004F1BF0"/>
    <w:rsid w:val="004F4246"/>
    <w:rsid w:val="0051263C"/>
    <w:rsid w:val="00536788"/>
    <w:rsid w:val="00563510"/>
    <w:rsid w:val="00580F00"/>
    <w:rsid w:val="005A105C"/>
    <w:rsid w:val="005A492D"/>
    <w:rsid w:val="005E1E4D"/>
    <w:rsid w:val="005E2ACB"/>
    <w:rsid w:val="00622979"/>
    <w:rsid w:val="00653A02"/>
    <w:rsid w:val="00686950"/>
    <w:rsid w:val="006C6C5E"/>
    <w:rsid w:val="006D0B10"/>
    <w:rsid w:val="006E2BE1"/>
    <w:rsid w:val="006E5AC5"/>
    <w:rsid w:val="006F4648"/>
    <w:rsid w:val="00702165"/>
    <w:rsid w:val="00720985"/>
    <w:rsid w:val="007610F6"/>
    <w:rsid w:val="00761552"/>
    <w:rsid w:val="00771733"/>
    <w:rsid w:val="0077704D"/>
    <w:rsid w:val="00786D61"/>
    <w:rsid w:val="007B2B30"/>
    <w:rsid w:val="007B53C4"/>
    <w:rsid w:val="007C0CAE"/>
    <w:rsid w:val="007D0026"/>
    <w:rsid w:val="0083594B"/>
    <w:rsid w:val="008556E0"/>
    <w:rsid w:val="00856CFD"/>
    <w:rsid w:val="00871148"/>
    <w:rsid w:val="00896CBC"/>
    <w:rsid w:val="00897E7E"/>
    <w:rsid w:val="008A222C"/>
    <w:rsid w:val="008C0E41"/>
    <w:rsid w:val="008D4CF1"/>
    <w:rsid w:val="008D6240"/>
    <w:rsid w:val="008E2AC0"/>
    <w:rsid w:val="00946355"/>
    <w:rsid w:val="00956960"/>
    <w:rsid w:val="00975A1C"/>
    <w:rsid w:val="009A3611"/>
    <w:rsid w:val="009F5FA8"/>
    <w:rsid w:val="00A01D8A"/>
    <w:rsid w:val="00A1076A"/>
    <w:rsid w:val="00A10DF3"/>
    <w:rsid w:val="00A26589"/>
    <w:rsid w:val="00A4366C"/>
    <w:rsid w:val="00A44339"/>
    <w:rsid w:val="00A86022"/>
    <w:rsid w:val="00A97B92"/>
    <w:rsid w:val="00AA22F9"/>
    <w:rsid w:val="00AD237B"/>
    <w:rsid w:val="00AD47A2"/>
    <w:rsid w:val="00AE69F5"/>
    <w:rsid w:val="00AF1FCA"/>
    <w:rsid w:val="00B02DD6"/>
    <w:rsid w:val="00B2718E"/>
    <w:rsid w:val="00B91D93"/>
    <w:rsid w:val="00B95DBC"/>
    <w:rsid w:val="00BA7870"/>
    <w:rsid w:val="00BC77AC"/>
    <w:rsid w:val="00BF46AD"/>
    <w:rsid w:val="00BF6E52"/>
    <w:rsid w:val="00C4560D"/>
    <w:rsid w:val="00C477DC"/>
    <w:rsid w:val="00C55198"/>
    <w:rsid w:val="00C73920"/>
    <w:rsid w:val="00C8290F"/>
    <w:rsid w:val="00C90160"/>
    <w:rsid w:val="00CA14D7"/>
    <w:rsid w:val="00CA5513"/>
    <w:rsid w:val="00CA6CDE"/>
    <w:rsid w:val="00CD11A6"/>
    <w:rsid w:val="00CD46D4"/>
    <w:rsid w:val="00CF7251"/>
    <w:rsid w:val="00D130CF"/>
    <w:rsid w:val="00D46873"/>
    <w:rsid w:val="00D67908"/>
    <w:rsid w:val="00D921D5"/>
    <w:rsid w:val="00DE4BE7"/>
    <w:rsid w:val="00E3519D"/>
    <w:rsid w:val="00E6352D"/>
    <w:rsid w:val="00E83CC3"/>
    <w:rsid w:val="00EA6D49"/>
    <w:rsid w:val="00ED4DA5"/>
    <w:rsid w:val="00EE4587"/>
    <w:rsid w:val="00EE5805"/>
    <w:rsid w:val="00EE5C33"/>
    <w:rsid w:val="00F129BF"/>
    <w:rsid w:val="00F24E59"/>
    <w:rsid w:val="00F82CD0"/>
    <w:rsid w:val="00FA194B"/>
    <w:rsid w:val="00FA3C20"/>
    <w:rsid w:val="00FD290A"/>
    <w:rsid w:val="00FD7DEC"/>
    <w:rsid w:val="00FE224B"/>
    <w:rsid w:val="00FE7AC4"/>
    <w:rsid w:val="00FF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A860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6022"/>
  </w:style>
  <w:style w:type="paragraph" w:styleId="aa">
    <w:name w:val="footer"/>
    <w:basedOn w:val="a"/>
    <w:link w:val="ab"/>
    <w:rsid w:val="00A860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6022"/>
  </w:style>
  <w:style w:type="character" w:styleId="ac">
    <w:name w:val="Hyperlink"/>
    <w:basedOn w:val="a0"/>
    <w:rsid w:val="007C0CA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kamensk-uralski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9C282-7FF7-4688-B373-E544C39D8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1122</TotalTime>
  <Pages>4</Pages>
  <Words>511</Words>
  <Characters>3984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51</cp:revision>
  <cp:lastPrinted>2022-09-06T04:08:00Z</cp:lastPrinted>
  <dcterms:created xsi:type="dcterms:W3CDTF">2020-10-22T07:07:00Z</dcterms:created>
  <dcterms:modified xsi:type="dcterms:W3CDTF">2022-09-06T04:53:00Z</dcterms:modified>
</cp:coreProperties>
</file>