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36EF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36EF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5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yyc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" filled="f" stroked="f">
            <v:textbox style="mso-fit-shape-to-text:t">
              <w:txbxContent>
                <w:p w:rsidR="00626216" w:rsidRDefault="0062621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23DEF" w:rsidRDefault="00E36EFE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A23DEF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05E2F" w:rsidRPr="00A23DEF">
        <w:rPr>
          <w:rFonts w:ascii="Liberation Serif" w:hAnsi="Liberation Serif" w:cs="Liberation Serif"/>
          <w:sz w:val="28"/>
          <w:szCs w:val="28"/>
        </w:rPr>
        <w:t>от</w:t>
      </w:r>
      <w:r w:rsidR="002065DB" w:rsidRPr="00A23DEF">
        <w:rPr>
          <w:rFonts w:ascii="Liberation Serif" w:hAnsi="Liberation Serif" w:cs="Liberation Serif"/>
          <w:sz w:val="28"/>
          <w:szCs w:val="28"/>
        </w:rPr>
        <w:t xml:space="preserve"> </w:t>
      </w:r>
      <w:r w:rsidR="00DF2CE5" w:rsidRPr="00A23DEF">
        <w:rPr>
          <w:rFonts w:ascii="Liberation Serif" w:hAnsi="Liberation Serif" w:cs="Liberation Serif"/>
          <w:sz w:val="28"/>
          <w:szCs w:val="28"/>
        </w:rPr>
        <w:t>20.09.2022</w:t>
      </w:r>
      <w:r w:rsidR="00905E2F" w:rsidRPr="00A23DEF">
        <w:rPr>
          <w:rFonts w:ascii="Liberation Serif" w:hAnsi="Liberation Serif" w:cs="Liberation Serif"/>
          <w:sz w:val="28"/>
          <w:szCs w:val="28"/>
        </w:rPr>
        <w:t xml:space="preserve"> </w:t>
      </w:r>
      <w:r w:rsidR="00DF2CE5" w:rsidRPr="00A23DEF">
        <w:rPr>
          <w:rFonts w:ascii="Liberation Serif" w:hAnsi="Liberation Serif" w:cs="Liberation Serif"/>
          <w:sz w:val="28"/>
          <w:szCs w:val="28"/>
        </w:rPr>
        <w:t xml:space="preserve"> </w:t>
      </w:r>
      <w:r w:rsidR="00C17EA7" w:rsidRPr="00A23DEF">
        <w:rPr>
          <w:rFonts w:ascii="Liberation Serif" w:hAnsi="Liberation Serif" w:cs="Liberation Serif"/>
          <w:sz w:val="28"/>
          <w:szCs w:val="28"/>
        </w:rPr>
        <w:t>№</w:t>
      </w:r>
      <w:r w:rsidR="002065DB" w:rsidRPr="00A23DEF">
        <w:rPr>
          <w:rFonts w:ascii="Liberation Serif" w:hAnsi="Liberation Serif" w:cs="Liberation Serif"/>
          <w:sz w:val="28"/>
          <w:szCs w:val="28"/>
        </w:rPr>
        <w:t xml:space="preserve"> </w:t>
      </w:r>
      <w:r w:rsidR="00DF2CE5" w:rsidRPr="00A23DEF">
        <w:rPr>
          <w:rFonts w:ascii="Liberation Serif" w:hAnsi="Liberation Serif" w:cs="Liberation Serif"/>
          <w:sz w:val="28"/>
          <w:szCs w:val="28"/>
        </w:rPr>
        <w:t>619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93470" w:rsidRPr="008332C5" w:rsidRDefault="008B7AEA" w:rsidP="00793470">
      <w:pPr>
        <w:tabs>
          <w:tab w:val="left" w:pos="-1134"/>
        </w:tabs>
        <w:overflowPunct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i/>
          <w:color w:val="000000" w:themeColor="text1"/>
          <w:sz w:val="28"/>
          <w:szCs w:val="28"/>
        </w:rPr>
      </w:pPr>
      <w:r w:rsidRPr="008332C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внесении изменений</w:t>
      </w:r>
      <w:r w:rsidR="005566F6" w:rsidRPr="008332C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E91205" w:rsidRPr="008332C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в </w:t>
      </w:r>
      <w:r w:rsidR="008332C5" w:rsidRPr="008332C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состав межведомственной комиссии по реализации на территории Каменск-Уральского городского округа подпрограммы </w:t>
      </w:r>
      <w:r w:rsidR="006A44C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«</w:t>
      </w:r>
      <w:r w:rsidR="008332C5" w:rsidRPr="008332C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Оказание содействия добровольному переселению в Свердловскую область соотечественников, проживающих за рубежом, на 2021 - 2023 годы</w:t>
      </w:r>
      <w:r w:rsidR="006A44C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»</w:t>
      </w:r>
      <w:r w:rsidR="008332C5" w:rsidRPr="008332C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государственной программы Свердловской области </w:t>
      </w:r>
      <w:r w:rsidR="006A44C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«</w:t>
      </w:r>
      <w:r w:rsidR="008332C5" w:rsidRPr="008332C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Содействие занятости населения Свердловской области до 2024 года</w:t>
      </w:r>
      <w:r w:rsidR="006A44C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»</w:t>
      </w:r>
    </w:p>
    <w:p w:rsidR="00133698" w:rsidRPr="008332C5" w:rsidRDefault="00133698" w:rsidP="008B7AEA">
      <w:pPr>
        <w:pStyle w:val="a4"/>
        <w:ind w:firstLine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317CCC" w:rsidRPr="008332C5" w:rsidRDefault="00317CCC" w:rsidP="00133698">
      <w:pPr>
        <w:pStyle w:val="a4"/>
        <w:ind w:firstLine="0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AD0EE4" w:rsidRPr="006A44CB" w:rsidRDefault="00AD0EE4" w:rsidP="00AD0EE4">
      <w:pPr>
        <w:tabs>
          <w:tab w:val="left" w:pos="900"/>
          <w:tab w:val="num" w:pos="144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A44CB">
        <w:rPr>
          <w:rFonts w:ascii="Liberation Serif" w:hAnsi="Liberation Serif"/>
          <w:color w:val="000000" w:themeColor="text1"/>
          <w:sz w:val="28"/>
          <w:szCs w:val="28"/>
        </w:rPr>
        <w:t>В</w:t>
      </w:r>
      <w:r w:rsidRPr="006A44CB">
        <w:rPr>
          <w:rFonts w:ascii="Liberation Serif" w:hAnsi="Liberation Serif" w:cs="Arabic Typesetting"/>
          <w:color w:val="000000" w:themeColor="text1"/>
          <w:sz w:val="28"/>
          <w:szCs w:val="28"/>
        </w:rPr>
        <w:t xml:space="preserve"> </w:t>
      </w:r>
      <w:r w:rsidRPr="006A44CB">
        <w:rPr>
          <w:rFonts w:ascii="Liberation Serif" w:hAnsi="Liberation Serif" w:cs="Liberation Serif"/>
          <w:color w:val="000000" w:themeColor="text1"/>
          <w:sz w:val="28"/>
          <w:szCs w:val="28"/>
        </w:rPr>
        <w:t>связи с кадровыми изменениями Администрация Каменск-Уральского городского округа</w:t>
      </w:r>
    </w:p>
    <w:p w:rsidR="004F1BF0" w:rsidRPr="006A44CB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6A44C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6A44CB" w:rsidRPr="00032CB7" w:rsidRDefault="00E557BC" w:rsidP="001043C3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proofErr w:type="gramStart"/>
      <w:r w:rsidR="007C537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изменения в состав 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межведомственной комиссии по реализации на территории Каменск-Уральского городского округа подпрограммы </w:t>
      </w:r>
      <w:r w:rsidR="0047619B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Оказание содействия добровольному переселению в Свердловскую область соотечественников, проживающих за рубежом, на 2021-2023 годы</w:t>
      </w:r>
      <w:r w:rsidR="0047619B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государственной программы Свердловской области </w:t>
      </w:r>
      <w:r w:rsidR="0047619B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Содействие занятости населения Свердловской области до 2024 года</w:t>
      </w:r>
      <w:r w:rsidR="0047619B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</w:t>
      </w:r>
      <w:r w:rsidR="0047619B"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й постановлением Администрации </w:t>
      </w:r>
      <w:r w:rsidR="008A7460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городского округа</w:t>
      </w:r>
      <w:r w:rsidR="008A7460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23</w:t>
      </w:r>
      <w:r w:rsidR="008A7460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.0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8A7460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.20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21</w:t>
      </w:r>
      <w:r w:rsidR="008A7460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232</w:t>
      </w:r>
      <w:r w:rsidR="008A7460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«О межведомственной комиссии по реализации на территории Каменск-Уральского городского округа подпрограммы</w:t>
      </w:r>
      <w:proofErr w:type="gramEnd"/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«Оказание содействия добровольному переселению в Свердловскую область соотечественников, проживающих за рубежом, на 2021 - 2023 годы» государственной программы Свердловской области «Содействие занятости населения Свердловской области до 2024 года»</w:t>
      </w:r>
      <w:r w:rsidR="0047619B">
        <w:rPr>
          <w:rFonts w:ascii="Liberation Serif" w:hAnsi="Liberation Serif" w:cs="Liberation Serif"/>
          <w:color w:val="000000" w:themeColor="text1"/>
          <w:sz w:val="28"/>
          <w:szCs w:val="28"/>
        </w:rPr>
        <w:t>, и</w:t>
      </w:r>
      <w:r w:rsidR="001043C3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сключи</w:t>
      </w:r>
      <w:r w:rsidR="0047619B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1043C3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из </w:t>
      </w:r>
      <w:r w:rsidR="00142C40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1043C3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остава</w:t>
      </w:r>
      <w:r w:rsidR="00142C40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комиссии</w:t>
      </w:r>
      <w:r w:rsidR="001043C3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proofErr w:type="spellStart"/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Шлабович</w:t>
      </w:r>
      <w:proofErr w:type="spellEnd"/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Ирину Владимировну, начальника отдела по вопросам миграции отдела полиции </w:t>
      </w:r>
      <w:r w:rsidR="0047619B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="006A44C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23 МО МВД России «Каменск-Уральский»</w:t>
      </w:r>
      <w:r w:rsidR="00032CB7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A7460" w:rsidRPr="00032CB7" w:rsidRDefault="001043C3" w:rsidP="00032CB7">
      <w:pPr>
        <w:jc w:val="both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  <w:r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32CB7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proofErr w:type="gramStart"/>
      <w:r w:rsidR="009F7565">
        <w:rPr>
          <w:rFonts w:ascii="Liberation Serif" w:hAnsi="Liberation Serif" w:cs="Liberation Serif"/>
          <w:color w:val="000000" w:themeColor="text1"/>
          <w:sz w:val="28"/>
          <w:szCs w:val="28"/>
        </w:rPr>
        <w:t>Разместить</w:t>
      </w:r>
      <w:proofErr w:type="gramEnd"/>
      <w:r w:rsidR="009F756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A7460" w:rsidRPr="00032CB7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настоящее постановление на официальном сайте муниципального образования.</w:t>
      </w:r>
    </w:p>
    <w:p w:rsidR="001043C3" w:rsidRPr="00032CB7" w:rsidRDefault="00032CB7" w:rsidP="001043C3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1043C3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proofErr w:type="gramStart"/>
      <w:r w:rsidR="001043C3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Контроль за</w:t>
      </w:r>
      <w:proofErr w:type="gramEnd"/>
      <w:r w:rsidR="001043C3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 Д.Н.</w:t>
      </w:r>
    </w:p>
    <w:p w:rsidR="00495A85" w:rsidRPr="008332C5" w:rsidRDefault="00495A85" w:rsidP="0079347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F66E5D" w:rsidRPr="008332C5" w:rsidRDefault="00F66E5D" w:rsidP="00E557BC">
      <w:pPr>
        <w:pStyle w:val="a4"/>
        <w:ind w:firstLine="708"/>
        <w:rPr>
          <w:rFonts w:ascii="Liberation Serif" w:hAnsi="Liberation Serif" w:cs="Liberation Serif"/>
          <w:color w:val="FF0000"/>
          <w:sz w:val="28"/>
          <w:szCs w:val="28"/>
        </w:rPr>
      </w:pPr>
    </w:p>
    <w:p w:rsidR="00341D52" w:rsidRPr="00032CB7" w:rsidRDefault="0007111F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207848" w:rsidRPr="00032CB7" w:rsidRDefault="00720985" w:rsidP="00032C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2065D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510E9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2065D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1043C3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2065DB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</w:t>
      </w:r>
      <w:r w:rsidR="00032CB7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7111F" w:rsidRPr="00032CB7">
        <w:rPr>
          <w:rFonts w:ascii="Liberation Serif" w:hAnsi="Liberation Serif" w:cs="Liberation Serif"/>
          <w:color w:val="000000" w:themeColor="text1"/>
          <w:sz w:val="28"/>
          <w:szCs w:val="28"/>
        </w:rPr>
        <w:t>А.А. Герасимов</w:t>
      </w:r>
    </w:p>
    <w:p w:rsidR="0016526B" w:rsidRPr="00032CB7" w:rsidRDefault="0016526B" w:rsidP="007C537B">
      <w:pPr>
        <w:pStyle w:val="ConsPlusNormal"/>
        <w:ind w:left="5103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16526B" w:rsidRPr="00032CB7" w:rsidSect="00207848">
      <w:headerReference w:type="default" r:id="rId9"/>
      <w:pgSz w:w="11906" w:h="16838"/>
      <w:pgMar w:top="426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0BB" w:rsidRDefault="00D300BB" w:rsidP="0016526B">
      <w:r>
        <w:separator/>
      </w:r>
    </w:p>
  </w:endnote>
  <w:endnote w:type="continuationSeparator" w:id="1">
    <w:p w:rsidR="00D300BB" w:rsidRDefault="00D300BB" w:rsidP="00165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abic Typesetting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0BB" w:rsidRDefault="00D300BB" w:rsidP="0016526B">
      <w:r>
        <w:separator/>
      </w:r>
    </w:p>
  </w:footnote>
  <w:footnote w:type="continuationSeparator" w:id="1">
    <w:p w:rsidR="00D300BB" w:rsidRDefault="00D300BB" w:rsidP="00165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877969"/>
      <w:docPartObj>
        <w:docPartGallery w:val="Page Numbers (Top of Page)"/>
        <w:docPartUnique/>
      </w:docPartObj>
    </w:sdtPr>
    <w:sdtContent>
      <w:p w:rsidR="0016526B" w:rsidRDefault="00E36EFE">
        <w:pPr>
          <w:pStyle w:val="aa"/>
          <w:jc w:val="center"/>
        </w:pPr>
        <w:fldSimple w:instr=" PAGE   \* MERGEFORMAT ">
          <w:r w:rsidR="00032CB7">
            <w:rPr>
              <w:noProof/>
            </w:rPr>
            <w:t>3</w:t>
          </w:r>
        </w:fldSimple>
      </w:p>
    </w:sdtContent>
  </w:sdt>
  <w:p w:rsidR="0016526B" w:rsidRDefault="0016526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45820"/>
    <w:multiLevelType w:val="hybridMultilevel"/>
    <w:tmpl w:val="232A5142"/>
    <w:lvl w:ilvl="0" w:tplc="287451A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9D1408"/>
    <w:multiLevelType w:val="hybridMultilevel"/>
    <w:tmpl w:val="4774B300"/>
    <w:lvl w:ilvl="0" w:tplc="F13E9D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3347"/>
    <w:rsid w:val="0001353F"/>
    <w:rsid w:val="00021FB2"/>
    <w:rsid w:val="00032CB7"/>
    <w:rsid w:val="00042074"/>
    <w:rsid w:val="000474F0"/>
    <w:rsid w:val="00050FF2"/>
    <w:rsid w:val="00052BC5"/>
    <w:rsid w:val="00062B1D"/>
    <w:rsid w:val="0007111F"/>
    <w:rsid w:val="00094E05"/>
    <w:rsid w:val="000B7139"/>
    <w:rsid w:val="000B7212"/>
    <w:rsid w:val="000C6907"/>
    <w:rsid w:val="000E7961"/>
    <w:rsid w:val="000F5E24"/>
    <w:rsid w:val="001043C3"/>
    <w:rsid w:val="00133698"/>
    <w:rsid w:val="00142C40"/>
    <w:rsid w:val="00145AED"/>
    <w:rsid w:val="0014792B"/>
    <w:rsid w:val="0016526B"/>
    <w:rsid w:val="00170CFF"/>
    <w:rsid w:val="00191798"/>
    <w:rsid w:val="001B32BA"/>
    <w:rsid w:val="001C15CB"/>
    <w:rsid w:val="001C4106"/>
    <w:rsid w:val="001E03E0"/>
    <w:rsid w:val="001E165B"/>
    <w:rsid w:val="0020607A"/>
    <w:rsid w:val="002065DB"/>
    <w:rsid w:val="00207848"/>
    <w:rsid w:val="00224107"/>
    <w:rsid w:val="0023226A"/>
    <w:rsid w:val="00262D73"/>
    <w:rsid w:val="00262D77"/>
    <w:rsid w:val="00262FEE"/>
    <w:rsid w:val="00264523"/>
    <w:rsid w:val="002C0FB3"/>
    <w:rsid w:val="002F019C"/>
    <w:rsid w:val="00301152"/>
    <w:rsid w:val="00301773"/>
    <w:rsid w:val="00311136"/>
    <w:rsid w:val="00317CCC"/>
    <w:rsid w:val="00321841"/>
    <w:rsid w:val="00326307"/>
    <w:rsid w:val="00326741"/>
    <w:rsid w:val="00336731"/>
    <w:rsid w:val="00341D52"/>
    <w:rsid w:val="0034391A"/>
    <w:rsid w:val="00352B7E"/>
    <w:rsid w:val="00374C89"/>
    <w:rsid w:val="00376628"/>
    <w:rsid w:val="00380254"/>
    <w:rsid w:val="00385DD2"/>
    <w:rsid w:val="00391172"/>
    <w:rsid w:val="003A01FF"/>
    <w:rsid w:val="003C6114"/>
    <w:rsid w:val="003D043F"/>
    <w:rsid w:val="003E7E21"/>
    <w:rsid w:val="003F1FA5"/>
    <w:rsid w:val="003F6459"/>
    <w:rsid w:val="004038E4"/>
    <w:rsid w:val="004162FA"/>
    <w:rsid w:val="00421577"/>
    <w:rsid w:val="0042323D"/>
    <w:rsid w:val="004259B4"/>
    <w:rsid w:val="004277BE"/>
    <w:rsid w:val="00431BDB"/>
    <w:rsid w:val="0045402B"/>
    <w:rsid w:val="00457627"/>
    <w:rsid w:val="004725DF"/>
    <w:rsid w:val="0047619B"/>
    <w:rsid w:val="00495A85"/>
    <w:rsid w:val="004A5353"/>
    <w:rsid w:val="004B48D1"/>
    <w:rsid w:val="004C3D72"/>
    <w:rsid w:val="004E3C95"/>
    <w:rsid w:val="004E75EE"/>
    <w:rsid w:val="004F1BF0"/>
    <w:rsid w:val="004F4246"/>
    <w:rsid w:val="00501543"/>
    <w:rsid w:val="00501A8E"/>
    <w:rsid w:val="00510E9B"/>
    <w:rsid w:val="00536788"/>
    <w:rsid w:val="005434DA"/>
    <w:rsid w:val="00555B03"/>
    <w:rsid w:val="005566F6"/>
    <w:rsid w:val="00570852"/>
    <w:rsid w:val="00575595"/>
    <w:rsid w:val="00591C16"/>
    <w:rsid w:val="005A0604"/>
    <w:rsid w:val="005A3C0E"/>
    <w:rsid w:val="005B5B8E"/>
    <w:rsid w:val="005D2EA9"/>
    <w:rsid w:val="005D7499"/>
    <w:rsid w:val="00613347"/>
    <w:rsid w:val="00626216"/>
    <w:rsid w:val="0065797E"/>
    <w:rsid w:val="00693FD6"/>
    <w:rsid w:val="006A18AA"/>
    <w:rsid w:val="006A3380"/>
    <w:rsid w:val="006A44CB"/>
    <w:rsid w:val="006B49E9"/>
    <w:rsid w:val="006C04E2"/>
    <w:rsid w:val="006C6C5E"/>
    <w:rsid w:val="006E2BE1"/>
    <w:rsid w:val="00701744"/>
    <w:rsid w:val="00702165"/>
    <w:rsid w:val="00715549"/>
    <w:rsid w:val="00720985"/>
    <w:rsid w:val="00736F42"/>
    <w:rsid w:val="00765FD7"/>
    <w:rsid w:val="0078098C"/>
    <w:rsid w:val="00793470"/>
    <w:rsid w:val="007A71BE"/>
    <w:rsid w:val="007B3372"/>
    <w:rsid w:val="007C0DF8"/>
    <w:rsid w:val="007C537B"/>
    <w:rsid w:val="007C7C41"/>
    <w:rsid w:val="007F5D69"/>
    <w:rsid w:val="00800307"/>
    <w:rsid w:val="00832FEA"/>
    <w:rsid w:val="008332C5"/>
    <w:rsid w:val="0083594B"/>
    <w:rsid w:val="008556E0"/>
    <w:rsid w:val="00871148"/>
    <w:rsid w:val="008753C2"/>
    <w:rsid w:val="00895209"/>
    <w:rsid w:val="00896CBC"/>
    <w:rsid w:val="008A2342"/>
    <w:rsid w:val="008A7460"/>
    <w:rsid w:val="008A7D49"/>
    <w:rsid w:val="008B7AEA"/>
    <w:rsid w:val="008C0E41"/>
    <w:rsid w:val="008C4BE0"/>
    <w:rsid w:val="008D4773"/>
    <w:rsid w:val="008D48AE"/>
    <w:rsid w:val="008E2813"/>
    <w:rsid w:val="008E552B"/>
    <w:rsid w:val="00905E2F"/>
    <w:rsid w:val="00914509"/>
    <w:rsid w:val="00926EEB"/>
    <w:rsid w:val="0094647A"/>
    <w:rsid w:val="00950B76"/>
    <w:rsid w:val="00956960"/>
    <w:rsid w:val="00967A23"/>
    <w:rsid w:val="00970962"/>
    <w:rsid w:val="00975A1C"/>
    <w:rsid w:val="00984C07"/>
    <w:rsid w:val="009B0660"/>
    <w:rsid w:val="009B0B74"/>
    <w:rsid w:val="009B3A92"/>
    <w:rsid w:val="009F7565"/>
    <w:rsid w:val="00A1076A"/>
    <w:rsid w:val="00A23DEF"/>
    <w:rsid w:val="00A25181"/>
    <w:rsid w:val="00A26589"/>
    <w:rsid w:val="00A827B8"/>
    <w:rsid w:val="00A84510"/>
    <w:rsid w:val="00A86449"/>
    <w:rsid w:val="00AC5D4C"/>
    <w:rsid w:val="00AC70DE"/>
    <w:rsid w:val="00AD0EE4"/>
    <w:rsid w:val="00AD378A"/>
    <w:rsid w:val="00AD655B"/>
    <w:rsid w:val="00AF7A03"/>
    <w:rsid w:val="00B000F2"/>
    <w:rsid w:val="00B24346"/>
    <w:rsid w:val="00B91D93"/>
    <w:rsid w:val="00B95DBC"/>
    <w:rsid w:val="00BA29EB"/>
    <w:rsid w:val="00BA6F53"/>
    <w:rsid w:val="00BA7870"/>
    <w:rsid w:val="00BC773E"/>
    <w:rsid w:val="00BC77AC"/>
    <w:rsid w:val="00BD25D9"/>
    <w:rsid w:val="00BD682D"/>
    <w:rsid w:val="00BF3F68"/>
    <w:rsid w:val="00BF6E52"/>
    <w:rsid w:val="00C165CD"/>
    <w:rsid w:val="00C17EA7"/>
    <w:rsid w:val="00C22298"/>
    <w:rsid w:val="00C55198"/>
    <w:rsid w:val="00C632D5"/>
    <w:rsid w:val="00C75665"/>
    <w:rsid w:val="00C8290F"/>
    <w:rsid w:val="00C85816"/>
    <w:rsid w:val="00CA14D7"/>
    <w:rsid w:val="00CA4E0C"/>
    <w:rsid w:val="00CA7F52"/>
    <w:rsid w:val="00CB6DF7"/>
    <w:rsid w:val="00CD27F3"/>
    <w:rsid w:val="00CD3FD3"/>
    <w:rsid w:val="00CF7251"/>
    <w:rsid w:val="00D20E39"/>
    <w:rsid w:val="00D249B2"/>
    <w:rsid w:val="00D256EB"/>
    <w:rsid w:val="00D300BB"/>
    <w:rsid w:val="00D433B1"/>
    <w:rsid w:val="00D443EB"/>
    <w:rsid w:val="00D46873"/>
    <w:rsid w:val="00D55B96"/>
    <w:rsid w:val="00D80CEE"/>
    <w:rsid w:val="00D921D5"/>
    <w:rsid w:val="00D94559"/>
    <w:rsid w:val="00DA02CD"/>
    <w:rsid w:val="00DA3567"/>
    <w:rsid w:val="00DC33FD"/>
    <w:rsid w:val="00DE4BE7"/>
    <w:rsid w:val="00DF2CE5"/>
    <w:rsid w:val="00E028A9"/>
    <w:rsid w:val="00E0590B"/>
    <w:rsid w:val="00E11632"/>
    <w:rsid w:val="00E30BF5"/>
    <w:rsid w:val="00E36EFE"/>
    <w:rsid w:val="00E557BC"/>
    <w:rsid w:val="00E57924"/>
    <w:rsid w:val="00E91205"/>
    <w:rsid w:val="00ED1617"/>
    <w:rsid w:val="00ED4DA5"/>
    <w:rsid w:val="00ED64F9"/>
    <w:rsid w:val="00EE1CD3"/>
    <w:rsid w:val="00EE4587"/>
    <w:rsid w:val="00EF4EAE"/>
    <w:rsid w:val="00F129BF"/>
    <w:rsid w:val="00F13221"/>
    <w:rsid w:val="00F22759"/>
    <w:rsid w:val="00F27C24"/>
    <w:rsid w:val="00F4618B"/>
    <w:rsid w:val="00F46A65"/>
    <w:rsid w:val="00F65EAE"/>
    <w:rsid w:val="00F66E5D"/>
    <w:rsid w:val="00F73857"/>
    <w:rsid w:val="00F844AD"/>
    <w:rsid w:val="00FA194B"/>
    <w:rsid w:val="00FA204A"/>
    <w:rsid w:val="00FA29B5"/>
    <w:rsid w:val="00FA2D19"/>
    <w:rsid w:val="00FA3C20"/>
    <w:rsid w:val="00FD0479"/>
    <w:rsid w:val="00FD7DEC"/>
    <w:rsid w:val="00FE224B"/>
    <w:rsid w:val="00FE5A49"/>
    <w:rsid w:val="00FE7AC4"/>
    <w:rsid w:val="00FF0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57BC"/>
    <w:pPr>
      <w:ind w:left="720"/>
      <w:contextualSpacing/>
    </w:pPr>
  </w:style>
  <w:style w:type="paragraph" w:customStyle="1" w:styleId="ConsPlusNormal">
    <w:name w:val="ConsPlusNormal"/>
    <w:rsid w:val="004162FA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Nonformat">
    <w:name w:val="ConsPlusNonformat"/>
    <w:rsid w:val="004162FA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styleId="a8">
    <w:name w:val="Normal (Web)"/>
    <w:basedOn w:val="a"/>
    <w:uiPriority w:val="99"/>
    <w:unhideWhenUsed/>
    <w:rsid w:val="007A71BE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iPriority w:val="99"/>
    <w:unhideWhenUsed/>
    <w:rsid w:val="007A71BE"/>
    <w:rPr>
      <w:color w:val="0000FF"/>
      <w:u w:val="single"/>
    </w:rPr>
  </w:style>
  <w:style w:type="paragraph" w:styleId="aa">
    <w:name w:val="header"/>
    <w:basedOn w:val="a"/>
    <w:link w:val="ab"/>
    <w:uiPriority w:val="99"/>
    <w:rsid w:val="0016526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6526B"/>
  </w:style>
  <w:style w:type="paragraph" w:styleId="ac">
    <w:name w:val="footer"/>
    <w:basedOn w:val="a"/>
    <w:link w:val="ad"/>
    <w:rsid w:val="0016526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6526B"/>
  </w:style>
  <w:style w:type="paragraph" w:customStyle="1" w:styleId="ConsPlusTitle">
    <w:name w:val="ConsPlusTitle"/>
    <w:rsid w:val="006A44CB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7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25BAF-0538-4178-858D-5F1E4E714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146</TotalTime>
  <Pages>1</Pages>
  <Words>204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42</cp:revision>
  <cp:lastPrinted>2022-09-15T11:35:00Z</cp:lastPrinted>
  <dcterms:created xsi:type="dcterms:W3CDTF">2022-08-10T09:06:00Z</dcterms:created>
  <dcterms:modified xsi:type="dcterms:W3CDTF">2022-09-20T08:34:00Z</dcterms:modified>
</cp:coreProperties>
</file>