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851E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851E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C6925" w:rsidRDefault="002C692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13A34" w:rsidRDefault="008851E5" w:rsidP="00133698">
      <w:pPr>
        <w:spacing w:before="400"/>
        <w:rPr>
          <w:rFonts w:ascii="Liberation Serif" w:hAnsi="Liberation Serif" w:cs="Liberation Serif"/>
          <w:color w:val="000000" w:themeColor="text1"/>
          <w:sz w:val="24"/>
        </w:rPr>
      </w:pPr>
      <w:r w:rsidRPr="008851E5">
        <w:rPr>
          <w:rFonts w:ascii="Liberation Serif" w:hAnsi="Liberation Serif" w:cs="Liberation Serif"/>
          <w:noProof/>
          <w:color w:val="000000" w:themeColor="text1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13A34">
        <w:rPr>
          <w:rFonts w:ascii="Liberation Serif" w:hAnsi="Liberation Serif" w:cs="Liberation Serif"/>
          <w:color w:val="000000" w:themeColor="text1"/>
          <w:sz w:val="24"/>
        </w:rPr>
        <w:t xml:space="preserve">от </w:t>
      </w:r>
      <w:r w:rsidR="00483A1C">
        <w:rPr>
          <w:rFonts w:ascii="Liberation Serif" w:hAnsi="Liberation Serif" w:cs="Liberation Serif"/>
          <w:color w:val="000000" w:themeColor="text1"/>
          <w:sz w:val="24"/>
        </w:rPr>
        <w:t>19.10.2022</w:t>
      </w:r>
      <w:r w:rsidR="00133698" w:rsidRPr="00913A34">
        <w:rPr>
          <w:rFonts w:ascii="Liberation Serif" w:hAnsi="Liberation Serif" w:cs="Liberation Serif"/>
          <w:color w:val="000000" w:themeColor="text1"/>
          <w:sz w:val="24"/>
        </w:rPr>
        <w:t xml:space="preserve"> </w:t>
      </w:r>
      <w:r w:rsidR="00483A1C">
        <w:rPr>
          <w:rFonts w:ascii="Liberation Serif" w:hAnsi="Liberation Serif" w:cs="Liberation Serif"/>
          <w:color w:val="000000" w:themeColor="text1"/>
          <w:sz w:val="24"/>
        </w:rPr>
        <w:t xml:space="preserve"> </w:t>
      </w:r>
      <w:r w:rsidR="00133698" w:rsidRPr="00913A34">
        <w:rPr>
          <w:rFonts w:ascii="Liberation Serif" w:hAnsi="Liberation Serif" w:cs="Liberation Serif"/>
          <w:color w:val="000000" w:themeColor="text1"/>
          <w:sz w:val="24"/>
        </w:rPr>
        <w:t xml:space="preserve">№ </w:t>
      </w:r>
      <w:r w:rsidR="00483A1C">
        <w:rPr>
          <w:rFonts w:ascii="Liberation Serif" w:hAnsi="Liberation Serif" w:cs="Liberation Serif"/>
          <w:color w:val="000000" w:themeColor="text1"/>
          <w:sz w:val="24"/>
        </w:rPr>
        <w:t>686</w:t>
      </w:r>
    </w:p>
    <w:p w:rsidR="009D1821" w:rsidRDefault="009D1821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6283C" w:rsidRDefault="0076283C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80465" w:rsidRPr="00913A34" w:rsidRDefault="001E0FBC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внесении изменений в </w:t>
      </w:r>
      <w:r w:rsidR="009D1821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м</w:t>
      </w:r>
      <w:r w:rsidR="0030723F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униципальн</w:t>
      </w:r>
      <w:r w:rsidR="00780465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ую</w:t>
      </w:r>
      <w:r w:rsidR="0030723F"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программ</w:t>
      </w:r>
      <w:r w:rsidR="00780465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у</w:t>
      </w:r>
      <w:r w:rsidR="0030723F"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780465" w:rsidRPr="00913A3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>«</w:t>
      </w:r>
      <w:r w:rsidRPr="00913A34">
        <w:rPr>
          <w:rFonts w:ascii="Liberation Serif" w:hAnsi="Liberation Serif"/>
          <w:b/>
          <w:iCs/>
          <w:color w:val="000000" w:themeColor="text1"/>
          <w:sz w:val="28"/>
          <w:szCs w:val="28"/>
        </w:rPr>
        <w:t>Обеспечение жильем отдельных категорий граждан</w:t>
      </w: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133698" w:rsidRPr="00913A3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>в Каменск-Уральск</w:t>
      </w:r>
      <w:r w:rsidR="00F53894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ом городском округе</w:t>
      </w: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на 2020-2026 годы»  </w:t>
      </w:r>
    </w:p>
    <w:p w:rsidR="0030723F" w:rsidRPr="00751F78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C3ACD" w:rsidRPr="00136127" w:rsidRDefault="00CC3ACD" w:rsidP="00CC3ACD">
      <w:pPr>
        <w:pStyle w:val="3"/>
        <w:spacing w:after="0"/>
        <w:ind w:firstLine="72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136127">
        <w:rPr>
          <w:rFonts w:ascii="Liberation Serif" w:hAnsi="Liberation Serif"/>
          <w:color w:val="000000" w:themeColor="text1"/>
          <w:sz w:val="28"/>
          <w:szCs w:val="28"/>
        </w:rPr>
        <w:t xml:space="preserve">На основании решения Думы Каменск-Уральского городского округа         от 22.12.2021 № 40 </w:t>
      </w:r>
      <w:r w:rsidRPr="00CA5CB0">
        <w:rPr>
          <w:rFonts w:ascii="Liberation Serif" w:hAnsi="Liberation Serif"/>
          <w:sz w:val="28"/>
          <w:szCs w:val="28"/>
        </w:rPr>
        <w:t>(в редакции решени</w:t>
      </w:r>
      <w:r>
        <w:rPr>
          <w:rFonts w:ascii="Liberation Serif" w:hAnsi="Liberation Serif"/>
          <w:sz w:val="28"/>
          <w:szCs w:val="28"/>
        </w:rPr>
        <w:t>й</w:t>
      </w:r>
      <w:r w:rsidRPr="00CA5CB0">
        <w:rPr>
          <w:rFonts w:ascii="Liberation Serif" w:hAnsi="Liberation Serif"/>
          <w:sz w:val="28"/>
          <w:szCs w:val="28"/>
        </w:rPr>
        <w:t xml:space="preserve"> Думы  Каменс</w:t>
      </w:r>
      <w:r>
        <w:rPr>
          <w:rFonts w:ascii="Liberation Serif" w:hAnsi="Liberation Serif"/>
          <w:sz w:val="28"/>
          <w:szCs w:val="28"/>
        </w:rPr>
        <w:t xml:space="preserve">к-Уральского городского округа </w:t>
      </w:r>
      <w:r w:rsidRPr="00CA5CB0">
        <w:rPr>
          <w:rFonts w:ascii="Liberation Serif" w:hAnsi="Liberation Serif"/>
          <w:sz w:val="28"/>
          <w:szCs w:val="28"/>
        </w:rPr>
        <w:t>от 23.03.2022 № 65, от 22.06.2022 № 108</w:t>
      </w:r>
      <w:r>
        <w:rPr>
          <w:rFonts w:ascii="Liberation Serif" w:hAnsi="Liberation Serif"/>
          <w:sz w:val="28"/>
          <w:szCs w:val="28"/>
        </w:rPr>
        <w:t>, от 20.07.2022 № 120</w:t>
      </w:r>
      <w:r w:rsidRPr="00CA5CB0">
        <w:rPr>
          <w:rFonts w:ascii="Liberation Serif" w:hAnsi="Liberation Serif"/>
          <w:sz w:val="28"/>
          <w:szCs w:val="28"/>
        </w:rPr>
        <w:t>) «О бюджете Каменск-Уральского городского округа на 2022 год и плановый период 2023 и 2024 годов»</w:t>
      </w:r>
      <w:r w:rsidRPr="00136127">
        <w:rPr>
          <w:rFonts w:ascii="Liberation Serif" w:hAnsi="Liberation Serif"/>
          <w:color w:val="000000" w:themeColor="text1"/>
          <w:sz w:val="28"/>
          <w:szCs w:val="28"/>
        </w:rPr>
        <w:t>, 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от 09.10.2019 № 817, постановлений Администрации Каменск-Уральского городского округа от 26.08.2020 № 610, от 29.10.2020 № 824</w:t>
      </w:r>
      <w:r w:rsidR="00E7472D">
        <w:rPr>
          <w:rFonts w:ascii="Liberation Serif" w:hAnsi="Liberation Serif"/>
          <w:color w:val="000000" w:themeColor="text1"/>
          <w:sz w:val="28"/>
          <w:szCs w:val="28"/>
        </w:rPr>
        <w:t>, от 02.02.2022 № 63</w:t>
      </w:r>
      <w:r w:rsidRPr="00136127">
        <w:rPr>
          <w:rFonts w:ascii="Liberation Serif" w:hAnsi="Liberation Serif"/>
          <w:color w:val="000000" w:themeColor="text1"/>
          <w:sz w:val="28"/>
          <w:szCs w:val="28"/>
        </w:rPr>
        <w:t>), Администрация Каменск-Уральского городского округа</w:t>
      </w:r>
    </w:p>
    <w:p w:rsidR="004F1BF0" w:rsidRPr="0029501F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29501F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FD6CDB" w:rsidRPr="001E4FE3" w:rsidRDefault="00FD6CDB" w:rsidP="00CD287A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1E4FE3">
        <w:rPr>
          <w:rFonts w:ascii="Liberation Serif" w:hAnsi="Liberation Serif" w:cs="Liberation Serif"/>
          <w:b w:val="0"/>
          <w:color w:val="000000" w:themeColor="text1"/>
        </w:rPr>
        <w:t xml:space="preserve">1. Внести в </w:t>
      </w:r>
      <w:r w:rsidR="00780465" w:rsidRPr="001E4FE3">
        <w:rPr>
          <w:rFonts w:ascii="Liberation Serif" w:hAnsi="Liberation Serif" w:cs="Liberation Serif"/>
          <w:b w:val="0"/>
          <w:color w:val="000000" w:themeColor="text1"/>
        </w:rPr>
        <w:t>муниципальную программу «</w:t>
      </w:r>
      <w:r w:rsidR="00780465" w:rsidRPr="001E4FE3">
        <w:rPr>
          <w:rFonts w:ascii="Liberation Serif" w:hAnsi="Liberation Serif" w:cs="Liberation Serif"/>
          <w:b w:val="0"/>
          <w:iCs/>
          <w:color w:val="000000" w:themeColor="text1"/>
        </w:rPr>
        <w:t>Обеспечение жильем отдельных категорий граждан</w:t>
      </w:r>
      <w:r w:rsidR="00780465" w:rsidRPr="001E4FE3">
        <w:rPr>
          <w:rFonts w:ascii="Liberation Serif" w:hAnsi="Liberation Serif" w:cs="Liberation Serif"/>
          <w:b w:val="0"/>
          <w:color w:val="000000" w:themeColor="text1"/>
        </w:rPr>
        <w:t xml:space="preserve"> в Каменск-Уральск</w:t>
      </w:r>
      <w:r w:rsidR="0076724F" w:rsidRPr="001E4FE3">
        <w:rPr>
          <w:rFonts w:ascii="Liberation Serif" w:hAnsi="Liberation Serif" w:cs="Liberation Serif"/>
          <w:b w:val="0"/>
          <w:color w:val="000000" w:themeColor="text1"/>
        </w:rPr>
        <w:t>ом городском округе</w:t>
      </w:r>
      <w:r w:rsidR="00780465" w:rsidRPr="001E4FE3">
        <w:rPr>
          <w:rFonts w:ascii="Liberation Serif" w:hAnsi="Liberation Serif" w:cs="Liberation Serif"/>
          <w:b w:val="0"/>
          <w:color w:val="000000" w:themeColor="text1"/>
        </w:rPr>
        <w:t xml:space="preserve"> на 2020-2026 годы», утвержденную </w:t>
      </w:r>
      <w:r w:rsidRPr="001E4FE3">
        <w:rPr>
          <w:rFonts w:ascii="Liberation Serif" w:hAnsi="Liberation Serif" w:cs="Liberation Serif"/>
          <w:b w:val="0"/>
          <w:color w:val="000000" w:themeColor="text1"/>
        </w:rPr>
        <w:t>постановление</w:t>
      </w:r>
      <w:r w:rsidR="00780465" w:rsidRPr="001E4FE3">
        <w:rPr>
          <w:rFonts w:ascii="Liberation Serif" w:hAnsi="Liberation Serif" w:cs="Liberation Serif"/>
          <w:b w:val="0"/>
          <w:color w:val="000000" w:themeColor="text1"/>
        </w:rPr>
        <w:t>м</w:t>
      </w:r>
      <w:r w:rsidRPr="001E4FE3">
        <w:rPr>
          <w:rFonts w:ascii="Liberation Serif" w:hAnsi="Liberation Serif" w:cs="Liberation Serif"/>
          <w:b w:val="0"/>
          <w:color w:val="000000" w:themeColor="text1"/>
        </w:rPr>
        <w:t xml:space="preserve"> Администрации города Каменска-Уральского </w:t>
      </w:r>
      <w:r w:rsidR="005D02B4" w:rsidRPr="001E4FE3">
        <w:rPr>
          <w:rFonts w:ascii="Liberation Serif" w:hAnsi="Liberation Serif" w:cs="Liberation Serif"/>
          <w:b w:val="0"/>
          <w:color w:val="000000" w:themeColor="text1"/>
        </w:rPr>
        <w:t xml:space="preserve">       </w:t>
      </w:r>
      <w:r w:rsidRPr="001E4FE3">
        <w:rPr>
          <w:rFonts w:ascii="Liberation Serif" w:hAnsi="Liberation Serif" w:cs="Liberation Serif"/>
          <w:b w:val="0"/>
          <w:color w:val="000000" w:themeColor="text1"/>
        </w:rPr>
        <w:t>от 10.10.2019 № 83</w:t>
      </w:r>
      <w:r w:rsidR="00257E27" w:rsidRPr="001E4FE3">
        <w:rPr>
          <w:rFonts w:ascii="Liberation Serif" w:hAnsi="Liberation Serif" w:cs="Liberation Serif"/>
          <w:b w:val="0"/>
          <w:color w:val="000000" w:themeColor="text1"/>
        </w:rPr>
        <w:t>2</w:t>
      </w:r>
      <w:r w:rsidRPr="001E4FE3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CD287A" w:rsidRPr="001E4FE3">
        <w:rPr>
          <w:rFonts w:ascii="Liberation Serif" w:hAnsi="Liberation Serif" w:cs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="00CD287A" w:rsidRPr="001E4FE3">
          <w:rPr>
            <w:rFonts w:ascii="Liberation Serif" w:hAnsi="Liberation Serif" w:cs="Liberation Serif"/>
            <w:b w:val="0"/>
            <w:color w:val="000000" w:themeColor="text1"/>
          </w:rPr>
          <w:t>№ 182, от 06.05.2020 № 333, от 14.07.2020     № 517, постановлений Администрации Каменск-Уральского городского округа               от 30.12.2020 № 1040, от 17.08.2021 № 663, от 30.12.2021 № 1035,                          от 11.03.2022 № 134</w:t>
        </w:r>
        <w:r w:rsidR="00CC3ACD" w:rsidRPr="001E4FE3">
          <w:rPr>
            <w:rFonts w:ascii="Liberation Serif" w:hAnsi="Liberation Serif" w:cs="Liberation Serif"/>
            <w:b w:val="0"/>
            <w:color w:val="000000" w:themeColor="text1"/>
          </w:rPr>
          <w:t>, от 12.04.2022 № 222</w:t>
        </w:r>
        <w:r w:rsidR="00CD287A" w:rsidRPr="001E4FE3">
          <w:rPr>
            <w:rFonts w:ascii="Liberation Serif" w:hAnsi="Liberation Serif" w:cs="Liberation Serif"/>
            <w:b w:val="0"/>
            <w:color w:val="000000" w:themeColor="text1"/>
          </w:rPr>
          <w:t>)</w:t>
        </w:r>
        <w:r w:rsidR="00CD287A" w:rsidRPr="001E4FE3">
          <w:rPr>
            <w:rFonts w:ascii="Liberation Serif" w:hAnsi="Liberation Serif" w:cs="Liberation Serif"/>
            <w:b w:val="0"/>
            <w:i/>
            <w:color w:val="000000" w:themeColor="text1"/>
          </w:rPr>
          <w:t xml:space="preserve"> </w:t>
        </w:r>
      </w:hyperlink>
      <w:r w:rsidR="00CD287A" w:rsidRPr="001E4FE3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Pr="001E4FE3">
        <w:rPr>
          <w:rFonts w:ascii="Liberation Serif" w:hAnsi="Liberation Serif" w:cs="Liberation Serif"/>
          <w:b w:val="0"/>
          <w:color w:val="000000" w:themeColor="text1"/>
        </w:rPr>
        <w:t xml:space="preserve">(далее – </w:t>
      </w:r>
      <w:r w:rsidR="00780465" w:rsidRPr="001E4FE3">
        <w:rPr>
          <w:rFonts w:ascii="Liberation Serif" w:hAnsi="Liberation Serif" w:cs="Liberation Serif"/>
          <w:b w:val="0"/>
          <w:color w:val="000000" w:themeColor="text1"/>
        </w:rPr>
        <w:t>программа</w:t>
      </w:r>
      <w:r w:rsidRPr="001E4FE3">
        <w:rPr>
          <w:rFonts w:ascii="Liberation Serif" w:hAnsi="Liberation Serif" w:cs="Liberation Serif"/>
          <w:b w:val="0"/>
          <w:color w:val="000000" w:themeColor="text1"/>
        </w:rPr>
        <w:t>)</w:t>
      </w:r>
      <w:r w:rsidR="0076724F" w:rsidRPr="001E4FE3">
        <w:rPr>
          <w:rFonts w:ascii="Liberation Serif" w:hAnsi="Liberation Serif" w:cs="Liberation Serif"/>
          <w:b w:val="0"/>
          <w:color w:val="000000" w:themeColor="text1"/>
        </w:rPr>
        <w:t>,</w:t>
      </w:r>
      <w:r w:rsidRPr="001E4FE3">
        <w:rPr>
          <w:rFonts w:ascii="Liberation Serif" w:hAnsi="Liberation Serif" w:cs="Liberation Serif"/>
          <w:b w:val="0"/>
          <w:color w:val="000000" w:themeColor="text1"/>
        </w:rPr>
        <w:t xml:space="preserve"> следующие изменения:</w:t>
      </w:r>
    </w:p>
    <w:p w:rsidR="00C558D6" w:rsidRPr="001E4FE3" w:rsidRDefault="00FD6CDB" w:rsidP="000B4890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1E4FE3">
        <w:rPr>
          <w:rFonts w:ascii="Liberation Serif" w:hAnsi="Liberation Serif"/>
          <w:b w:val="0"/>
          <w:color w:val="000000" w:themeColor="text1"/>
        </w:rPr>
        <w:t xml:space="preserve">1) </w:t>
      </w:r>
      <w:r w:rsidR="00C558D6" w:rsidRPr="001E4FE3">
        <w:rPr>
          <w:rFonts w:ascii="Liberation Serif" w:hAnsi="Liberation Serif" w:cs="Liberation Serif"/>
          <w:b w:val="0"/>
          <w:color w:val="000000" w:themeColor="text1"/>
        </w:rPr>
        <w:t xml:space="preserve">раздел «Объемы финансирования муниципальной программы, тыс.руб.» Паспорта программы изложить в </w:t>
      </w:r>
      <w:r w:rsidR="00AD664D" w:rsidRPr="001E4FE3">
        <w:rPr>
          <w:rFonts w:ascii="Liberation Serif" w:hAnsi="Liberation Serif" w:cs="Liberation Serif"/>
          <w:b w:val="0"/>
          <w:color w:val="000000" w:themeColor="text1"/>
        </w:rPr>
        <w:t>следующей</w:t>
      </w:r>
      <w:r w:rsidR="00C558D6" w:rsidRPr="001E4FE3">
        <w:rPr>
          <w:rFonts w:ascii="Liberation Serif" w:hAnsi="Liberation Serif" w:cs="Liberation Serif"/>
          <w:b w:val="0"/>
          <w:color w:val="000000" w:themeColor="text1"/>
        </w:rPr>
        <w:t xml:space="preserve"> редакции:</w:t>
      </w:r>
    </w:p>
    <w:p w:rsidR="00FF2100" w:rsidRPr="001E4FE3" w:rsidRDefault="00FF2100" w:rsidP="004667C0">
      <w:pPr>
        <w:pStyle w:val="a8"/>
        <w:suppressAutoHyphens/>
        <w:ind w:left="144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30"/>
        <w:gridCol w:w="7371"/>
      </w:tblGrid>
      <w:tr w:rsidR="00C558D6" w:rsidRPr="001E4FE3" w:rsidTr="005344D8">
        <w:tc>
          <w:tcPr>
            <w:tcW w:w="2330" w:type="dxa"/>
          </w:tcPr>
          <w:p w:rsidR="00C558D6" w:rsidRPr="001E4FE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муниципальной программы, тыс. руб.</w:t>
            </w:r>
          </w:p>
        </w:tc>
        <w:tc>
          <w:tcPr>
            <w:tcW w:w="7371" w:type="dxa"/>
          </w:tcPr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ВСЕГО:</w:t>
            </w:r>
            <w:r w:rsidR="000E506E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12E5A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224830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12E5A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87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503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9802BA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02BA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367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712E5A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21052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12E5A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433639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433639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- 34800,0;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- 34800,0, из них: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 xml:space="preserve">- федеральный бюджет - </w:t>
            </w:r>
            <w:r w:rsidR="0050567F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614FC1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8893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26AE5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  <w:r w:rsidR="00614FC1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C26AE5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4837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919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C26AE5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26AE5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414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614FC1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="00614FC1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40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- </w:t>
            </w:r>
            <w:r w:rsidR="001B697D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103337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1B697D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744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A50D5D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2884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A50D5D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716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517556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17556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1B697D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8565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1B697D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416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433639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433639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- 20000,0;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- 20000,0;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внебюджетные источники – </w:t>
            </w:r>
            <w:r w:rsidR="00712E5A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108062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12E5A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632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6F4721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0166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F4721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747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BD67FD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BD67FD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712E5A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10420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12E5A"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544</w:t>
            </w: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- 14800,0;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- 14800,0;</w:t>
            </w:r>
          </w:p>
          <w:p w:rsidR="00C558D6" w:rsidRPr="00712E5A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- 14800,0;</w:t>
            </w:r>
          </w:p>
          <w:p w:rsidR="00C558D6" w:rsidRPr="001E4FE3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712E5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- 14800,0.</w:t>
            </w:r>
          </w:p>
        </w:tc>
      </w:tr>
    </w:tbl>
    <w:p w:rsidR="001E0FBC" w:rsidRPr="001E4FE3" w:rsidRDefault="001E0FBC" w:rsidP="001E0FBC">
      <w:pPr>
        <w:widowControl w:val="0"/>
        <w:tabs>
          <w:tab w:val="center" w:pos="0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/>
          <w:color w:val="FF0000"/>
        </w:rPr>
      </w:pPr>
    </w:p>
    <w:p w:rsidR="001E0FBC" w:rsidRPr="001E4FE3" w:rsidRDefault="00140EA6" w:rsidP="005344D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E4FE3">
        <w:rPr>
          <w:rFonts w:ascii="Liberation Serif" w:hAnsi="Liberation Serif"/>
          <w:color w:val="FF0000"/>
          <w:sz w:val="28"/>
          <w:szCs w:val="28"/>
        </w:rPr>
        <w:tab/>
      </w:r>
      <w:r w:rsidR="005344D8" w:rsidRPr="001E4FE3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D47290" w:rsidRPr="001E4FE3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1E0FBC" w:rsidRPr="001E4FE3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1 к </w:t>
      </w:r>
      <w:r w:rsidR="00D47290" w:rsidRPr="001E4FE3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1E4FE3">
        <w:rPr>
          <w:rFonts w:ascii="Liberation Serif" w:hAnsi="Liberation Serif"/>
          <w:color w:val="000000" w:themeColor="text1"/>
          <w:sz w:val="28"/>
          <w:szCs w:val="28"/>
        </w:rPr>
        <w:t>рограмме изложить в новой редакции согласно Приложению № 1 к настоящему постановлению;</w:t>
      </w:r>
    </w:p>
    <w:p w:rsidR="00295E0D" w:rsidRDefault="005344D8" w:rsidP="00295E0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95E0D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1E0FBC" w:rsidRPr="00295E0D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Pr="00295E0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95E0D" w:rsidRPr="00295E0D">
        <w:rPr>
          <w:rFonts w:ascii="Liberation Serif" w:hAnsi="Liberation Serif"/>
          <w:color w:val="000000" w:themeColor="text1"/>
          <w:sz w:val="28"/>
          <w:szCs w:val="28"/>
        </w:rPr>
        <w:t>раздел</w:t>
      </w:r>
      <w:r w:rsidR="00295E0D" w:rsidRPr="006D1BAD">
        <w:rPr>
          <w:rFonts w:ascii="Liberation Serif" w:hAnsi="Liberation Serif"/>
          <w:color w:val="000000" w:themeColor="text1"/>
          <w:sz w:val="28"/>
          <w:szCs w:val="28"/>
        </w:rPr>
        <w:t xml:space="preserve"> «Объемы финансирования подпрограммы по годам реализации, тыс.руб.» Паспорта подпрограммы «Обеспечение жильем молодых семей в Каменск-Уральском городском округе на 2020-2026 годы» программы изложить в следующей редакции:</w:t>
      </w:r>
    </w:p>
    <w:p w:rsidR="00295E0D" w:rsidRPr="001E4FE3" w:rsidRDefault="00295E0D" w:rsidP="00295E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6520"/>
      </w:tblGrid>
      <w:tr w:rsidR="00295E0D" w:rsidRPr="001E4FE3" w:rsidTr="00B81810">
        <w:tc>
          <w:tcPr>
            <w:tcW w:w="3181" w:type="dxa"/>
          </w:tcPr>
          <w:p w:rsidR="00295E0D" w:rsidRPr="00295E0D" w:rsidRDefault="00295E0D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5E0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520" w:type="dxa"/>
          </w:tcPr>
          <w:p w:rsidR="00295E0D" w:rsidRPr="00E93A7F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ВСЕГО: 1</w:t>
            </w:r>
            <w:r w:rsidR="00E93A7F"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35248</w:t>
            </w:r>
            <w:r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93A7F"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344</w:t>
            </w:r>
            <w:r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295E0D" w:rsidRPr="00E93A7F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- 27081,571;</w:t>
            </w:r>
          </w:p>
          <w:p w:rsidR="00295E0D" w:rsidRPr="00E93A7F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- 23414,773;</w:t>
            </w:r>
          </w:p>
          <w:p w:rsidR="00295E0D" w:rsidRPr="00E93A7F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E93A7F"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</w:t>
            </w:r>
            <w:r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93A7F"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295E0D" w:rsidRPr="00E93A7F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- 17500,0;</w:t>
            </w:r>
          </w:p>
          <w:p w:rsidR="00295E0D" w:rsidRPr="00E93A7F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- 17500,0;</w:t>
            </w:r>
          </w:p>
          <w:p w:rsidR="00295E0D" w:rsidRPr="00E93A7F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17500,0;</w:t>
            </w:r>
          </w:p>
          <w:p w:rsidR="00295E0D" w:rsidRPr="00E93A7F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93A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17500,0, из них: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федеральный бюджет - 989,346, в том числе: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- 989,346;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2022 год - 0,0;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областной бюджет - 8645,109, в том числе: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- 4589,655;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- 1989,414;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- 2066,040;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местный бюджет - 51217,248, в том числе: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- 7975,820;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- 8676,012;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- 6565,416;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- 7000,0;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- 7000,0;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7000,0;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7000,0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внебюджетные источники - </w:t>
            </w:r>
            <w:r w:rsidR="00252392"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74396</w:t>
            </w: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52392"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641</w:t>
            </w: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- 13526,750;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- 12749,347;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252392"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</w:t>
            </w: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52392"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544</w:t>
            </w: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295E0D" w:rsidRPr="00252392" w:rsidRDefault="00295E0D" w:rsidP="00295E0D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- 10500,0;</w:t>
            </w:r>
          </w:p>
          <w:p w:rsidR="00295E0D" w:rsidRPr="00252392" w:rsidRDefault="00295E0D" w:rsidP="00295E0D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- 10500,0;</w:t>
            </w:r>
          </w:p>
          <w:p w:rsidR="00295E0D" w:rsidRPr="00252392" w:rsidRDefault="00295E0D" w:rsidP="00295E0D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- 10500,0;</w:t>
            </w:r>
          </w:p>
          <w:p w:rsidR="00295E0D" w:rsidRPr="001E4FE3" w:rsidRDefault="00295E0D" w:rsidP="00295E0D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25239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- 10500,0.</w:t>
            </w:r>
          </w:p>
        </w:tc>
      </w:tr>
    </w:tbl>
    <w:p w:rsidR="00295E0D" w:rsidRPr="00295E0D" w:rsidRDefault="00295E0D" w:rsidP="00295E0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F32CB6" w:rsidRPr="00295E0D" w:rsidRDefault="00295E0D" w:rsidP="00F32CB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95E0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4) </w:t>
      </w:r>
      <w:r w:rsidR="00F32CB6" w:rsidRPr="00295E0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дополнить пункт 3.39 раздела 3 подпрограммы </w:t>
      </w:r>
      <w:r w:rsidR="00F32CB6" w:rsidRPr="00295E0D">
        <w:rPr>
          <w:rFonts w:ascii="Liberation Serif" w:hAnsi="Liberation Serif"/>
          <w:color w:val="000000" w:themeColor="text1"/>
          <w:sz w:val="28"/>
          <w:szCs w:val="28"/>
        </w:rPr>
        <w:t xml:space="preserve">«Обеспечение жильем молодых семей в Каменск-Уральском городском округе на 2020-2026 годы» программы </w:t>
      </w:r>
      <w:r w:rsidR="00F32CB6" w:rsidRPr="00295E0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абзацем вторым следующего содержания: </w:t>
      </w:r>
    </w:p>
    <w:p w:rsidR="00F32CB6" w:rsidRDefault="00F32CB6" w:rsidP="00F32CB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95E0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«В список молодых семей – </w:t>
      </w:r>
      <w:r w:rsidRPr="00295E0D">
        <w:rPr>
          <w:rFonts w:ascii="Liberation Serif" w:hAnsi="Liberation Serif"/>
          <w:color w:val="000000" w:themeColor="text1"/>
          <w:sz w:val="28"/>
          <w:szCs w:val="28"/>
        </w:rPr>
        <w:t>участников мероприятия ведомственной целевой программы, изъявивших желание получить социальную выплату по муниципальному образованию</w:t>
      </w:r>
      <w:r w:rsidR="00E7472D" w:rsidRPr="00295E0D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295E0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не включаются молодые семьи, включенные Министерством в список молодых семей - претендентов на получение социальной выплаты в текущем году.»;</w:t>
      </w:r>
    </w:p>
    <w:p w:rsidR="009F3719" w:rsidRPr="006D1BAD" w:rsidRDefault="009F3719" w:rsidP="009F37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5) </w:t>
      </w:r>
      <w:r w:rsidRPr="006D1BAD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</w:t>
      </w:r>
      <w:r w:rsidR="002A12D3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6D1BAD">
        <w:rPr>
          <w:rFonts w:ascii="Liberation Serif" w:hAnsi="Liberation Serif"/>
          <w:color w:val="000000" w:themeColor="text1"/>
          <w:sz w:val="28"/>
          <w:szCs w:val="28"/>
        </w:rPr>
        <w:t xml:space="preserve"> к подпрограмме «Обеспечение жильем                                                                                                                                              молодых семей в Каменск-Уральском городском округе на 2020 - 2026 годы» программы изложить в новой редакции согласно Приложению № 2 к настоящему постановлению;</w:t>
      </w:r>
    </w:p>
    <w:p w:rsidR="001E0FBC" w:rsidRPr="00DF373C" w:rsidRDefault="00DF373C" w:rsidP="005E357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F373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C0617F" w:rsidRPr="00DF373C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5E3579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77D56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раздел «Объемы финансирования подпрограммы по годам реализации, тыс.руб.» Паспорта подпрограммы 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«Обеспечение жилыми помещениями малоимущих граждан в </w:t>
      </w:r>
      <w:r w:rsidR="00977D56" w:rsidRPr="00DF373C">
        <w:rPr>
          <w:rFonts w:ascii="Liberation Serif" w:hAnsi="Liberation Serif"/>
          <w:color w:val="000000" w:themeColor="text1"/>
          <w:sz w:val="28"/>
          <w:szCs w:val="28"/>
        </w:rPr>
        <w:t>К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>аменск-Уральск</w:t>
      </w:r>
      <w:r w:rsidR="00FC0E4A" w:rsidRPr="00DF373C">
        <w:rPr>
          <w:rFonts w:ascii="Liberation Serif" w:hAnsi="Liberation Serif"/>
          <w:color w:val="000000" w:themeColor="text1"/>
          <w:sz w:val="28"/>
          <w:szCs w:val="28"/>
        </w:rPr>
        <w:t>ий</w:t>
      </w:r>
      <w:r w:rsidR="00093441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093441" w:rsidRPr="00DF373C">
        <w:rPr>
          <w:rFonts w:ascii="Liberation Serif" w:hAnsi="Liberation Serif"/>
          <w:color w:val="000000" w:themeColor="text1"/>
          <w:sz w:val="28"/>
          <w:szCs w:val="28"/>
        </w:rPr>
        <w:t>20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- 202</w:t>
      </w:r>
      <w:r w:rsidR="00093441" w:rsidRPr="00DF373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093441" w:rsidRPr="00DF373C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>рограммы изложить в</w:t>
      </w:r>
      <w:r w:rsidR="005D0276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следующей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редакции:</w:t>
      </w:r>
    </w:p>
    <w:p w:rsidR="001E0FBC" w:rsidRPr="00DF373C" w:rsidRDefault="001E0FBC" w:rsidP="001E0F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6520"/>
      </w:tblGrid>
      <w:tr w:rsidR="000C1F0A" w:rsidRPr="00DF373C" w:rsidTr="00C0617F">
        <w:tc>
          <w:tcPr>
            <w:tcW w:w="3181" w:type="dxa"/>
          </w:tcPr>
          <w:p w:rsidR="000C1F0A" w:rsidRPr="00DF373C" w:rsidRDefault="000C1F0A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520" w:type="dxa"/>
          </w:tcPr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692D4A"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42563</w:t>
            </w: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92D4A"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235</w:t>
            </w: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17041,635;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– </w:t>
            </w:r>
            <w:r w:rsidR="00981A4C"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1A4C"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2022 год –</w:t>
            </w:r>
            <w:r w:rsidR="00E66B4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92D4A"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92D4A"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11000,0;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11000,0, из них:</w:t>
            </w:r>
          </w:p>
          <w:p w:rsidR="007D1CFE" w:rsidRPr="00DF373C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федеральный бюджет – 3547,775, в том числе: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3547,775;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DF373C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7D1CFE" w:rsidRPr="00DF373C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областной бюджет – 248,264, в том числе: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248,264;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DF373C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7D1CFE" w:rsidRPr="00DF373C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7955CA"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38767</w:t>
            </w: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955CA"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196</w:t>
            </w: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13245,596;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– </w:t>
            </w:r>
            <w:r w:rsidR="00981A4C"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1A4C"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– </w:t>
            </w:r>
            <w:r w:rsidR="007955CA"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955CA"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11000,0;</w:t>
            </w:r>
          </w:p>
          <w:p w:rsidR="000C1F0A" w:rsidRPr="00DF373C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73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11000,0.</w:t>
            </w:r>
          </w:p>
        </w:tc>
      </w:tr>
    </w:tbl>
    <w:p w:rsidR="001E0FBC" w:rsidRPr="001E4FE3" w:rsidRDefault="001E0FBC" w:rsidP="001E0FBC">
      <w:pPr>
        <w:ind w:firstLine="709"/>
        <w:jc w:val="both"/>
        <w:rPr>
          <w:rFonts w:ascii="Liberation Serif" w:hAnsi="Liberation Serif"/>
          <w:color w:val="FF0000"/>
        </w:rPr>
      </w:pPr>
    </w:p>
    <w:p w:rsidR="00EC56E5" w:rsidRPr="00DF373C" w:rsidRDefault="00DF373C" w:rsidP="00D46360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F373C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DE734C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EC56E5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1 к подпрограмме «Обеспечение жилыми помещениями малоимущих граждан в Каменск-Уральском городском округе на 2020-2026 годы» программы изложить в новой редакции согласно Приложению № </w:t>
      </w:r>
      <w:r w:rsidRPr="00DF373C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EC56E5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1E0FBC" w:rsidRPr="00DF373C" w:rsidRDefault="00DF373C" w:rsidP="00D46360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F373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="00EC56E5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>Приложение № 2 к подпрограмме «Обеспечение жилыми помещениями малоимущих граждан в Каменск-Уральск</w:t>
      </w:r>
      <w:r w:rsidR="00B41C86" w:rsidRPr="00DF373C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2B12C8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4460AA" w:rsidRPr="00DF373C">
        <w:rPr>
          <w:rFonts w:ascii="Liberation Serif" w:hAnsi="Liberation Serif"/>
          <w:color w:val="000000" w:themeColor="text1"/>
          <w:sz w:val="28"/>
          <w:szCs w:val="28"/>
        </w:rPr>
        <w:t>20-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>202</w:t>
      </w:r>
      <w:r w:rsidR="004460AA" w:rsidRPr="00DF373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4460AA" w:rsidRPr="00DF373C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рограммы изложить в новой редакции согласно Приложению № </w:t>
      </w:r>
      <w:r w:rsidRPr="00DF373C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1E0FBC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 w:rsidR="00E7472D" w:rsidRPr="00DF373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0425A8" w:rsidRPr="00DF373C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F373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0425A8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DC2B0C" w:rsidRPr="00DF373C">
        <w:rPr>
          <w:rFonts w:ascii="Liberation Serif" w:hAnsi="Liberation Serif"/>
          <w:color w:val="000000" w:themeColor="text1"/>
          <w:sz w:val="28"/>
          <w:szCs w:val="28"/>
        </w:rPr>
        <w:t>Опубликовать</w:t>
      </w:r>
      <w:r w:rsidR="000425A8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настоящее постановление</w:t>
      </w:r>
      <w:r w:rsidR="00DC2B0C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в газете «Каменский рабочий» и разместить</w:t>
      </w:r>
      <w:r w:rsidR="000425A8"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муниципального образования.</w:t>
      </w:r>
    </w:p>
    <w:p w:rsidR="00224837" w:rsidRPr="00DF373C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F373C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224837" w:rsidRPr="00DF373C">
        <w:rPr>
          <w:rFonts w:ascii="Liberation Serif" w:hAnsi="Liberation Serif"/>
          <w:color w:val="000000" w:themeColor="text1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Нестерова Д.Н.</w:t>
      </w:r>
    </w:p>
    <w:p w:rsidR="00133698" w:rsidRPr="00DF373C" w:rsidRDefault="001E0FBC" w:rsidP="00D927FD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F373C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</w:p>
    <w:p w:rsidR="00133698" w:rsidRPr="00DF373C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333AF" w:rsidRPr="00DF373C" w:rsidRDefault="00FA4CC0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D921D5" w:rsidRPr="00DF373C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4333AF"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FA4CC0"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</w:t>
      </w:r>
      <w:r w:rsidR="00202D72"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FA4CC0"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>А.А.</w:t>
      </w:r>
      <w:r w:rsidR="004333AF"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A4CC0" w:rsidRPr="00DF373C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9852DE" w:rsidRPr="001E4FE3" w:rsidRDefault="009852DE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92B98" w:rsidRPr="001E4FE3" w:rsidRDefault="00692B98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92B98" w:rsidRPr="001E4FE3" w:rsidSect="00F9755F">
          <w:headerReference w:type="default" r:id="rId10"/>
          <w:pgSz w:w="11906" w:h="16838"/>
          <w:pgMar w:top="284" w:right="567" w:bottom="709" w:left="1418" w:header="709" w:footer="709" w:gutter="0"/>
          <w:cols w:space="708"/>
          <w:titlePg/>
          <w:docGrid w:linePitch="360"/>
        </w:sectPr>
      </w:pPr>
    </w:p>
    <w:p w:rsidR="009852DE" w:rsidRPr="001E4FE3" w:rsidRDefault="009852DE" w:rsidP="009852D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1E4FE3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</w:t>
      </w:r>
      <w:r w:rsidR="00692B98" w:rsidRPr="001E4FE3">
        <w:rPr>
          <w:rFonts w:ascii="Liberation Serif" w:hAnsi="Liberation Serif"/>
          <w:color w:val="000000" w:themeColor="text1"/>
          <w:sz w:val="24"/>
          <w:szCs w:val="24"/>
        </w:rPr>
        <w:t xml:space="preserve">  </w:t>
      </w:r>
      <w:r w:rsidRPr="001E4FE3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1 </w:t>
      </w:r>
    </w:p>
    <w:p w:rsidR="009852DE" w:rsidRPr="001E4FE3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E4FE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9852DE" w:rsidRPr="001E4FE3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E4FE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9852DE" w:rsidRPr="001E4FE3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1E4FE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483A1C">
        <w:rPr>
          <w:rFonts w:ascii="Liberation Serif" w:hAnsi="Liberation Serif"/>
          <w:color w:val="000000" w:themeColor="text1"/>
          <w:sz w:val="24"/>
          <w:szCs w:val="24"/>
        </w:rPr>
        <w:t>19.10.2022</w:t>
      </w:r>
      <w:r w:rsidRPr="001E4FE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83A1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1E4FE3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483A1C">
        <w:rPr>
          <w:rFonts w:ascii="Liberation Serif" w:hAnsi="Liberation Serif"/>
          <w:color w:val="000000" w:themeColor="text1"/>
          <w:sz w:val="24"/>
          <w:szCs w:val="24"/>
        </w:rPr>
        <w:t>686</w:t>
      </w:r>
    </w:p>
    <w:p w:rsidR="009852DE" w:rsidRPr="001E4FE3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9852DE" w:rsidRPr="001E4FE3" w:rsidRDefault="009852DE" w:rsidP="009852DE">
      <w:pPr>
        <w:pStyle w:val="ConsPlusNormal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E4FE3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Приложение № 1</w:t>
      </w:r>
    </w:p>
    <w:p w:rsidR="009852DE" w:rsidRPr="001E4FE3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E4FE3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к муниципальной программе</w:t>
      </w:r>
    </w:p>
    <w:p w:rsidR="009852DE" w:rsidRPr="001E4FE3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E4FE3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«Обеспечение жильем отдельных категорий граждан</w:t>
      </w:r>
    </w:p>
    <w:p w:rsidR="009852DE" w:rsidRPr="001E4FE3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E4FE3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в Каменск-Уральском городском округе</w:t>
      </w:r>
    </w:p>
    <w:p w:rsidR="009852DE" w:rsidRPr="001E4FE3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E4FE3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на 2020 - 2026 годы»</w:t>
      </w:r>
    </w:p>
    <w:p w:rsidR="009852DE" w:rsidRPr="001E4FE3" w:rsidRDefault="009852DE" w:rsidP="009852D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852DE" w:rsidRPr="001E4FE3" w:rsidRDefault="009852DE" w:rsidP="009852D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bookmarkStart w:id="0" w:name="P153"/>
      <w:bookmarkEnd w:id="0"/>
      <w:r w:rsidRPr="001E4FE3">
        <w:rPr>
          <w:rFonts w:ascii="Liberation Serif" w:hAnsi="Liberation Serif" w:cs="Times New Roman"/>
          <w:color w:val="000000" w:themeColor="text1"/>
          <w:sz w:val="24"/>
          <w:szCs w:val="24"/>
        </w:rPr>
        <w:t>ПЛАН МЕРОПРИЯТИЙ ПО ВЫПОЛНЕНИЮ МУНИЦИПАЛЬНОЙ ПРОГРАММЫ</w:t>
      </w:r>
    </w:p>
    <w:p w:rsidR="009852DE" w:rsidRPr="001E4FE3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E4FE3">
        <w:rPr>
          <w:rFonts w:ascii="Liberation Serif" w:hAnsi="Liberation Serif" w:cs="Times New Roman"/>
          <w:color w:val="000000" w:themeColor="text1"/>
          <w:sz w:val="24"/>
          <w:szCs w:val="24"/>
        </w:rPr>
        <w:t>«ОБЕСПЕЧЕНИЕ ЖИЛЬЕМ ОТДЕЛЬНЫХ КАТЕГОРИЙ ГРАЖДАН В КАМЕНСК-УРАЛЬСК</w:t>
      </w:r>
      <w:r w:rsidR="00FA273D" w:rsidRPr="001E4FE3">
        <w:rPr>
          <w:rFonts w:ascii="Liberation Serif" w:hAnsi="Liberation Serif" w:cs="Times New Roman"/>
          <w:color w:val="000000" w:themeColor="text1"/>
          <w:sz w:val="24"/>
          <w:szCs w:val="24"/>
        </w:rPr>
        <w:t>ОМ ГОРОДСКОМ ОКРУГЕ</w:t>
      </w:r>
      <w:r w:rsidRPr="001E4FE3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9852DE" w:rsidRPr="001E4FE3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1E4FE3">
        <w:rPr>
          <w:rFonts w:ascii="Liberation Serif" w:hAnsi="Liberation Serif" w:cs="Times New Roman"/>
          <w:color w:val="000000" w:themeColor="text1"/>
          <w:sz w:val="24"/>
          <w:szCs w:val="24"/>
        </w:rPr>
        <w:t>НА 2020 – 2026 ГОДЫ»</w:t>
      </w:r>
    </w:p>
    <w:p w:rsidR="009852DE" w:rsidRPr="001E4FE3" w:rsidRDefault="009852DE" w:rsidP="009852D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5167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3118"/>
        <w:gridCol w:w="1276"/>
        <w:gridCol w:w="1276"/>
        <w:gridCol w:w="1276"/>
        <w:gridCol w:w="1275"/>
        <w:gridCol w:w="1134"/>
        <w:gridCol w:w="1134"/>
        <w:gridCol w:w="1134"/>
        <w:gridCol w:w="1134"/>
        <w:gridCol w:w="1559"/>
      </w:tblGrid>
      <w:tr w:rsidR="009852DE" w:rsidRPr="001E4FE3" w:rsidTr="002F7BC8">
        <w:tc>
          <w:tcPr>
            <w:tcW w:w="851" w:type="dxa"/>
            <w:vMerge w:val="restart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118" w:type="dxa"/>
            <w:vMerge w:val="restart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</w:t>
            </w:r>
          </w:p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9639" w:type="dxa"/>
            <w:gridSpan w:val="8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559" w:type="dxa"/>
            <w:vMerge w:val="restart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9852DE" w:rsidRPr="001E4FE3" w:rsidTr="002F7BC8">
        <w:tc>
          <w:tcPr>
            <w:tcW w:w="851" w:type="dxa"/>
            <w:vMerge/>
          </w:tcPr>
          <w:p w:rsidR="009852DE" w:rsidRPr="001E4FE3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852DE" w:rsidRPr="001E4FE3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6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275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34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34" w:type="dxa"/>
          </w:tcPr>
          <w:p w:rsidR="009852DE" w:rsidRPr="001E4FE3" w:rsidRDefault="009852DE" w:rsidP="00DE7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9852DE" w:rsidRPr="001E4FE3" w:rsidRDefault="009852DE" w:rsidP="00DE7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vMerge/>
          </w:tcPr>
          <w:p w:rsidR="009852DE" w:rsidRPr="001E4FE3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52DE" w:rsidRPr="001E4FE3" w:rsidTr="002F7BC8">
        <w:tc>
          <w:tcPr>
            <w:tcW w:w="851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9852DE" w:rsidRPr="001E4FE3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5D5BBE" w:rsidRPr="001E4FE3" w:rsidTr="002F7BC8">
        <w:tc>
          <w:tcPr>
            <w:tcW w:w="851" w:type="dxa"/>
            <w:vMerge w:val="restart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муниципальной программе,</w:t>
            </w:r>
          </w:p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5D5BBE" w:rsidRPr="001E4FE3" w:rsidRDefault="0088646A" w:rsidP="00881A2D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8864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224830,87</w:t>
            </w:r>
          </w:p>
        </w:tc>
        <w:tc>
          <w:tcPr>
            <w:tcW w:w="1276" w:type="dxa"/>
          </w:tcPr>
          <w:p w:rsidR="005D5BBE" w:rsidRPr="001E4FE3" w:rsidRDefault="005D5BBE" w:rsidP="00E209D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5D5BBE" w:rsidRPr="001E4FE3" w:rsidRDefault="005D5BBE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34152,367</w:t>
            </w:r>
          </w:p>
        </w:tc>
        <w:tc>
          <w:tcPr>
            <w:tcW w:w="1275" w:type="dxa"/>
          </w:tcPr>
          <w:p w:rsidR="005D5BBE" w:rsidRPr="001E4FE3" w:rsidRDefault="000007BB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007B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21052,0</w:t>
            </w:r>
          </w:p>
        </w:tc>
        <w:tc>
          <w:tcPr>
            <w:tcW w:w="1134" w:type="dxa"/>
          </w:tcPr>
          <w:p w:rsidR="005D5BBE" w:rsidRPr="001E4FE3" w:rsidRDefault="009D440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="005D5BBE"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5D5BBE" w:rsidRPr="001E4FE3" w:rsidRDefault="009D440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="005D5BBE"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C21400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C21400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C21400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C21400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C21400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C21400" w:rsidRDefault="003667F2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8893,373</w:t>
            </w:r>
          </w:p>
        </w:tc>
        <w:tc>
          <w:tcPr>
            <w:tcW w:w="1276" w:type="dxa"/>
          </w:tcPr>
          <w:p w:rsidR="005D5BBE" w:rsidRPr="00C21400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5D5BBE" w:rsidRPr="00C21400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5" w:type="dxa"/>
          </w:tcPr>
          <w:p w:rsidR="005D5BBE" w:rsidRPr="00C21400" w:rsidRDefault="00370D03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1134" w:type="dxa"/>
          </w:tcPr>
          <w:p w:rsidR="005D5BBE" w:rsidRPr="00C21400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C21400" w:rsidRDefault="00E776D4" w:rsidP="00881A2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103337,744</w:t>
            </w:r>
          </w:p>
        </w:tc>
        <w:tc>
          <w:tcPr>
            <w:tcW w:w="1276" w:type="dxa"/>
          </w:tcPr>
          <w:p w:rsidR="005D5BBE" w:rsidRPr="00C2140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5D5BBE" w:rsidRPr="00C2140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13887,612</w:t>
            </w:r>
          </w:p>
        </w:tc>
        <w:tc>
          <w:tcPr>
            <w:tcW w:w="1275" w:type="dxa"/>
          </w:tcPr>
          <w:p w:rsidR="005D5BBE" w:rsidRPr="00C21400" w:rsidRDefault="00E776D4" w:rsidP="00881A2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8565,416</w:t>
            </w:r>
          </w:p>
        </w:tc>
        <w:tc>
          <w:tcPr>
            <w:tcW w:w="1134" w:type="dxa"/>
          </w:tcPr>
          <w:p w:rsidR="005D5BBE" w:rsidRPr="00C21400" w:rsidRDefault="009D440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="005D5BBE"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1E4FE3" w:rsidRDefault="009D440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="005D5BBE"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1E4FE3" w:rsidRDefault="00B57443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B5744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108062,632</w:t>
            </w:r>
          </w:p>
        </w:tc>
        <w:tc>
          <w:tcPr>
            <w:tcW w:w="1276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18275,341</w:t>
            </w:r>
          </w:p>
        </w:tc>
        <w:tc>
          <w:tcPr>
            <w:tcW w:w="1275" w:type="dxa"/>
          </w:tcPr>
          <w:p w:rsidR="005D5BBE" w:rsidRPr="001E4FE3" w:rsidRDefault="00140E23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140E2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10420,544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16" w:type="dxa"/>
            <w:gridSpan w:val="10"/>
          </w:tcPr>
          <w:p w:rsidR="005D5BBE" w:rsidRPr="001E4FE3" w:rsidRDefault="005D5BBE" w:rsidP="00DE734C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5D5BBE" w:rsidRPr="001E4FE3" w:rsidTr="002F7BC8">
        <w:tc>
          <w:tcPr>
            <w:tcW w:w="851" w:type="dxa"/>
            <w:vMerge w:val="restart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5D5BBE" w:rsidRPr="0088646A" w:rsidRDefault="0088646A" w:rsidP="0088646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864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224830</w:t>
            </w:r>
            <w:r w:rsidR="005D5BBE" w:rsidRPr="008864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8864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87</w:t>
            </w:r>
          </w:p>
        </w:tc>
        <w:tc>
          <w:tcPr>
            <w:tcW w:w="1276" w:type="dxa"/>
          </w:tcPr>
          <w:p w:rsidR="005D5BBE" w:rsidRPr="001E4FE3" w:rsidRDefault="005D5BBE" w:rsidP="00FC756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5D5BBE" w:rsidRPr="001E4FE3" w:rsidRDefault="005D5BBE" w:rsidP="005D5BB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34152,367</w:t>
            </w:r>
          </w:p>
        </w:tc>
        <w:tc>
          <w:tcPr>
            <w:tcW w:w="1275" w:type="dxa"/>
          </w:tcPr>
          <w:p w:rsidR="005D5BBE" w:rsidRPr="000007BB" w:rsidRDefault="000007BB" w:rsidP="000007B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007B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21052</w:t>
            </w:r>
            <w:r w:rsidR="005D5BBE" w:rsidRPr="000007B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0007B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D5BBE" w:rsidRPr="001E4FE3" w:rsidRDefault="004C296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23800</w:t>
            </w:r>
            <w:r w:rsidR="005D5BBE"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1E4FE3" w:rsidRDefault="004C296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23800</w:t>
            </w:r>
            <w:r w:rsidR="005D5BBE"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C21400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C21400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C21400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C21400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C21400" w:rsidRDefault="003667F2" w:rsidP="003667F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8893</w:t>
            </w:r>
            <w:r w:rsidR="005D5BBE"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,3</w:t>
            </w: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5D5BBE"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5D5BBE" w:rsidRPr="00C21400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5D5BBE" w:rsidRPr="00C21400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5" w:type="dxa"/>
          </w:tcPr>
          <w:p w:rsidR="005D5BBE" w:rsidRPr="00C21400" w:rsidRDefault="00370D03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C21400" w:rsidRDefault="00D63DE0" w:rsidP="0059480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  <w:r w:rsidR="0059480C"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3337</w:t>
            </w:r>
            <w:r w:rsidR="005D5BBE"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9480C"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744</w:t>
            </w:r>
          </w:p>
        </w:tc>
        <w:tc>
          <w:tcPr>
            <w:tcW w:w="1276" w:type="dxa"/>
          </w:tcPr>
          <w:p w:rsidR="005D5BBE" w:rsidRPr="00C21400" w:rsidRDefault="005D5BBE" w:rsidP="002264D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5D5BBE" w:rsidRPr="00C21400" w:rsidRDefault="005D5BBE" w:rsidP="00F4473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13887,612</w:t>
            </w:r>
          </w:p>
        </w:tc>
        <w:tc>
          <w:tcPr>
            <w:tcW w:w="1275" w:type="dxa"/>
          </w:tcPr>
          <w:p w:rsidR="005D5BBE" w:rsidRPr="00C21400" w:rsidRDefault="00D53463" w:rsidP="00D5346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8565</w:t>
            </w:r>
            <w:r w:rsidR="005D5BBE"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C2140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416</w:t>
            </w:r>
          </w:p>
        </w:tc>
        <w:tc>
          <w:tcPr>
            <w:tcW w:w="1134" w:type="dxa"/>
          </w:tcPr>
          <w:p w:rsidR="005D5BBE" w:rsidRPr="001E4FE3" w:rsidRDefault="004C296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="005D5BBE"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1E4FE3" w:rsidRDefault="004C296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="005D5BBE"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rPr>
          <w:trHeight w:val="536"/>
        </w:trPr>
        <w:tc>
          <w:tcPr>
            <w:tcW w:w="851" w:type="dxa"/>
            <w:vMerge/>
          </w:tcPr>
          <w:p w:rsidR="005D5BBE" w:rsidRPr="001E4F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B57443" w:rsidRDefault="00B57443" w:rsidP="00B5744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5744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108062</w:t>
            </w:r>
            <w:r w:rsidR="005D5BBE" w:rsidRPr="00B5744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5744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632</w:t>
            </w:r>
          </w:p>
        </w:tc>
        <w:tc>
          <w:tcPr>
            <w:tcW w:w="1276" w:type="dxa"/>
          </w:tcPr>
          <w:p w:rsidR="005D5BBE" w:rsidRPr="001E4FE3" w:rsidRDefault="005D5BBE" w:rsidP="002B536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5D5BBE" w:rsidRPr="001E4FE3" w:rsidRDefault="005D5BBE" w:rsidP="003A04D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18275,341</w:t>
            </w:r>
          </w:p>
        </w:tc>
        <w:tc>
          <w:tcPr>
            <w:tcW w:w="1275" w:type="dxa"/>
          </w:tcPr>
          <w:p w:rsidR="005D5BBE" w:rsidRPr="00140E23" w:rsidRDefault="00140E23" w:rsidP="00140E2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40E2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10420</w:t>
            </w:r>
            <w:r w:rsidR="005D5BBE" w:rsidRPr="00140E2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40E2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544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 w:val="restart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5D5BBE" w:rsidRPr="001E4FE3" w:rsidRDefault="005D5BBE" w:rsidP="004C0FA9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семей в  Каменск-Уральском городском округе на 2020 – 2026 годы», в т.ч.:</w:t>
            </w:r>
          </w:p>
        </w:tc>
        <w:tc>
          <w:tcPr>
            <w:tcW w:w="1276" w:type="dxa"/>
          </w:tcPr>
          <w:p w:rsidR="005D5BBE" w:rsidRPr="000E3698" w:rsidRDefault="000E3698" w:rsidP="000E369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135248</w:t>
            </w:r>
            <w:r w:rsidR="005D5BBE"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344</w:t>
            </w:r>
          </w:p>
        </w:tc>
        <w:tc>
          <w:tcPr>
            <w:tcW w:w="1276" w:type="dxa"/>
          </w:tcPr>
          <w:p w:rsidR="005D5BBE" w:rsidRPr="000E3698" w:rsidRDefault="005D5BBE" w:rsidP="00E9024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6" w:type="dxa"/>
          </w:tcPr>
          <w:p w:rsidR="005D5BBE" w:rsidRPr="000E3698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5" w:type="dxa"/>
          </w:tcPr>
          <w:p w:rsidR="005D5BBE" w:rsidRPr="000E3698" w:rsidRDefault="000E3698" w:rsidP="000E369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</w:t>
            </w:r>
            <w:r w:rsidR="005D5BBE"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0E3698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5D5BBE" w:rsidRPr="000E3698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5D5BBE" w:rsidRPr="000E3698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0E3698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0E3698" w:rsidRDefault="004044C3" w:rsidP="004044C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8645</w:t>
            </w:r>
            <w:r w:rsidR="005D5BBE"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109</w:t>
            </w:r>
          </w:p>
        </w:tc>
        <w:tc>
          <w:tcPr>
            <w:tcW w:w="1276" w:type="dxa"/>
          </w:tcPr>
          <w:p w:rsidR="005D5BBE" w:rsidRPr="000E3698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6" w:type="dxa"/>
          </w:tcPr>
          <w:p w:rsidR="005D5BBE" w:rsidRPr="000E3698" w:rsidRDefault="005D5BBE" w:rsidP="00E47C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5" w:type="dxa"/>
          </w:tcPr>
          <w:p w:rsidR="005D5BBE" w:rsidRPr="000E3698" w:rsidRDefault="004044C3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</w:t>
            </w:r>
            <w:r w:rsidR="005D5BBE"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0E3698" w:rsidRDefault="005D5BBE" w:rsidP="00C10D3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</w:t>
            </w:r>
            <w:r w:rsidR="00C10D34"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217</w:t>
            </w: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10D34"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</w:t>
            </w:r>
          </w:p>
        </w:tc>
        <w:tc>
          <w:tcPr>
            <w:tcW w:w="1276" w:type="dxa"/>
          </w:tcPr>
          <w:p w:rsidR="005D5BBE" w:rsidRPr="000E3698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6" w:type="dxa"/>
          </w:tcPr>
          <w:p w:rsidR="005D5BBE" w:rsidRPr="000E3698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5" w:type="dxa"/>
          </w:tcPr>
          <w:p w:rsidR="005D5BBE" w:rsidRPr="000E3698" w:rsidRDefault="00C10D34" w:rsidP="00C10D3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</w:t>
            </w:r>
            <w:r w:rsidR="005D5BBE"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416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0E3698" w:rsidRDefault="000E3698" w:rsidP="000E369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74396</w:t>
            </w:r>
            <w:r w:rsidR="005D5BBE"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641</w:t>
            </w:r>
          </w:p>
        </w:tc>
        <w:tc>
          <w:tcPr>
            <w:tcW w:w="1276" w:type="dxa"/>
          </w:tcPr>
          <w:p w:rsidR="005D5BBE" w:rsidRPr="000E3698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6" w:type="dxa"/>
          </w:tcPr>
          <w:p w:rsidR="005D5BBE" w:rsidRPr="000E3698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12749,347</w:t>
            </w:r>
          </w:p>
        </w:tc>
        <w:tc>
          <w:tcPr>
            <w:tcW w:w="1275" w:type="dxa"/>
          </w:tcPr>
          <w:p w:rsidR="005D5BBE" w:rsidRPr="000E3698" w:rsidRDefault="000E3698" w:rsidP="000E369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</w:t>
            </w:r>
            <w:r w:rsidR="005D5BBE"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544</w:t>
            </w:r>
          </w:p>
        </w:tc>
        <w:tc>
          <w:tcPr>
            <w:tcW w:w="1134" w:type="dxa"/>
          </w:tcPr>
          <w:p w:rsidR="005D5BBE" w:rsidRPr="000E3698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369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 w:val="restart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5D5BBE" w:rsidRPr="001E4FE3" w:rsidRDefault="005D5BBE" w:rsidP="004C0FA9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жилыми помещениями малоимущих граждан в  Каменск-Уральском городском округе на 2020 - 2026 годы», в т.ч.:</w:t>
            </w:r>
          </w:p>
        </w:tc>
        <w:tc>
          <w:tcPr>
            <w:tcW w:w="1276" w:type="dxa"/>
          </w:tcPr>
          <w:p w:rsidR="005D5BBE" w:rsidRPr="001E4FE3" w:rsidRDefault="001E4B1D" w:rsidP="001E4B1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42563</w:t>
            </w:r>
            <w:r w:rsidR="005D5BBE"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235</w:t>
            </w:r>
          </w:p>
        </w:tc>
        <w:tc>
          <w:tcPr>
            <w:tcW w:w="1276" w:type="dxa"/>
          </w:tcPr>
          <w:p w:rsidR="005D5BBE" w:rsidRPr="001E4FE3" w:rsidRDefault="005D5BBE" w:rsidP="0005260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276" w:type="dxa"/>
          </w:tcPr>
          <w:p w:rsidR="005D5BBE" w:rsidRPr="001E4FE3" w:rsidRDefault="005D5BBE" w:rsidP="00C2631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275" w:type="dxa"/>
          </w:tcPr>
          <w:p w:rsidR="005D5BBE" w:rsidRPr="001E4FE3" w:rsidRDefault="001E4B1D" w:rsidP="001E4B1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5D5BBE"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1E4FE3" w:rsidRDefault="005D5BBE" w:rsidP="00FE01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5D5BBE" w:rsidRPr="001E4FE3" w:rsidRDefault="005D5BBE" w:rsidP="00FE01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1E4FE3" w:rsidRDefault="005D5BBE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5D5BBE" w:rsidRPr="001E4FE3" w:rsidRDefault="005D5BBE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1E4FE3" w:rsidRDefault="001E4B1D" w:rsidP="001E4B1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38767</w:t>
            </w:r>
            <w:r w:rsidR="005D5BBE"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196</w:t>
            </w:r>
          </w:p>
        </w:tc>
        <w:tc>
          <w:tcPr>
            <w:tcW w:w="1276" w:type="dxa"/>
          </w:tcPr>
          <w:p w:rsidR="005D5BBE" w:rsidRPr="001E4FE3" w:rsidRDefault="005D5BBE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276" w:type="dxa"/>
          </w:tcPr>
          <w:p w:rsidR="005D5BBE" w:rsidRPr="001E4FE3" w:rsidRDefault="005D5BBE" w:rsidP="00C2631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275" w:type="dxa"/>
          </w:tcPr>
          <w:p w:rsidR="005D5BBE" w:rsidRPr="001E4FE3" w:rsidRDefault="001E4B1D" w:rsidP="001E4B1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5D5BBE"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 w:val="restart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5D5BBE" w:rsidRPr="001E4FE3" w:rsidRDefault="005D5BBE" w:rsidP="004C0FA9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специалистов в Каменск-Уральском городском округе на 2020-2026 годы»</w:t>
            </w:r>
          </w:p>
        </w:tc>
        <w:tc>
          <w:tcPr>
            <w:tcW w:w="1276" w:type="dxa"/>
          </w:tcPr>
          <w:p w:rsidR="005D5BBE" w:rsidRPr="001E4FE3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47019,291</w:t>
            </w:r>
          </w:p>
        </w:tc>
        <w:tc>
          <w:tcPr>
            <w:tcW w:w="1276" w:type="dxa"/>
          </w:tcPr>
          <w:p w:rsidR="005D5BBE" w:rsidRPr="001E4FE3" w:rsidRDefault="005D5BBE" w:rsidP="00EE24C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276" w:type="dxa"/>
          </w:tcPr>
          <w:p w:rsidR="005D5BBE" w:rsidRPr="001E4FE3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275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13353,30</w:t>
            </w:r>
          </w:p>
        </w:tc>
        <w:tc>
          <w:tcPr>
            <w:tcW w:w="1276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276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275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1E4FE3" w:rsidTr="002F7BC8">
        <w:tc>
          <w:tcPr>
            <w:tcW w:w="851" w:type="dxa"/>
            <w:vMerge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1E4FE3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1E4FE3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33665,991</w:t>
            </w:r>
          </w:p>
        </w:tc>
        <w:tc>
          <w:tcPr>
            <w:tcW w:w="1276" w:type="dxa"/>
          </w:tcPr>
          <w:p w:rsidR="005D5BBE" w:rsidRPr="001E4FE3" w:rsidRDefault="005D5BBE" w:rsidP="0054617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276" w:type="dxa"/>
          </w:tcPr>
          <w:p w:rsidR="005D5BBE" w:rsidRPr="001E4FE3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275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5D5BBE" w:rsidRPr="001E4FE3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559" w:type="dxa"/>
          </w:tcPr>
          <w:p w:rsidR="005D5BBE" w:rsidRPr="001E4FE3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E4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9852DE" w:rsidRPr="001E4FE3" w:rsidRDefault="009852DE" w:rsidP="009852DE">
      <w:pPr>
        <w:pStyle w:val="ConsPlusNormal1"/>
        <w:rPr>
          <w:rFonts w:ascii="Liberation Serif" w:hAnsi="Liberation Serif"/>
          <w:color w:val="FF0000"/>
          <w:sz w:val="24"/>
          <w:szCs w:val="24"/>
        </w:rPr>
      </w:pPr>
    </w:p>
    <w:p w:rsidR="009852DE" w:rsidRPr="001E4FE3" w:rsidRDefault="009852DE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1E4FE3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A2AB5" w:rsidRPr="001E4FE3" w:rsidRDefault="006A2AB5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6A2AB5" w:rsidRPr="001E4FE3" w:rsidRDefault="006A2AB5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EE169E" w:rsidRPr="001E4FE3" w:rsidRDefault="004A7B02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1E4FE3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EB1FC8" w:rsidRPr="001E4FE3">
        <w:rPr>
          <w:rFonts w:ascii="Liberation Serif" w:hAnsi="Liberation Serif"/>
          <w:color w:val="FF0000"/>
          <w:sz w:val="24"/>
          <w:szCs w:val="24"/>
        </w:rPr>
        <w:t xml:space="preserve">              </w:t>
      </w:r>
      <w:r w:rsidR="00EE169E" w:rsidRPr="001E4FE3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83700D" w:rsidRPr="00B44C03" w:rsidRDefault="00EE169E" w:rsidP="0083700D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B44C03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</w:t>
      </w:r>
      <w:r w:rsidR="0083700D"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        Приложение № 2 </w:t>
      </w:r>
    </w:p>
    <w:p w:rsidR="0083700D" w:rsidRPr="00B44C03" w:rsidRDefault="0083700D" w:rsidP="0083700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83700D" w:rsidRPr="00B44C03" w:rsidRDefault="0083700D" w:rsidP="0083700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83700D" w:rsidRPr="00B44C03" w:rsidRDefault="0083700D" w:rsidP="0083700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483A1C">
        <w:rPr>
          <w:rFonts w:ascii="Liberation Serif" w:hAnsi="Liberation Serif"/>
          <w:color w:val="000000" w:themeColor="text1"/>
          <w:sz w:val="24"/>
          <w:szCs w:val="24"/>
        </w:rPr>
        <w:t>19.10.2022</w:t>
      </w:r>
      <w:r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83A1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483A1C">
        <w:rPr>
          <w:rFonts w:ascii="Liberation Serif" w:hAnsi="Liberation Serif"/>
          <w:color w:val="000000" w:themeColor="text1"/>
          <w:sz w:val="24"/>
          <w:szCs w:val="24"/>
        </w:rPr>
        <w:t>686</w:t>
      </w:r>
    </w:p>
    <w:p w:rsidR="009F3719" w:rsidRPr="00B44C03" w:rsidRDefault="0083700D" w:rsidP="0083700D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44C03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</w:p>
    <w:p w:rsidR="009F3719" w:rsidRPr="00E2775B" w:rsidRDefault="00B44C03" w:rsidP="009F3719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 w:rsidR="009F3719" w:rsidRPr="00E2775B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2</w:t>
      </w:r>
    </w:p>
    <w:p w:rsidR="009F3719" w:rsidRPr="00E2775B" w:rsidRDefault="009F3719" w:rsidP="009F3719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775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B44C03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</w:t>
      </w:r>
      <w:r w:rsidRPr="00E2775B">
        <w:rPr>
          <w:rFonts w:ascii="Liberation Serif" w:hAnsi="Liberation Serif" w:cs="Times New Roman"/>
          <w:color w:val="000000" w:themeColor="text1"/>
          <w:sz w:val="24"/>
          <w:szCs w:val="24"/>
        </w:rPr>
        <w:t>к подпрограмме «Обеспечение жильем молодых</w:t>
      </w:r>
    </w:p>
    <w:p w:rsidR="009F3719" w:rsidRPr="00E2775B" w:rsidRDefault="009F3719" w:rsidP="009F3719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775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семей в Каменск-Уральском городском округе  </w:t>
      </w:r>
    </w:p>
    <w:p w:rsidR="009F3719" w:rsidRPr="00E2775B" w:rsidRDefault="009F3719" w:rsidP="009F3719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775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2020 - 2026 годы»</w:t>
      </w:r>
    </w:p>
    <w:p w:rsidR="009F3719" w:rsidRPr="00E2775B" w:rsidRDefault="009F3719" w:rsidP="009F3719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775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муниципальной программы «Обеспечение </w:t>
      </w:r>
    </w:p>
    <w:p w:rsidR="009F3719" w:rsidRPr="00E2775B" w:rsidRDefault="009F3719" w:rsidP="009F3719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775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жильем отдельных категорий граждан</w:t>
      </w:r>
    </w:p>
    <w:p w:rsidR="009F3719" w:rsidRPr="00E2775B" w:rsidRDefault="009F3719" w:rsidP="009F3719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775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9F3719" w:rsidRPr="00E2775B" w:rsidRDefault="009F3719" w:rsidP="009F3719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775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2020 - 2026 годы»</w:t>
      </w:r>
    </w:p>
    <w:p w:rsidR="009F3719" w:rsidRPr="00E2775B" w:rsidRDefault="009F3719" w:rsidP="009F3719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F3719" w:rsidRPr="00E2775B" w:rsidRDefault="009F3719" w:rsidP="009F3719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2775B">
        <w:rPr>
          <w:rFonts w:ascii="Liberation Serif" w:hAnsi="Liberation Serif" w:cs="Times New Roman"/>
          <w:color w:val="000000" w:themeColor="text1"/>
          <w:sz w:val="28"/>
          <w:szCs w:val="28"/>
        </w:rPr>
        <w:t>ПЛАН МЕРОПРИЯТИЙ ПО ВЫПОЛНЕНИЮ ПОДПРОГРАММЫ</w:t>
      </w:r>
    </w:p>
    <w:p w:rsidR="009F3719" w:rsidRPr="00E2775B" w:rsidRDefault="009F3719" w:rsidP="009F3719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2775B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«ОБЕСПЕЧЕНИЕ ЖИЛЬЕМ МОЛОДЫХ СЕМЕЙ В КАМЕНСК-УРАЛЬСКОМ ГОРОДСКОМ ОКРУГЕ </w:t>
      </w:r>
    </w:p>
    <w:p w:rsidR="009F3719" w:rsidRDefault="009F3719" w:rsidP="009F3719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2775B">
        <w:rPr>
          <w:rFonts w:ascii="Liberation Serif" w:hAnsi="Liberation Serif" w:cs="Times New Roman"/>
          <w:color w:val="000000" w:themeColor="text1"/>
          <w:sz w:val="28"/>
          <w:szCs w:val="28"/>
        </w:rPr>
        <w:t>НА 2020 - 2026 ГОДЫ»</w:t>
      </w:r>
    </w:p>
    <w:p w:rsidR="009F3719" w:rsidRPr="00E2775B" w:rsidRDefault="009F3719" w:rsidP="009F3719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tbl>
      <w:tblPr>
        <w:tblW w:w="15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748"/>
        <w:gridCol w:w="1276"/>
        <w:gridCol w:w="1276"/>
        <w:gridCol w:w="1275"/>
        <w:gridCol w:w="1276"/>
        <w:gridCol w:w="992"/>
        <w:gridCol w:w="993"/>
        <w:gridCol w:w="992"/>
        <w:gridCol w:w="1134"/>
        <w:gridCol w:w="1644"/>
      </w:tblGrid>
      <w:tr w:rsidR="009F3719" w:rsidRPr="00751F78" w:rsidTr="00B81810">
        <w:tc>
          <w:tcPr>
            <w:tcW w:w="850" w:type="dxa"/>
            <w:vMerge w:val="restart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748" w:type="dxa"/>
            <w:vMerge w:val="restart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9214" w:type="dxa"/>
            <w:gridSpan w:val="8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644" w:type="dxa"/>
            <w:vMerge w:val="restart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9F3719" w:rsidRPr="00751F78" w:rsidTr="00B81810">
        <w:tc>
          <w:tcPr>
            <w:tcW w:w="850" w:type="dxa"/>
            <w:vMerge/>
          </w:tcPr>
          <w:p w:rsidR="009F3719" w:rsidRPr="001A7C01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  <w:vMerge/>
          </w:tcPr>
          <w:p w:rsidR="009F3719" w:rsidRPr="001A7C01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5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276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992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993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:rsidR="009F3719" w:rsidRPr="001A7C01" w:rsidRDefault="009F3719" w:rsidP="00B8181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9F3719" w:rsidRPr="001A7C01" w:rsidRDefault="009F3719" w:rsidP="00B8181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9F3719" w:rsidRPr="001A7C01" w:rsidRDefault="009F3719" w:rsidP="00B8181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9F3719" w:rsidRPr="001A7C01" w:rsidRDefault="009F3719" w:rsidP="00B8181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644" w:type="dxa"/>
            <w:vMerge/>
          </w:tcPr>
          <w:p w:rsidR="009F3719" w:rsidRPr="001A7C01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F3719" w:rsidRPr="00751F78" w:rsidTr="00B81810">
        <w:tc>
          <w:tcPr>
            <w:tcW w:w="850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48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644" w:type="dxa"/>
          </w:tcPr>
          <w:p w:rsidR="009F3719" w:rsidRPr="001A7C01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7C0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9F3719" w:rsidRPr="009F3719" w:rsidTr="00B81810">
        <w:tc>
          <w:tcPr>
            <w:tcW w:w="850" w:type="dxa"/>
            <w:vMerge w:val="restart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</w:t>
            </w:r>
          </w:p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9F3719" w:rsidRPr="009F3719" w:rsidRDefault="004A45D5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4A45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135248,344</w:t>
            </w:r>
          </w:p>
        </w:tc>
        <w:tc>
          <w:tcPr>
            <w:tcW w:w="1276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6" w:type="dxa"/>
          </w:tcPr>
          <w:p w:rsidR="009F3719" w:rsidRPr="009F3719" w:rsidRDefault="00AC3B2F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AC3B2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850" w:type="dxa"/>
            <w:vMerge/>
          </w:tcPr>
          <w:p w:rsidR="009F3719" w:rsidRPr="00B44C03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850" w:type="dxa"/>
            <w:vMerge/>
          </w:tcPr>
          <w:p w:rsidR="009F3719" w:rsidRPr="00B44C03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8645,109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850" w:type="dxa"/>
            <w:vMerge/>
          </w:tcPr>
          <w:p w:rsidR="009F3719" w:rsidRPr="00B44C03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51217,248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5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850" w:type="dxa"/>
            <w:vMerge/>
          </w:tcPr>
          <w:p w:rsidR="009F3719" w:rsidRPr="00B44C03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9F3719" w:rsidRPr="009F3719" w:rsidRDefault="002F5811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2F58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74396,641</w:t>
            </w:r>
          </w:p>
        </w:tc>
        <w:tc>
          <w:tcPr>
            <w:tcW w:w="1276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5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12 749,347</w:t>
            </w:r>
          </w:p>
        </w:tc>
        <w:tc>
          <w:tcPr>
            <w:tcW w:w="1276" w:type="dxa"/>
          </w:tcPr>
          <w:p w:rsidR="009F3719" w:rsidRPr="009F3719" w:rsidRDefault="009C0A25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9C0A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6120,544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15456" w:type="dxa"/>
            <w:gridSpan w:val="11"/>
          </w:tcPr>
          <w:p w:rsidR="009F3719" w:rsidRPr="00B44C03" w:rsidRDefault="009F3719" w:rsidP="00B81810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9F3719" w:rsidRPr="009F3719" w:rsidTr="00B81810">
        <w:tc>
          <w:tcPr>
            <w:tcW w:w="850" w:type="dxa"/>
            <w:vMerge w:val="restart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9F3719" w:rsidRPr="009F3719" w:rsidRDefault="004A45D5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4A45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135248,344</w:t>
            </w:r>
          </w:p>
        </w:tc>
        <w:tc>
          <w:tcPr>
            <w:tcW w:w="1276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6" w:type="dxa"/>
          </w:tcPr>
          <w:p w:rsidR="009F3719" w:rsidRPr="009F3719" w:rsidRDefault="00AC3B2F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AC3B2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850" w:type="dxa"/>
            <w:vMerge/>
          </w:tcPr>
          <w:p w:rsidR="009F3719" w:rsidRPr="00B44C03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850" w:type="dxa"/>
            <w:vMerge/>
          </w:tcPr>
          <w:p w:rsidR="009F3719" w:rsidRPr="00B44C03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8645,109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850" w:type="dxa"/>
            <w:vMerge/>
          </w:tcPr>
          <w:p w:rsidR="009F3719" w:rsidRPr="00B44C03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51217,248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5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850" w:type="dxa"/>
            <w:vMerge/>
          </w:tcPr>
          <w:p w:rsidR="009F3719" w:rsidRPr="00B44C03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9F3719" w:rsidRPr="009F3719" w:rsidRDefault="002F5811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2F58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74396,641</w:t>
            </w:r>
          </w:p>
        </w:tc>
        <w:tc>
          <w:tcPr>
            <w:tcW w:w="1276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5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12 749,347</w:t>
            </w:r>
          </w:p>
        </w:tc>
        <w:tc>
          <w:tcPr>
            <w:tcW w:w="1276" w:type="dxa"/>
          </w:tcPr>
          <w:p w:rsidR="009F3719" w:rsidRPr="009F3719" w:rsidRDefault="009C0A25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9C0A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6120,544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850" w:type="dxa"/>
            <w:vMerge w:val="restart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Предоставление молодым семьям - участникам мероприятия ведомственной целевой программы социальных выплат на приобретение жилья или строительство жилого дома, в т.ч.:</w:t>
            </w:r>
          </w:p>
        </w:tc>
        <w:tc>
          <w:tcPr>
            <w:tcW w:w="1276" w:type="dxa"/>
          </w:tcPr>
          <w:p w:rsidR="009F3719" w:rsidRPr="004A45D5" w:rsidRDefault="004A45D5" w:rsidP="004A45D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A45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135248</w:t>
            </w:r>
            <w:r w:rsidR="009F3719" w:rsidRPr="004A45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A45D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344</w:t>
            </w:r>
          </w:p>
        </w:tc>
        <w:tc>
          <w:tcPr>
            <w:tcW w:w="1276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6" w:type="dxa"/>
          </w:tcPr>
          <w:p w:rsidR="009F3719" w:rsidRPr="00AC3B2F" w:rsidRDefault="00AC3B2F" w:rsidP="00AC3B2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3B2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</w:t>
            </w:r>
            <w:r w:rsidR="009F3719" w:rsidRPr="00AC3B2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AC3B2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1, 2</w:t>
            </w:r>
          </w:p>
        </w:tc>
      </w:tr>
      <w:tr w:rsidR="009F3719" w:rsidRPr="009F3719" w:rsidTr="00B81810">
        <w:tc>
          <w:tcPr>
            <w:tcW w:w="850" w:type="dxa"/>
            <w:vMerge/>
          </w:tcPr>
          <w:p w:rsidR="009F3719" w:rsidRPr="00B44C03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850" w:type="dxa"/>
            <w:vMerge/>
          </w:tcPr>
          <w:p w:rsidR="009F3719" w:rsidRPr="00B44C03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8645,109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850" w:type="dxa"/>
            <w:vMerge/>
          </w:tcPr>
          <w:p w:rsidR="009F3719" w:rsidRPr="00B44C03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51217,248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5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6" w:type="dxa"/>
          </w:tcPr>
          <w:p w:rsidR="009F3719" w:rsidRPr="00821410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214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6565,416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9F3719" w:rsidRPr="009F3719" w:rsidTr="00B81810">
        <w:tc>
          <w:tcPr>
            <w:tcW w:w="850" w:type="dxa"/>
            <w:vMerge/>
          </w:tcPr>
          <w:p w:rsidR="009F3719" w:rsidRPr="00B44C03" w:rsidRDefault="009F3719" w:rsidP="00B8181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9F3719" w:rsidRPr="00B44C03" w:rsidRDefault="009F3719" w:rsidP="00B8181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9F3719" w:rsidRPr="002F5811" w:rsidRDefault="002F5811" w:rsidP="002F581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58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74396</w:t>
            </w:r>
            <w:r w:rsidR="009F3719" w:rsidRPr="002F58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2F58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641</w:t>
            </w:r>
          </w:p>
        </w:tc>
        <w:tc>
          <w:tcPr>
            <w:tcW w:w="1276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5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12749,347</w:t>
            </w:r>
          </w:p>
        </w:tc>
        <w:tc>
          <w:tcPr>
            <w:tcW w:w="1276" w:type="dxa"/>
          </w:tcPr>
          <w:p w:rsidR="009F3719" w:rsidRPr="009C0A25" w:rsidRDefault="009C0A25" w:rsidP="009C0A2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C0A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</w:t>
            </w:r>
            <w:r w:rsidR="009F3719" w:rsidRPr="009C0A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C0A2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544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9F3719" w:rsidRPr="00B44C03" w:rsidRDefault="009F3719" w:rsidP="00B818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9F3719" w:rsidRPr="00B44C03" w:rsidRDefault="009F3719" w:rsidP="00B8181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4C0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9F3719" w:rsidRPr="009F3719" w:rsidRDefault="009F3719" w:rsidP="009F3719">
      <w:pPr>
        <w:pStyle w:val="ConsPlusNormal"/>
        <w:jc w:val="center"/>
        <w:rPr>
          <w:rFonts w:ascii="Liberation Serif" w:hAnsi="Liberation Serif" w:cs="Times New Roman"/>
          <w:color w:val="FF0000"/>
          <w:sz w:val="28"/>
          <w:szCs w:val="28"/>
        </w:rPr>
      </w:pPr>
    </w:p>
    <w:p w:rsidR="009F3719" w:rsidRDefault="009F3719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9F3719" w:rsidRDefault="009F3719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9F3719" w:rsidRDefault="009F3719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9F3719" w:rsidRDefault="009F3719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9F3719" w:rsidRDefault="009F3719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9F3719" w:rsidRDefault="009F3719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9F3719" w:rsidRDefault="009F3719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9F3719" w:rsidRDefault="009F3719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9F3719" w:rsidRDefault="009F3719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9159B0" w:rsidRPr="00B44C03" w:rsidRDefault="009159B0" w:rsidP="009159B0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  <w:r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9159B0" w:rsidRPr="00B44C03" w:rsidRDefault="009159B0" w:rsidP="009159B0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9159B0" w:rsidRPr="00B44C03" w:rsidRDefault="009159B0" w:rsidP="009159B0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9159B0" w:rsidRPr="00B44C03" w:rsidRDefault="009159B0" w:rsidP="009159B0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483A1C">
        <w:rPr>
          <w:rFonts w:ascii="Liberation Serif" w:hAnsi="Liberation Serif"/>
          <w:color w:val="000000" w:themeColor="text1"/>
          <w:sz w:val="24"/>
          <w:szCs w:val="24"/>
        </w:rPr>
        <w:t>19.10.2022</w:t>
      </w:r>
      <w:r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83A1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B44C03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483A1C">
        <w:rPr>
          <w:rFonts w:ascii="Liberation Serif" w:hAnsi="Liberation Serif"/>
          <w:color w:val="000000" w:themeColor="text1"/>
          <w:sz w:val="24"/>
          <w:szCs w:val="24"/>
        </w:rPr>
        <w:t>686</w:t>
      </w:r>
    </w:p>
    <w:p w:rsidR="009F3719" w:rsidRDefault="009F3719" w:rsidP="0083700D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83700D" w:rsidRPr="009159B0" w:rsidRDefault="009159B0" w:rsidP="0083700D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83700D" w:rsidRPr="001E4FE3">
        <w:rPr>
          <w:rFonts w:ascii="Liberation Serif" w:hAnsi="Liberation Serif" w:cs="Times New Roman"/>
          <w:color w:val="FF0000"/>
          <w:sz w:val="24"/>
          <w:szCs w:val="24"/>
        </w:rPr>
        <w:t xml:space="preserve"> </w:t>
      </w:r>
      <w:r w:rsidR="0083700D" w:rsidRPr="009159B0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1</w:t>
      </w:r>
    </w:p>
    <w:p w:rsidR="0083700D" w:rsidRPr="009159B0" w:rsidRDefault="0083700D" w:rsidP="0083700D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159B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к подпрограмме «Обеспечение жилыми помещениями  </w:t>
      </w:r>
    </w:p>
    <w:p w:rsidR="0083700D" w:rsidRPr="009159B0" w:rsidRDefault="0083700D" w:rsidP="0083700D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159B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малоимущих граждан в Каменск-Уральском городском</w:t>
      </w:r>
    </w:p>
    <w:p w:rsidR="0083700D" w:rsidRPr="009159B0" w:rsidRDefault="0083700D" w:rsidP="0083700D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159B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округе на 2020 - 2026 годы» муниципальной программы</w:t>
      </w:r>
    </w:p>
    <w:p w:rsidR="0083700D" w:rsidRPr="009159B0" w:rsidRDefault="0083700D" w:rsidP="0083700D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159B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«Обеспечение жильем отдельных категорий граждан</w:t>
      </w:r>
    </w:p>
    <w:p w:rsidR="0083700D" w:rsidRPr="009159B0" w:rsidRDefault="0083700D" w:rsidP="0083700D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159B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83700D" w:rsidRPr="009159B0" w:rsidRDefault="0083700D" w:rsidP="0083700D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159B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2020 - 2026 годы»</w:t>
      </w:r>
    </w:p>
    <w:p w:rsidR="0083700D" w:rsidRPr="009159B0" w:rsidRDefault="0083700D" w:rsidP="00EE169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4F18C9" w:rsidRPr="009159B0" w:rsidRDefault="004F18C9" w:rsidP="004F18C9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9159B0">
        <w:rPr>
          <w:rFonts w:ascii="Liberation Serif" w:hAnsi="Liberation Serif" w:cs="Times New Roman"/>
          <w:color w:val="000000" w:themeColor="text1"/>
          <w:sz w:val="28"/>
          <w:szCs w:val="28"/>
        </w:rPr>
        <w:t>ЦЕЛИ И ЗАДАЧИ, ЦЕЛЕВЫЕ ПОКАЗАТЕЛИ</w:t>
      </w:r>
    </w:p>
    <w:p w:rsidR="004F18C9" w:rsidRPr="009159B0" w:rsidRDefault="004F18C9" w:rsidP="004F18C9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9159B0">
        <w:rPr>
          <w:rFonts w:ascii="Liberation Serif" w:hAnsi="Liberation Serif" w:cs="Times New Roman"/>
          <w:color w:val="000000" w:themeColor="text1"/>
          <w:sz w:val="28"/>
          <w:szCs w:val="28"/>
        </w:rPr>
        <w:t>РЕАЛИЗАЦИИ ПОДПРОГРАММЫ «ОБЕСПЕЧЕНИЕ ЖИЛЫМИ ПОМЕЩЕНИЯМИ</w:t>
      </w:r>
    </w:p>
    <w:p w:rsidR="004F18C9" w:rsidRPr="009159B0" w:rsidRDefault="004F18C9" w:rsidP="004F18C9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9159B0">
        <w:rPr>
          <w:rFonts w:ascii="Liberation Serif" w:hAnsi="Liberation Serif" w:cs="Times New Roman"/>
          <w:color w:val="000000" w:themeColor="text1"/>
          <w:sz w:val="28"/>
          <w:szCs w:val="28"/>
        </w:rPr>
        <w:t>МАЛОИМУЩИХ ГРАЖДАН В КАМЕНСК-УРАЛЬСКОМ ГОРОДСКОМ ОКРУГЕ НА 2020 - 2026 ГОДЫ»</w:t>
      </w:r>
    </w:p>
    <w:p w:rsidR="004F18C9" w:rsidRPr="009159B0" w:rsidRDefault="004F18C9" w:rsidP="004F18C9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tbl>
      <w:tblPr>
        <w:tblW w:w="150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4395"/>
        <w:gridCol w:w="1418"/>
        <w:gridCol w:w="964"/>
        <w:gridCol w:w="850"/>
        <w:gridCol w:w="851"/>
        <w:gridCol w:w="850"/>
        <w:gridCol w:w="992"/>
        <w:gridCol w:w="879"/>
        <w:gridCol w:w="992"/>
        <w:gridCol w:w="1984"/>
      </w:tblGrid>
      <w:tr w:rsidR="004F18C9" w:rsidRPr="009159B0" w:rsidTr="00907C73">
        <w:tc>
          <w:tcPr>
            <w:tcW w:w="850" w:type="dxa"/>
            <w:vMerge w:val="restart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№ строки</w:t>
            </w:r>
          </w:p>
        </w:tc>
        <w:tc>
          <w:tcPr>
            <w:tcW w:w="4395" w:type="dxa"/>
            <w:vMerge w:val="restart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Наименование цели (целей), задач, целевых показателей</w:t>
            </w:r>
          </w:p>
        </w:tc>
        <w:tc>
          <w:tcPr>
            <w:tcW w:w="1418" w:type="dxa"/>
            <w:vMerge w:val="restart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Единица измерения</w:t>
            </w:r>
          </w:p>
        </w:tc>
        <w:tc>
          <w:tcPr>
            <w:tcW w:w="6378" w:type="dxa"/>
            <w:gridSpan w:val="7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Значение целевого показателя</w:t>
            </w:r>
          </w:p>
        </w:tc>
        <w:tc>
          <w:tcPr>
            <w:tcW w:w="1984" w:type="dxa"/>
            <w:vMerge w:val="restart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4F18C9" w:rsidRPr="009159B0" w:rsidTr="00907C73">
        <w:tc>
          <w:tcPr>
            <w:tcW w:w="850" w:type="dxa"/>
            <w:vMerge/>
          </w:tcPr>
          <w:p w:rsidR="004F18C9" w:rsidRPr="009159B0" w:rsidRDefault="004F18C9" w:rsidP="00907C73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4395" w:type="dxa"/>
            <w:vMerge/>
          </w:tcPr>
          <w:p w:rsidR="004F18C9" w:rsidRPr="009159B0" w:rsidRDefault="004F18C9" w:rsidP="00907C73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4F18C9" w:rsidRPr="009159B0" w:rsidRDefault="004F18C9" w:rsidP="00907C73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964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2020 год</w:t>
            </w:r>
          </w:p>
        </w:tc>
        <w:tc>
          <w:tcPr>
            <w:tcW w:w="850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2021 год</w:t>
            </w:r>
          </w:p>
        </w:tc>
        <w:tc>
          <w:tcPr>
            <w:tcW w:w="851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2022 год</w:t>
            </w:r>
          </w:p>
        </w:tc>
        <w:tc>
          <w:tcPr>
            <w:tcW w:w="850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2023 год</w:t>
            </w:r>
          </w:p>
        </w:tc>
        <w:tc>
          <w:tcPr>
            <w:tcW w:w="992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2024 год</w:t>
            </w:r>
          </w:p>
        </w:tc>
        <w:tc>
          <w:tcPr>
            <w:tcW w:w="879" w:type="dxa"/>
          </w:tcPr>
          <w:p w:rsidR="004F18C9" w:rsidRPr="009159B0" w:rsidRDefault="004F18C9" w:rsidP="00907C73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2025</w:t>
            </w:r>
          </w:p>
          <w:p w:rsidR="004F18C9" w:rsidRPr="009159B0" w:rsidRDefault="004F18C9" w:rsidP="00907C73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год</w:t>
            </w:r>
          </w:p>
        </w:tc>
        <w:tc>
          <w:tcPr>
            <w:tcW w:w="992" w:type="dxa"/>
          </w:tcPr>
          <w:p w:rsidR="004F18C9" w:rsidRPr="009159B0" w:rsidRDefault="004F18C9" w:rsidP="00907C73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2026</w:t>
            </w:r>
          </w:p>
          <w:p w:rsidR="004F18C9" w:rsidRPr="009159B0" w:rsidRDefault="004F18C9" w:rsidP="00907C73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год</w:t>
            </w:r>
          </w:p>
        </w:tc>
        <w:tc>
          <w:tcPr>
            <w:tcW w:w="1984" w:type="dxa"/>
            <w:vMerge/>
          </w:tcPr>
          <w:p w:rsidR="004F18C9" w:rsidRPr="009159B0" w:rsidRDefault="004F18C9" w:rsidP="00907C73">
            <w:pPr>
              <w:rPr>
                <w:rFonts w:ascii="Liberation Serif" w:hAnsi="Liberation Serif"/>
                <w:color w:val="000000" w:themeColor="text1"/>
              </w:rPr>
            </w:pPr>
          </w:p>
        </w:tc>
      </w:tr>
      <w:tr w:rsidR="004F18C9" w:rsidRPr="009159B0" w:rsidTr="00907C73">
        <w:tc>
          <w:tcPr>
            <w:tcW w:w="850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964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79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11</w:t>
            </w:r>
          </w:p>
        </w:tc>
      </w:tr>
      <w:tr w:rsidR="004F18C9" w:rsidRPr="009159B0" w:rsidTr="00907C73">
        <w:tc>
          <w:tcPr>
            <w:tcW w:w="850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191" w:type="dxa"/>
            <w:gridSpan w:val="9"/>
          </w:tcPr>
          <w:p w:rsidR="004F18C9" w:rsidRPr="009159B0" w:rsidRDefault="004F18C9" w:rsidP="00907C73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Цель: обеспечение жильем граждан, нуждающихся в улучшении жилищных условий. </w:t>
            </w:r>
          </w:p>
        </w:tc>
        <w:tc>
          <w:tcPr>
            <w:tcW w:w="1984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X</w:t>
            </w:r>
          </w:p>
        </w:tc>
      </w:tr>
      <w:tr w:rsidR="004F18C9" w:rsidRPr="009159B0" w:rsidTr="00907C73">
        <w:tc>
          <w:tcPr>
            <w:tcW w:w="850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191" w:type="dxa"/>
            <w:gridSpan w:val="9"/>
          </w:tcPr>
          <w:p w:rsidR="004F18C9" w:rsidRPr="009159B0" w:rsidRDefault="004F18C9" w:rsidP="00907C73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Задача: Обеспечение благоустроенными жилыми помещениями малоимущих граждан, признанных в установленном порядке нуждающимися в улучшении жилищных условий, а также граждан, проживающих в аварийном жилищном фонде по договорам социального найма.</w:t>
            </w:r>
          </w:p>
        </w:tc>
        <w:tc>
          <w:tcPr>
            <w:tcW w:w="1984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X</w:t>
            </w:r>
          </w:p>
        </w:tc>
      </w:tr>
      <w:tr w:rsidR="004F18C9" w:rsidRPr="009159B0" w:rsidTr="00907C73">
        <w:tc>
          <w:tcPr>
            <w:tcW w:w="850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4F18C9" w:rsidRPr="009159B0" w:rsidRDefault="004F18C9" w:rsidP="00907C73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Целевой показатель 1: количество жилых помещений, приобретенных для предоставления по договорам социального найма малоимущим </w:t>
            </w: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lastRenderedPageBreak/>
              <w:t>гражданам, признанным в установленном порядке нуждающимися в улучшении жилищных условий, а также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годах»</w:t>
            </w:r>
          </w:p>
        </w:tc>
        <w:tc>
          <w:tcPr>
            <w:tcW w:w="1418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lastRenderedPageBreak/>
              <w:t>единиц</w:t>
            </w:r>
          </w:p>
        </w:tc>
        <w:tc>
          <w:tcPr>
            <w:tcW w:w="964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4F18C9" w:rsidRPr="009159B0" w:rsidRDefault="001B0998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4F18C9" w:rsidRPr="009159B0" w:rsidRDefault="0029145E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4F18C9" w:rsidRPr="009159B0" w:rsidRDefault="0029145E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79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:rsidR="004F18C9" w:rsidRPr="009159B0" w:rsidRDefault="004F18C9" w:rsidP="00907C7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159B0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Муниципаль-ный контракт</w:t>
            </w:r>
          </w:p>
        </w:tc>
      </w:tr>
    </w:tbl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1E4FE3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EE169E" w:rsidRPr="00B1454C" w:rsidRDefault="0083700D" w:rsidP="00EE169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B1454C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  <w:r w:rsidR="00EE169E" w:rsidRPr="00B1454C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B1454C" w:rsidRPr="00B1454C">
        <w:rPr>
          <w:rFonts w:ascii="Liberation Serif" w:hAnsi="Liberation Serif"/>
          <w:color w:val="000000" w:themeColor="text1"/>
          <w:sz w:val="24"/>
          <w:szCs w:val="24"/>
        </w:rPr>
        <w:t>4</w:t>
      </w:r>
      <w:r w:rsidR="00EE169E" w:rsidRPr="00B1454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EE169E" w:rsidRPr="00B1454C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1454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EE169E" w:rsidRPr="00B1454C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1454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EE169E" w:rsidRPr="00B1454C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1454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483A1C">
        <w:rPr>
          <w:rFonts w:ascii="Liberation Serif" w:hAnsi="Liberation Serif"/>
          <w:color w:val="000000" w:themeColor="text1"/>
          <w:sz w:val="24"/>
          <w:szCs w:val="24"/>
        </w:rPr>
        <w:t>19.10.2022</w:t>
      </w:r>
      <w:r w:rsidRPr="00B1454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83A1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B1454C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483A1C">
        <w:rPr>
          <w:rFonts w:ascii="Liberation Serif" w:hAnsi="Liberation Serif"/>
          <w:color w:val="000000" w:themeColor="text1"/>
          <w:sz w:val="24"/>
          <w:szCs w:val="24"/>
        </w:rPr>
        <w:t>686</w:t>
      </w:r>
    </w:p>
    <w:p w:rsidR="00EE169E" w:rsidRPr="00B1454C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1A5404" w:rsidRPr="00B1454C" w:rsidRDefault="001A5404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D2F00"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</w:t>
      </w: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2</w:t>
      </w:r>
    </w:p>
    <w:p w:rsidR="001A5404" w:rsidRPr="00B1454C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D2F00"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</w:t>
      </w: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>к подпрограмме «Обеспечение жилыми</w:t>
      </w:r>
      <w:r w:rsidR="005D2F00"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помещениями</w:t>
      </w: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</w:p>
    <w:p w:rsidR="001A5404" w:rsidRPr="00B1454C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5D2F00"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</w:t>
      </w: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>малоимущих граждан</w:t>
      </w:r>
      <w:r w:rsidR="005D2F00"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Каменск-Уральском городском</w:t>
      </w:r>
    </w:p>
    <w:p w:rsidR="001A5404" w:rsidRPr="00B1454C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округе</w:t>
      </w:r>
      <w:r w:rsidR="005D2F00"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 муниципальной</w:t>
      </w:r>
      <w:r w:rsidR="005D2F00"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программы</w:t>
      </w:r>
    </w:p>
    <w:p w:rsidR="001A5404" w:rsidRPr="00B1454C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«Обеспечение жильем</w:t>
      </w:r>
      <w:r w:rsidR="005D2F00"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>отдельных категорий граждан</w:t>
      </w:r>
    </w:p>
    <w:p w:rsidR="001A5404" w:rsidRPr="00B1454C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1A5404" w:rsidRPr="00B1454C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5D2F00"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1A5404" w:rsidRPr="00B1454C" w:rsidRDefault="001A5404" w:rsidP="001A5404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A5404" w:rsidRPr="00B1454C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ПЛАН МЕРОПРИЯТИЙ ПО ВЫПОЛНЕНИЮ ПОДПРОГРАММЫ </w:t>
      </w:r>
    </w:p>
    <w:p w:rsidR="001A5404" w:rsidRPr="00B1454C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«ОБЕСПЕЧЕНИЕ ЖИЛЫМИ ПОМЕЩЕНИЯМИ МАЛОИМУЩИХ ГРАЖДАН В КАМЕНСК-УРАЛЬСКОМ ГОРОДСКОМ ОКРУГЕ </w:t>
      </w:r>
    </w:p>
    <w:p w:rsidR="001A5404" w:rsidRPr="00B1454C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1454C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1A5404" w:rsidRPr="00B1454C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5166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261"/>
        <w:gridCol w:w="1276"/>
        <w:gridCol w:w="1276"/>
        <w:gridCol w:w="1134"/>
        <w:gridCol w:w="1133"/>
        <w:gridCol w:w="992"/>
        <w:gridCol w:w="992"/>
        <w:gridCol w:w="993"/>
        <w:gridCol w:w="1134"/>
        <w:gridCol w:w="2125"/>
      </w:tblGrid>
      <w:tr w:rsidR="001A5404" w:rsidRPr="00B1454C" w:rsidTr="0055143C">
        <w:tc>
          <w:tcPr>
            <w:tcW w:w="850" w:type="dxa"/>
            <w:vMerge w:val="restart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261" w:type="dxa"/>
            <w:vMerge w:val="restart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6803" w:type="dxa"/>
            <w:gridSpan w:val="6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5" w:type="dxa"/>
            <w:vMerge w:val="restart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1A5404" w:rsidRPr="00B1454C" w:rsidTr="0055143C">
        <w:tc>
          <w:tcPr>
            <w:tcW w:w="850" w:type="dxa"/>
            <w:vMerge/>
          </w:tcPr>
          <w:p w:rsidR="001A5404" w:rsidRPr="00B1454C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A5404" w:rsidRPr="00B1454C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</w:t>
            </w:r>
          </w:p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</w:t>
            </w:r>
          </w:p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3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</w:t>
            </w:r>
          </w:p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</w:t>
            </w:r>
          </w:p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</w:t>
            </w:r>
          </w:p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1A5404" w:rsidRPr="00B1454C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1A5404" w:rsidRPr="00B1454C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125" w:type="dxa"/>
            <w:vMerge/>
          </w:tcPr>
          <w:p w:rsidR="001A5404" w:rsidRPr="00B1454C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A5404" w:rsidRPr="00B1454C" w:rsidTr="0055143C">
        <w:tc>
          <w:tcPr>
            <w:tcW w:w="850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3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125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A5404" w:rsidRPr="00B1454C" w:rsidTr="0055143C">
        <w:tc>
          <w:tcPr>
            <w:tcW w:w="850" w:type="dxa"/>
            <w:vMerge w:val="restart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1A5404" w:rsidRPr="00B1454C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276" w:type="dxa"/>
          </w:tcPr>
          <w:p w:rsidR="001A5404" w:rsidRPr="00B1454C" w:rsidRDefault="00E622D6" w:rsidP="0055143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42563,235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B1454C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B1454C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B1454C" w:rsidTr="0055143C">
        <w:tc>
          <w:tcPr>
            <w:tcW w:w="850" w:type="dxa"/>
            <w:vMerge/>
          </w:tcPr>
          <w:p w:rsidR="001A5404" w:rsidRPr="00B1454C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B1454C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B1454C" w:rsidTr="0055143C">
        <w:tc>
          <w:tcPr>
            <w:tcW w:w="850" w:type="dxa"/>
            <w:vMerge/>
          </w:tcPr>
          <w:p w:rsidR="001A5404" w:rsidRPr="00B1454C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B1454C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B1454C" w:rsidTr="0055143C">
        <w:tc>
          <w:tcPr>
            <w:tcW w:w="850" w:type="dxa"/>
            <w:vMerge/>
          </w:tcPr>
          <w:p w:rsidR="001A5404" w:rsidRPr="00B1454C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B1454C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B1454C" w:rsidRDefault="00F770FC" w:rsidP="0055143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38767,196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B1454C" w:rsidRDefault="00037008" w:rsidP="0003700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="00AA29D0"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="00AA29D0"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3" w:type="dxa"/>
          </w:tcPr>
          <w:p w:rsidR="001A5404" w:rsidRPr="00B1454C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1A5404" w:rsidRPr="00B1454C" w:rsidTr="0055143C">
        <w:tc>
          <w:tcPr>
            <w:tcW w:w="15166" w:type="dxa"/>
            <w:gridSpan w:val="11"/>
          </w:tcPr>
          <w:p w:rsidR="001A5404" w:rsidRPr="00B1454C" w:rsidRDefault="001A5404" w:rsidP="006A74D7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1A5404" w:rsidRPr="00B1454C" w:rsidTr="0055143C">
        <w:tc>
          <w:tcPr>
            <w:tcW w:w="850" w:type="dxa"/>
            <w:vMerge w:val="restart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1" w:type="dxa"/>
          </w:tcPr>
          <w:p w:rsidR="001A5404" w:rsidRPr="00B1454C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1A5404" w:rsidRPr="00B1454C" w:rsidRDefault="00E622D6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42563,235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B1454C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B1454C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B1454C" w:rsidTr="0055143C">
        <w:tc>
          <w:tcPr>
            <w:tcW w:w="850" w:type="dxa"/>
            <w:vMerge/>
          </w:tcPr>
          <w:p w:rsidR="001A5404" w:rsidRPr="00B1454C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B1454C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B1454C" w:rsidTr="0055143C">
        <w:tc>
          <w:tcPr>
            <w:tcW w:w="850" w:type="dxa"/>
            <w:vMerge/>
          </w:tcPr>
          <w:p w:rsidR="001A5404" w:rsidRPr="00B1454C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B1454C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B1454C" w:rsidTr="0055143C">
        <w:tc>
          <w:tcPr>
            <w:tcW w:w="850" w:type="dxa"/>
            <w:vMerge/>
          </w:tcPr>
          <w:p w:rsidR="001A5404" w:rsidRPr="00B1454C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B1454C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B1454C" w:rsidRDefault="00F770FC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38767,196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B1454C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B1454C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1A5404" w:rsidRPr="00B1454C" w:rsidTr="0055143C">
        <w:trPr>
          <w:trHeight w:val="4373"/>
        </w:trPr>
        <w:tc>
          <w:tcPr>
            <w:tcW w:w="850" w:type="dxa"/>
            <w:vMerge w:val="restart"/>
            <w:vAlign w:val="center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1A5404" w:rsidRPr="00B1454C" w:rsidRDefault="001A5404" w:rsidP="006A74D7">
            <w:pPr>
              <w:tabs>
                <w:tab w:val="left" w:pos="709"/>
              </w:tabs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Обеспечение жилыми помещениями малоимущих граждан, признанных в установленном порядке нуждающимися в улучшении жилищных условий, а также предоставление жилых помещений по договорам социального найма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</w:t>
            </w:r>
            <w:r w:rsidRPr="00B1454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» </w:t>
            </w:r>
          </w:p>
        </w:tc>
        <w:tc>
          <w:tcPr>
            <w:tcW w:w="1276" w:type="dxa"/>
          </w:tcPr>
          <w:p w:rsidR="001A5404" w:rsidRPr="00B1454C" w:rsidRDefault="008B5662" w:rsidP="00E622D6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  <w:r w:rsidR="00E622D6"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2563</w:t>
            </w:r>
            <w:r w:rsidR="001A5404"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622D6"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235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B1454C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B1454C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  <w:vAlign w:val="center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1A5404" w:rsidRPr="00B1454C" w:rsidTr="0055143C">
        <w:tc>
          <w:tcPr>
            <w:tcW w:w="850" w:type="dxa"/>
            <w:vMerge/>
          </w:tcPr>
          <w:p w:rsidR="001A5404" w:rsidRPr="00B1454C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B1454C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B1454C" w:rsidTr="0055143C">
        <w:tc>
          <w:tcPr>
            <w:tcW w:w="850" w:type="dxa"/>
            <w:vMerge/>
          </w:tcPr>
          <w:p w:rsidR="001A5404" w:rsidRPr="00B1454C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B1454C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B1454C" w:rsidTr="0055143C">
        <w:tc>
          <w:tcPr>
            <w:tcW w:w="850" w:type="dxa"/>
            <w:vMerge/>
          </w:tcPr>
          <w:p w:rsidR="001A5404" w:rsidRPr="00B1454C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B1454C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B1454C" w:rsidRDefault="00F770FC" w:rsidP="00F770F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38767</w:t>
            </w:r>
            <w:r w:rsidR="001A5404"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196</w:t>
            </w:r>
          </w:p>
        </w:tc>
        <w:tc>
          <w:tcPr>
            <w:tcW w:w="1276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B1454C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B1454C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B1454C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B1454C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54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1A5404" w:rsidRPr="001E4FE3" w:rsidRDefault="001A5404" w:rsidP="001A5404">
      <w:pPr>
        <w:pStyle w:val="ConsPlusNormal"/>
        <w:ind w:left="5387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FE3272" w:rsidRPr="001E4FE3" w:rsidRDefault="005537DA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  <w:bookmarkStart w:id="1" w:name="P623"/>
      <w:bookmarkEnd w:id="1"/>
      <w:r w:rsidRPr="001E4FE3">
        <w:rPr>
          <w:rFonts w:ascii="Liberation Serif" w:hAnsi="Liberation Serif" w:cs="Times New Roman"/>
          <w:color w:val="FF0000"/>
          <w:sz w:val="24"/>
          <w:szCs w:val="24"/>
        </w:rPr>
        <w:t xml:space="preserve">                                 </w:t>
      </w:r>
      <w:bookmarkStart w:id="2" w:name="P548"/>
      <w:bookmarkEnd w:id="2"/>
      <w:r w:rsidR="00DB12AD" w:rsidRPr="001E4FE3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</w:t>
      </w:r>
    </w:p>
    <w:sectPr w:rsidR="00FE3272" w:rsidRPr="001E4FE3" w:rsidSect="000C79D9">
      <w:pgSz w:w="16838" w:h="11906" w:orient="landscape"/>
      <w:pgMar w:top="993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7D13" w:rsidRDefault="00F47D13" w:rsidP="00F9755F">
      <w:r>
        <w:separator/>
      </w:r>
    </w:p>
  </w:endnote>
  <w:endnote w:type="continuationSeparator" w:id="1">
    <w:p w:rsidR="00F47D13" w:rsidRDefault="00F47D13" w:rsidP="00F97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7D13" w:rsidRDefault="00F47D13" w:rsidP="00F9755F">
      <w:r>
        <w:separator/>
      </w:r>
    </w:p>
  </w:footnote>
  <w:footnote w:type="continuationSeparator" w:id="1">
    <w:p w:rsidR="00F47D13" w:rsidRDefault="00F47D13" w:rsidP="00F97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38769"/>
      <w:docPartObj>
        <w:docPartGallery w:val="Page Numbers (Top of Page)"/>
        <w:docPartUnique/>
      </w:docPartObj>
    </w:sdtPr>
    <w:sdtContent>
      <w:p w:rsidR="002C6925" w:rsidRDefault="008851E5">
        <w:pPr>
          <w:pStyle w:val="aa"/>
          <w:jc w:val="center"/>
        </w:pPr>
        <w:fldSimple w:instr=" PAGE   \* MERGEFORMAT ">
          <w:r w:rsidR="00483A1C">
            <w:rPr>
              <w:noProof/>
            </w:rPr>
            <w:t>13</w:t>
          </w:r>
        </w:fldSimple>
      </w:p>
    </w:sdtContent>
  </w:sdt>
  <w:p w:rsidR="002C6925" w:rsidRDefault="002C692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52B78C7"/>
    <w:multiLevelType w:val="hybridMultilevel"/>
    <w:tmpl w:val="D4E87374"/>
    <w:lvl w:ilvl="0" w:tplc="C4CEC3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>
    <w:nsid w:val="71E52ABD"/>
    <w:multiLevelType w:val="hybridMultilevel"/>
    <w:tmpl w:val="2B781FF6"/>
    <w:lvl w:ilvl="0" w:tplc="283623C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0FBC"/>
    <w:rsid w:val="000007BB"/>
    <w:rsid w:val="0000095A"/>
    <w:rsid w:val="0000117A"/>
    <w:rsid w:val="00004ADE"/>
    <w:rsid w:val="00004BCD"/>
    <w:rsid w:val="0001177F"/>
    <w:rsid w:val="0001265A"/>
    <w:rsid w:val="000140C0"/>
    <w:rsid w:val="000150C6"/>
    <w:rsid w:val="00027F17"/>
    <w:rsid w:val="00031980"/>
    <w:rsid w:val="0003209A"/>
    <w:rsid w:val="00037008"/>
    <w:rsid w:val="00037E11"/>
    <w:rsid w:val="000425A8"/>
    <w:rsid w:val="0005076B"/>
    <w:rsid w:val="00051B09"/>
    <w:rsid w:val="00052608"/>
    <w:rsid w:val="00053D62"/>
    <w:rsid w:val="00054CFA"/>
    <w:rsid w:val="00064EFB"/>
    <w:rsid w:val="00065F8C"/>
    <w:rsid w:val="000666A8"/>
    <w:rsid w:val="00070050"/>
    <w:rsid w:val="00081F51"/>
    <w:rsid w:val="00082983"/>
    <w:rsid w:val="00083963"/>
    <w:rsid w:val="000878CD"/>
    <w:rsid w:val="00093441"/>
    <w:rsid w:val="000A30C5"/>
    <w:rsid w:val="000B01D8"/>
    <w:rsid w:val="000B4890"/>
    <w:rsid w:val="000B6E1D"/>
    <w:rsid w:val="000C1F0A"/>
    <w:rsid w:val="000C23A6"/>
    <w:rsid w:val="000C2CA0"/>
    <w:rsid w:val="000C79D9"/>
    <w:rsid w:val="000D066A"/>
    <w:rsid w:val="000D3370"/>
    <w:rsid w:val="000D7DFD"/>
    <w:rsid w:val="000E0D67"/>
    <w:rsid w:val="000E28D0"/>
    <w:rsid w:val="000E3698"/>
    <w:rsid w:val="000E506E"/>
    <w:rsid w:val="000F0ED8"/>
    <w:rsid w:val="000F3406"/>
    <w:rsid w:val="000F5936"/>
    <w:rsid w:val="001030BD"/>
    <w:rsid w:val="00104F89"/>
    <w:rsid w:val="00117912"/>
    <w:rsid w:val="001200A6"/>
    <w:rsid w:val="0012169E"/>
    <w:rsid w:val="00132DAC"/>
    <w:rsid w:val="00133698"/>
    <w:rsid w:val="00133EBD"/>
    <w:rsid w:val="00140629"/>
    <w:rsid w:val="00140E23"/>
    <w:rsid w:val="00140EA6"/>
    <w:rsid w:val="00143E3F"/>
    <w:rsid w:val="00144CDA"/>
    <w:rsid w:val="00147096"/>
    <w:rsid w:val="001503BB"/>
    <w:rsid w:val="0015415F"/>
    <w:rsid w:val="00156784"/>
    <w:rsid w:val="00160BE5"/>
    <w:rsid w:val="00162830"/>
    <w:rsid w:val="00171A79"/>
    <w:rsid w:val="00197C3F"/>
    <w:rsid w:val="001A1BDE"/>
    <w:rsid w:val="001A5404"/>
    <w:rsid w:val="001A7C01"/>
    <w:rsid w:val="001A7D3F"/>
    <w:rsid w:val="001B0998"/>
    <w:rsid w:val="001B0E6D"/>
    <w:rsid w:val="001B681A"/>
    <w:rsid w:val="001B697D"/>
    <w:rsid w:val="001B71BB"/>
    <w:rsid w:val="001B7459"/>
    <w:rsid w:val="001C0ACF"/>
    <w:rsid w:val="001C2AB8"/>
    <w:rsid w:val="001C42F2"/>
    <w:rsid w:val="001C7F22"/>
    <w:rsid w:val="001D0FB7"/>
    <w:rsid w:val="001D1365"/>
    <w:rsid w:val="001E0FBC"/>
    <w:rsid w:val="001E4B1D"/>
    <w:rsid w:val="001E4FE3"/>
    <w:rsid w:val="001E6E6F"/>
    <w:rsid w:val="001F06D2"/>
    <w:rsid w:val="001F68E8"/>
    <w:rsid w:val="002011BA"/>
    <w:rsid w:val="00202D72"/>
    <w:rsid w:val="00204C89"/>
    <w:rsid w:val="002062DE"/>
    <w:rsid w:val="00211EAB"/>
    <w:rsid w:val="0021449C"/>
    <w:rsid w:val="002205A9"/>
    <w:rsid w:val="002208E0"/>
    <w:rsid w:val="00224837"/>
    <w:rsid w:val="00224A23"/>
    <w:rsid w:val="00225160"/>
    <w:rsid w:val="002264D2"/>
    <w:rsid w:val="0023226A"/>
    <w:rsid w:val="002344FE"/>
    <w:rsid w:val="002376E0"/>
    <w:rsid w:val="002464F3"/>
    <w:rsid w:val="00250B6F"/>
    <w:rsid w:val="00252392"/>
    <w:rsid w:val="00252528"/>
    <w:rsid w:val="00253FA9"/>
    <w:rsid w:val="00257E27"/>
    <w:rsid w:val="00262FEE"/>
    <w:rsid w:val="00267EE1"/>
    <w:rsid w:val="002707C7"/>
    <w:rsid w:val="002719A7"/>
    <w:rsid w:val="0027349A"/>
    <w:rsid w:val="00274357"/>
    <w:rsid w:val="002773E6"/>
    <w:rsid w:val="002853B5"/>
    <w:rsid w:val="0029145E"/>
    <w:rsid w:val="0029231D"/>
    <w:rsid w:val="00293894"/>
    <w:rsid w:val="00294BE4"/>
    <w:rsid w:val="0029501F"/>
    <w:rsid w:val="00295E0D"/>
    <w:rsid w:val="00297882"/>
    <w:rsid w:val="002A10B7"/>
    <w:rsid w:val="002A12D3"/>
    <w:rsid w:val="002A5C83"/>
    <w:rsid w:val="002B12C8"/>
    <w:rsid w:val="002B536A"/>
    <w:rsid w:val="002B5D43"/>
    <w:rsid w:val="002C01F2"/>
    <w:rsid w:val="002C3469"/>
    <w:rsid w:val="002C3582"/>
    <w:rsid w:val="002C6925"/>
    <w:rsid w:val="002D368B"/>
    <w:rsid w:val="002E3072"/>
    <w:rsid w:val="002E3F18"/>
    <w:rsid w:val="002E7D49"/>
    <w:rsid w:val="002F2447"/>
    <w:rsid w:val="002F5180"/>
    <w:rsid w:val="002F5811"/>
    <w:rsid w:val="002F63CF"/>
    <w:rsid w:val="002F6FC0"/>
    <w:rsid w:val="002F7BC8"/>
    <w:rsid w:val="00300D5E"/>
    <w:rsid w:val="003015F5"/>
    <w:rsid w:val="00301773"/>
    <w:rsid w:val="00305452"/>
    <w:rsid w:val="0030723F"/>
    <w:rsid w:val="00311136"/>
    <w:rsid w:val="00323E1F"/>
    <w:rsid w:val="00340793"/>
    <w:rsid w:val="00341DFD"/>
    <w:rsid w:val="00344202"/>
    <w:rsid w:val="00350470"/>
    <w:rsid w:val="00352B7E"/>
    <w:rsid w:val="00360E17"/>
    <w:rsid w:val="003667F2"/>
    <w:rsid w:val="00370D03"/>
    <w:rsid w:val="00372A53"/>
    <w:rsid w:val="00374C89"/>
    <w:rsid w:val="003753CC"/>
    <w:rsid w:val="003771EE"/>
    <w:rsid w:val="003849F4"/>
    <w:rsid w:val="00393728"/>
    <w:rsid w:val="003A04DD"/>
    <w:rsid w:val="003A4C3D"/>
    <w:rsid w:val="003B0E10"/>
    <w:rsid w:val="003B355E"/>
    <w:rsid w:val="003B437C"/>
    <w:rsid w:val="003B7058"/>
    <w:rsid w:val="003B7210"/>
    <w:rsid w:val="003D2E0A"/>
    <w:rsid w:val="003D7A40"/>
    <w:rsid w:val="003F1B6F"/>
    <w:rsid w:val="003F6459"/>
    <w:rsid w:val="004044C3"/>
    <w:rsid w:val="004054E5"/>
    <w:rsid w:val="00406484"/>
    <w:rsid w:val="00410268"/>
    <w:rsid w:val="00412899"/>
    <w:rsid w:val="00417496"/>
    <w:rsid w:val="00423465"/>
    <w:rsid w:val="0042552C"/>
    <w:rsid w:val="00432513"/>
    <w:rsid w:val="004333AF"/>
    <w:rsid w:val="00433639"/>
    <w:rsid w:val="004339C5"/>
    <w:rsid w:val="004360BA"/>
    <w:rsid w:val="0043634F"/>
    <w:rsid w:val="004372D2"/>
    <w:rsid w:val="004373E7"/>
    <w:rsid w:val="00437451"/>
    <w:rsid w:val="00442F2B"/>
    <w:rsid w:val="004460AA"/>
    <w:rsid w:val="00446D60"/>
    <w:rsid w:val="0045241A"/>
    <w:rsid w:val="004531BD"/>
    <w:rsid w:val="00460222"/>
    <w:rsid w:val="00461269"/>
    <w:rsid w:val="00464D7F"/>
    <w:rsid w:val="004667C0"/>
    <w:rsid w:val="00472477"/>
    <w:rsid w:val="0047492A"/>
    <w:rsid w:val="00483A1C"/>
    <w:rsid w:val="00486A4C"/>
    <w:rsid w:val="004915E2"/>
    <w:rsid w:val="0049174C"/>
    <w:rsid w:val="00496EA2"/>
    <w:rsid w:val="004974DE"/>
    <w:rsid w:val="004A45D5"/>
    <w:rsid w:val="004A67AA"/>
    <w:rsid w:val="004A7B02"/>
    <w:rsid w:val="004B0CC1"/>
    <w:rsid w:val="004B265C"/>
    <w:rsid w:val="004B74AA"/>
    <w:rsid w:val="004B7E94"/>
    <w:rsid w:val="004B7FAA"/>
    <w:rsid w:val="004C0653"/>
    <w:rsid w:val="004C0FA9"/>
    <w:rsid w:val="004C296B"/>
    <w:rsid w:val="004C3D72"/>
    <w:rsid w:val="004D2640"/>
    <w:rsid w:val="004D2D4E"/>
    <w:rsid w:val="004D4EFE"/>
    <w:rsid w:val="004D791B"/>
    <w:rsid w:val="004E0A7B"/>
    <w:rsid w:val="004E2752"/>
    <w:rsid w:val="004F007C"/>
    <w:rsid w:val="004F05BA"/>
    <w:rsid w:val="004F18C9"/>
    <w:rsid w:val="004F1BF0"/>
    <w:rsid w:val="004F4246"/>
    <w:rsid w:val="0050567F"/>
    <w:rsid w:val="00511D3D"/>
    <w:rsid w:val="0051408B"/>
    <w:rsid w:val="0051510C"/>
    <w:rsid w:val="00517556"/>
    <w:rsid w:val="00522A32"/>
    <w:rsid w:val="00526BAA"/>
    <w:rsid w:val="005344D8"/>
    <w:rsid w:val="00535104"/>
    <w:rsid w:val="00536788"/>
    <w:rsid w:val="0054617E"/>
    <w:rsid w:val="0055143C"/>
    <w:rsid w:val="005537DA"/>
    <w:rsid w:val="00555736"/>
    <w:rsid w:val="0056158A"/>
    <w:rsid w:val="0057628B"/>
    <w:rsid w:val="0057774E"/>
    <w:rsid w:val="0059480C"/>
    <w:rsid w:val="005A055A"/>
    <w:rsid w:val="005A3307"/>
    <w:rsid w:val="005A4FB6"/>
    <w:rsid w:val="005B06C5"/>
    <w:rsid w:val="005B0F45"/>
    <w:rsid w:val="005B2A21"/>
    <w:rsid w:val="005B6602"/>
    <w:rsid w:val="005C6DF1"/>
    <w:rsid w:val="005D0276"/>
    <w:rsid w:val="005D02B4"/>
    <w:rsid w:val="005D1995"/>
    <w:rsid w:val="005D2790"/>
    <w:rsid w:val="005D2F00"/>
    <w:rsid w:val="005D5BBE"/>
    <w:rsid w:val="005D5F44"/>
    <w:rsid w:val="005E1A09"/>
    <w:rsid w:val="005E3579"/>
    <w:rsid w:val="005E4D0A"/>
    <w:rsid w:val="005E6EEA"/>
    <w:rsid w:val="005E783D"/>
    <w:rsid w:val="005F5433"/>
    <w:rsid w:val="0060293C"/>
    <w:rsid w:val="006125B4"/>
    <w:rsid w:val="00613809"/>
    <w:rsid w:val="00614D89"/>
    <w:rsid w:val="00614FC1"/>
    <w:rsid w:val="00620F57"/>
    <w:rsid w:val="0062374A"/>
    <w:rsid w:val="00623840"/>
    <w:rsid w:val="006258C5"/>
    <w:rsid w:val="00625DB7"/>
    <w:rsid w:val="00630B67"/>
    <w:rsid w:val="006325F9"/>
    <w:rsid w:val="006358B8"/>
    <w:rsid w:val="00635DB8"/>
    <w:rsid w:val="00636FA2"/>
    <w:rsid w:val="0064586E"/>
    <w:rsid w:val="00647B66"/>
    <w:rsid w:val="00655992"/>
    <w:rsid w:val="0065620B"/>
    <w:rsid w:val="00661312"/>
    <w:rsid w:val="00661E20"/>
    <w:rsid w:val="00670B0F"/>
    <w:rsid w:val="006719AF"/>
    <w:rsid w:val="006734CF"/>
    <w:rsid w:val="00686D8A"/>
    <w:rsid w:val="006907D1"/>
    <w:rsid w:val="00692B98"/>
    <w:rsid w:val="00692D4A"/>
    <w:rsid w:val="00696C6D"/>
    <w:rsid w:val="006A2AB5"/>
    <w:rsid w:val="006A74D7"/>
    <w:rsid w:val="006A7D06"/>
    <w:rsid w:val="006B1D7B"/>
    <w:rsid w:val="006B3764"/>
    <w:rsid w:val="006B7547"/>
    <w:rsid w:val="006C55E0"/>
    <w:rsid w:val="006C6C5E"/>
    <w:rsid w:val="006C7806"/>
    <w:rsid w:val="006C79FE"/>
    <w:rsid w:val="006D027E"/>
    <w:rsid w:val="006D18A4"/>
    <w:rsid w:val="006D1BAD"/>
    <w:rsid w:val="006D57F1"/>
    <w:rsid w:val="006E2BE1"/>
    <w:rsid w:val="006E3DBF"/>
    <w:rsid w:val="006E537F"/>
    <w:rsid w:val="006E61D3"/>
    <w:rsid w:val="006E6DCD"/>
    <w:rsid w:val="006E6E2C"/>
    <w:rsid w:val="006F0EFB"/>
    <w:rsid w:val="006F4721"/>
    <w:rsid w:val="00702165"/>
    <w:rsid w:val="00706BEB"/>
    <w:rsid w:val="00707F57"/>
    <w:rsid w:val="00712E5A"/>
    <w:rsid w:val="007137FB"/>
    <w:rsid w:val="00715F00"/>
    <w:rsid w:val="00720985"/>
    <w:rsid w:val="007438C3"/>
    <w:rsid w:val="00743FE3"/>
    <w:rsid w:val="0074434A"/>
    <w:rsid w:val="007456CF"/>
    <w:rsid w:val="00751F78"/>
    <w:rsid w:val="0076283C"/>
    <w:rsid w:val="00765AA0"/>
    <w:rsid w:val="0076724F"/>
    <w:rsid w:val="0077184F"/>
    <w:rsid w:val="00780465"/>
    <w:rsid w:val="007816FD"/>
    <w:rsid w:val="00787CD1"/>
    <w:rsid w:val="007955CA"/>
    <w:rsid w:val="00795D6C"/>
    <w:rsid w:val="00796C70"/>
    <w:rsid w:val="0079737B"/>
    <w:rsid w:val="007A5EBE"/>
    <w:rsid w:val="007A5F52"/>
    <w:rsid w:val="007C224A"/>
    <w:rsid w:val="007C401C"/>
    <w:rsid w:val="007D1239"/>
    <w:rsid w:val="007D1CFE"/>
    <w:rsid w:val="007D63B8"/>
    <w:rsid w:val="007E67A7"/>
    <w:rsid w:val="007F540D"/>
    <w:rsid w:val="0080336D"/>
    <w:rsid w:val="008048C7"/>
    <w:rsid w:val="00806C23"/>
    <w:rsid w:val="0081483D"/>
    <w:rsid w:val="00821410"/>
    <w:rsid w:val="008266CD"/>
    <w:rsid w:val="0082737E"/>
    <w:rsid w:val="0083082C"/>
    <w:rsid w:val="0083594B"/>
    <w:rsid w:val="00836DFC"/>
    <w:rsid w:val="0083700D"/>
    <w:rsid w:val="00840F2E"/>
    <w:rsid w:val="00842676"/>
    <w:rsid w:val="00844884"/>
    <w:rsid w:val="008460E2"/>
    <w:rsid w:val="008556E0"/>
    <w:rsid w:val="00860447"/>
    <w:rsid w:val="008624A8"/>
    <w:rsid w:val="00871148"/>
    <w:rsid w:val="00872C59"/>
    <w:rsid w:val="00881A2D"/>
    <w:rsid w:val="008851E5"/>
    <w:rsid w:val="0088646A"/>
    <w:rsid w:val="00890B83"/>
    <w:rsid w:val="00892E4C"/>
    <w:rsid w:val="00896CBC"/>
    <w:rsid w:val="008A67AD"/>
    <w:rsid w:val="008B424B"/>
    <w:rsid w:val="008B48B3"/>
    <w:rsid w:val="008B5662"/>
    <w:rsid w:val="008C0E41"/>
    <w:rsid w:val="008C14F7"/>
    <w:rsid w:val="008C1924"/>
    <w:rsid w:val="008C48F1"/>
    <w:rsid w:val="008D7087"/>
    <w:rsid w:val="008E05A4"/>
    <w:rsid w:val="008E1647"/>
    <w:rsid w:val="008E1BF0"/>
    <w:rsid w:val="008E6254"/>
    <w:rsid w:val="008E6BBC"/>
    <w:rsid w:val="008F6256"/>
    <w:rsid w:val="00900EA7"/>
    <w:rsid w:val="00913560"/>
    <w:rsid w:val="00913A34"/>
    <w:rsid w:val="00913F92"/>
    <w:rsid w:val="00914A7B"/>
    <w:rsid w:val="009159B0"/>
    <w:rsid w:val="00915FDA"/>
    <w:rsid w:val="009212D8"/>
    <w:rsid w:val="00921DAB"/>
    <w:rsid w:val="00924E35"/>
    <w:rsid w:val="00931706"/>
    <w:rsid w:val="009338E3"/>
    <w:rsid w:val="00935BEC"/>
    <w:rsid w:val="0094428B"/>
    <w:rsid w:val="00945ABA"/>
    <w:rsid w:val="00956960"/>
    <w:rsid w:val="0096195D"/>
    <w:rsid w:val="009642B8"/>
    <w:rsid w:val="009710AF"/>
    <w:rsid w:val="00974B79"/>
    <w:rsid w:val="00975A1C"/>
    <w:rsid w:val="00977D56"/>
    <w:rsid w:val="009802BA"/>
    <w:rsid w:val="00981A4C"/>
    <w:rsid w:val="009852DE"/>
    <w:rsid w:val="00986323"/>
    <w:rsid w:val="00991D21"/>
    <w:rsid w:val="009967F1"/>
    <w:rsid w:val="009A1592"/>
    <w:rsid w:val="009A3331"/>
    <w:rsid w:val="009B250C"/>
    <w:rsid w:val="009C0A25"/>
    <w:rsid w:val="009C3A14"/>
    <w:rsid w:val="009C4761"/>
    <w:rsid w:val="009D1821"/>
    <w:rsid w:val="009D440F"/>
    <w:rsid w:val="009F3110"/>
    <w:rsid w:val="009F3719"/>
    <w:rsid w:val="009F6E2B"/>
    <w:rsid w:val="009F7C06"/>
    <w:rsid w:val="00A049F2"/>
    <w:rsid w:val="00A060E3"/>
    <w:rsid w:val="00A07489"/>
    <w:rsid w:val="00A07E4E"/>
    <w:rsid w:val="00A105A1"/>
    <w:rsid w:val="00A1076A"/>
    <w:rsid w:val="00A130BB"/>
    <w:rsid w:val="00A24258"/>
    <w:rsid w:val="00A26589"/>
    <w:rsid w:val="00A3458D"/>
    <w:rsid w:val="00A34E70"/>
    <w:rsid w:val="00A37B22"/>
    <w:rsid w:val="00A408C0"/>
    <w:rsid w:val="00A4541C"/>
    <w:rsid w:val="00A50D5D"/>
    <w:rsid w:val="00A57364"/>
    <w:rsid w:val="00A57FBC"/>
    <w:rsid w:val="00A80195"/>
    <w:rsid w:val="00A81589"/>
    <w:rsid w:val="00A83A4B"/>
    <w:rsid w:val="00A86AD3"/>
    <w:rsid w:val="00AA29D0"/>
    <w:rsid w:val="00AA2BA1"/>
    <w:rsid w:val="00AA2FCB"/>
    <w:rsid w:val="00AB031B"/>
    <w:rsid w:val="00AB4E80"/>
    <w:rsid w:val="00AB62DB"/>
    <w:rsid w:val="00AC0B37"/>
    <w:rsid w:val="00AC3B2F"/>
    <w:rsid w:val="00AC5EF9"/>
    <w:rsid w:val="00AD2033"/>
    <w:rsid w:val="00AD26A5"/>
    <w:rsid w:val="00AD348E"/>
    <w:rsid w:val="00AD664D"/>
    <w:rsid w:val="00AE0EA8"/>
    <w:rsid w:val="00AE12A2"/>
    <w:rsid w:val="00AE2CB5"/>
    <w:rsid w:val="00AF0995"/>
    <w:rsid w:val="00AF1009"/>
    <w:rsid w:val="00AF2437"/>
    <w:rsid w:val="00AF3070"/>
    <w:rsid w:val="00AF5EB1"/>
    <w:rsid w:val="00B01131"/>
    <w:rsid w:val="00B01381"/>
    <w:rsid w:val="00B1102A"/>
    <w:rsid w:val="00B1454C"/>
    <w:rsid w:val="00B14A30"/>
    <w:rsid w:val="00B1500F"/>
    <w:rsid w:val="00B20D57"/>
    <w:rsid w:val="00B230AC"/>
    <w:rsid w:val="00B2713B"/>
    <w:rsid w:val="00B4189D"/>
    <w:rsid w:val="00B41C86"/>
    <w:rsid w:val="00B44C03"/>
    <w:rsid w:val="00B4558F"/>
    <w:rsid w:val="00B46577"/>
    <w:rsid w:val="00B47466"/>
    <w:rsid w:val="00B47566"/>
    <w:rsid w:val="00B47C4D"/>
    <w:rsid w:val="00B55046"/>
    <w:rsid w:val="00B555AD"/>
    <w:rsid w:val="00B57443"/>
    <w:rsid w:val="00B64FE0"/>
    <w:rsid w:val="00B6528E"/>
    <w:rsid w:val="00B73BEC"/>
    <w:rsid w:val="00B745E0"/>
    <w:rsid w:val="00B766A3"/>
    <w:rsid w:val="00B7720B"/>
    <w:rsid w:val="00B86669"/>
    <w:rsid w:val="00B91137"/>
    <w:rsid w:val="00B91D93"/>
    <w:rsid w:val="00B95755"/>
    <w:rsid w:val="00B95DBC"/>
    <w:rsid w:val="00BA06D3"/>
    <w:rsid w:val="00BA0746"/>
    <w:rsid w:val="00BA1279"/>
    <w:rsid w:val="00BA18E3"/>
    <w:rsid w:val="00BA7870"/>
    <w:rsid w:val="00BB23BA"/>
    <w:rsid w:val="00BC6888"/>
    <w:rsid w:val="00BC77AC"/>
    <w:rsid w:val="00BD0959"/>
    <w:rsid w:val="00BD67FD"/>
    <w:rsid w:val="00BD78F5"/>
    <w:rsid w:val="00BE2DD0"/>
    <w:rsid w:val="00BE634B"/>
    <w:rsid w:val="00BF6E52"/>
    <w:rsid w:val="00C0617F"/>
    <w:rsid w:val="00C10D34"/>
    <w:rsid w:val="00C11A53"/>
    <w:rsid w:val="00C21400"/>
    <w:rsid w:val="00C24A7A"/>
    <w:rsid w:val="00C260EE"/>
    <w:rsid w:val="00C26311"/>
    <w:rsid w:val="00C26AE5"/>
    <w:rsid w:val="00C33AEE"/>
    <w:rsid w:val="00C33C3F"/>
    <w:rsid w:val="00C345FE"/>
    <w:rsid w:val="00C362A3"/>
    <w:rsid w:val="00C43E4C"/>
    <w:rsid w:val="00C4753D"/>
    <w:rsid w:val="00C5440D"/>
    <w:rsid w:val="00C55198"/>
    <w:rsid w:val="00C558D6"/>
    <w:rsid w:val="00C62C7C"/>
    <w:rsid w:val="00C7170A"/>
    <w:rsid w:val="00C7295C"/>
    <w:rsid w:val="00C7298B"/>
    <w:rsid w:val="00C74832"/>
    <w:rsid w:val="00C8290F"/>
    <w:rsid w:val="00C933D6"/>
    <w:rsid w:val="00CA0667"/>
    <w:rsid w:val="00CA14D7"/>
    <w:rsid w:val="00CA67EF"/>
    <w:rsid w:val="00CB001C"/>
    <w:rsid w:val="00CB0761"/>
    <w:rsid w:val="00CB243C"/>
    <w:rsid w:val="00CC3ACD"/>
    <w:rsid w:val="00CC6AB6"/>
    <w:rsid w:val="00CD04D1"/>
    <w:rsid w:val="00CD287A"/>
    <w:rsid w:val="00CD2FEF"/>
    <w:rsid w:val="00CD4DEA"/>
    <w:rsid w:val="00CE002A"/>
    <w:rsid w:val="00CE20B9"/>
    <w:rsid w:val="00CF26D8"/>
    <w:rsid w:val="00CF298A"/>
    <w:rsid w:val="00CF4B78"/>
    <w:rsid w:val="00CF7251"/>
    <w:rsid w:val="00D0498E"/>
    <w:rsid w:val="00D10CF8"/>
    <w:rsid w:val="00D1258A"/>
    <w:rsid w:val="00D228CC"/>
    <w:rsid w:val="00D23D3A"/>
    <w:rsid w:val="00D25963"/>
    <w:rsid w:val="00D25CF1"/>
    <w:rsid w:val="00D3610D"/>
    <w:rsid w:val="00D368C4"/>
    <w:rsid w:val="00D37CBF"/>
    <w:rsid w:val="00D42FA9"/>
    <w:rsid w:val="00D4412D"/>
    <w:rsid w:val="00D46360"/>
    <w:rsid w:val="00D46873"/>
    <w:rsid w:val="00D47290"/>
    <w:rsid w:val="00D500BE"/>
    <w:rsid w:val="00D53463"/>
    <w:rsid w:val="00D55FF5"/>
    <w:rsid w:val="00D61346"/>
    <w:rsid w:val="00D63DE0"/>
    <w:rsid w:val="00D70051"/>
    <w:rsid w:val="00D711E1"/>
    <w:rsid w:val="00D743AC"/>
    <w:rsid w:val="00D76E62"/>
    <w:rsid w:val="00D84A39"/>
    <w:rsid w:val="00D90941"/>
    <w:rsid w:val="00D921D5"/>
    <w:rsid w:val="00D927FD"/>
    <w:rsid w:val="00DA319D"/>
    <w:rsid w:val="00DA5CE7"/>
    <w:rsid w:val="00DA7677"/>
    <w:rsid w:val="00DB12AD"/>
    <w:rsid w:val="00DB67D9"/>
    <w:rsid w:val="00DC07CE"/>
    <w:rsid w:val="00DC290E"/>
    <w:rsid w:val="00DC2B0C"/>
    <w:rsid w:val="00DC44FF"/>
    <w:rsid w:val="00DC4E42"/>
    <w:rsid w:val="00DC7F17"/>
    <w:rsid w:val="00DD00A2"/>
    <w:rsid w:val="00DD09A1"/>
    <w:rsid w:val="00DD3072"/>
    <w:rsid w:val="00DD42F8"/>
    <w:rsid w:val="00DD4435"/>
    <w:rsid w:val="00DD660B"/>
    <w:rsid w:val="00DE1184"/>
    <w:rsid w:val="00DE2E8D"/>
    <w:rsid w:val="00DE302F"/>
    <w:rsid w:val="00DE4BE7"/>
    <w:rsid w:val="00DE60C3"/>
    <w:rsid w:val="00DE734C"/>
    <w:rsid w:val="00DF373C"/>
    <w:rsid w:val="00E00515"/>
    <w:rsid w:val="00E06AE1"/>
    <w:rsid w:val="00E209DA"/>
    <w:rsid w:val="00E23A4E"/>
    <w:rsid w:val="00E2775B"/>
    <w:rsid w:val="00E27B2D"/>
    <w:rsid w:val="00E31EDE"/>
    <w:rsid w:val="00E35878"/>
    <w:rsid w:val="00E47C15"/>
    <w:rsid w:val="00E50404"/>
    <w:rsid w:val="00E50569"/>
    <w:rsid w:val="00E51D6D"/>
    <w:rsid w:val="00E52768"/>
    <w:rsid w:val="00E52DD4"/>
    <w:rsid w:val="00E572EF"/>
    <w:rsid w:val="00E622D6"/>
    <w:rsid w:val="00E64A87"/>
    <w:rsid w:val="00E66B46"/>
    <w:rsid w:val="00E66C89"/>
    <w:rsid w:val="00E7472D"/>
    <w:rsid w:val="00E776D4"/>
    <w:rsid w:val="00E85760"/>
    <w:rsid w:val="00E9024A"/>
    <w:rsid w:val="00E91642"/>
    <w:rsid w:val="00E918AB"/>
    <w:rsid w:val="00E93714"/>
    <w:rsid w:val="00E93A7F"/>
    <w:rsid w:val="00EA0A75"/>
    <w:rsid w:val="00EA455F"/>
    <w:rsid w:val="00EB1FC8"/>
    <w:rsid w:val="00EB685D"/>
    <w:rsid w:val="00EB7306"/>
    <w:rsid w:val="00EC56E5"/>
    <w:rsid w:val="00ED14FA"/>
    <w:rsid w:val="00ED4DA5"/>
    <w:rsid w:val="00ED54B8"/>
    <w:rsid w:val="00ED69D4"/>
    <w:rsid w:val="00EE169E"/>
    <w:rsid w:val="00EE2439"/>
    <w:rsid w:val="00EE24CC"/>
    <w:rsid w:val="00EE256E"/>
    <w:rsid w:val="00EE306E"/>
    <w:rsid w:val="00EE41B8"/>
    <w:rsid w:val="00EE4587"/>
    <w:rsid w:val="00EE72C3"/>
    <w:rsid w:val="00EF19E7"/>
    <w:rsid w:val="00EF2637"/>
    <w:rsid w:val="00EF3A9F"/>
    <w:rsid w:val="00EF6741"/>
    <w:rsid w:val="00EF6B99"/>
    <w:rsid w:val="00EF7F2D"/>
    <w:rsid w:val="00F05A77"/>
    <w:rsid w:val="00F06000"/>
    <w:rsid w:val="00F10DB5"/>
    <w:rsid w:val="00F114B4"/>
    <w:rsid w:val="00F129BF"/>
    <w:rsid w:val="00F15BCB"/>
    <w:rsid w:val="00F15C67"/>
    <w:rsid w:val="00F20807"/>
    <w:rsid w:val="00F20FF0"/>
    <w:rsid w:val="00F245EA"/>
    <w:rsid w:val="00F25C30"/>
    <w:rsid w:val="00F32CB6"/>
    <w:rsid w:val="00F33D43"/>
    <w:rsid w:val="00F3624C"/>
    <w:rsid w:val="00F36AC9"/>
    <w:rsid w:val="00F37709"/>
    <w:rsid w:val="00F41A8A"/>
    <w:rsid w:val="00F44737"/>
    <w:rsid w:val="00F47D13"/>
    <w:rsid w:val="00F5259E"/>
    <w:rsid w:val="00F53894"/>
    <w:rsid w:val="00F54927"/>
    <w:rsid w:val="00F54D43"/>
    <w:rsid w:val="00F54FEE"/>
    <w:rsid w:val="00F612DA"/>
    <w:rsid w:val="00F65D2F"/>
    <w:rsid w:val="00F70F57"/>
    <w:rsid w:val="00F770FC"/>
    <w:rsid w:val="00F830F3"/>
    <w:rsid w:val="00F843E9"/>
    <w:rsid w:val="00F8552D"/>
    <w:rsid w:val="00F93BCD"/>
    <w:rsid w:val="00F96778"/>
    <w:rsid w:val="00F9755F"/>
    <w:rsid w:val="00FA0056"/>
    <w:rsid w:val="00FA0DBF"/>
    <w:rsid w:val="00FA12A9"/>
    <w:rsid w:val="00FA194B"/>
    <w:rsid w:val="00FA273D"/>
    <w:rsid w:val="00FA3C20"/>
    <w:rsid w:val="00FA4CC0"/>
    <w:rsid w:val="00FB007E"/>
    <w:rsid w:val="00FB1A79"/>
    <w:rsid w:val="00FB217B"/>
    <w:rsid w:val="00FB3507"/>
    <w:rsid w:val="00FB60CB"/>
    <w:rsid w:val="00FC0E4A"/>
    <w:rsid w:val="00FC31C4"/>
    <w:rsid w:val="00FC4F16"/>
    <w:rsid w:val="00FC756D"/>
    <w:rsid w:val="00FD09A9"/>
    <w:rsid w:val="00FD6CDB"/>
    <w:rsid w:val="00FD7DEC"/>
    <w:rsid w:val="00FE017F"/>
    <w:rsid w:val="00FE224B"/>
    <w:rsid w:val="00FE3272"/>
    <w:rsid w:val="00FE7AC4"/>
    <w:rsid w:val="00FF0F6B"/>
    <w:rsid w:val="00FF2100"/>
    <w:rsid w:val="00FF3F20"/>
    <w:rsid w:val="00FF6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E0F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E0FB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1E0F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FF2100"/>
    <w:pPr>
      <w:ind w:left="720"/>
      <w:contextualSpacing/>
    </w:pPr>
  </w:style>
  <w:style w:type="character" w:customStyle="1" w:styleId="ConsPlusNormal0">
    <w:name w:val="ConsPlusNormal Знак Знак"/>
    <w:basedOn w:val="a0"/>
    <w:link w:val="ConsPlusNormal1"/>
    <w:rsid w:val="009852DE"/>
    <w:rPr>
      <w:rFonts w:ascii="Arial" w:hAnsi="Arial"/>
    </w:rPr>
  </w:style>
  <w:style w:type="paragraph" w:customStyle="1" w:styleId="ConsPlusNormal1">
    <w:name w:val="ConsPlusNormal Знак"/>
    <w:link w:val="ConsPlusNormal0"/>
    <w:rsid w:val="009852D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10">
    <w:name w:val="Заголовок 1 Знак"/>
    <w:basedOn w:val="a0"/>
    <w:link w:val="1"/>
    <w:rsid w:val="005537DA"/>
    <w:rPr>
      <w:b/>
      <w:iCs/>
      <w:sz w:val="28"/>
      <w:szCs w:val="28"/>
    </w:rPr>
  </w:style>
  <w:style w:type="paragraph" w:customStyle="1" w:styleId="ConsNormal">
    <w:name w:val="ConsNormal"/>
    <w:rsid w:val="005537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Основной текст с отступом Знак"/>
    <w:basedOn w:val="a0"/>
    <w:link w:val="a4"/>
    <w:rsid w:val="005537DA"/>
    <w:rPr>
      <w:sz w:val="25"/>
      <w:szCs w:val="24"/>
    </w:rPr>
  </w:style>
  <w:style w:type="paragraph" w:customStyle="1" w:styleId="ConsPlusNonformat">
    <w:name w:val="ConsPlusNonformat"/>
    <w:rsid w:val="005537D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9">
    <w:name w:val="Hyperlink"/>
    <w:basedOn w:val="a0"/>
    <w:uiPriority w:val="99"/>
    <w:unhideWhenUsed/>
    <w:rsid w:val="005537DA"/>
    <w:rPr>
      <w:color w:val="0000FF"/>
      <w:u w:val="single"/>
    </w:rPr>
  </w:style>
  <w:style w:type="paragraph" w:styleId="3">
    <w:name w:val="Body Text 3"/>
    <w:basedOn w:val="a"/>
    <w:link w:val="30"/>
    <w:rsid w:val="008604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60447"/>
    <w:rPr>
      <w:sz w:val="16"/>
      <w:szCs w:val="16"/>
    </w:rPr>
  </w:style>
  <w:style w:type="paragraph" w:styleId="aa">
    <w:name w:val="header"/>
    <w:basedOn w:val="a"/>
    <w:link w:val="ab"/>
    <w:uiPriority w:val="99"/>
    <w:rsid w:val="00F975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9755F"/>
  </w:style>
  <w:style w:type="paragraph" w:styleId="ac">
    <w:name w:val="footer"/>
    <w:basedOn w:val="a"/>
    <w:link w:val="ad"/>
    <w:rsid w:val="00F975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975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5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3E5D6-19A1-4AED-9D9D-DB7871882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1097</TotalTime>
  <Pages>13</Pages>
  <Words>3395</Words>
  <Characters>19355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746</cp:revision>
  <cp:lastPrinted>2022-10-13T06:01:00Z</cp:lastPrinted>
  <dcterms:created xsi:type="dcterms:W3CDTF">2021-01-14T04:24:00Z</dcterms:created>
  <dcterms:modified xsi:type="dcterms:W3CDTF">2022-10-19T10:51:00Z</dcterms:modified>
</cp:coreProperties>
</file>