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F166E" w:rsidRDefault="0027747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27747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37C34" w:rsidRDefault="00F37C3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6E5DC1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7440B4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7440B4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7440B4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7440B4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7440B4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7440B4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83105" w:rsidRDefault="0027747E" w:rsidP="00133698">
      <w:pPr>
        <w:spacing w:before="400"/>
        <w:rPr>
          <w:rFonts w:ascii="Liberation Serif" w:hAnsi="Liberation Serif" w:cs="Liberation Serif"/>
          <w:sz w:val="24"/>
          <w:szCs w:val="24"/>
        </w:rPr>
      </w:pPr>
      <w:r w:rsidRPr="0027747E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40586">
        <w:rPr>
          <w:rFonts w:ascii="Liberation Serif" w:hAnsi="Liberation Serif" w:cs="Liberation Serif"/>
          <w:sz w:val="28"/>
          <w:szCs w:val="28"/>
        </w:rPr>
        <w:t xml:space="preserve">   </w:t>
      </w:r>
      <w:r w:rsidR="00133698" w:rsidRPr="00A83105">
        <w:rPr>
          <w:rFonts w:ascii="Liberation Serif" w:hAnsi="Liberation Serif" w:cs="Liberation Serif"/>
          <w:sz w:val="24"/>
          <w:szCs w:val="24"/>
        </w:rPr>
        <w:t xml:space="preserve">от </w:t>
      </w:r>
      <w:r w:rsidR="001961C6">
        <w:rPr>
          <w:rFonts w:ascii="Liberation Serif" w:hAnsi="Liberation Serif" w:cs="Liberation Serif"/>
          <w:sz w:val="24"/>
          <w:szCs w:val="24"/>
        </w:rPr>
        <w:t>20.10.2022</w:t>
      </w:r>
      <w:r w:rsidR="00A40586" w:rsidRPr="00A83105">
        <w:rPr>
          <w:rFonts w:ascii="Liberation Serif" w:hAnsi="Liberation Serif" w:cs="Liberation Serif"/>
          <w:sz w:val="24"/>
          <w:szCs w:val="24"/>
        </w:rPr>
        <w:t xml:space="preserve">  </w:t>
      </w:r>
      <w:r w:rsidR="00133698" w:rsidRPr="00A83105">
        <w:rPr>
          <w:rFonts w:ascii="Liberation Serif" w:hAnsi="Liberation Serif" w:cs="Liberation Serif"/>
          <w:sz w:val="24"/>
          <w:szCs w:val="24"/>
        </w:rPr>
        <w:t xml:space="preserve">№ </w:t>
      </w:r>
      <w:r w:rsidR="001961C6">
        <w:rPr>
          <w:rFonts w:ascii="Liberation Serif" w:hAnsi="Liberation Serif" w:cs="Liberation Serif"/>
          <w:sz w:val="24"/>
          <w:szCs w:val="24"/>
        </w:rPr>
        <w:t>694</w:t>
      </w:r>
    </w:p>
    <w:p w:rsidR="00547B3A" w:rsidRDefault="00547B3A" w:rsidP="00AE41D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E7288" w:rsidRPr="009532F5" w:rsidRDefault="002E7288" w:rsidP="00AE41D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532F5">
        <w:rPr>
          <w:rFonts w:ascii="Liberation Serif" w:hAnsi="Liberation Serif" w:cs="Liberation Serif"/>
          <w:b/>
          <w:sz w:val="24"/>
          <w:szCs w:val="24"/>
        </w:rPr>
        <w:t xml:space="preserve">О </w:t>
      </w:r>
      <w:r w:rsidR="004E5E15" w:rsidRPr="009532F5">
        <w:rPr>
          <w:rFonts w:ascii="Liberation Serif" w:hAnsi="Liberation Serif" w:cs="Liberation Serif"/>
          <w:b/>
          <w:sz w:val="24"/>
          <w:szCs w:val="24"/>
        </w:rPr>
        <w:t xml:space="preserve">внесении </w:t>
      </w:r>
      <w:r w:rsidR="003F5411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4E5E15" w:rsidRPr="009532F5">
        <w:rPr>
          <w:rFonts w:ascii="Liberation Serif" w:hAnsi="Liberation Serif" w:cs="Liberation Serif"/>
          <w:b/>
          <w:sz w:val="24"/>
          <w:szCs w:val="24"/>
        </w:rPr>
        <w:t xml:space="preserve">изменений в </w:t>
      </w:r>
      <w:hyperlink r:id="rId9" w:history="1">
        <w:r w:rsidR="00AE41D8" w:rsidRPr="009532F5">
          <w:rPr>
            <w:rFonts w:ascii="Liberation Serif" w:hAnsi="Liberation Serif" w:cs="Liberation Serif"/>
            <w:b/>
            <w:sz w:val="24"/>
            <w:szCs w:val="24"/>
          </w:rPr>
          <w:t>Перечень</w:t>
        </w:r>
      </w:hyperlink>
      <w:r w:rsidR="00AE41D8" w:rsidRPr="009532F5">
        <w:rPr>
          <w:rFonts w:ascii="Liberation Serif" w:hAnsi="Liberation Serif" w:cs="Liberation Serif"/>
          <w:b/>
          <w:sz w:val="24"/>
          <w:szCs w:val="24"/>
        </w:rPr>
        <w:t xml:space="preserve"> автомобильных дорог общего пользования местного значения Каменск-Уральск</w:t>
      </w:r>
      <w:r w:rsidR="008A5B7C" w:rsidRPr="009532F5">
        <w:rPr>
          <w:rFonts w:ascii="Liberation Serif" w:hAnsi="Liberation Serif" w:cs="Liberation Serif"/>
          <w:b/>
          <w:sz w:val="24"/>
          <w:szCs w:val="24"/>
        </w:rPr>
        <w:t>ого городского округа</w:t>
      </w:r>
    </w:p>
    <w:p w:rsidR="00547B3A" w:rsidRPr="009532F5" w:rsidRDefault="00547B3A" w:rsidP="002E7288">
      <w:pPr>
        <w:pStyle w:val="a4"/>
        <w:ind w:firstLine="0"/>
        <w:rPr>
          <w:rFonts w:ascii="Liberation Serif" w:hAnsi="Liberation Serif" w:cs="Liberation Serif"/>
          <w:sz w:val="24"/>
        </w:rPr>
      </w:pPr>
    </w:p>
    <w:p w:rsidR="004E05AE" w:rsidRPr="009532F5" w:rsidRDefault="004E05AE" w:rsidP="004E05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9532F5">
        <w:rPr>
          <w:rFonts w:ascii="Liberation Serif" w:hAnsi="Liberation Serif" w:cs="Liberation Serif"/>
          <w:sz w:val="24"/>
          <w:szCs w:val="24"/>
        </w:rPr>
        <w:t xml:space="preserve">В соответствии со </w:t>
      </w:r>
      <w:hyperlink r:id="rId10" w:history="1">
        <w:r w:rsidRPr="009532F5">
          <w:rPr>
            <w:rFonts w:ascii="Liberation Serif" w:hAnsi="Liberation Serif" w:cs="Liberation Serif"/>
            <w:sz w:val="24"/>
            <w:szCs w:val="24"/>
          </w:rPr>
          <w:t>статьей 16</w:t>
        </w:r>
      </w:hyperlink>
      <w:r w:rsidRPr="009532F5">
        <w:rPr>
          <w:rFonts w:ascii="Liberation Serif" w:hAnsi="Liberation Serif" w:cs="Liberation Serif"/>
          <w:sz w:val="24"/>
          <w:szCs w:val="24"/>
        </w:rPr>
        <w:t xml:space="preserve"> Федерального закона от 6 октября 2003 года </w:t>
      </w:r>
      <w:r w:rsidR="009A376B" w:rsidRPr="009532F5">
        <w:rPr>
          <w:rFonts w:ascii="Liberation Serif" w:hAnsi="Liberation Serif" w:cs="Liberation Serif"/>
          <w:sz w:val="24"/>
          <w:szCs w:val="24"/>
        </w:rPr>
        <w:t>№</w:t>
      </w:r>
      <w:r w:rsidRPr="009532F5">
        <w:rPr>
          <w:rFonts w:ascii="Liberation Serif" w:hAnsi="Liberation Serif" w:cs="Liberation Serif"/>
          <w:sz w:val="24"/>
          <w:szCs w:val="24"/>
        </w:rPr>
        <w:t xml:space="preserve"> 131-ФЗ </w:t>
      </w:r>
      <w:r w:rsidR="009A376B" w:rsidRPr="009532F5">
        <w:rPr>
          <w:rFonts w:ascii="Liberation Serif" w:hAnsi="Liberation Serif" w:cs="Liberation Serif"/>
          <w:sz w:val="24"/>
          <w:szCs w:val="24"/>
        </w:rPr>
        <w:t>«</w:t>
      </w:r>
      <w:r w:rsidRPr="009532F5">
        <w:rPr>
          <w:rFonts w:ascii="Liberation Serif" w:hAnsi="Liberation Serif" w:cs="Liberation Serif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9A376B" w:rsidRPr="009532F5">
        <w:rPr>
          <w:rFonts w:ascii="Liberation Serif" w:hAnsi="Liberation Serif" w:cs="Liberation Serif"/>
          <w:sz w:val="24"/>
          <w:szCs w:val="24"/>
        </w:rPr>
        <w:t>»</w:t>
      </w:r>
      <w:r w:rsidRPr="009532F5">
        <w:rPr>
          <w:rFonts w:ascii="Liberation Serif" w:hAnsi="Liberation Serif" w:cs="Liberation Serif"/>
          <w:sz w:val="24"/>
          <w:szCs w:val="24"/>
        </w:rPr>
        <w:t xml:space="preserve"> и в целях уточнения учетных данных автомобильных дорог общего пользования местного значения Администрация Каменск-Уральского городского округа </w:t>
      </w:r>
    </w:p>
    <w:p w:rsidR="004E5E15" w:rsidRPr="009532F5" w:rsidRDefault="00BB0FCF" w:rsidP="004B79B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4"/>
          <w:szCs w:val="24"/>
        </w:rPr>
      </w:pPr>
      <w:r w:rsidRPr="009532F5">
        <w:rPr>
          <w:rFonts w:ascii="Liberation Serif" w:hAnsi="Liberation Serif" w:cs="Liberation Serif"/>
          <w:b/>
          <w:sz w:val="24"/>
          <w:szCs w:val="24"/>
        </w:rPr>
        <w:t>ПОСТАНОВЛЯЕТ</w:t>
      </w:r>
      <w:r w:rsidR="004E5E15" w:rsidRPr="009532F5">
        <w:rPr>
          <w:rFonts w:ascii="Liberation Serif" w:hAnsi="Liberation Serif" w:cs="Liberation Serif"/>
          <w:b/>
          <w:sz w:val="24"/>
          <w:szCs w:val="24"/>
        </w:rPr>
        <w:t>:</w:t>
      </w:r>
    </w:p>
    <w:p w:rsidR="00F37C34" w:rsidRPr="009532F5" w:rsidRDefault="00AA07E6" w:rsidP="00AA07E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9532F5">
        <w:rPr>
          <w:rFonts w:ascii="Liberation Serif" w:hAnsi="Liberation Serif" w:cs="Liberation Serif"/>
          <w:sz w:val="24"/>
          <w:szCs w:val="24"/>
        </w:rPr>
        <w:t xml:space="preserve">1. </w:t>
      </w:r>
      <w:r w:rsidR="008F56B0" w:rsidRPr="009532F5">
        <w:rPr>
          <w:rFonts w:ascii="Liberation Serif" w:hAnsi="Liberation Serif" w:cs="Liberation Serif"/>
          <w:sz w:val="24"/>
          <w:szCs w:val="24"/>
        </w:rPr>
        <w:t xml:space="preserve">Внести в </w:t>
      </w:r>
      <w:hyperlink r:id="rId11" w:history="1">
        <w:r w:rsidR="008F56B0" w:rsidRPr="009532F5">
          <w:rPr>
            <w:rFonts w:ascii="Liberation Serif" w:hAnsi="Liberation Serif" w:cs="Liberation Serif"/>
            <w:sz w:val="24"/>
            <w:szCs w:val="24"/>
          </w:rPr>
          <w:t>Перечень</w:t>
        </w:r>
      </w:hyperlink>
      <w:r w:rsidR="008F56B0" w:rsidRPr="009532F5">
        <w:rPr>
          <w:rFonts w:ascii="Liberation Serif" w:hAnsi="Liberation Serif" w:cs="Liberation Serif"/>
          <w:sz w:val="24"/>
          <w:szCs w:val="24"/>
        </w:rPr>
        <w:t xml:space="preserve"> автомобильных дорог общего пользования местного значения Каменск-Уральск</w:t>
      </w:r>
      <w:r w:rsidR="0017014F" w:rsidRPr="009532F5">
        <w:rPr>
          <w:rFonts w:ascii="Liberation Serif" w:hAnsi="Liberation Serif" w:cs="Liberation Serif"/>
          <w:sz w:val="24"/>
          <w:szCs w:val="24"/>
        </w:rPr>
        <w:t>ого городского округа</w:t>
      </w:r>
      <w:r w:rsidR="008F56B0" w:rsidRPr="009532F5">
        <w:rPr>
          <w:rFonts w:ascii="Liberation Serif" w:hAnsi="Liberation Serif" w:cs="Liberation Serif"/>
          <w:sz w:val="24"/>
          <w:szCs w:val="24"/>
        </w:rPr>
        <w:t xml:space="preserve">, утвержденный </w:t>
      </w:r>
      <w:r w:rsidR="00F335C6" w:rsidRPr="009532F5">
        <w:rPr>
          <w:rFonts w:ascii="Liberation Serif" w:hAnsi="Liberation Serif" w:cs="Liberation Serif"/>
          <w:sz w:val="24"/>
          <w:szCs w:val="24"/>
        </w:rPr>
        <w:t>п</w:t>
      </w:r>
      <w:r w:rsidR="008F56B0" w:rsidRPr="009532F5">
        <w:rPr>
          <w:rFonts w:ascii="Liberation Serif" w:hAnsi="Liberation Serif" w:cs="Liberation Serif"/>
          <w:sz w:val="24"/>
          <w:szCs w:val="24"/>
        </w:rPr>
        <w:t xml:space="preserve">остановлением Администрации города Каменска-Уральского от 22.03.2013 № 383 (в редакции </w:t>
      </w:r>
      <w:r w:rsidR="00E877BF" w:rsidRPr="009532F5">
        <w:rPr>
          <w:rFonts w:ascii="Liberation Serif" w:hAnsi="Liberation Serif" w:cs="Liberation Serif"/>
          <w:sz w:val="24"/>
          <w:szCs w:val="24"/>
        </w:rPr>
        <w:t>п</w:t>
      </w:r>
      <w:r w:rsidR="008F56B0" w:rsidRPr="009532F5">
        <w:rPr>
          <w:rFonts w:ascii="Liberation Serif" w:hAnsi="Liberation Serif" w:cs="Liberation Serif"/>
          <w:sz w:val="24"/>
          <w:szCs w:val="24"/>
        </w:rPr>
        <w:t>остановлени</w:t>
      </w:r>
      <w:r w:rsidR="006F14D6" w:rsidRPr="009532F5">
        <w:rPr>
          <w:rFonts w:ascii="Liberation Serif" w:hAnsi="Liberation Serif" w:cs="Liberation Serif"/>
          <w:sz w:val="24"/>
          <w:szCs w:val="24"/>
        </w:rPr>
        <w:t>й</w:t>
      </w:r>
      <w:r w:rsidR="008F56B0" w:rsidRPr="009532F5">
        <w:rPr>
          <w:rFonts w:ascii="Liberation Serif" w:hAnsi="Liberation Serif" w:cs="Liberation Serif"/>
          <w:sz w:val="24"/>
          <w:szCs w:val="24"/>
        </w:rPr>
        <w:t xml:space="preserve"> Администрации Каменск-Уральского городского округа</w:t>
      </w:r>
      <w:r w:rsidR="00A40586" w:rsidRPr="009532F5">
        <w:rPr>
          <w:rFonts w:ascii="Liberation Serif" w:hAnsi="Liberation Serif" w:cs="Liberation Serif"/>
          <w:sz w:val="24"/>
          <w:szCs w:val="24"/>
        </w:rPr>
        <w:t xml:space="preserve"> </w:t>
      </w:r>
      <w:r w:rsidR="006F14D6" w:rsidRPr="009532F5">
        <w:rPr>
          <w:rFonts w:ascii="Liberation Serif" w:hAnsi="Liberation Serif" w:cs="Liberation Serif"/>
          <w:sz w:val="24"/>
          <w:szCs w:val="24"/>
        </w:rPr>
        <w:t xml:space="preserve">от 01.03.2021 № 160, </w:t>
      </w:r>
      <w:r w:rsidR="008F56B0" w:rsidRPr="009532F5">
        <w:rPr>
          <w:rFonts w:ascii="Liberation Serif" w:hAnsi="Liberation Serif" w:cs="Liberation Serif"/>
          <w:sz w:val="24"/>
          <w:szCs w:val="24"/>
        </w:rPr>
        <w:t xml:space="preserve">от </w:t>
      </w:r>
      <w:r w:rsidR="00F37C34" w:rsidRPr="009532F5">
        <w:rPr>
          <w:rFonts w:ascii="Liberation Serif" w:hAnsi="Liberation Serif" w:cs="Liberation Serif"/>
          <w:sz w:val="24"/>
          <w:szCs w:val="24"/>
        </w:rPr>
        <w:t>18</w:t>
      </w:r>
      <w:r w:rsidR="008F56B0" w:rsidRPr="009532F5">
        <w:rPr>
          <w:rFonts w:ascii="Liberation Serif" w:hAnsi="Liberation Serif" w:cs="Liberation Serif"/>
          <w:sz w:val="24"/>
          <w:szCs w:val="24"/>
        </w:rPr>
        <w:t>.0</w:t>
      </w:r>
      <w:r w:rsidR="00F37C34" w:rsidRPr="009532F5">
        <w:rPr>
          <w:rFonts w:ascii="Liberation Serif" w:hAnsi="Liberation Serif" w:cs="Liberation Serif"/>
          <w:sz w:val="24"/>
          <w:szCs w:val="24"/>
        </w:rPr>
        <w:t>2</w:t>
      </w:r>
      <w:r w:rsidR="008F56B0" w:rsidRPr="009532F5">
        <w:rPr>
          <w:rFonts w:ascii="Liberation Serif" w:hAnsi="Liberation Serif" w:cs="Liberation Serif"/>
          <w:sz w:val="24"/>
          <w:szCs w:val="24"/>
        </w:rPr>
        <w:t>.202</w:t>
      </w:r>
      <w:r w:rsidR="00F37C34" w:rsidRPr="009532F5">
        <w:rPr>
          <w:rFonts w:ascii="Liberation Serif" w:hAnsi="Liberation Serif" w:cs="Liberation Serif"/>
          <w:sz w:val="24"/>
          <w:szCs w:val="24"/>
        </w:rPr>
        <w:t>2</w:t>
      </w:r>
      <w:r w:rsidR="008F56B0" w:rsidRPr="009532F5">
        <w:rPr>
          <w:rFonts w:ascii="Liberation Serif" w:hAnsi="Liberation Serif" w:cs="Liberation Serif"/>
          <w:sz w:val="24"/>
          <w:szCs w:val="24"/>
        </w:rPr>
        <w:t xml:space="preserve"> № </w:t>
      </w:r>
      <w:r w:rsidR="00F37C34" w:rsidRPr="009532F5">
        <w:rPr>
          <w:rFonts w:ascii="Liberation Serif" w:hAnsi="Liberation Serif" w:cs="Liberation Serif"/>
          <w:sz w:val="24"/>
          <w:szCs w:val="24"/>
        </w:rPr>
        <w:t>92</w:t>
      </w:r>
      <w:r w:rsidR="008F56B0" w:rsidRPr="009532F5">
        <w:rPr>
          <w:rFonts w:ascii="Liberation Serif" w:hAnsi="Liberation Serif" w:cs="Liberation Serif"/>
          <w:sz w:val="24"/>
          <w:szCs w:val="24"/>
        </w:rPr>
        <w:t>) «Об утверждении Перечня автомобильных дорог общего пользования местного значения Каменск-Уральского городского округа»</w:t>
      </w:r>
      <w:r w:rsidR="00A40586" w:rsidRPr="009532F5">
        <w:rPr>
          <w:rFonts w:ascii="Liberation Serif" w:hAnsi="Liberation Serif" w:cs="Liberation Serif"/>
          <w:sz w:val="24"/>
          <w:szCs w:val="24"/>
        </w:rPr>
        <w:t xml:space="preserve"> </w:t>
      </w:r>
      <w:r w:rsidR="005420B0" w:rsidRPr="009532F5">
        <w:rPr>
          <w:rFonts w:ascii="Liberation Serif" w:hAnsi="Liberation Serif" w:cs="Liberation Serif"/>
          <w:sz w:val="24"/>
          <w:szCs w:val="24"/>
        </w:rPr>
        <w:t>(далее - Перечень)</w:t>
      </w:r>
      <w:r w:rsidR="008F56B0" w:rsidRPr="009532F5">
        <w:rPr>
          <w:rFonts w:ascii="Liberation Serif" w:hAnsi="Liberation Serif" w:cs="Liberation Serif"/>
          <w:sz w:val="24"/>
          <w:szCs w:val="24"/>
        </w:rPr>
        <w:t xml:space="preserve">, </w:t>
      </w:r>
      <w:r w:rsidR="00F37C34" w:rsidRPr="009532F5">
        <w:rPr>
          <w:rFonts w:ascii="Liberation Serif" w:hAnsi="Liberation Serif" w:cs="Liberation Serif"/>
          <w:sz w:val="24"/>
          <w:szCs w:val="24"/>
        </w:rPr>
        <w:t>следующие изменения:</w:t>
      </w:r>
    </w:p>
    <w:p w:rsidR="005420B0" w:rsidRPr="009532F5" w:rsidRDefault="005420B0" w:rsidP="00AA07E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9532F5">
        <w:rPr>
          <w:rFonts w:ascii="Liberation Serif" w:hAnsi="Liberation Serif" w:cs="Liberation Serif"/>
          <w:sz w:val="24"/>
          <w:szCs w:val="24"/>
        </w:rPr>
        <w:t>1) после строки 206 дополнить Перечень строкой 206-1 следующего содержания:</w:t>
      </w:r>
    </w:p>
    <w:p w:rsidR="00962924" w:rsidRPr="009532F5" w:rsidRDefault="00962924" w:rsidP="00AA07E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9781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09"/>
        <w:gridCol w:w="1022"/>
        <w:gridCol w:w="1056"/>
        <w:gridCol w:w="1041"/>
        <w:gridCol w:w="1275"/>
        <w:gridCol w:w="2835"/>
        <w:gridCol w:w="1843"/>
      </w:tblGrid>
      <w:tr w:rsidR="005420B0" w:rsidRPr="009532F5" w:rsidTr="00D9376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B0" w:rsidRPr="009532F5" w:rsidRDefault="005420B0" w:rsidP="00962924">
            <w:pPr>
              <w:autoSpaceDE w:val="0"/>
              <w:autoSpaceDN w:val="0"/>
              <w:adjustRightInd w:val="0"/>
              <w:ind w:left="-2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532F5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="00962924" w:rsidRPr="009532F5">
              <w:rPr>
                <w:rFonts w:ascii="Liberation Serif" w:hAnsi="Liberation Serif" w:cs="Liberation Serif"/>
                <w:sz w:val="24"/>
                <w:szCs w:val="24"/>
              </w:rPr>
              <w:t>6-1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20B0" w:rsidRPr="009532F5" w:rsidRDefault="005420B0" w:rsidP="00D9376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532F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</w:tcPr>
          <w:p w:rsidR="005420B0" w:rsidRPr="009532F5" w:rsidRDefault="005420B0" w:rsidP="00D9376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532F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0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B0" w:rsidRPr="009532F5" w:rsidRDefault="005420B0" w:rsidP="00D9376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532F5">
              <w:rPr>
                <w:rFonts w:ascii="Liberation Serif" w:hAnsi="Liberation Serif" w:cs="Liberation Serif"/>
                <w:sz w:val="24"/>
                <w:szCs w:val="24"/>
              </w:rPr>
              <w:t>С-0217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20B0" w:rsidRPr="009532F5" w:rsidRDefault="005420B0" w:rsidP="00D9376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532F5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B0" w:rsidRPr="009532F5" w:rsidRDefault="005420B0" w:rsidP="00D9376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9532F5">
              <w:rPr>
                <w:rFonts w:ascii="Liberation Serif" w:hAnsi="Liberation Serif" w:cs="Liberation Serif"/>
                <w:sz w:val="24"/>
                <w:szCs w:val="24"/>
              </w:rPr>
              <w:t>от ж</w:t>
            </w:r>
            <w:proofErr w:type="gramEnd"/>
            <w:r w:rsidRPr="009532F5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9532F5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9532F5">
              <w:rPr>
                <w:rFonts w:ascii="Liberation Serif" w:hAnsi="Liberation Serif" w:cs="Liberation Serif"/>
                <w:sz w:val="24"/>
                <w:szCs w:val="24"/>
              </w:rPr>
              <w:t xml:space="preserve"> переезда 93 км до границы МО Каменск-Уральский городской округ (</w:t>
            </w:r>
            <w:proofErr w:type="spellStart"/>
            <w:r w:rsidRPr="009532F5">
              <w:rPr>
                <w:rFonts w:ascii="Liberation Serif" w:hAnsi="Liberation Serif" w:cs="Liberation Serif"/>
                <w:sz w:val="24"/>
                <w:szCs w:val="24"/>
              </w:rPr>
              <w:t>Клевакинское</w:t>
            </w:r>
            <w:proofErr w:type="spellEnd"/>
            <w:r w:rsidRPr="009532F5">
              <w:rPr>
                <w:rFonts w:ascii="Liberation Serif" w:hAnsi="Liberation Serif" w:cs="Liberation Serif"/>
                <w:sz w:val="24"/>
                <w:szCs w:val="24"/>
              </w:rPr>
              <w:t xml:space="preserve"> направление)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B0" w:rsidRPr="009532F5" w:rsidRDefault="005420B0" w:rsidP="00D9376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532F5">
              <w:rPr>
                <w:rFonts w:ascii="Liberation Serif" w:hAnsi="Liberation Serif" w:cs="Liberation Serif"/>
                <w:sz w:val="24"/>
                <w:szCs w:val="24"/>
              </w:rPr>
              <w:t>1127</w:t>
            </w:r>
          </w:p>
        </w:tc>
      </w:tr>
    </w:tbl>
    <w:p w:rsidR="005420B0" w:rsidRPr="009532F5" w:rsidRDefault="005420B0" w:rsidP="005420B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FF0000"/>
          <w:sz w:val="24"/>
          <w:szCs w:val="24"/>
        </w:rPr>
      </w:pPr>
    </w:p>
    <w:p w:rsidR="00F37C34" w:rsidRPr="009532F5" w:rsidRDefault="00962924" w:rsidP="00AA07E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9532F5">
        <w:rPr>
          <w:rFonts w:ascii="Liberation Serif" w:hAnsi="Liberation Serif" w:cs="Liberation Serif"/>
          <w:sz w:val="24"/>
          <w:szCs w:val="24"/>
        </w:rPr>
        <w:t>2)</w:t>
      </w:r>
      <w:r w:rsidR="00F37C34" w:rsidRPr="009532F5">
        <w:rPr>
          <w:rFonts w:ascii="Liberation Serif" w:hAnsi="Liberation Serif" w:cs="Liberation Serif"/>
          <w:sz w:val="24"/>
          <w:szCs w:val="24"/>
        </w:rPr>
        <w:t xml:space="preserve"> в </w:t>
      </w:r>
      <w:r w:rsidR="00586CAB" w:rsidRPr="009532F5">
        <w:rPr>
          <w:rFonts w:ascii="Liberation Serif" w:hAnsi="Liberation Serif" w:cs="Liberation Serif"/>
          <w:sz w:val="24"/>
          <w:szCs w:val="24"/>
        </w:rPr>
        <w:t xml:space="preserve">столбце 4 </w:t>
      </w:r>
      <w:r w:rsidR="00F37C34" w:rsidRPr="009532F5">
        <w:rPr>
          <w:rFonts w:ascii="Liberation Serif" w:hAnsi="Liberation Serif" w:cs="Liberation Serif"/>
          <w:sz w:val="24"/>
          <w:szCs w:val="24"/>
        </w:rPr>
        <w:t>строк</w:t>
      </w:r>
      <w:r w:rsidR="00586CAB" w:rsidRPr="009532F5">
        <w:rPr>
          <w:rFonts w:ascii="Liberation Serif" w:hAnsi="Liberation Serif" w:cs="Liberation Serif"/>
          <w:sz w:val="24"/>
          <w:szCs w:val="24"/>
        </w:rPr>
        <w:t>и</w:t>
      </w:r>
      <w:r w:rsidR="00F37C34" w:rsidRPr="009532F5">
        <w:rPr>
          <w:rFonts w:ascii="Liberation Serif" w:hAnsi="Liberation Serif" w:cs="Liberation Serif"/>
          <w:sz w:val="24"/>
          <w:szCs w:val="24"/>
        </w:rPr>
        <w:t xml:space="preserve"> 225</w:t>
      </w:r>
      <w:r w:rsidR="00A40586" w:rsidRPr="009532F5">
        <w:rPr>
          <w:rFonts w:ascii="Liberation Serif" w:hAnsi="Liberation Serif" w:cs="Liberation Serif"/>
          <w:sz w:val="24"/>
          <w:szCs w:val="24"/>
        </w:rPr>
        <w:t xml:space="preserve"> </w:t>
      </w:r>
      <w:r w:rsidRPr="009532F5">
        <w:rPr>
          <w:rFonts w:ascii="Liberation Serif" w:hAnsi="Liberation Serif" w:cs="Liberation Serif"/>
          <w:sz w:val="24"/>
          <w:szCs w:val="24"/>
        </w:rPr>
        <w:t>Перечня</w:t>
      </w:r>
      <w:r w:rsidR="00F37C34" w:rsidRPr="009532F5">
        <w:rPr>
          <w:rFonts w:ascii="Liberation Serif" w:hAnsi="Liberation Serif" w:cs="Liberation Serif"/>
          <w:sz w:val="24"/>
          <w:szCs w:val="24"/>
        </w:rPr>
        <w:t xml:space="preserve"> цифр</w:t>
      </w:r>
      <w:r w:rsidR="002D7E1A" w:rsidRPr="009532F5">
        <w:rPr>
          <w:rFonts w:ascii="Liberation Serif" w:hAnsi="Liberation Serif" w:cs="Liberation Serif"/>
          <w:sz w:val="24"/>
          <w:szCs w:val="24"/>
        </w:rPr>
        <w:t>ы</w:t>
      </w:r>
      <w:r w:rsidR="0076019E">
        <w:rPr>
          <w:rFonts w:ascii="Liberation Serif" w:hAnsi="Liberation Serif" w:cs="Liberation Serif"/>
          <w:sz w:val="24"/>
          <w:szCs w:val="24"/>
        </w:rPr>
        <w:t xml:space="preserve"> </w:t>
      </w:r>
      <w:r w:rsidR="002D7E1A" w:rsidRPr="009532F5">
        <w:rPr>
          <w:rFonts w:ascii="Liberation Serif" w:hAnsi="Liberation Serif" w:cs="Liberation Serif"/>
          <w:sz w:val="24"/>
          <w:szCs w:val="24"/>
        </w:rPr>
        <w:t>«462» заменить цифр</w:t>
      </w:r>
      <w:r w:rsidRPr="009532F5">
        <w:rPr>
          <w:rFonts w:ascii="Liberation Serif" w:hAnsi="Liberation Serif" w:cs="Liberation Serif"/>
          <w:sz w:val="24"/>
          <w:szCs w:val="24"/>
        </w:rPr>
        <w:t>ами</w:t>
      </w:r>
      <w:r w:rsidR="00A40586" w:rsidRPr="009532F5">
        <w:rPr>
          <w:rFonts w:ascii="Liberation Serif" w:hAnsi="Liberation Serif" w:cs="Liberation Serif"/>
          <w:sz w:val="24"/>
          <w:szCs w:val="24"/>
        </w:rPr>
        <w:t xml:space="preserve"> </w:t>
      </w:r>
      <w:r w:rsidR="002D7E1A" w:rsidRPr="009532F5">
        <w:rPr>
          <w:rFonts w:ascii="Liberation Serif" w:hAnsi="Liberation Serif" w:cs="Liberation Serif"/>
          <w:sz w:val="24"/>
          <w:szCs w:val="24"/>
        </w:rPr>
        <w:t>«634»;</w:t>
      </w:r>
    </w:p>
    <w:p w:rsidR="0094063D" w:rsidRPr="009532F5" w:rsidRDefault="0094063D" w:rsidP="00AA07E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9532F5">
        <w:rPr>
          <w:rFonts w:ascii="Liberation Serif" w:hAnsi="Liberation Serif" w:cs="Liberation Serif"/>
          <w:sz w:val="24"/>
          <w:szCs w:val="24"/>
        </w:rPr>
        <w:t>3) строки 249, 276 Перечня исключить;</w:t>
      </w:r>
    </w:p>
    <w:p w:rsidR="002D7E1A" w:rsidRPr="009532F5" w:rsidRDefault="0094063D" w:rsidP="00AA07E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9532F5">
        <w:rPr>
          <w:rFonts w:ascii="Liberation Serif" w:hAnsi="Liberation Serif" w:cs="Liberation Serif"/>
          <w:sz w:val="24"/>
          <w:szCs w:val="24"/>
        </w:rPr>
        <w:t>4)</w:t>
      </w:r>
      <w:r w:rsidR="00A40586" w:rsidRPr="009532F5">
        <w:rPr>
          <w:rFonts w:ascii="Liberation Serif" w:hAnsi="Liberation Serif" w:cs="Liberation Serif"/>
          <w:sz w:val="24"/>
          <w:szCs w:val="24"/>
        </w:rPr>
        <w:t xml:space="preserve"> </w:t>
      </w:r>
      <w:r w:rsidR="002D7E1A" w:rsidRPr="009532F5">
        <w:rPr>
          <w:rFonts w:ascii="Liberation Serif" w:hAnsi="Liberation Serif" w:cs="Liberation Serif"/>
          <w:sz w:val="24"/>
          <w:szCs w:val="24"/>
        </w:rPr>
        <w:t xml:space="preserve">в </w:t>
      </w:r>
      <w:r w:rsidR="00586CAB" w:rsidRPr="009532F5">
        <w:rPr>
          <w:rFonts w:ascii="Liberation Serif" w:hAnsi="Liberation Serif" w:cs="Liberation Serif"/>
          <w:sz w:val="24"/>
          <w:szCs w:val="24"/>
        </w:rPr>
        <w:t>столбце 4 строки</w:t>
      </w:r>
      <w:r w:rsidR="002D7E1A" w:rsidRPr="009532F5">
        <w:rPr>
          <w:rFonts w:ascii="Liberation Serif" w:hAnsi="Liberation Serif" w:cs="Liberation Serif"/>
          <w:sz w:val="24"/>
          <w:szCs w:val="24"/>
        </w:rPr>
        <w:t xml:space="preserve"> 260 </w:t>
      </w:r>
      <w:r w:rsidRPr="009532F5">
        <w:rPr>
          <w:rFonts w:ascii="Liberation Serif" w:hAnsi="Liberation Serif" w:cs="Liberation Serif"/>
          <w:sz w:val="24"/>
          <w:szCs w:val="24"/>
        </w:rPr>
        <w:t xml:space="preserve">Перечня </w:t>
      </w:r>
      <w:r w:rsidR="002D7E1A" w:rsidRPr="009532F5">
        <w:rPr>
          <w:rFonts w:ascii="Liberation Serif" w:hAnsi="Liberation Serif" w:cs="Liberation Serif"/>
          <w:sz w:val="24"/>
          <w:szCs w:val="24"/>
        </w:rPr>
        <w:t>цифр</w:t>
      </w:r>
      <w:r w:rsidR="003C187F" w:rsidRPr="009532F5">
        <w:rPr>
          <w:rFonts w:ascii="Liberation Serif" w:hAnsi="Liberation Serif" w:cs="Liberation Serif"/>
          <w:sz w:val="24"/>
          <w:szCs w:val="24"/>
        </w:rPr>
        <w:t>ы</w:t>
      </w:r>
      <w:r w:rsidR="002D7E1A" w:rsidRPr="009532F5">
        <w:rPr>
          <w:rFonts w:ascii="Liberation Serif" w:hAnsi="Liberation Serif" w:cs="Liberation Serif"/>
          <w:sz w:val="24"/>
          <w:szCs w:val="24"/>
        </w:rPr>
        <w:t xml:space="preserve"> «285,5» заменить цифр</w:t>
      </w:r>
      <w:r w:rsidR="00340DDB" w:rsidRPr="009532F5">
        <w:rPr>
          <w:rFonts w:ascii="Liberation Serif" w:hAnsi="Liberation Serif" w:cs="Liberation Serif"/>
          <w:sz w:val="24"/>
          <w:szCs w:val="24"/>
        </w:rPr>
        <w:t>ами</w:t>
      </w:r>
      <w:r w:rsidR="00A40586" w:rsidRPr="009532F5">
        <w:rPr>
          <w:rFonts w:ascii="Liberation Serif" w:hAnsi="Liberation Serif" w:cs="Liberation Serif"/>
          <w:sz w:val="24"/>
          <w:szCs w:val="24"/>
        </w:rPr>
        <w:t xml:space="preserve"> </w:t>
      </w:r>
      <w:r w:rsidR="00547B3A" w:rsidRPr="009532F5">
        <w:rPr>
          <w:rFonts w:ascii="Liberation Serif" w:hAnsi="Liberation Serif" w:cs="Liberation Serif"/>
          <w:sz w:val="24"/>
          <w:szCs w:val="24"/>
        </w:rPr>
        <w:t>«503».</w:t>
      </w:r>
    </w:p>
    <w:p w:rsidR="002E7288" w:rsidRPr="009532F5" w:rsidRDefault="005C2504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9532F5">
        <w:rPr>
          <w:rFonts w:ascii="Liberation Serif" w:hAnsi="Liberation Serif" w:cs="Liberation Serif"/>
          <w:sz w:val="24"/>
          <w:szCs w:val="24"/>
        </w:rPr>
        <w:t>2</w:t>
      </w:r>
      <w:r w:rsidR="00A24732" w:rsidRPr="009532F5">
        <w:rPr>
          <w:rFonts w:ascii="Liberation Serif" w:hAnsi="Liberation Serif" w:cs="Liberation Serif"/>
          <w:sz w:val="24"/>
          <w:szCs w:val="24"/>
        </w:rPr>
        <w:t>.</w:t>
      </w:r>
      <w:proofErr w:type="gramStart"/>
      <w:r w:rsidR="00EA1503" w:rsidRPr="009532F5">
        <w:rPr>
          <w:rFonts w:ascii="Liberation Serif" w:hAnsi="Liberation Serif" w:cs="Liberation Serif"/>
          <w:sz w:val="24"/>
          <w:szCs w:val="24"/>
        </w:rPr>
        <w:t>Р</w:t>
      </w:r>
      <w:r w:rsidR="002E7288" w:rsidRPr="009532F5">
        <w:rPr>
          <w:rFonts w:ascii="Liberation Serif" w:hAnsi="Liberation Serif" w:cs="Liberation Serif"/>
          <w:sz w:val="24"/>
          <w:szCs w:val="24"/>
        </w:rPr>
        <w:t>азместить</w:t>
      </w:r>
      <w:proofErr w:type="gramEnd"/>
      <w:r w:rsidR="00A40586" w:rsidRPr="009532F5">
        <w:rPr>
          <w:rFonts w:ascii="Liberation Serif" w:hAnsi="Liberation Serif" w:cs="Liberation Serif"/>
          <w:sz w:val="24"/>
          <w:szCs w:val="24"/>
        </w:rPr>
        <w:t xml:space="preserve"> </w:t>
      </w:r>
      <w:r w:rsidR="00EA1503" w:rsidRPr="009532F5">
        <w:rPr>
          <w:rFonts w:ascii="Liberation Serif" w:hAnsi="Liberation Serif" w:cs="Liberation Serif"/>
          <w:sz w:val="24"/>
          <w:szCs w:val="24"/>
        </w:rPr>
        <w:t xml:space="preserve">настоящее </w:t>
      </w:r>
      <w:r w:rsidR="00E877BF" w:rsidRPr="009532F5">
        <w:rPr>
          <w:rFonts w:ascii="Liberation Serif" w:hAnsi="Liberation Serif" w:cs="Liberation Serif"/>
          <w:sz w:val="24"/>
          <w:szCs w:val="24"/>
        </w:rPr>
        <w:t>п</w:t>
      </w:r>
      <w:r w:rsidR="00EA1503" w:rsidRPr="009532F5">
        <w:rPr>
          <w:rFonts w:ascii="Liberation Serif" w:hAnsi="Liberation Serif" w:cs="Liberation Serif"/>
          <w:sz w:val="24"/>
          <w:szCs w:val="24"/>
        </w:rPr>
        <w:t xml:space="preserve">остановление </w:t>
      </w:r>
      <w:r w:rsidR="002E7288" w:rsidRPr="009532F5">
        <w:rPr>
          <w:rFonts w:ascii="Liberation Serif" w:hAnsi="Liberation Serif" w:cs="Liberation Serif"/>
          <w:sz w:val="24"/>
          <w:szCs w:val="24"/>
        </w:rPr>
        <w:t>на официальном сайте муниципального образования.</w:t>
      </w:r>
    </w:p>
    <w:p w:rsidR="002E7288" w:rsidRPr="009532F5" w:rsidRDefault="005C2504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9532F5">
        <w:rPr>
          <w:rFonts w:ascii="Liberation Serif" w:hAnsi="Liberation Serif" w:cs="Liberation Serif"/>
          <w:sz w:val="24"/>
          <w:szCs w:val="24"/>
        </w:rPr>
        <w:t>3</w:t>
      </w:r>
      <w:r w:rsidR="002E7288" w:rsidRPr="009532F5">
        <w:rPr>
          <w:rFonts w:ascii="Liberation Serif" w:hAnsi="Liberation Serif" w:cs="Liberation Serif"/>
          <w:sz w:val="24"/>
          <w:szCs w:val="24"/>
        </w:rPr>
        <w:t xml:space="preserve">. Контроль исполнения настоящего </w:t>
      </w:r>
      <w:r w:rsidR="00B264D9" w:rsidRPr="009532F5">
        <w:rPr>
          <w:rFonts w:ascii="Liberation Serif" w:hAnsi="Liberation Serif" w:cs="Liberation Serif"/>
          <w:sz w:val="24"/>
          <w:szCs w:val="24"/>
        </w:rPr>
        <w:t>п</w:t>
      </w:r>
      <w:r w:rsidR="002E7288" w:rsidRPr="009532F5">
        <w:rPr>
          <w:rFonts w:ascii="Liberation Serif" w:hAnsi="Liberation Serif" w:cs="Liberation Serif"/>
          <w:sz w:val="24"/>
          <w:szCs w:val="24"/>
        </w:rPr>
        <w:t xml:space="preserve">остановления возложить на первого заместителя главы Администрации городского округа </w:t>
      </w:r>
      <w:proofErr w:type="spellStart"/>
      <w:r w:rsidR="0041070E" w:rsidRPr="009532F5">
        <w:rPr>
          <w:rFonts w:ascii="Liberation Serif" w:hAnsi="Liberation Serif" w:cs="Liberation Serif"/>
          <w:sz w:val="24"/>
          <w:szCs w:val="24"/>
        </w:rPr>
        <w:t>Башарина</w:t>
      </w:r>
      <w:proofErr w:type="spellEnd"/>
      <w:r w:rsidR="0041070E" w:rsidRPr="009532F5">
        <w:rPr>
          <w:rFonts w:ascii="Liberation Serif" w:hAnsi="Liberation Serif" w:cs="Liberation Serif"/>
          <w:sz w:val="24"/>
          <w:szCs w:val="24"/>
        </w:rPr>
        <w:t xml:space="preserve"> Д.В.</w:t>
      </w:r>
    </w:p>
    <w:p w:rsidR="008F48BC" w:rsidRPr="009532F5" w:rsidRDefault="008F48BC" w:rsidP="00CE29AE">
      <w:pPr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</w:p>
    <w:p w:rsidR="008A477A" w:rsidRPr="009532F5" w:rsidRDefault="008A477A" w:rsidP="00CE29AE">
      <w:pPr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</w:p>
    <w:p w:rsidR="003C187F" w:rsidRPr="009532F5" w:rsidRDefault="00AA07E6" w:rsidP="00CE29AE">
      <w:pPr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9532F5">
        <w:rPr>
          <w:rFonts w:ascii="Liberation Serif" w:hAnsi="Liberation Serif" w:cs="Liberation Serif"/>
          <w:sz w:val="24"/>
          <w:szCs w:val="24"/>
        </w:rPr>
        <w:t>Глава</w:t>
      </w:r>
    </w:p>
    <w:p w:rsidR="00EA1F99" w:rsidRPr="009532F5" w:rsidRDefault="00AA07E6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9532F5">
        <w:rPr>
          <w:rFonts w:ascii="Liberation Serif" w:hAnsi="Liberation Serif" w:cs="Liberation Serif"/>
          <w:sz w:val="24"/>
          <w:szCs w:val="24"/>
        </w:rPr>
        <w:t>Каменск-Уральского городского округа</w:t>
      </w:r>
      <w:r w:rsidR="002E7288" w:rsidRPr="009532F5">
        <w:rPr>
          <w:rFonts w:ascii="Liberation Serif" w:hAnsi="Liberation Serif" w:cs="Liberation Serif"/>
          <w:sz w:val="24"/>
          <w:szCs w:val="24"/>
        </w:rPr>
        <w:tab/>
      </w:r>
      <w:r w:rsidR="002E7288" w:rsidRPr="009532F5">
        <w:rPr>
          <w:rFonts w:ascii="Liberation Serif" w:hAnsi="Liberation Serif" w:cs="Liberation Serif"/>
          <w:sz w:val="24"/>
          <w:szCs w:val="24"/>
        </w:rPr>
        <w:tab/>
      </w:r>
      <w:r w:rsidR="002E7288" w:rsidRPr="009532F5">
        <w:rPr>
          <w:rFonts w:ascii="Liberation Serif" w:hAnsi="Liberation Serif" w:cs="Liberation Serif"/>
          <w:sz w:val="24"/>
          <w:szCs w:val="24"/>
        </w:rPr>
        <w:tab/>
      </w:r>
      <w:r w:rsidR="002E7288" w:rsidRPr="009532F5">
        <w:rPr>
          <w:rFonts w:ascii="Liberation Serif" w:hAnsi="Liberation Serif" w:cs="Liberation Serif"/>
          <w:sz w:val="24"/>
          <w:szCs w:val="24"/>
        </w:rPr>
        <w:tab/>
      </w:r>
      <w:bookmarkStart w:id="0" w:name="_GoBack"/>
      <w:bookmarkEnd w:id="0"/>
      <w:r w:rsidR="00A40586" w:rsidRPr="009532F5">
        <w:rPr>
          <w:rFonts w:ascii="Liberation Serif" w:hAnsi="Liberation Serif" w:cs="Liberation Serif"/>
          <w:sz w:val="24"/>
          <w:szCs w:val="24"/>
        </w:rPr>
        <w:t xml:space="preserve">                            </w:t>
      </w:r>
      <w:r w:rsidR="002E7288" w:rsidRPr="009532F5">
        <w:rPr>
          <w:rFonts w:ascii="Liberation Serif" w:hAnsi="Liberation Serif" w:cs="Liberation Serif"/>
          <w:sz w:val="24"/>
          <w:szCs w:val="24"/>
        </w:rPr>
        <w:t>А.А.Герасимов</w:t>
      </w:r>
    </w:p>
    <w:sectPr w:rsidR="00EA1F99" w:rsidRPr="009532F5" w:rsidSect="007A633C"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7DC3" w:rsidRDefault="00627DC3" w:rsidP="00B94988">
      <w:r>
        <w:separator/>
      </w:r>
    </w:p>
  </w:endnote>
  <w:endnote w:type="continuationSeparator" w:id="1">
    <w:p w:rsidR="00627DC3" w:rsidRDefault="00627DC3" w:rsidP="00B94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7DC3" w:rsidRDefault="00627DC3" w:rsidP="00B94988">
      <w:r>
        <w:separator/>
      </w:r>
    </w:p>
  </w:footnote>
  <w:footnote w:type="continuationSeparator" w:id="1">
    <w:p w:rsidR="00627DC3" w:rsidRDefault="00627DC3" w:rsidP="00B949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62D03"/>
    <w:multiLevelType w:val="hybridMultilevel"/>
    <w:tmpl w:val="F7587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A66D5"/>
    <w:multiLevelType w:val="hybridMultilevel"/>
    <w:tmpl w:val="BCE8AA78"/>
    <w:lvl w:ilvl="0" w:tplc="B2C0E64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C1B54"/>
    <w:multiLevelType w:val="hybridMultilevel"/>
    <w:tmpl w:val="7F042738"/>
    <w:lvl w:ilvl="0" w:tplc="C29218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793161"/>
    <w:multiLevelType w:val="hybridMultilevel"/>
    <w:tmpl w:val="1F8A4C42"/>
    <w:lvl w:ilvl="0" w:tplc="1A2C70EA">
      <w:start w:val="1"/>
      <w:numFmt w:val="decimal"/>
      <w:lvlText w:val="%1)"/>
      <w:lvlJc w:val="left"/>
      <w:pPr>
        <w:ind w:left="1405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F825276"/>
    <w:multiLevelType w:val="hybridMultilevel"/>
    <w:tmpl w:val="9476DB26"/>
    <w:lvl w:ilvl="0" w:tplc="1ACA1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D935FC3"/>
    <w:multiLevelType w:val="hybridMultilevel"/>
    <w:tmpl w:val="19D423A2"/>
    <w:lvl w:ilvl="0" w:tplc="F9B4FB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0896D9B"/>
    <w:multiLevelType w:val="hybridMultilevel"/>
    <w:tmpl w:val="48E4B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316E0B"/>
    <w:multiLevelType w:val="hybridMultilevel"/>
    <w:tmpl w:val="C99C11CE"/>
    <w:lvl w:ilvl="0" w:tplc="B2C0E640">
      <w:start w:val="1"/>
      <w:numFmt w:val="decimal"/>
      <w:lvlText w:val="%1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7B6A5F85"/>
    <w:multiLevelType w:val="hybridMultilevel"/>
    <w:tmpl w:val="C35C219E"/>
    <w:lvl w:ilvl="0" w:tplc="4A32DF64">
      <w:start w:val="1"/>
      <w:numFmt w:val="decimal"/>
      <w:lvlText w:val="%1."/>
      <w:lvlJc w:val="left"/>
      <w:pPr>
        <w:ind w:left="864" w:hanging="8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048A"/>
    <w:rsid w:val="00005B58"/>
    <w:rsid w:val="0000661B"/>
    <w:rsid w:val="00010608"/>
    <w:rsid w:val="00014606"/>
    <w:rsid w:val="00016B31"/>
    <w:rsid w:val="0001707F"/>
    <w:rsid w:val="000200F4"/>
    <w:rsid w:val="00020A39"/>
    <w:rsid w:val="00021F67"/>
    <w:rsid w:val="0002383E"/>
    <w:rsid w:val="00024ECF"/>
    <w:rsid w:val="00025461"/>
    <w:rsid w:val="00026B5E"/>
    <w:rsid w:val="00032FBE"/>
    <w:rsid w:val="0003369A"/>
    <w:rsid w:val="0003577C"/>
    <w:rsid w:val="00044264"/>
    <w:rsid w:val="00051BAB"/>
    <w:rsid w:val="00051C6A"/>
    <w:rsid w:val="000524D9"/>
    <w:rsid w:val="00054442"/>
    <w:rsid w:val="00054F0F"/>
    <w:rsid w:val="00060CEF"/>
    <w:rsid w:val="000655A2"/>
    <w:rsid w:val="00070228"/>
    <w:rsid w:val="0007108B"/>
    <w:rsid w:val="000755E1"/>
    <w:rsid w:val="00083F69"/>
    <w:rsid w:val="00084052"/>
    <w:rsid w:val="00097B6A"/>
    <w:rsid w:val="000A2028"/>
    <w:rsid w:val="000A6C36"/>
    <w:rsid w:val="000B4FFB"/>
    <w:rsid w:val="000B6E1D"/>
    <w:rsid w:val="000C01BF"/>
    <w:rsid w:val="000C1915"/>
    <w:rsid w:val="000C1C73"/>
    <w:rsid w:val="000C20B9"/>
    <w:rsid w:val="000C2E74"/>
    <w:rsid w:val="000C30D9"/>
    <w:rsid w:val="000C6F80"/>
    <w:rsid w:val="000D21A0"/>
    <w:rsid w:val="000D2ECF"/>
    <w:rsid w:val="000D3654"/>
    <w:rsid w:val="000F266D"/>
    <w:rsid w:val="000F449F"/>
    <w:rsid w:val="000F4670"/>
    <w:rsid w:val="0010257D"/>
    <w:rsid w:val="00102CE2"/>
    <w:rsid w:val="00107113"/>
    <w:rsid w:val="00114CAE"/>
    <w:rsid w:val="00114D72"/>
    <w:rsid w:val="0011563A"/>
    <w:rsid w:val="00127797"/>
    <w:rsid w:val="00130A39"/>
    <w:rsid w:val="00130D9C"/>
    <w:rsid w:val="00133303"/>
    <w:rsid w:val="00133698"/>
    <w:rsid w:val="00135139"/>
    <w:rsid w:val="00136FAD"/>
    <w:rsid w:val="00144350"/>
    <w:rsid w:val="00146EC3"/>
    <w:rsid w:val="001610AE"/>
    <w:rsid w:val="00161E3E"/>
    <w:rsid w:val="00161E79"/>
    <w:rsid w:val="00163B22"/>
    <w:rsid w:val="00166009"/>
    <w:rsid w:val="0017014F"/>
    <w:rsid w:val="0017120B"/>
    <w:rsid w:val="001737EB"/>
    <w:rsid w:val="001858D0"/>
    <w:rsid w:val="00190783"/>
    <w:rsid w:val="001961C6"/>
    <w:rsid w:val="00196BB0"/>
    <w:rsid w:val="001A34EE"/>
    <w:rsid w:val="001B74CF"/>
    <w:rsid w:val="001B79D7"/>
    <w:rsid w:val="001C47FF"/>
    <w:rsid w:val="001C5295"/>
    <w:rsid w:val="001C7CCC"/>
    <w:rsid w:val="001D25FC"/>
    <w:rsid w:val="001D3C8A"/>
    <w:rsid w:val="001D5507"/>
    <w:rsid w:val="001D5F94"/>
    <w:rsid w:val="001E0768"/>
    <w:rsid w:val="001E0A1D"/>
    <w:rsid w:val="001E3810"/>
    <w:rsid w:val="001E391A"/>
    <w:rsid w:val="001E7933"/>
    <w:rsid w:val="001E7C16"/>
    <w:rsid w:val="001F2391"/>
    <w:rsid w:val="00203233"/>
    <w:rsid w:val="00206F30"/>
    <w:rsid w:val="00212FBD"/>
    <w:rsid w:val="00214010"/>
    <w:rsid w:val="00214620"/>
    <w:rsid w:val="002157E3"/>
    <w:rsid w:val="00221B4F"/>
    <w:rsid w:val="0023226A"/>
    <w:rsid w:val="00232EA6"/>
    <w:rsid w:val="00234596"/>
    <w:rsid w:val="00234FAD"/>
    <w:rsid w:val="00244D02"/>
    <w:rsid w:val="00252296"/>
    <w:rsid w:val="00253253"/>
    <w:rsid w:val="00253857"/>
    <w:rsid w:val="00254048"/>
    <w:rsid w:val="0026126A"/>
    <w:rsid w:val="00262D92"/>
    <w:rsid w:val="00262FEE"/>
    <w:rsid w:val="00266072"/>
    <w:rsid w:val="00267C06"/>
    <w:rsid w:val="00271A25"/>
    <w:rsid w:val="00271B56"/>
    <w:rsid w:val="0027747E"/>
    <w:rsid w:val="002813ED"/>
    <w:rsid w:val="00283A96"/>
    <w:rsid w:val="002848D0"/>
    <w:rsid w:val="002927B1"/>
    <w:rsid w:val="0029359E"/>
    <w:rsid w:val="002A5891"/>
    <w:rsid w:val="002C4A0C"/>
    <w:rsid w:val="002D1BAF"/>
    <w:rsid w:val="002D3569"/>
    <w:rsid w:val="002D7E1A"/>
    <w:rsid w:val="002E08E2"/>
    <w:rsid w:val="002E26FC"/>
    <w:rsid w:val="002E6135"/>
    <w:rsid w:val="002E7288"/>
    <w:rsid w:val="002F1193"/>
    <w:rsid w:val="002F166E"/>
    <w:rsid w:val="002F25EF"/>
    <w:rsid w:val="002F6FF8"/>
    <w:rsid w:val="002F7E51"/>
    <w:rsid w:val="00301773"/>
    <w:rsid w:val="00301C03"/>
    <w:rsid w:val="00302EE0"/>
    <w:rsid w:val="00303C6C"/>
    <w:rsid w:val="0030522B"/>
    <w:rsid w:val="00305923"/>
    <w:rsid w:val="00311136"/>
    <w:rsid w:val="00312C85"/>
    <w:rsid w:val="003139CC"/>
    <w:rsid w:val="00316513"/>
    <w:rsid w:val="003170AA"/>
    <w:rsid w:val="003210E7"/>
    <w:rsid w:val="00322CA3"/>
    <w:rsid w:val="003232B3"/>
    <w:rsid w:val="00324C46"/>
    <w:rsid w:val="00340DDB"/>
    <w:rsid w:val="00341D9A"/>
    <w:rsid w:val="0034344B"/>
    <w:rsid w:val="003446D6"/>
    <w:rsid w:val="0035105C"/>
    <w:rsid w:val="00352B7E"/>
    <w:rsid w:val="00354655"/>
    <w:rsid w:val="0035557C"/>
    <w:rsid w:val="003556E0"/>
    <w:rsid w:val="00360AE3"/>
    <w:rsid w:val="00361045"/>
    <w:rsid w:val="00362AEF"/>
    <w:rsid w:val="00362B1A"/>
    <w:rsid w:val="00363D32"/>
    <w:rsid w:val="00364D1F"/>
    <w:rsid w:val="003667AC"/>
    <w:rsid w:val="003705AB"/>
    <w:rsid w:val="003705B7"/>
    <w:rsid w:val="00371985"/>
    <w:rsid w:val="003723C9"/>
    <w:rsid w:val="00372541"/>
    <w:rsid w:val="00372E8C"/>
    <w:rsid w:val="00372E8F"/>
    <w:rsid w:val="00374C89"/>
    <w:rsid w:val="00383C44"/>
    <w:rsid w:val="003840D1"/>
    <w:rsid w:val="00385A52"/>
    <w:rsid w:val="0039722C"/>
    <w:rsid w:val="00397DE1"/>
    <w:rsid w:val="003A3C80"/>
    <w:rsid w:val="003A59BA"/>
    <w:rsid w:val="003A76E2"/>
    <w:rsid w:val="003A7FA1"/>
    <w:rsid w:val="003B1E4E"/>
    <w:rsid w:val="003C187F"/>
    <w:rsid w:val="003C30E5"/>
    <w:rsid w:val="003C507D"/>
    <w:rsid w:val="003C58D9"/>
    <w:rsid w:val="003D3428"/>
    <w:rsid w:val="003D39F9"/>
    <w:rsid w:val="003D4545"/>
    <w:rsid w:val="003D6E52"/>
    <w:rsid w:val="003E62B6"/>
    <w:rsid w:val="003F32A7"/>
    <w:rsid w:val="003F5411"/>
    <w:rsid w:val="003F55C5"/>
    <w:rsid w:val="003F6459"/>
    <w:rsid w:val="003F77D8"/>
    <w:rsid w:val="004063CD"/>
    <w:rsid w:val="00407A88"/>
    <w:rsid w:val="0041070E"/>
    <w:rsid w:val="00411E1E"/>
    <w:rsid w:val="00412C64"/>
    <w:rsid w:val="0041770A"/>
    <w:rsid w:val="00417DEC"/>
    <w:rsid w:val="00420C9B"/>
    <w:rsid w:val="00423CFA"/>
    <w:rsid w:val="00424DD1"/>
    <w:rsid w:val="00427736"/>
    <w:rsid w:val="0043713E"/>
    <w:rsid w:val="004432D3"/>
    <w:rsid w:val="004440E2"/>
    <w:rsid w:val="00444B06"/>
    <w:rsid w:val="00444DEA"/>
    <w:rsid w:val="00446D33"/>
    <w:rsid w:val="00454E28"/>
    <w:rsid w:val="0046271D"/>
    <w:rsid w:val="00463937"/>
    <w:rsid w:val="004723D9"/>
    <w:rsid w:val="00475E89"/>
    <w:rsid w:val="00480B5D"/>
    <w:rsid w:val="00485526"/>
    <w:rsid w:val="00492577"/>
    <w:rsid w:val="00493701"/>
    <w:rsid w:val="00494F4A"/>
    <w:rsid w:val="004975C9"/>
    <w:rsid w:val="004A0A7E"/>
    <w:rsid w:val="004B3820"/>
    <w:rsid w:val="004B79BA"/>
    <w:rsid w:val="004C3447"/>
    <w:rsid w:val="004C3D72"/>
    <w:rsid w:val="004C4BE1"/>
    <w:rsid w:val="004C611E"/>
    <w:rsid w:val="004C689C"/>
    <w:rsid w:val="004D086A"/>
    <w:rsid w:val="004D35A9"/>
    <w:rsid w:val="004D7A1B"/>
    <w:rsid w:val="004D7C20"/>
    <w:rsid w:val="004D7DB7"/>
    <w:rsid w:val="004E05AE"/>
    <w:rsid w:val="004E29F0"/>
    <w:rsid w:val="004E397A"/>
    <w:rsid w:val="004E5E15"/>
    <w:rsid w:val="004E7B97"/>
    <w:rsid w:val="004F0FAE"/>
    <w:rsid w:val="004F1BF0"/>
    <w:rsid w:val="004F4246"/>
    <w:rsid w:val="00505249"/>
    <w:rsid w:val="00514953"/>
    <w:rsid w:val="0051608D"/>
    <w:rsid w:val="005166A8"/>
    <w:rsid w:val="00517B64"/>
    <w:rsid w:val="00517BED"/>
    <w:rsid w:val="00521126"/>
    <w:rsid w:val="00521992"/>
    <w:rsid w:val="00521B6A"/>
    <w:rsid w:val="00526C30"/>
    <w:rsid w:val="00527D35"/>
    <w:rsid w:val="005311C8"/>
    <w:rsid w:val="00531EBB"/>
    <w:rsid w:val="00536788"/>
    <w:rsid w:val="00537F97"/>
    <w:rsid w:val="005420B0"/>
    <w:rsid w:val="00543CDE"/>
    <w:rsid w:val="005467AC"/>
    <w:rsid w:val="00547243"/>
    <w:rsid w:val="00547B3A"/>
    <w:rsid w:val="005505C2"/>
    <w:rsid w:val="005517C6"/>
    <w:rsid w:val="00551C95"/>
    <w:rsid w:val="0056156C"/>
    <w:rsid w:val="005658D7"/>
    <w:rsid w:val="0056629E"/>
    <w:rsid w:val="005741B9"/>
    <w:rsid w:val="00580841"/>
    <w:rsid w:val="00580E6E"/>
    <w:rsid w:val="0058233E"/>
    <w:rsid w:val="005840B2"/>
    <w:rsid w:val="005841D0"/>
    <w:rsid w:val="00586CAB"/>
    <w:rsid w:val="0058715D"/>
    <w:rsid w:val="00590008"/>
    <w:rsid w:val="005906D6"/>
    <w:rsid w:val="0059372C"/>
    <w:rsid w:val="00597439"/>
    <w:rsid w:val="005A38D4"/>
    <w:rsid w:val="005A58DD"/>
    <w:rsid w:val="005A5A2E"/>
    <w:rsid w:val="005A6998"/>
    <w:rsid w:val="005A7A53"/>
    <w:rsid w:val="005A7D1A"/>
    <w:rsid w:val="005B28C7"/>
    <w:rsid w:val="005B28DD"/>
    <w:rsid w:val="005B3A89"/>
    <w:rsid w:val="005C0E75"/>
    <w:rsid w:val="005C2074"/>
    <w:rsid w:val="005C2504"/>
    <w:rsid w:val="005C343B"/>
    <w:rsid w:val="005C7A71"/>
    <w:rsid w:val="005D0070"/>
    <w:rsid w:val="005D2615"/>
    <w:rsid w:val="005D6137"/>
    <w:rsid w:val="005D6C89"/>
    <w:rsid w:val="005D6F00"/>
    <w:rsid w:val="005D7593"/>
    <w:rsid w:val="005E32C9"/>
    <w:rsid w:val="005F3F11"/>
    <w:rsid w:val="005F6777"/>
    <w:rsid w:val="005F7C7D"/>
    <w:rsid w:val="006000A2"/>
    <w:rsid w:val="00601AE6"/>
    <w:rsid w:val="0060265E"/>
    <w:rsid w:val="00602F67"/>
    <w:rsid w:val="00610723"/>
    <w:rsid w:val="00611A38"/>
    <w:rsid w:val="00615EF2"/>
    <w:rsid w:val="00617784"/>
    <w:rsid w:val="006210A7"/>
    <w:rsid w:val="00625B89"/>
    <w:rsid w:val="0062688F"/>
    <w:rsid w:val="006271C1"/>
    <w:rsid w:val="00627DC3"/>
    <w:rsid w:val="006365A6"/>
    <w:rsid w:val="006426ED"/>
    <w:rsid w:val="006430F3"/>
    <w:rsid w:val="00646C5D"/>
    <w:rsid w:val="00650C92"/>
    <w:rsid w:val="00650F6D"/>
    <w:rsid w:val="0065164C"/>
    <w:rsid w:val="006555AA"/>
    <w:rsid w:val="00656D61"/>
    <w:rsid w:val="00660441"/>
    <w:rsid w:val="00680F59"/>
    <w:rsid w:val="006812BD"/>
    <w:rsid w:val="00682B69"/>
    <w:rsid w:val="006872C3"/>
    <w:rsid w:val="0068743C"/>
    <w:rsid w:val="00693B2A"/>
    <w:rsid w:val="00694566"/>
    <w:rsid w:val="0069472E"/>
    <w:rsid w:val="006948BC"/>
    <w:rsid w:val="0069572E"/>
    <w:rsid w:val="006958AA"/>
    <w:rsid w:val="006968F9"/>
    <w:rsid w:val="00696DB7"/>
    <w:rsid w:val="006A034D"/>
    <w:rsid w:val="006A0905"/>
    <w:rsid w:val="006A50AC"/>
    <w:rsid w:val="006A531F"/>
    <w:rsid w:val="006C2579"/>
    <w:rsid w:val="006C2FED"/>
    <w:rsid w:val="006C6C5E"/>
    <w:rsid w:val="006D388A"/>
    <w:rsid w:val="006E0A9A"/>
    <w:rsid w:val="006E2303"/>
    <w:rsid w:val="006E2BE1"/>
    <w:rsid w:val="006E4B58"/>
    <w:rsid w:val="006E5DC1"/>
    <w:rsid w:val="006F14D6"/>
    <w:rsid w:val="006F2BD0"/>
    <w:rsid w:val="006F651D"/>
    <w:rsid w:val="00702165"/>
    <w:rsid w:val="00711D90"/>
    <w:rsid w:val="00712012"/>
    <w:rsid w:val="007132FF"/>
    <w:rsid w:val="00715BC2"/>
    <w:rsid w:val="00720985"/>
    <w:rsid w:val="0072236F"/>
    <w:rsid w:val="007316B2"/>
    <w:rsid w:val="00731FBF"/>
    <w:rsid w:val="00734601"/>
    <w:rsid w:val="007419EE"/>
    <w:rsid w:val="007440B4"/>
    <w:rsid w:val="00744B0C"/>
    <w:rsid w:val="00744F4F"/>
    <w:rsid w:val="00745A00"/>
    <w:rsid w:val="00746238"/>
    <w:rsid w:val="00750547"/>
    <w:rsid w:val="00752777"/>
    <w:rsid w:val="007537C2"/>
    <w:rsid w:val="00753E3E"/>
    <w:rsid w:val="00757501"/>
    <w:rsid w:val="00757DC4"/>
    <w:rsid w:val="0076019E"/>
    <w:rsid w:val="00761552"/>
    <w:rsid w:val="00762F4C"/>
    <w:rsid w:val="00766113"/>
    <w:rsid w:val="007713C5"/>
    <w:rsid w:val="00773144"/>
    <w:rsid w:val="00773F68"/>
    <w:rsid w:val="00776812"/>
    <w:rsid w:val="007814D6"/>
    <w:rsid w:val="007819B9"/>
    <w:rsid w:val="00782B64"/>
    <w:rsid w:val="00791C5D"/>
    <w:rsid w:val="007A0093"/>
    <w:rsid w:val="007A500F"/>
    <w:rsid w:val="007A5C07"/>
    <w:rsid w:val="007A5C21"/>
    <w:rsid w:val="007A633C"/>
    <w:rsid w:val="007A6C7D"/>
    <w:rsid w:val="007B318E"/>
    <w:rsid w:val="007B51FA"/>
    <w:rsid w:val="007C022C"/>
    <w:rsid w:val="007C10E0"/>
    <w:rsid w:val="007C1D91"/>
    <w:rsid w:val="007C3F5B"/>
    <w:rsid w:val="007C40B9"/>
    <w:rsid w:val="007D0D55"/>
    <w:rsid w:val="007D1985"/>
    <w:rsid w:val="007D2EBF"/>
    <w:rsid w:val="007E1D50"/>
    <w:rsid w:val="007E3B54"/>
    <w:rsid w:val="007F53D6"/>
    <w:rsid w:val="007F54BC"/>
    <w:rsid w:val="00807611"/>
    <w:rsid w:val="00814066"/>
    <w:rsid w:val="00815129"/>
    <w:rsid w:val="008176E8"/>
    <w:rsid w:val="00820D18"/>
    <w:rsid w:val="008224EC"/>
    <w:rsid w:val="00822DCF"/>
    <w:rsid w:val="008239CE"/>
    <w:rsid w:val="00831BE2"/>
    <w:rsid w:val="00834154"/>
    <w:rsid w:val="0083511B"/>
    <w:rsid w:val="008352B3"/>
    <w:rsid w:val="00835731"/>
    <w:rsid w:val="0083594B"/>
    <w:rsid w:val="008416F3"/>
    <w:rsid w:val="00850FB1"/>
    <w:rsid w:val="00854061"/>
    <w:rsid w:val="008556E0"/>
    <w:rsid w:val="00861599"/>
    <w:rsid w:val="00863F56"/>
    <w:rsid w:val="00870B16"/>
    <w:rsid w:val="00871148"/>
    <w:rsid w:val="00874E7B"/>
    <w:rsid w:val="008766FD"/>
    <w:rsid w:val="0088153D"/>
    <w:rsid w:val="00883060"/>
    <w:rsid w:val="00883A9A"/>
    <w:rsid w:val="00884370"/>
    <w:rsid w:val="00886495"/>
    <w:rsid w:val="0089223D"/>
    <w:rsid w:val="00896CBC"/>
    <w:rsid w:val="008A0C98"/>
    <w:rsid w:val="008A1DA0"/>
    <w:rsid w:val="008A234E"/>
    <w:rsid w:val="008A23F6"/>
    <w:rsid w:val="008A477A"/>
    <w:rsid w:val="008A4FD9"/>
    <w:rsid w:val="008A5B7C"/>
    <w:rsid w:val="008A5ECC"/>
    <w:rsid w:val="008B3E6B"/>
    <w:rsid w:val="008B41A9"/>
    <w:rsid w:val="008C0E41"/>
    <w:rsid w:val="008C1761"/>
    <w:rsid w:val="008C7D9E"/>
    <w:rsid w:val="008D0A9D"/>
    <w:rsid w:val="008D7B74"/>
    <w:rsid w:val="008E07D0"/>
    <w:rsid w:val="008E776D"/>
    <w:rsid w:val="008F48BC"/>
    <w:rsid w:val="008F56B0"/>
    <w:rsid w:val="008F58D1"/>
    <w:rsid w:val="009000A4"/>
    <w:rsid w:val="00902074"/>
    <w:rsid w:val="009034E0"/>
    <w:rsid w:val="0091015F"/>
    <w:rsid w:val="00910EA5"/>
    <w:rsid w:val="00911950"/>
    <w:rsid w:val="009151FF"/>
    <w:rsid w:val="00916B67"/>
    <w:rsid w:val="00920B83"/>
    <w:rsid w:val="00921C8A"/>
    <w:rsid w:val="0092260F"/>
    <w:rsid w:val="009231F8"/>
    <w:rsid w:val="00923296"/>
    <w:rsid w:val="00936A61"/>
    <w:rsid w:val="0094063D"/>
    <w:rsid w:val="009417C5"/>
    <w:rsid w:val="0094393C"/>
    <w:rsid w:val="0094791A"/>
    <w:rsid w:val="00947BB3"/>
    <w:rsid w:val="009505FE"/>
    <w:rsid w:val="009532F5"/>
    <w:rsid w:val="009548B5"/>
    <w:rsid w:val="0095554F"/>
    <w:rsid w:val="00956960"/>
    <w:rsid w:val="009577D7"/>
    <w:rsid w:val="00957BA7"/>
    <w:rsid w:val="00962924"/>
    <w:rsid w:val="00962F35"/>
    <w:rsid w:val="00964A08"/>
    <w:rsid w:val="00964D20"/>
    <w:rsid w:val="00966B1D"/>
    <w:rsid w:val="00967479"/>
    <w:rsid w:val="00975170"/>
    <w:rsid w:val="00975A1C"/>
    <w:rsid w:val="009824D2"/>
    <w:rsid w:val="00984518"/>
    <w:rsid w:val="0099186D"/>
    <w:rsid w:val="0099484C"/>
    <w:rsid w:val="00995288"/>
    <w:rsid w:val="00996FB4"/>
    <w:rsid w:val="009A376B"/>
    <w:rsid w:val="009B034D"/>
    <w:rsid w:val="009B1657"/>
    <w:rsid w:val="009B3F3D"/>
    <w:rsid w:val="009B4692"/>
    <w:rsid w:val="009B52BF"/>
    <w:rsid w:val="009C77C9"/>
    <w:rsid w:val="009E067B"/>
    <w:rsid w:val="009E3216"/>
    <w:rsid w:val="009F2B07"/>
    <w:rsid w:val="009F3A70"/>
    <w:rsid w:val="009F4052"/>
    <w:rsid w:val="009F442B"/>
    <w:rsid w:val="009F5E1E"/>
    <w:rsid w:val="009F66F0"/>
    <w:rsid w:val="00A00E73"/>
    <w:rsid w:val="00A0134D"/>
    <w:rsid w:val="00A0394C"/>
    <w:rsid w:val="00A05DCA"/>
    <w:rsid w:val="00A07895"/>
    <w:rsid w:val="00A1076A"/>
    <w:rsid w:val="00A13B3F"/>
    <w:rsid w:val="00A1735B"/>
    <w:rsid w:val="00A17D9F"/>
    <w:rsid w:val="00A21C1D"/>
    <w:rsid w:val="00A24377"/>
    <w:rsid w:val="00A24732"/>
    <w:rsid w:val="00A25996"/>
    <w:rsid w:val="00A26589"/>
    <w:rsid w:val="00A301B0"/>
    <w:rsid w:val="00A371EC"/>
    <w:rsid w:val="00A376D2"/>
    <w:rsid w:val="00A4032F"/>
    <w:rsid w:val="00A40586"/>
    <w:rsid w:val="00A41AE6"/>
    <w:rsid w:val="00A457E7"/>
    <w:rsid w:val="00A46A5F"/>
    <w:rsid w:val="00A46EFA"/>
    <w:rsid w:val="00A636DA"/>
    <w:rsid w:val="00A652C4"/>
    <w:rsid w:val="00A6548E"/>
    <w:rsid w:val="00A7097A"/>
    <w:rsid w:val="00A72642"/>
    <w:rsid w:val="00A749BF"/>
    <w:rsid w:val="00A74F00"/>
    <w:rsid w:val="00A80B31"/>
    <w:rsid w:val="00A82550"/>
    <w:rsid w:val="00A83105"/>
    <w:rsid w:val="00A870CC"/>
    <w:rsid w:val="00A87432"/>
    <w:rsid w:val="00A96776"/>
    <w:rsid w:val="00AA07E6"/>
    <w:rsid w:val="00AA0D34"/>
    <w:rsid w:val="00AA1C14"/>
    <w:rsid w:val="00AA2CC0"/>
    <w:rsid w:val="00AA3F4D"/>
    <w:rsid w:val="00AA7A07"/>
    <w:rsid w:val="00AB20E6"/>
    <w:rsid w:val="00AB25FB"/>
    <w:rsid w:val="00AB30D7"/>
    <w:rsid w:val="00AB6C73"/>
    <w:rsid w:val="00AB7B4C"/>
    <w:rsid w:val="00AC562F"/>
    <w:rsid w:val="00AC5D6C"/>
    <w:rsid w:val="00AC6037"/>
    <w:rsid w:val="00AC7987"/>
    <w:rsid w:val="00AD4C18"/>
    <w:rsid w:val="00AD4D81"/>
    <w:rsid w:val="00AD70A8"/>
    <w:rsid w:val="00AE0521"/>
    <w:rsid w:val="00AE0C2B"/>
    <w:rsid w:val="00AE0D5A"/>
    <w:rsid w:val="00AE3084"/>
    <w:rsid w:val="00AE41D8"/>
    <w:rsid w:val="00AE51C7"/>
    <w:rsid w:val="00AE5EAC"/>
    <w:rsid w:val="00AF418F"/>
    <w:rsid w:val="00B01BDB"/>
    <w:rsid w:val="00B04610"/>
    <w:rsid w:val="00B06E94"/>
    <w:rsid w:val="00B10570"/>
    <w:rsid w:val="00B11CC2"/>
    <w:rsid w:val="00B1769C"/>
    <w:rsid w:val="00B22880"/>
    <w:rsid w:val="00B2379B"/>
    <w:rsid w:val="00B24254"/>
    <w:rsid w:val="00B264D9"/>
    <w:rsid w:val="00B267FE"/>
    <w:rsid w:val="00B27EA9"/>
    <w:rsid w:val="00B30D85"/>
    <w:rsid w:val="00B332D2"/>
    <w:rsid w:val="00B33A7D"/>
    <w:rsid w:val="00B37BFF"/>
    <w:rsid w:val="00B425D5"/>
    <w:rsid w:val="00B43109"/>
    <w:rsid w:val="00B44D75"/>
    <w:rsid w:val="00B50E6B"/>
    <w:rsid w:val="00B51F90"/>
    <w:rsid w:val="00B53C34"/>
    <w:rsid w:val="00B60FD5"/>
    <w:rsid w:val="00B65ECF"/>
    <w:rsid w:val="00B67EA5"/>
    <w:rsid w:val="00B72585"/>
    <w:rsid w:val="00B73181"/>
    <w:rsid w:val="00B742EC"/>
    <w:rsid w:val="00B76C2D"/>
    <w:rsid w:val="00B80CE8"/>
    <w:rsid w:val="00B827B8"/>
    <w:rsid w:val="00B838B6"/>
    <w:rsid w:val="00B91D93"/>
    <w:rsid w:val="00B92270"/>
    <w:rsid w:val="00B927B6"/>
    <w:rsid w:val="00B94988"/>
    <w:rsid w:val="00B950D9"/>
    <w:rsid w:val="00B95DBC"/>
    <w:rsid w:val="00BA7870"/>
    <w:rsid w:val="00BB0FCF"/>
    <w:rsid w:val="00BB3213"/>
    <w:rsid w:val="00BB558A"/>
    <w:rsid w:val="00BC4828"/>
    <w:rsid w:val="00BC77AC"/>
    <w:rsid w:val="00BE0216"/>
    <w:rsid w:val="00BE3B9C"/>
    <w:rsid w:val="00BE47FB"/>
    <w:rsid w:val="00BE4BB7"/>
    <w:rsid w:val="00BE4CFB"/>
    <w:rsid w:val="00BE75C1"/>
    <w:rsid w:val="00BF2908"/>
    <w:rsid w:val="00BF6E52"/>
    <w:rsid w:val="00C03F38"/>
    <w:rsid w:val="00C07CDD"/>
    <w:rsid w:val="00C1163E"/>
    <w:rsid w:val="00C16927"/>
    <w:rsid w:val="00C170F1"/>
    <w:rsid w:val="00C17D87"/>
    <w:rsid w:val="00C20362"/>
    <w:rsid w:val="00C21FA8"/>
    <w:rsid w:val="00C22F3B"/>
    <w:rsid w:val="00C24046"/>
    <w:rsid w:val="00C31ED1"/>
    <w:rsid w:val="00C40F97"/>
    <w:rsid w:val="00C4513D"/>
    <w:rsid w:val="00C51154"/>
    <w:rsid w:val="00C51B46"/>
    <w:rsid w:val="00C55198"/>
    <w:rsid w:val="00C56694"/>
    <w:rsid w:val="00C65CBC"/>
    <w:rsid w:val="00C81D46"/>
    <w:rsid w:val="00C820D5"/>
    <w:rsid w:val="00C8290F"/>
    <w:rsid w:val="00C837E7"/>
    <w:rsid w:val="00C8663A"/>
    <w:rsid w:val="00C868BD"/>
    <w:rsid w:val="00C92DD2"/>
    <w:rsid w:val="00C932C3"/>
    <w:rsid w:val="00CA0FA1"/>
    <w:rsid w:val="00CA14D7"/>
    <w:rsid w:val="00CA196D"/>
    <w:rsid w:val="00CB6216"/>
    <w:rsid w:val="00CB6489"/>
    <w:rsid w:val="00CB7211"/>
    <w:rsid w:val="00CC4A37"/>
    <w:rsid w:val="00CD0A53"/>
    <w:rsid w:val="00CD11A6"/>
    <w:rsid w:val="00CD4435"/>
    <w:rsid w:val="00CE29AE"/>
    <w:rsid w:val="00CE4AFB"/>
    <w:rsid w:val="00CF2E7E"/>
    <w:rsid w:val="00CF4392"/>
    <w:rsid w:val="00CF7166"/>
    <w:rsid w:val="00CF7251"/>
    <w:rsid w:val="00D00E2C"/>
    <w:rsid w:val="00D06D28"/>
    <w:rsid w:val="00D14C77"/>
    <w:rsid w:val="00D2048A"/>
    <w:rsid w:val="00D23A58"/>
    <w:rsid w:val="00D273B2"/>
    <w:rsid w:val="00D41F8C"/>
    <w:rsid w:val="00D46873"/>
    <w:rsid w:val="00D46F67"/>
    <w:rsid w:val="00D475AB"/>
    <w:rsid w:val="00D512ED"/>
    <w:rsid w:val="00D521A3"/>
    <w:rsid w:val="00D538D9"/>
    <w:rsid w:val="00D541F2"/>
    <w:rsid w:val="00D54683"/>
    <w:rsid w:val="00D619E1"/>
    <w:rsid w:val="00D646B8"/>
    <w:rsid w:val="00D6528A"/>
    <w:rsid w:val="00D665D4"/>
    <w:rsid w:val="00D67865"/>
    <w:rsid w:val="00D679FB"/>
    <w:rsid w:val="00D67B3C"/>
    <w:rsid w:val="00D71D1B"/>
    <w:rsid w:val="00D73B0B"/>
    <w:rsid w:val="00D756DF"/>
    <w:rsid w:val="00D75E88"/>
    <w:rsid w:val="00D76B12"/>
    <w:rsid w:val="00D8082E"/>
    <w:rsid w:val="00D82219"/>
    <w:rsid w:val="00D82652"/>
    <w:rsid w:val="00D8608B"/>
    <w:rsid w:val="00D9096C"/>
    <w:rsid w:val="00D90DE9"/>
    <w:rsid w:val="00D91C0E"/>
    <w:rsid w:val="00D921D5"/>
    <w:rsid w:val="00D92B28"/>
    <w:rsid w:val="00D93AA6"/>
    <w:rsid w:val="00D9454A"/>
    <w:rsid w:val="00D950AD"/>
    <w:rsid w:val="00DA31F5"/>
    <w:rsid w:val="00DA358A"/>
    <w:rsid w:val="00DC1A27"/>
    <w:rsid w:val="00DD4F44"/>
    <w:rsid w:val="00DD5C0B"/>
    <w:rsid w:val="00DE30EC"/>
    <w:rsid w:val="00DE3D7F"/>
    <w:rsid w:val="00DE4BE7"/>
    <w:rsid w:val="00DE657D"/>
    <w:rsid w:val="00DF0A80"/>
    <w:rsid w:val="00DF27EE"/>
    <w:rsid w:val="00DF313E"/>
    <w:rsid w:val="00DF7CF1"/>
    <w:rsid w:val="00E0055B"/>
    <w:rsid w:val="00E007A1"/>
    <w:rsid w:val="00E07240"/>
    <w:rsid w:val="00E1164E"/>
    <w:rsid w:val="00E14020"/>
    <w:rsid w:val="00E16967"/>
    <w:rsid w:val="00E202FB"/>
    <w:rsid w:val="00E22742"/>
    <w:rsid w:val="00E25368"/>
    <w:rsid w:val="00E25D72"/>
    <w:rsid w:val="00E25E7D"/>
    <w:rsid w:val="00E40FB7"/>
    <w:rsid w:val="00E43916"/>
    <w:rsid w:val="00E43C6C"/>
    <w:rsid w:val="00E47BC9"/>
    <w:rsid w:val="00E52D05"/>
    <w:rsid w:val="00E53568"/>
    <w:rsid w:val="00E545D7"/>
    <w:rsid w:val="00E558D1"/>
    <w:rsid w:val="00E5770E"/>
    <w:rsid w:val="00E57CEC"/>
    <w:rsid w:val="00E57FF2"/>
    <w:rsid w:val="00E61E17"/>
    <w:rsid w:val="00E6366D"/>
    <w:rsid w:val="00E63B37"/>
    <w:rsid w:val="00E66DAC"/>
    <w:rsid w:val="00E66E82"/>
    <w:rsid w:val="00E72256"/>
    <w:rsid w:val="00E85483"/>
    <w:rsid w:val="00E85D4E"/>
    <w:rsid w:val="00E877BF"/>
    <w:rsid w:val="00E932E3"/>
    <w:rsid w:val="00E93BE7"/>
    <w:rsid w:val="00E949A3"/>
    <w:rsid w:val="00EA1503"/>
    <w:rsid w:val="00EA1F99"/>
    <w:rsid w:val="00EB375D"/>
    <w:rsid w:val="00EB37D4"/>
    <w:rsid w:val="00EB6942"/>
    <w:rsid w:val="00EB6B91"/>
    <w:rsid w:val="00EC14E2"/>
    <w:rsid w:val="00EC2F16"/>
    <w:rsid w:val="00EC3822"/>
    <w:rsid w:val="00EC6094"/>
    <w:rsid w:val="00EC6790"/>
    <w:rsid w:val="00ED2F48"/>
    <w:rsid w:val="00ED4709"/>
    <w:rsid w:val="00ED4DA5"/>
    <w:rsid w:val="00ED6F11"/>
    <w:rsid w:val="00EE27E0"/>
    <w:rsid w:val="00EE29E1"/>
    <w:rsid w:val="00EE4587"/>
    <w:rsid w:val="00EE7B47"/>
    <w:rsid w:val="00EF1CF4"/>
    <w:rsid w:val="00EF255A"/>
    <w:rsid w:val="00EF3115"/>
    <w:rsid w:val="00EF32F8"/>
    <w:rsid w:val="00EF3334"/>
    <w:rsid w:val="00EF4021"/>
    <w:rsid w:val="00EF4164"/>
    <w:rsid w:val="00EF4BB7"/>
    <w:rsid w:val="00EF4C1E"/>
    <w:rsid w:val="00F00A87"/>
    <w:rsid w:val="00F12124"/>
    <w:rsid w:val="00F129BF"/>
    <w:rsid w:val="00F13A2C"/>
    <w:rsid w:val="00F1589A"/>
    <w:rsid w:val="00F17003"/>
    <w:rsid w:val="00F20293"/>
    <w:rsid w:val="00F207E1"/>
    <w:rsid w:val="00F21F7F"/>
    <w:rsid w:val="00F31141"/>
    <w:rsid w:val="00F335C6"/>
    <w:rsid w:val="00F360FD"/>
    <w:rsid w:val="00F37C34"/>
    <w:rsid w:val="00F37D58"/>
    <w:rsid w:val="00F447A9"/>
    <w:rsid w:val="00F470D6"/>
    <w:rsid w:val="00F52136"/>
    <w:rsid w:val="00F55675"/>
    <w:rsid w:val="00F609F9"/>
    <w:rsid w:val="00F630D0"/>
    <w:rsid w:val="00F720CE"/>
    <w:rsid w:val="00F72F43"/>
    <w:rsid w:val="00F7311A"/>
    <w:rsid w:val="00F7455A"/>
    <w:rsid w:val="00F812A4"/>
    <w:rsid w:val="00F8168C"/>
    <w:rsid w:val="00F818CD"/>
    <w:rsid w:val="00F83DDD"/>
    <w:rsid w:val="00F84412"/>
    <w:rsid w:val="00F9302C"/>
    <w:rsid w:val="00F9677A"/>
    <w:rsid w:val="00FA194B"/>
    <w:rsid w:val="00FA3875"/>
    <w:rsid w:val="00FA3C20"/>
    <w:rsid w:val="00FA50F4"/>
    <w:rsid w:val="00FA5E11"/>
    <w:rsid w:val="00FB0351"/>
    <w:rsid w:val="00FC0402"/>
    <w:rsid w:val="00FC5445"/>
    <w:rsid w:val="00FD030D"/>
    <w:rsid w:val="00FD0AA4"/>
    <w:rsid w:val="00FD487D"/>
    <w:rsid w:val="00FD55EA"/>
    <w:rsid w:val="00FD7DEC"/>
    <w:rsid w:val="00FE1139"/>
    <w:rsid w:val="00FE224B"/>
    <w:rsid w:val="00FE2C91"/>
    <w:rsid w:val="00FE7AC4"/>
    <w:rsid w:val="00FF28B4"/>
    <w:rsid w:val="00FF2AD1"/>
    <w:rsid w:val="00FF4FB6"/>
    <w:rsid w:val="00FF686C"/>
    <w:rsid w:val="00FF7924"/>
    <w:rsid w:val="00FF7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7455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A500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94988"/>
  </w:style>
  <w:style w:type="paragraph" w:styleId="a9">
    <w:name w:val="footer"/>
    <w:basedOn w:val="a"/>
    <w:link w:val="aa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94988"/>
  </w:style>
  <w:style w:type="paragraph" w:styleId="ab">
    <w:name w:val="List Paragraph"/>
    <w:basedOn w:val="a"/>
    <w:uiPriority w:val="34"/>
    <w:qFormat/>
    <w:rsid w:val="004E5E15"/>
    <w:pPr>
      <w:ind w:left="720"/>
      <w:contextualSpacing/>
    </w:pPr>
  </w:style>
  <w:style w:type="paragraph" w:styleId="ac">
    <w:name w:val="endnote text"/>
    <w:basedOn w:val="a"/>
    <w:link w:val="ad"/>
    <w:rsid w:val="007537C2"/>
  </w:style>
  <w:style w:type="character" w:customStyle="1" w:styleId="ad">
    <w:name w:val="Текст концевой сноски Знак"/>
    <w:basedOn w:val="a0"/>
    <w:link w:val="ac"/>
    <w:rsid w:val="007537C2"/>
  </w:style>
  <w:style w:type="character" w:styleId="ae">
    <w:name w:val="endnote reference"/>
    <w:basedOn w:val="a0"/>
    <w:rsid w:val="007537C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62A88A5DBC1BECF6E997B3705C7A1D872D366044E5DA9D1DB78501AEC7F3FFC75377A0465040D7030289013D1BE38DA6631B15ADBB7BDA258C06A5E53tB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E5C833697D19003C73D567FDD1DA39C27E6A4D4E84FB12E1B0BA16FA1F0466A0B56E1A85B9A22A74FFC2087F4BFFB994B4A247F0ACC5E1EkDU4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62A88A5DBC1BECF6E997B3705C7A1D872D366044E5DA9D1DB78501AEC7F3FFC75377A0465040D7030289013D1BE38DA6631B15ADBB7BDA258C06A5E53tBH" TargetMode="Externa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44;&#1054;&#1056;&#1054;&#1043;&#1048;_&#1058;&#1056;&#1040;&#1053;&#1057;&#1055;&#1054;&#1056;&#1058;\&#1055;&#1048;&#1057;&#1068;&#1052;&#1040;\&#1064;&#1072;&#1073;&#1083;&#1086;&#1085;&#1099;_&#1085;&#1086;&#1074;&#1099;&#1077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E00A2-7E97-4777-97C2-2B9848251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1</Pages>
  <Words>208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2022-02-17T07:21:00Z</cp:lastPrinted>
  <dcterms:created xsi:type="dcterms:W3CDTF">2022-10-24T06:07:00Z</dcterms:created>
  <dcterms:modified xsi:type="dcterms:W3CDTF">2022-10-24T06:06:00Z</dcterms:modified>
</cp:coreProperties>
</file>