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7D5D21" w:rsidRDefault="00DB048E" w:rsidP="004D1B9D">
      <w:pPr>
        <w:pStyle w:val="1"/>
        <w:rPr>
          <w:b w:val="0"/>
          <w:bCs/>
          <w:iCs w:val="0"/>
        </w:rPr>
      </w:pPr>
      <w:r w:rsidRPr="00DB048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3E3FB1" w:rsidRDefault="003E3FB1" w:rsidP="004C3D72"/>
              </w:txbxContent>
            </v:textbox>
            <w10:wrap anchorx="margin" anchory="margin"/>
          </v:shape>
        </w:pict>
      </w:r>
      <w:r w:rsidR="00450CB4">
        <w:rPr>
          <w:noProof/>
        </w:rPr>
        <w:drawing>
          <wp:inline distT="0" distB="0" distL="0" distR="0">
            <wp:extent cx="430530" cy="638175"/>
            <wp:effectExtent l="19050" t="0" r="762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5C0271" w:rsidRDefault="00133698" w:rsidP="009E0ED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9E0ED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9E0ED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DB048E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D1966">
        <w:rPr>
          <w:rFonts w:ascii="Liberation Serif" w:hAnsi="Liberation Serif"/>
          <w:sz w:val="28"/>
          <w:szCs w:val="28"/>
        </w:rPr>
        <w:t xml:space="preserve">от </w:t>
      </w:r>
      <w:r w:rsidR="00B10C61">
        <w:rPr>
          <w:rFonts w:ascii="Liberation Serif" w:hAnsi="Liberation Serif"/>
          <w:sz w:val="28"/>
          <w:szCs w:val="28"/>
        </w:rPr>
        <w:t>28.10.2022 № 721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О внесении изменений в муниципальную программу «Развитие физической культуры  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492010" w:rsidRPr="009A2966" w:rsidRDefault="00FB4A74" w:rsidP="000766C7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proofErr w:type="gramStart"/>
      <w:r w:rsidR="00492010" w:rsidRPr="009A2966">
        <w:rPr>
          <w:rFonts w:ascii="Liberation Serif" w:hAnsi="Liberation Serif"/>
          <w:b w:val="0"/>
          <w:sz w:val="28"/>
          <w:szCs w:val="28"/>
        </w:rPr>
        <w:t>В соответствии</w:t>
      </w:r>
      <w:r w:rsidR="000D6D4D" w:rsidRPr="009A2966">
        <w:rPr>
          <w:rFonts w:ascii="Liberation Serif" w:hAnsi="Liberation Serif"/>
          <w:b w:val="0"/>
          <w:sz w:val="28"/>
          <w:szCs w:val="28"/>
        </w:rPr>
        <w:t xml:space="preserve"> с </w:t>
      </w:r>
      <w:r w:rsidR="00A153B4" w:rsidRPr="009A2966">
        <w:rPr>
          <w:rFonts w:ascii="Liberation Serif" w:hAnsi="Liberation Serif"/>
          <w:b w:val="0"/>
          <w:sz w:val="28"/>
          <w:szCs w:val="28"/>
        </w:rPr>
        <w:t>решением</w:t>
      </w:r>
      <w:r w:rsidR="006F2363" w:rsidRPr="009A2966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</w:t>
      </w:r>
      <w:r w:rsidR="002D2CB2" w:rsidRPr="009A2966">
        <w:rPr>
          <w:rFonts w:ascii="Liberation Serif" w:hAnsi="Liberation Serif"/>
          <w:b w:val="0"/>
          <w:sz w:val="28"/>
          <w:szCs w:val="28"/>
        </w:rPr>
        <w:t xml:space="preserve">    </w:t>
      </w:r>
      <w:r w:rsidR="00A153B4" w:rsidRPr="009A2966">
        <w:rPr>
          <w:rFonts w:ascii="Liberation Serif" w:hAnsi="Liberation Serif"/>
          <w:b w:val="0"/>
          <w:sz w:val="28"/>
          <w:szCs w:val="28"/>
        </w:rPr>
        <w:t>от 22.12.2021  № 40</w:t>
      </w:r>
      <w:r w:rsidR="00CA1337">
        <w:rPr>
          <w:rFonts w:ascii="Liberation Serif" w:hAnsi="Liberation Serif"/>
          <w:b w:val="0"/>
          <w:sz w:val="28"/>
          <w:szCs w:val="28"/>
        </w:rPr>
        <w:t xml:space="preserve"> (в редакции решений</w:t>
      </w:r>
      <w:r w:rsidR="00CF6950" w:rsidRPr="009A2966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</w:t>
      </w:r>
      <w:r w:rsidR="00980DE4" w:rsidRPr="009A2966">
        <w:rPr>
          <w:rFonts w:ascii="Liberation Serif" w:hAnsi="Liberation Serif"/>
          <w:b w:val="0"/>
          <w:sz w:val="28"/>
          <w:szCs w:val="28"/>
        </w:rPr>
        <w:t xml:space="preserve"> от 23.03.2022  № 65</w:t>
      </w:r>
      <w:r w:rsidR="004D1B9D">
        <w:rPr>
          <w:rFonts w:ascii="Liberation Serif" w:hAnsi="Liberation Serif"/>
          <w:b w:val="0"/>
          <w:sz w:val="28"/>
          <w:szCs w:val="28"/>
        </w:rPr>
        <w:t>, от 22.06.2022 № 108</w:t>
      </w:r>
      <w:r w:rsidR="00CA1337">
        <w:rPr>
          <w:rFonts w:ascii="Liberation Serif" w:hAnsi="Liberation Serif"/>
          <w:b w:val="0"/>
          <w:sz w:val="28"/>
          <w:szCs w:val="28"/>
        </w:rPr>
        <w:t>, от 20.07.2022 № 120, от 28.09.2022 № 144</w:t>
      </w:r>
      <w:r w:rsidR="00CF6950" w:rsidRPr="009A2966">
        <w:rPr>
          <w:rFonts w:ascii="Liberation Serif" w:hAnsi="Liberation Serif"/>
          <w:b w:val="0"/>
          <w:sz w:val="28"/>
          <w:szCs w:val="28"/>
        </w:rPr>
        <w:t xml:space="preserve">) </w:t>
      </w:r>
      <w:r w:rsidR="00A153B4" w:rsidRPr="009A2966">
        <w:rPr>
          <w:rFonts w:ascii="Liberation Serif" w:hAnsi="Liberation Serif"/>
          <w:b w:val="0"/>
          <w:sz w:val="28"/>
          <w:szCs w:val="28"/>
        </w:rPr>
        <w:t xml:space="preserve">«О бюджете Каменск-Уральского городского округа на 2022 год  </w:t>
      </w:r>
      <w:r w:rsidR="003E3FB1">
        <w:rPr>
          <w:rFonts w:ascii="Liberation Serif" w:hAnsi="Liberation Serif"/>
          <w:b w:val="0"/>
          <w:sz w:val="28"/>
          <w:szCs w:val="28"/>
        </w:rPr>
        <w:t xml:space="preserve">                         </w:t>
      </w:r>
      <w:r w:rsidR="00A153B4" w:rsidRPr="009A2966">
        <w:rPr>
          <w:rFonts w:ascii="Liberation Serif" w:hAnsi="Liberation Serif"/>
          <w:b w:val="0"/>
          <w:sz w:val="28"/>
          <w:szCs w:val="28"/>
        </w:rPr>
        <w:t>и  плановый период 2023 и 2024 годов»</w:t>
      </w:r>
      <w:r w:rsidR="00F80124" w:rsidRPr="009A2966">
        <w:rPr>
          <w:rFonts w:ascii="Liberation Serif" w:hAnsi="Liberation Serif"/>
          <w:b w:val="0"/>
          <w:sz w:val="28"/>
          <w:szCs w:val="28"/>
        </w:rPr>
        <w:t>,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 </w:t>
      </w:r>
      <w:r w:rsidR="00492010" w:rsidRPr="009A2966">
        <w:rPr>
          <w:rFonts w:ascii="Liberation Serif" w:hAnsi="Liberation Serif"/>
          <w:b w:val="0"/>
          <w:sz w:val="28"/>
          <w:szCs w:val="28"/>
        </w:rPr>
        <w:t>в целях уточнения объемов</w:t>
      </w:r>
      <w:r w:rsidR="006054A8" w:rsidRPr="009A2966">
        <w:rPr>
          <w:rFonts w:ascii="Liberation Serif" w:hAnsi="Liberation Serif"/>
          <w:b w:val="0"/>
          <w:sz w:val="28"/>
          <w:szCs w:val="28"/>
        </w:rPr>
        <w:t xml:space="preserve"> ф</w:t>
      </w:r>
      <w:r w:rsidR="00651869">
        <w:rPr>
          <w:rFonts w:ascii="Liberation Serif" w:hAnsi="Liberation Serif"/>
          <w:b w:val="0"/>
          <w:sz w:val="28"/>
          <w:szCs w:val="28"/>
        </w:rPr>
        <w:t>инансирования</w:t>
      </w:r>
      <w:r w:rsidR="00492010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CA1337">
        <w:rPr>
          <w:rFonts w:ascii="Liberation Serif" w:hAnsi="Liberation Serif"/>
          <w:b w:val="0"/>
          <w:sz w:val="28"/>
          <w:szCs w:val="28"/>
        </w:rPr>
        <w:t>и корректировки целевых показателей</w:t>
      </w:r>
      <w:r w:rsidR="003E3FB1" w:rsidRPr="003E3FB1">
        <w:rPr>
          <w:rFonts w:ascii="Liberation Serif" w:hAnsi="Liberation Serif"/>
          <w:b w:val="0"/>
          <w:sz w:val="28"/>
          <w:szCs w:val="28"/>
        </w:rPr>
        <w:t xml:space="preserve"> и</w:t>
      </w:r>
      <w:r w:rsidR="00CA1337">
        <w:rPr>
          <w:rFonts w:ascii="Liberation Serif" w:hAnsi="Liberation Serif"/>
          <w:b w:val="0"/>
          <w:sz w:val="28"/>
          <w:szCs w:val="28"/>
        </w:rPr>
        <w:t xml:space="preserve"> </w:t>
      </w:r>
      <w:r w:rsidR="00492010" w:rsidRPr="009A2966">
        <w:rPr>
          <w:rFonts w:ascii="Liberation Serif" w:hAnsi="Liberation Serif"/>
          <w:b w:val="0"/>
          <w:sz w:val="28"/>
          <w:szCs w:val="28"/>
        </w:rPr>
        <w:t>мероприятий муниципальной программы «Развитие физической</w:t>
      </w:r>
      <w:proofErr w:type="gramEnd"/>
      <w:r w:rsidR="00492010" w:rsidRPr="009A2966">
        <w:rPr>
          <w:rFonts w:ascii="Liberation Serif" w:hAnsi="Liberation Serif"/>
          <w:b w:val="0"/>
          <w:sz w:val="28"/>
          <w:szCs w:val="28"/>
        </w:rPr>
        <w:t xml:space="preserve"> культуры  и спорта в </w:t>
      </w:r>
      <w:r w:rsidR="006054A8" w:rsidRPr="009A2966">
        <w:rPr>
          <w:rFonts w:ascii="Liberation Serif" w:hAnsi="Liberation Serif"/>
          <w:b w:val="0"/>
          <w:sz w:val="28"/>
          <w:szCs w:val="28"/>
        </w:rPr>
        <w:t xml:space="preserve">Каменск-Уральском городском округе </w:t>
      </w:r>
      <w:r w:rsidR="00492010" w:rsidRPr="009A2966">
        <w:rPr>
          <w:rFonts w:ascii="Liberation Serif" w:hAnsi="Liberation Serif"/>
          <w:b w:val="0"/>
          <w:sz w:val="28"/>
          <w:szCs w:val="28"/>
        </w:rPr>
        <w:t>на 2020-2026 годы»</w:t>
      </w:r>
      <w:r w:rsidR="001E11E6" w:rsidRPr="009A2966">
        <w:rPr>
          <w:rFonts w:ascii="Liberation Serif" w:hAnsi="Liberation Serif"/>
          <w:b w:val="0"/>
          <w:sz w:val="28"/>
          <w:szCs w:val="28"/>
        </w:rPr>
        <w:t>, утвержденной постановлением Администрации города Каменска-Уральского от 10.10.2019 № 836</w:t>
      </w:r>
      <w:r w:rsidR="00492010" w:rsidRPr="009A2966">
        <w:rPr>
          <w:rFonts w:ascii="Liberation Serif" w:hAnsi="Liberation Serif"/>
          <w:b w:val="0"/>
          <w:sz w:val="28"/>
          <w:szCs w:val="28"/>
        </w:rPr>
        <w:t>,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6054A8" w:rsidRPr="009A2966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5C0271" w:rsidRPr="009A2966" w:rsidRDefault="001B1377" w:rsidP="00FB4A74">
      <w:pPr>
        <w:pStyle w:val="ConsTitle"/>
        <w:widowControl/>
        <w:tabs>
          <w:tab w:val="left" w:pos="567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5B539D" w:rsidRDefault="00721596" w:rsidP="003E3FB1">
      <w:pPr>
        <w:pStyle w:val="ConsTitle"/>
        <w:widowControl/>
        <w:tabs>
          <w:tab w:val="left" w:pos="567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 1.</w:t>
      </w:r>
      <w:r w:rsidR="003E3FB1">
        <w:rPr>
          <w:rFonts w:ascii="Liberation Serif" w:hAnsi="Liberation Serif"/>
          <w:b w:val="0"/>
          <w:sz w:val="28"/>
          <w:szCs w:val="28"/>
        </w:rPr>
        <w:t xml:space="preserve"> 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Внести в муниципальную программу «Развитие физической культуры </w:t>
      </w:r>
      <w:r w:rsidR="003E3FB1">
        <w:rPr>
          <w:rFonts w:ascii="Liberation Serif" w:hAnsi="Liberation Serif"/>
          <w:b w:val="0"/>
          <w:sz w:val="28"/>
          <w:szCs w:val="28"/>
        </w:rPr>
        <w:t xml:space="preserve">                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и спорта в Каменск-Уральском городском округе на 2020-2026 годы» (далее </w:t>
      </w:r>
      <w:r w:rsidR="003E3FB1">
        <w:rPr>
          <w:rFonts w:ascii="Liberation Serif" w:hAnsi="Liberation Serif"/>
          <w:b w:val="0"/>
          <w:sz w:val="28"/>
          <w:szCs w:val="28"/>
        </w:rPr>
        <w:t xml:space="preserve">                   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>–</w:t>
      </w:r>
      <w:r w:rsidR="0048276A">
        <w:rPr>
          <w:rFonts w:ascii="Liberation Serif" w:hAnsi="Liberation Serif"/>
          <w:b w:val="0"/>
          <w:sz w:val="28"/>
          <w:szCs w:val="28"/>
        </w:rPr>
        <w:t xml:space="preserve"> 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муниципальная программа), утвержденную постановлением Администрации </w:t>
      </w:r>
      <w:proofErr w:type="gramStart"/>
      <w:r w:rsidR="005B539D" w:rsidRPr="009A2966">
        <w:rPr>
          <w:rFonts w:ascii="Liberation Serif" w:hAnsi="Liberation Serif"/>
          <w:b w:val="0"/>
          <w:sz w:val="28"/>
          <w:szCs w:val="28"/>
        </w:rPr>
        <w:t>города Каменска-Уральского от 10.10.2019 №</w:t>
      </w:r>
      <w:r w:rsidR="008615EF">
        <w:rPr>
          <w:rFonts w:ascii="Liberation Serif" w:hAnsi="Liberation Serif"/>
          <w:b w:val="0"/>
          <w:sz w:val="28"/>
          <w:szCs w:val="28"/>
        </w:rPr>
        <w:t xml:space="preserve"> 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836 </w:t>
      </w:r>
      <w:r w:rsidR="005B539D" w:rsidRPr="009A2966">
        <w:rPr>
          <w:rFonts w:ascii="Liberation Serif" w:hAnsi="Liberation Serif"/>
          <w:b w:val="0"/>
          <w:sz w:val="28"/>
        </w:rPr>
        <w:t>(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в редакции постановлений Администрации города  Каменска-Уральского от 28.01.2020  №  63, от 29.05.2020 № 407, </w:t>
      </w:r>
      <w:r w:rsidR="0048104D" w:rsidRPr="009A2966">
        <w:rPr>
          <w:rFonts w:ascii="Liberation Serif" w:hAnsi="Liberation Serif"/>
          <w:b w:val="0"/>
          <w:color w:val="000000"/>
          <w:sz w:val="28"/>
          <w:szCs w:val="28"/>
        </w:rPr>
        <w:t>постановлений</w:t>
      </w:r>
      <w:r w:rsidR="005B539D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Администрации Каменск</w:t>
      </w:r>
      <w:r w:rsidR="00F80124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</w:t>
      </w:r>
      <w:r w:rsidR="005B539D" w:rsidRPr="009A2966">
        <w:rPr>
          <w:rFonts w:ascii="Liberation Serif" w:hAnsi="Liberation Serif"/>
          <w:b w:val="0"/>
          <w:color w:val="000000"/>
          <w:sz w:val="28"/>
          <w:szCs w:val="28"/>
        </w:rPr>
        <w:t>-</w:t>
      </w:r>
      <w:r w:rsidR="002D2CB2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</w:t>
      </w:r>
      <w:r w:rsidR="005B539D" w:rsidRPr="009A2966">
        <w:rPr>
          <w:rFonts w:ascii="Liberation Serif" w:hAnsi="Liberation Serif"/>
          <w:b w:val="0"/>
          <w:color w:val="000000"/>
          <w:sz w:val="28"/>
          <w:szCs w:val="28"/>
        </w:rPr>
        <w:t>Уральского городского округа</w:t>
      </w:r>
      <w:r w:rsidR="00FB4A74" w:rsidRPr="009A2966">
        <w:rPr>
          <w:rFonts w:ascii="Liberation Serif" w:hAnsi="Liberation Serif"/>
          <w:b w:val="0"/>
          <w:color w:val="000000"/>
          <w:sz w:val="28"/>
          <w:szCs w:val="28"/>
        </w:rPr>
        <w:t xml:space="preserve">     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>от 19.10.2020 № 787</w:t>
      </w:r>
      <w:r w:rsidR="0048104D" w:rsidRPr="009A2966">
        <w:rPr>
          <w:rFonts w:ascii="Liberation Serif" w:hAnsi="Liberation Serif"/>
          <w:b w:val="0"/>
          <w:sz w:val="28"/>
          <w:szCs w:val="28"/>
        </w:rPr>
        <w:t>, от 30.12.2020</w:t>
      </w:r>
      <w:r w:rsidR="00FB4A74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0D6D4D" w:rsidRPr="009A2966">
        <w:rPr>
          <w:rFonts w:ascii="Liberation Serif" w:hAnsi="Liberation Serif"/>
          <w:b w:val="0"/>
          <w:sz w:val="28"/>
          <w:szCs w:val="28"/>
        </w:rPr>
        <w:t xml:space="preserve"> № 1044</w:t>
      </w:r>
      <w:r w:rsidR="004B525F" w:rsidRPr="009A2966">
        <w:rPr>
          <w:rFonts w:ascii="Liberation Serif" w:hAnsi="Liberation Serif"/>
          <w:b w:val="0"/>
          <w:sz w:val="28"/>
          <w:szCs w:val="28"/>
        </w:rPr>
        <w:t>, от 27.04.2021 № 336</w:t>
      </w:r>
      <w:r w:rsidR="00D32A36" w:rsidRPr="009A2966">
        <w:rPr>
          <w:rFonts w:ascii="Liberation Serif" w:hAnsi="Liberation Serif"/>
          <w:b w:val="0"/>
          <w:sz w:val="28"/>
          <w:szCs w:val="28"/>
        </w:rPr>
        <w:t>,  от</w:t>
      </w:r>
      <w:r w:rsidR="00FB4A74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D32A36" w:rsidRPr="009A2966">
        <w:rPr>
          <w:rFonts w:ascii="Liberation Serif" w:hAnsi="Liberation Serif"/>
          <w:b w:val="0"/>
          <w:sz w:val="28"/>
          <w:szCs w:val="28"/>
        </w:rPr>
        <w:t xml:space="preserve">18.06.2021 </w:t>
      </w:r>
      <w:r w:rsidR="00FB4A74" w:rsidRPr="009A2966">
        <w:rPr>
          <w:rFonts w:ascii="Liberation Serif" w:hAnsi="Liberation Serif"/>
          <w:b w:val="0"/>
          <w:sz w:val="28"/>
          <w:szCs w:val="28"/>
        </w:rPr>
        <w:t xml:space="preserve">           </w:t>
      </w:r>
      <w:r w:rsidR="00D32A36" w:rsidRPr="009A2966">
        <w:rPr>
          <w:rFonts w:ascii="Liberation Serif" w:hAnsi="Liberation Serif"/>
          <w:b w:val="0"/>
          <w:sz w:val="28"/>
          <w:szCs w:val="28"/>
        </w:rPr>
        <w:t>№ 510</w:t>
      </w:r>
      <w:r w:rsidR="00312A26" w:rsidRPr="009A2966">
        <w:rPr>
          <w:rFonts w:ascii="Liberation Serif" w:hAnsi="Liberation Serif"/>
          <w:b w:val="0"/>
          <w:sz w:val="28"/>
          <w:szCs w:val="28"/>
        </w:rPr>
        <w:t>, от 10.12.2021 № 948</w:t>
      </w:r>
      <w:r w:rsidR="003E0568" w:rsidRPr="009A2966">
        <w:rPr>
          <w:rFonts w:ascii="Liberation Serif" w:hAnsi="Liberation Serif"/>
          <w:b w:val="0"/>
          <w:sz w:val="28"/>
          <w:szCs w:val="28"/>
        </w:rPr>
        <w:t>, от 31.01.2022 № 52</w:t>
      </w:r>
      <w:r w:rsidR="004071B4">
        <w:rPr>
          <w:rFonts w:ascii="Liberation Serif" w:hAnsi="Liberation Serif"/>
          <w:b w:val="0"/>
          <w:sz w:val="28"/>
          <w:szCs w:val="28"/>
        </w:rPr>
        <w:t>, от 06.06.2022 № 376</w:t>
      </w:r>
      <w:r w:rsidR="005B539D" w:rsidRPr="009A2966">
        <w:rPr>
          <w:rFonts w:ascii="Liberation Serif" w:hAnsi="Liberation Serif"/>
          <w:b w:val="0"/>
          <w:sz w:val="28"/>
          <w:szCs w:val="28"/>
        </w:rPr>
        <w:t xml:space="preserve">), следующие изменения: </w:t>
      </w:r>
      <w:proofErr w:type="gramEnd"/>
    </w:p>
    <w:p w:rsidR="00701078" w:rsidRDefault="00701078" w:rsidP="003E3FB1">
      <w:pPr>
        <w:pStyle w:val="ConsPlusCell"/>
        <w:jc w:val="both"/>
        <w:rPr>
          <w:rFonts w:ascii="Liberation Serif" w:hAnsi="Liberation Serif"/>
        </w:rPr>
      </w:pPr>
      <w:r w:rsidRPr="00701078">
        <w:rPr>
          <w:rFonts w:ascii="Liberation Serif" w:hAnsi="Liberation Serif"/>
        </w:rPr>
        <w:t xml:space="preserve">       </w:t>
      </w:r>
      <w:r w:rsidR="004964FA">
        <w:rPr>
          <w:rFonts w:ascii="Liberation Serif" w:hAnsi="Liberation Serif"/>
        </w:rPr>
        <w:t xml:space="preserve"> </w:t>
      </w:r>
      <w:r w:rsidRPr="00701078">
        <w:rPr>
          <w:rFonts w:ascii="Liberation Serif" w:hAnsi="Liberation Serif"/>
        </w:rPr>
        <w:t xml:space="preserve">  1) пункт 1 строки «Перечень основных целевых показателей муниципальной программы» Паспорта муниципальной программы</w:t>
      </w:r>
      <w:r>
        <w:rPr>
          <w:rFonts w:ascii="Liberation Serif" w:hAnsi="Liberation Serif"/>
        </w:rPr>
        <w:t xml:space="preserve"> </w:t>
      </w:r>
      <w:r w:rsidRPr="001C536C">
        <w:rPr>
          <w:rFonts w:ascii="Liberation Serif" w:hAnsi="Liberation Serif"/>
        </w:rPr>
        <w:t xml:space="preserve">изложить </w:t>
      </w:r>
      <w:r w:rsidR="003E3FB1">
        <w:rPr>
          <w:rFonts w:ascii="Liberation Serif" w:hAnsi="Liberation Serif"/>
        </w:rPr>
        <w:t xml:space="preserve">в </w:t>
      </w:r>
      <w:r w:rsidRPr="001C536C">
        <w:rPr>
          <w:rFonts w:ascii="Liberation Serif" w:hAnsi="Liberation Serif"/>
        </w:rPr>
        <w:t>следующей</w:t>
      </w:r>
      <w:r w:rsidR="003E3FB1">
        <w:rPr>
          <w:rFonts w:ascii="Liberation Serif" w:hAnsi="Liberation Serif"/>
        </w:rPr>
        <w:t xml:space="preserve"> </w:t>
      </w:r>
      <w:r w:rsidRPr="001C536C">
        <w:rPr>
          <w:rFonts w:ascii="Liberation Serif" w:hAnsi="Liberation Serif"/>
        </w:rPr>
        <w:t>редакции</w:t>
      </w:r>
      <w:r>
        <w:rPr>
          <w:rFonts w:ascii="Liberation Serif" w:hAnsi="Liberation Serif"/>
        </w:rPr>
        <w:t>:</w:t>
      </w:r>
    </w:p>
    <w:p w:rsidR="00701078" w:rsidRDefault="00701078" w:rsidP="004964FA">
      <w:pPr>
        <w:pStyle w:val="ConsPlusCell"/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="004964FA">
        <w:rPr>
          <w:rFonts w:ascii="Liberation Serif" w:hAnsi="Liberation Serif"/>
        </w:rPr>
        <w:t xml:space="preserve">  </w:t>
      </w:r>
      <w:r>
        <w:rPr>
          <w:rFonts w:ascii="Liberation Serif" w:hAnsi="Liberation Serif"/>
        </w:rPr>
        <w:t>«1. Доля граждан, систематически занимающихся</w:t>
      </w:r>
      <w:r w:rsidRPr="001852B8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физической культурой </w:t>
      </w:r>
      <w:r w:rsidR="008548D4">
        <w:rPr>
          <w:rFonts w:ascii="Liberation Serif" w:hAnsi="Liberation Serif"/>
        </w:rPr>
        <w:t xml:space="preserve">                 </w:t>
      </w:r>
      <w:r>
        <w:rPr>
          <w:rFonts w:ascii="Liberation Serif" w:hAnsi="Liberation Serif"/>
        </w:rPr>
        <w:t>и спортом</w:t>
      </w:r>
      <w:proofErr w:type="gramStart"/>
      <w:r>
        <w:rPr>
          <w:rFonts w:ascii="Liberation Serif" w:hAnsi="Liberation Serif"/>
        </w:rPr>
        <w:t>.»</w:t>
      </w:r>
      <w:r w:rsidR="002053B4">
        <w:rPr>
          <w:rFonts w:ascii="Liberation Serif" w:hAnsi="Liberation Serif"/>
        </w:rPr>
        <w:t>;</w:t>
      </w:r>
      <w:proofErr w:type="gramEnd"/>
    </w:p>
    <w:p w:rsidR="001D3D7A" w:rsidRDefault="00701078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</w:t>
      </w:r>
      <w:r w:rsidR="00A05E42">
        <w:rPr>
          <w:rFonts w:ascii="Liberation Serif" w:hAnsi="Liberation Serif"/>
        </w:rPr>
        <w:t>) строку</w:t>
      </w:r>
      <w:r w:rsidR="002A639D" w:rsidRPr="009A2966">
        <w:rPr>
          <w:rFonts w:ascii="Liberation Serif" w:hAnsi="Liberation Serif"/>
        </w:rPr>
        <w:t xml:space="preserve"> «Объемы финансирования муниципальной</w:t>
      </w:r>
      <w:r w:rsidR="00161CFA" w:rsidRPr="009A2966">
        <w:rPr>
          <w:rFonts w:ascii="Liberation Serif" w:hAnsi="Liberation Serif"/>
        </w:rPr>
        <w:t xml:space="preserve"> программы, тыс.</w:t>
      </w:r>
      <w:r w:rsidR="00523DDA" w:rsidRPr="009A2966">
        <w:rPr>
          <w:rFonts w:ascii="Liberation Serif" w:hAnsi="Liberation Serif"/>
        </w:rPr>
        <w:t xml:space="preserve"> </w:t>
      </w:r>
      <w:r w:rsidR="00161CFA" w:rsidRPr="009A2966">
        <w:rPr>
          <w:rFonts w:ascii="Liberation Serif" w:hAnsi="Liberation Serif"/>
        </w:rPr>
        <w:t>руб</w:t>
      </w:r>
      <w:r w:rsidR="00523DDA" w:rsidRPr="009A2966">
        <w:rPr>
          <w:rFonts w:ascii="Liberation Serif" w:hAnsi="Liberation Serif"/>
        </w:rPr>
        <w:t>.»</w:t>
      </w:r>
      <w:r w:rsidR="008905E3" w:rsidRPr="009A2966">
        <w:rPr>
          <w:rFonts w:ascii="Liberation Serif" w:hAnsi="Liberation Serif"/>
        </w:rPr>
        <w:t xml:space="preserve"> </w:t>
      </w:r>
      <w:r w:rsidR="00161CFA" w:rsidRPr="009A2966">
        <w:rPr>
          <w:rFonts w:ascii="Liberation Serif" w:hAnsi="Liberation Serif"/>
        </w:rPr>
        <w:t>Паспорта муниципальной п</w:t>
      </w:r>
      <w:r w:rsidR="002A639D" w:rsidRPr="009A2966">
        <w:rPr>
          <w:rFonts w:ascii="Liberation Serif" w:hAnsi="Liberation Serif"/>
        </w:rPr>
        <w:t>рограммы изложить в новой редакции согласно Приложению № 1 к настоящему постановлению;</w:t>
      </w:r>
    </w:p>
    <w:p w:rsidR="004071B4" w:rsidRPr="001C536C" w:rsidRDefault="004071B4" w:rsidP="004071B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  <w:r w:rsidR="008615EF">
        <w:rPr>
          <w:rFonts w:ascii="Liberation Serif" w:hAnsi="Liberation Serif"/>
          <w:sz w:val="28"/>
          <w:szCs w:val="28"/>
        </w:rPr>
        <w:t>3</w:t>
      </w:r>
      <w:r w:rsidRPr="001C536C">
        <w:rPr>
          <w:rFonts w:ascii="Liberation Serif" w:hAnsi="Liberation Serif"/>
          <w:sz w:val="28"/>
          <w:szCs w:val="28"/>
        </w:rPr>
        <w:t xml:space="preserve">) </w:t>
      </w:r>
      <w:r w:rsidR="00701078">
        <w:rPr>
          <w:rFonts w:ascii="Liberation Serif" w:hAnsi="Liberation Serif"/>
          <w:sz w:val="28"/>
          <w:szCs w:val="28"/>
        </w:rPr>
        <w:t>строку</w:t>
      </w:r>
      <w:r>
        <w:rPr>
          <w:rFonts w:ascii="Liberation Serif" w:hAnsi="Liberation Serif"/>
          <w:sz w:val="28"/>
          <w:szCs w:val="28"/>
        </w:rPr>
        <w:t xml:space="preserve"> 1.1</w:t>
      </w:r>
      <w:r w:rsidRPr="001C536C">
        <w:rPr>
          <w:rFonts w:ascii="Liberation Serif" w:hAnsi="Liberation Serif"/>
          <w:sz w:val="28"/>
          <w:szCs w:val="28"/>
        </w:rPr>
        <w:t xml:space="preserve">. Приложения № 1 к </w:t>
      </w:r>
      <w:r>
        <w:rPr>
          <w:rFonts w:ascii="Liberation Serif" w:hAnsi="Liberation Serif"/>
          <w:sz w:val="28"/>
          <w:szCs w:val="28"/>
        </w:rPr>
        <w:t>муниципальной п</w:t>
      </w:r>
      <w:r w:rsidRPr="001C536C">
        <w:rPr>
          <w:rFonts w:ascii="Liberation Serif" w:hAnsi="Liberation Serif"/>
          <w:sz w:val="28"/>
          <w:szCs w:val="28"/>
        </w:rPr>
        <w:t>рограмме «Цели, задачи</w:t>
      </w:r>
      <w:r w:rsidR="008548D4">
        <w:rPr>
          <w:rFonts w:ascii="Liberation Serif" w:hAnsi="Liberation Serif"/>
          <w:sz w:val="28"/>
          <w:szCs w:val="28"/>
        </w:rPr>
        <w:t>,</w:t>
      </w:r>
      <w:r w:rsidRPr="001C536C">
        <w:rPr>
          <w:rFonts w:ascii="Liberation Serif" w:hAnsi="Liberation Serif"/>
          <w:sz w:val="28"/>
          <w:szCs w:val="28"/>
        </w:rPr>
        <w:t xml:space="preserve"> целевые показатели реализации муниципальной программы «Развитие физической культуры и спорта в Каменск-Уральском городском округе на 2020-2026 годы»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C536C">
        <w:rPr>
          <w:rFonts w:ascii="Liberation Serif" w:hAnsi="Liberation Serif"/>
          <w:sz w:val="28"/>
          <w:szCs w:val="28"/>
        </w:rPr>
        <w:lastRenderedPageBreak/>
        <w:t xml:space="preserve">изложить </w:t>
      </w:r>
      <w:r w:rsidR="003E3FB1">
        <w:rPr>
          <w:rFonts w:ascii="Liberation Serif" w:hAnsi="Liberation Serif"/>
          <w:sz w:val="28"/>
          <w:szCs w:val="28"/>
        </w:rPr>
        <w:t xml:space="preserve">в </w:t>
      </w:r>
      <w:r w:rsidRPr="001C536C">
        <w:rPr>
          <w:rFonts w:ascii="Liberation Serif" w:hAnsi="Liberation Serif"/>
          <w:sz w:val="28"/>
          <w:szCs w:val="28"/>
        </w:rPr>
        <w:t>следующей редакции:</w:t>
      </w:r>
    </w:p>
    <w:p w:rsidR="004071B4" w:rsidRDefault="004071B4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</w:p>
    <w:tbl>
      <w:tblPr>
        <w:tblW w:w="10140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01"/>
        <w:gridCol w:w="2126"/>
        <w:gridCol w:w="850"/>
        <w:gridCol w:w="851"/>
        <w:gridCol w:w="709"/>
        <w:gridCol w:w="708"/>
        <w:gridCol w:w="709"/>
        <w:gridCol w:w="851"/>
        <w:gridCol w:w="850"/>
        <w:gridCol w:w="851"/>
        <w:gridCol w:w="1134"/>
      </w:tblGrid>
      <w:tr w:rsidR="004071B4" w:rsidRPr="007A7162" w:rsidTr="002053B4">
        <w:trPr>
          <w:trHeight w:val="416"/>
          <w:tblCellSpacing w:w="5" w:type="nil"/>
        </w:trPr>
        <w:tc>
          <w:tcPr>
            <w:tcW w:w="501" w:type="dxa"/>
          </w:tcPr>
          <w:p w:rsidR="004071B4" w:rsidRPr="009C57B4" w:rsidRDefault="004071B4" w:rsidP="002053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C57B4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126" w:type="dxa"/>
          </w:tcPr>
          <w:p w:rsidR="004071B4" w:rsidRPr="00740EDE" w:rsidRDefault="004071B4" w:rsidP="00701078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Целевой показатель 1. Доля </w:t>
            </w:r>
            <w:r w:rsidR="00701078">
              <w:rPr>
                <w:rFonts w:ascii="Liberation Serif" w:hAnsi="Liberation Serif"/>
              </w:rPr>
              <w:t>граждан</w:t>
            </w:r>
            <w:r w:rsidR="004D1B9D">
              <w:rPr>
                <w:rFonts w:ascii="Liberation Serif" w:hAnsi="Liberation Serif"/>
              </w:rPr>
              <w:t>,</w:t>
            </w:r>
            <w:r w:rsidR="00701078">
              <w:rPr>
                <w:rFonts w:ascii="Liberation Serif" w:hAnsi="Liberation Serif"/>
              </w:rPr>
              <w:t xml:space="preserve"> систематически занимающихся</w:t>
            </w:r>
            <w:r w:rsidRPr="00740EDE">
              <w:rPr>
                <w:rFonts w:ascii="Liberation Serif" w:hAnsi="Liberation Serif"/>
              </w:rPr>
              <w:t xml:space="preserve">  физической культурой и спортом</w:t>
            </w:r>
          </w:p>
        </w:tc>
        <w:tc>
          <w:tcPr>
            <w:tcW w:w="850" w:type="dxa"/>
          </w:tcPr>
          <w:p w:rsidR="004071B4" w:rsidRPr="00740EDE" w:rsidRDefault="004071B4" w:rsidP="002053B4">
            <w:pPr>
              <w:pStyle w:val="ConsPlusCel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процент</w:t>
            </w:r>
          </w:p>
        </w:tc>
        <w:tc>
          <w:tcPr>
            <w:tcW w:w="851" w:type="dxa"/>
          </w:tcPr>
          <w:p w:rsidR="004071B4" w:rsidRPr="00740EDE" w:rsidRDefault="004071B4" w:rsidP="002053B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46,3</w:t>
            </w:r>
          </w:p>
        </w:tc>
        <w:tc>
          <w:tcPr>
            <w:tcW w:w="709" w:type="dxa"/>
          </w:tcPr>
          <w:p w:rsidR="004071B4" w:rsidRPr="00740EDE" w:rsidRDefault="004071B4" w:rsidP="002053B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49,4</w:t>
            </w:r>
          </w:p>
        </w:tc>
        <w:tc>
          <w:tcPr>
            <w:tcW w:w="708" w:type="dxa"/>
          </w:tcPr>
          <w:p w:rsidR="004071B4" w:rsidRPr="00740EDE" w:rsidRDefault="004071B4" w:rsidP="002053B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52,2</w:t>
            </w:r>
          </w:p>
        </w:tc>
        <w:tc>
          <w:tcPr>
            <w:tcW w:w="709" w:type="dxa"/>
          </w:tcPr>
          <w:p w:rsidR="004071B4" w:rsidRPr="00740EDE" w:rsidRDefault="004071B4" w:rsidP="002053B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55,2</w:t>
            </w:r>
          </w:p>
        </w:tc>
        <w:tc>
          <w:tcPr>
            <w:tcW w:w="851" w:type="dxa"/>
          </w:tcPr>
          <w:p w:rsidR="004071B4" w:rsidRPr="00740EDE" w:rsidRDefault="004071B4" w:rsidP="002053B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57,9</w:t>
            </w:r>
          </w:p>
        </w:tc>
        <w:tc>
          <w:tcPr>
            <w:tcW w:w="850" w:type="dxa"/>
          </w:tcPr>
          <w:p w:rsidR="004071B4" w:rsidRPr="009C57B4" w:rsidRDefault="004071B4" w:rsidP="002053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57B4">
              <w:rPr>
                <w:rFonts w:ascii="Liberation Serif" w:hAnsi="Liberation Serif"/>
                <w:sz w:val="28"/>
                <w:szCs w:val="28"/>
              </w:rPr>
              <w:t xml:space="preserve">  58,0</w:t>
            </w:r>
          </w:p>
        </w:tc>
        <w:tc>
          <w:tcPr>
            <w:tcW w:w="851" w:type="dxa"/>
          </w:tcPr>
          <w:p w:rsidR="004071B4" w:rsidRPr="009C57B4" w:rsidRDefault="004071B4" w:rsidP="002053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57B4">
              <w:rPr>
                <w:rFonts w:ascii="Liberation Serif" w:hAnsi="Liberation Serif"/>
                <w:sz w:val="28"/>
                <w:szCs w:val="28"/>
              </w:rPr>
              <w:t xml:space="preserve">  59,0</w:t>
            </w:r>
          </w:p>
        </w:tc>
        <w:tc>
          <w:tcPr>
            <w:tcW w:w="1134" w:type="dxa"/>
          </w:tcPr>
          <w:p w:rsidR="004071B4" w:rsidRDefault="004071B4" w:rsidP="002053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57B4">
              <w:rPr>
                <w:rFonts w:ascii="Liberation Serif" w:hAnsi="Liberation Serif"/>
                <w:sz w:val="28"/>
                <w:szCs w:val="28"/>
              </w:rPr>
              <w:t>годовой отчет по форме федерального статистического наблюдения № 1-ФК «Сведения о физической культуре и спорте»</w:t>
            </w:r>
          </w:p>
          <w:p w:rsidR="004071B4" w:rsidRPr="009C57B4" w:rsidRDefault="004071B4" w:rsidP="002053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615EF" w:rsidRDefault="008615EF" w:rsidP="000870C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0870CC" w:rsidRPr="009A2966" w:rsidRDefault="008615EF" w:rsidP="000870C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0870CC" w:rsidRPr="009A2966">
        <w:rPr>
          <w:rFonts w:ascii="Liberation Serif" w:hAnsi="Liberation Serif" w:cs="Times New Roman"/>
          <w:sz w:val="28"/>
          <w:szCs w:val="28"/>
        </w:rPr>
        <w:t xml:space="preserve">) Приложение № 2  к муниципальной программе  «План мероприятий </w:t>
      </w:r>
      <w:r w:rsidR="003E3FB1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="000870CC" w:rsidRPr="009A2966">
        <w:rPr>
          <w:rFonts w:ascii="Liberation Serif" w:hAnsi="Liberation Serif" w:cs="Times New Roman"/>
          <w:sz w:val="28"/>
          <w:szCs w:val="28"/>
        </w:rPr>
        <w:t xml:space="preserve">по выполнению муниципальной программы «Развитие физической культуры </w:t>
      </w:r>
      <w:r w:rsidR="003E3FB1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0870CC" w:rsidRPr="009A2966">
        <w:rPr>
          <w:rFonts w:ascii="Liberation Serif" w:hAnsi="Liberation Serif" w:cs="Times New Roman"/>
          <w:sz w:val="28"/>
          <w:szCs w:val="28"/>
        </w:rPr>
        <w:t xml:space="preserve">и спорта в Каменск-Уральском городском округе на 2020-2026 годы»  изложить </w:t>
      </w:r>
      <w:r w:rsidR="003E3FB1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="000870CC" w:rsidRPr="009A2966">
        <w:rPr>
          <w:rFonts w:ascii="Liberation Serif" w:hAnsi="Liberation Serif" w:cs="Times New Roman"/>
          <w:sz w:val="28"/>
          <w:szCs w:val="28"/>
        </w:rPr>
        <w:t>в новой  редакции согласно Приложению</w:t>
      </w:r>
      <w:r w:rsidR="002D2CB2" w:rsidRPr="009A2966">
        <w:rPr>
          <w:rFonts w:ascii="Liberation Serif" w:hAnsi="Liberation Serif" w:cs="Times New Roman"/>
          <w:sz w:val="28"/>
          <w:szCs w:val="28"/>
        </w:rPr>
        <w:t xml:space="preserve"> № 2</w:t>
      </w:r>
      <w:r w:rsidR="000870CC" w:rsidRPr="009A2966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0870CC" w:rsidRPr="009A2966" w:rsidRDefault="000870CC" w:rsidP="000870C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        </w:t>
      </w:r>
      <w:r w:rsidR="00FB4A74" w:rsidRPr="009A2966">
        <w:rPr>
          <w:rFonts w:ascii="Liberation Serif" w:hAnsi="Liberation Serif"/>
          <w:sz w:val="28"/>
          <w:szCs w:val="28"/>
        </w:rPr>
        <w:t xml:space="preserve">  </w:t>
      </w:r>
      <w:r w:rsidRPr="009A2966"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0870CC" w:rsidRPr="009A2966" w:rsidRDefault="000870CC" w:rsidP="00FB4A74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9A296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9A2966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0870CC" w:rsidRDefault="000870CC" w:rsidP="000870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8615EF" w:rsidRPr="009A2966" w:rsidRDefault="008615EF" w:rsidP="000870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276449" w:rsidRPr="009A2966" w:rsidRDefault="00651869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276449" w:rsidRPr="009A2966">
        <w:rPr>
          <w:rFonts w:ascii="Liberation Serif" w:hAnsi="Liberation Serif"/>
          <w:sz w:val="28"/>
          <w:szCs w:val="28"/>
        </w:rPr>
        <w:t xml:space="preserve">лава </w:t>
      </w:r>
      <w:r w:rsidR="00276449" w:rsidRPr="009A2966">
        <w:rPr>
          <w:rFonts w:ascii="Liberation Serif" w:hAnsi="Liberation Serif"/>
          <w:sz w:val="28"/>
          <w:szCs w:val="28"/>
        </w:rPr>
        <w:tab/>
      </w:r>
      <w:r w:rsidR="00276449" w:rsidRPr="009A296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              </w:t>
      </w:r>
      <w:r w:rsidR="00164169">
        <w:rPr>
          <w:rFonts w:ascii="Liberation Serif" w:hAnsi="Liberation Serif"/>
          <w:sz w:val="28"/>
          <w:szCs w:val="28"/>
        </w:rPr>
        <w:t xml:space="preserve">   </w:t>
      </w:r>
      <w:r w:rsidR="00276449" w:rsidRPr="009A2966">
        <w:rPr>
          <w:rFonts w:ascii="Liberation Serif" w:hAnsi="Liberation Serif"/>
          <w:sz w:val="28"/>
          <w:szCs w:val="28"/>
        </w:rPr>
        <w:t xml:space="preserve"> А.А. Герасимов</w:t>
      </w:r>
    </w:p>
    <w:p w:rsidR="008615EF" w:rsidRDefault="008615E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615EF" w:rsidRDefault="008615E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615EF" w:rsidRDefault="008615E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615EF" w:rsidRDefault="008615E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615EF" w:rsidRDefault="008615E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615EF" w:rsidRDefault="008615E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615EF" w:rsidRDefault="008615E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615EF" w:rsidRDefault="008615E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615EF" w:rsidRDefault="008615E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B4A74" w:rsidRPr="00885F20" w:rsidRDefault="00D150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8615E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 </w:t>
      </w:r>
      <w:r w:rsidR="00B10C61">
        <w:rPr>
          <w:rFonts w:ascii="Liberation Serif" w:hAnsi="Liberation Serif"/>
          <w:sz w:val="28"/>
          <w:szCs w:val="28"/>
        </w:rPr>
        <w:t>28.10.2022 № 721</w:t>
      </w:r>
      <w:r w:rsidR="0034740C">
        <w:rPr>
          <w:rFonts w:ascii="Liberation Serif" w:hAnsi="Liberation Serif"/>
          <w:sz w:val="28"/>
          <w:szCs w:val="28"/>
        </w:rPr>
        <w:t xml:space="preserve">   </w:t>
      </w: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FB4A74" w:rsidRPr="009A2966" w:rsidTr="0099471B">
        <w:trPr>
          <w:tblCellSpacing w:w="5" w:type="nil"/>
        </w:trPr>
        <w:tc>
          <w:tcPr>
            <w:tcW w:w="4536" w:type="dxa"/>
          </w:tcPr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5670" w:type="dxa"/>
          </w:tcPr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523DDA" w:rsidRPr="009A2966">
              <w:rPr>
                <w:rFonts w:ascii="Liberation Serif" w:hAnsi="Liberation Serif"/>
              </w:rPr>
              <w:t>2</w:t>
            </w:r>
            <w:r w:rsidR="00C0777F">
              <w:rPr>
                <w:rFonts w:ascii="Liberation Serif" w:hAnsi="Liberation Serif"/>
              </w:rPr>
              <w:t> </w:t>
            </w:r>
            <w:r w:rsidR="00523DDA" w:rsidRPr="009A2966">
              <w:rPr>
                <w:rFonts w:ascii="Liberation Serif" w:hAnsi="Liberation Serif"/>
              </w:rPr>
              <w:t>4</w:t>
            </w:r>
            <w:r w:rsidR="00C0777F">
              <w:rPr>
                <w:rFonts w:ascii="Liberation Serif" w:hAnsi="Liberation Serif"/>
              </w:rPr>
              <w:t>51 865,60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443 951,2</w:t>
            </w:r>
          </w:p>
          <w:p w:rsidR="00FB4A74" w:rsidRPr="009A2966" w:rsidRDefault="0059253F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584A71" w:rsidRPr="009A2966">
              <w:rPr>
                <w:rFonts w:ascii="Liberation Serif" w:hAnsi="Liberation Serif"/>
                <w:color w:val="000000"/>
              </w:rPr>
              <w:t>21 г. – 384 758,7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23DDA" w:rsidRPr="009A2966">
              <w:rPr>
                <w:rFonts w:ascii="Liberation Serif" w:hAnsi="Liberation Serif"/>
              </w:rPr>
              <w:t>3</w:t>
            </w:r>
            <w:r w:rsidR="00C0777F">
              <w:rPr>
                <w:rFonts w:ascii="Liberation Serif" w:hAnsi="Liberation Serif"/>
              </w:rPr>
              <w:t>28 390,9</w:t>
            </w:r>
          </w:p>
          <w:p w:rsidR="00FB4A74" w:rsidRPr="009A2966" w:rsidRDefault="00C0777F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233 723,7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 302 352,5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584A71" w:rsidRPr="009A2966">
              <w:rPr>
                <w:rFonts w:ascii="Liberation Serif" w:hAnsi="Liberation Serif"/>
                <w:color w:val="000000"/>
              </w:rPr>
              <w:t>25 г.-  379 344,3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379 344,3</w:t>
            </w:r>
          </w:p>
          <w:p w:rsidR="00FB4A74" w:rsidRPr="009A2966" w:rsidRDefault="00FB4A7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FB4A74" w:rsidRPr="009A2966" w:rsidRDefault="005D34E8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областной бюджет – 14 431,1</w:t>
            </w:r>
          </w:p>
          <w:p w:rsidR="00FB4A74" w:rsidRPr="009A2966" w:rsidRDefault="00FB4A7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357,6</w:t>
            </w:r>
          </w:p>
          <w:p w:rsidR="00FB4A74" w:rsidRPr="009A2966" w:rsidRDefault="00584A71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2021 г.</w:t>
            </w:r>
            <w:r w:rsidR="003E3FB1">
              <w:rPr>
                <w:rFonts w:ascii="Liberation Serif" w:hAnsi="Liberation Serif"/>
                <w:color w:val="000000"/>
              </w:rPr>
              <w:t xml:space="preserve"> -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  <w:r w:rsidR="003E3FB1">
              <w:rPr>
                <w:rFonts w:ascii="Liberation Serif" w:hAnsi="Liberation Serif"/>
                <w:color w:val="000000"/>
              </w:rPr>
              <w:t xml:space="preserve"> </w:t>
            </w:r>
            <w:r w:rsidRPr="009A2966">
              <w:rPr>
                <w:rFonts w:ascii="Liberation Serif" w:hAnsi="Liberation Serif"/>
                <w:color w:val="000000"/>
              </w:rPr>
              <w:t>7 067,1</w:t>
            </w:r>
          </w:p>
          <w:p w:rsidR="00A153B4" w:rsidRDefault="004964FA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2022 г. –</w:t>
            </w:r>
            <w:r w:rsidR="003E3FB1">
              <w:rPr>
                <w:rFonts w:ascii="Liberation Serif" w:hAnsi="Liberation Serif"/>
                <w:color w:val="000000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>7 006,4</w:t>
            </w:r>
          </w:p>
          <w:p w:rsidR="003E3FB1" w:rsidRDefault="003E3FB1" w:rsidP="003E3FB1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0,0</w:t>
            </w:r>
          </w:p>
          <w:p w:rsidR="003E3FB1" w:rsidRPr="009A2966" w:rsidRDefault="003E3FB1" w:rsidP="003E3FB1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2024 г. – </w:t>
            </w:r>
            <w:r>
              <w:rPr>
                <w:rFonts w:ascii="Liberation Serif" w:hAnsi="Liberation Serif"/>
                <w:color w:val="000000"/>
              </w:rPr>
              <w:t>0</w:t>
            </w:r>
            <w:r w:rsidRPr="009A2966">
              <w:rPr>
                <w:rFonts w:ascii="Liberation Serif" w:hAnsi="Liberation Serif"/>
                <w:color w:val="000000"/>
              </w:rPr>
              <w:t>,0</w:t>
            </w:r>
          </w:p>
          <w:p w:rsidR="003E3FB1" w:rsidRPr="009A2966" w:rsidRDefault="003E3FB1" w:rsidP="003E3FB1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2025 г.-  </w:t>
            </w:r>
            <w:r>
              <w:rPr>
                <w:rFonts w:ascii="Liberation Serif" w:hAnsi="Liberation Serif"/>
                <w:color w:val="000000"/>
              </w:rPr>
              <w:t>0,0</w:t>
            </w:r>
          </w:p>
          <w:p w:rsidR="003E3FB1" w:rsidRPr="009A2966" w:rsidRDefault="003E3FB1" w:rsidP="003E3FB1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0,0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 w:rsidR="004964FA">
              <w:rPr>
                <w:rFonts w:ascii="Liberation Serif" w:hAnsi="Liberation Serif"/>
                <w:color w:val="000000"/>
              </w:rPr>
              <w:t>- 2 432 461,0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294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442</w:t>
            </w:r>
            <w:r w:rsidR="00584A71" w:rsidRPr="009A2966">
              <w:rPr>
                <w:rFonts w:ascii="Liberation Serif" w:hAnsi="Liberation Serif"/>
                <w:color w:val="000000"/>
              </w:rPr>
              <w:t> 883,1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="00584A71" w:rsidRPr="009A2966">
              <w:rPr>
                <w:rFonts w:ascii="Liberation Serif" w:hAnsi="Liberation Serif"/>
              </w:rPr>
              <w:t>376 981,1</w:t>
            </w:r>
          </w:p>
          <w:p w:rsidR="00F22BCC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4964FA">
              <w:rPr>
                <w:rFonts w:ascii="Liberation Serif" w:hAnsi="Liberation Serif"/>
                <w:color w:val="000000"/>
              </w:rPr>
              <w:t xml:space="preserve"> 320 674,0</w:t>
            </w:r>
          </w:p>
          <w:p w:rsidR="00FB4A74" w:rsidRPr="009A2966" w:rsidRDefault="004964FA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233 013,2</w:t>
            </w:r>
          </w:p>
          <w:p w:rsidR="00FB4A74" w:rsidRPr="009A2966" w:rsidRDefault="00A153B4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 301 642,0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378 633,8</w:t>
            </w:r>
          </w:p>
          <w:p w:rsidR="00FB4A74" w:rsidRPr="009A2966" w:rsidRDefault="004964FA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- 378 633,8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вн</w:t>
            </w:r>
            <w:r w:rsidR="00584A71" w:rsidRPr="009A2966">
              <w:rPr>
                <w:rFonts w:ascii="Liberation Serif" w:hAnsi="Liberation Serif"/>
                <w:color w:val="000000"/>
              </w:rPr>
              <w:t xml:space="preserve">ебюджетные источники – 4 973,5 </w:t>
            </w: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710,5</w:t>
            </w:r>
            <w:r w:rsidR="00FB4A74"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="00584A71" w:rsidRPr="009A2966">
              <w:rPr>
                <w:rFonts w:ascii="Liberation Serif" w:hAnsi="Liberation Serif"/>
                <w:color w:val="000000"/>
              </w:rPr>
              <w:t>710,5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84A71" w:rsidRPr="009A2966">
              <w:rPr>
                <w:rFonts w:ascii="Liberation Serif" w:hAnsi="Liberation Serif"/>
                <w:color w:val="000000"/>
              </w:rPr>
              <w:t>710,5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710,5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 710,5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 710,5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710,5</w:t>
            </w:r>
          </w:p>
        </w:tc>
      </w:tr>
    </w:tbl>
    <w:p w:rsidR="00374FA9" w:rsidRDefault="00374FA9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366621" w:rsidSect="00164169">
          <w:headerReference w:type="even" r:id="rId9"/>
          <w:headerReference w:type="default" r:id="rId10"/>
          <w:headerReference w:type="first" r:id="rId11"/>
          <w:pgSz w:w="11906" w:h="16838" w:code="9"/>
          <w:pgMar w:top="454" w:right="425" w:bottom="1021" w:left="1361" w:header="720" w:footer="442" w:gutter="0"/>
          <w:cols w:space="720"/>
          <w:titlePg/>
          <w:docGrid w:linePitch="381"/>
        </w:sectPr>
      </w:pPr>
    </w:p>
    <w:p w:rsidR="00E67C84" w:rsidRPr="004964FA" w:rsidRDefault="002D2CB2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4964FA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4964FA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4964FA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4964FA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4964FA">
        <w:rPr>
          <w:rFonts w:ascii="Liberation Serif" w:hAnsi="Liberation Serif"/>
          <w:sz w:val="28"/>
          <w:szCs w:val="28"/>
        </w:rPr>
        <w:t xml:space="preserve">Каменск-Уральского городского округа от </w:t>
      </w:r>
      <w:r w:rsidR="00B10C61">
        <w:rPr>
          <w:rFonts w:ascii="Liberation Serif" w:hAnsi="Liberation Serif"/>
          <w:sz w:val="28"/>
          <w:szCs w:val="28"/>
        </w:rPr>
        <w:t>28.10.2022 № 721</w:t>
      </w:r>
    </w:p>
    <w:p w:rsidR="00E67C84" w:rsidRPr="004964FA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4964FA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4964FA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4964FA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4964FA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4964FA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4964FA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4964FA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4964FA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4964FA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4964FA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4964FA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4964FA">
        <w:rPr>
          <w:rFonts w:ascii="Liberation Serif" w:hAnsi="Liberation Serif"/>
          <w:sz w:val="28"/>
          <w:szCs w:val="28"/>
        </w:rPr>
        <w:t>ПЛАН МЕРОПРИЯТИЙ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по выполнению муниципальной программы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CE0E0B" w:rsidRDefault="00374FA9" w:rsidP="002053B4">
      <w:pPr>
        <w:widowControl w:val="0"/>
        <w:tabs>
          <w:tab w:val="left" w:pos="3261"/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5322" w:type="dxa"/>
        <w:tblInd w:w="95" w:type="dxa"/>
        <w:tblLook w:val="04A0"/>
      </w:tblPr>
      <w:tblGrid>
        <w:gridCol w:w="894"/>
        <w:gridCol w:w="3084"/>
        <w:gridCol w:w="1564"/>
        <w:gridCol w:w="1134"/>
        <w:gridCol w:w="141"/>
        <w:gridCol w:w="993"/>
        <w:gridCol w:w="141"/>
        <w:gridCol w:w="119"/>
        <w:gridCol w:w="874"/>
        <w:gridCol w:w="141"/>
        <w:gridCol w:w="109"/>
        <w:gridCol w:w="884"/>
        <w:gridCol w:w="141"/>
        <w:gridCol w:w="99"/>
        <w:gridCol w:w="894"/>
        <w:gridCol w:w="141"/>
        <w:gridCol w:w="89"/>
        <w:gridCol w:w="1045"/>
        <w:gridCol w:w="79"/>
        <w:gridCol w:w="63"/>
        <w:gridCol w:w="1183"/>
        <w:gridCol w:w="1510"/>
      </w:tblGrid>
      <w:tr w:rsidR="002053B4" w:rsidRPr="004964FA" w:rsidTr="002053B4">
        <w:trPr>
          <w:trHeight w:val="645"/>
        </w:trPr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№ строки</w:t>
            </w:r>
          </w:p>
        </w:tc>
        <w:tc>
          <w:tcPr>
            <w:tcW w:w="3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834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Объем финансирования, тыс. рублей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964FA">
              <w:rPr>
                <w:rFonts w:ascii="Liberation Serif" w:hAnsi="Liberation Serif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2053B4" w:rsidRPr="004964FA" w:rsidTr="002053B4">
        <w:trPr>
          <w:trHeight w:val="230"/>
        </w:trPr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3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всего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2020 год</w:t>
            </w:r>
          </w:p>
        </w:tc>
        <w:tc>
          <w:tcPr>
            <w:tcW w:w="125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2021 год</w:t>
            </w:r>
          </w:p>
        </w:tc>
        <w:tc>
          <w:tcPr>
            <w:tcW w:w="112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 xml:space="preserve">2022 год </w:t>
            </w:r>
          </w:p>
        </w:tc>
        <w:tc>
          <w:tcPr>
            <w:tcW w:w="112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2023 год</w:t>
            </w:r>
          </w:p>
        </w:tc>
        <w:tc>
          <w:tcPr>
            <w:tcW w:w="112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2024 год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2025 год</w:t>
            </w:r>
          </w:p>
        </w:tc>
        <w:tc>
          <w:tcPr>
            <w:tcW w:w="124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2026 год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053B4" w:rsidRPr="004964FA" w:rsidTr="002053B4">
        <w:trPr>
          <w:trHeight w:val="390"/>
        </w:trPr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3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25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12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12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12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24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053B4" w:rsidRPr="004964FA" w:rsidTr="002053B4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1</w:t>
            </w:r>
          </w:p>
        </w:tc>
        <w:tc>
          <w:tcPr>
            <w:tcW w:w="30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4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5</w:t>
            </w:r>
          </w:p>
        </w:tc>
        <w:tc>
          <w:tcPr>
            <w:tcW w:w="1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6</w:t>
            </w:r>
          </w:p>
        </w:tc>
        <w:tc>
          <w:tcPr>
            <w:tcW w:w="1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7</w:t>
            </w:r>
          </w:p>
        </w:tc>
        <w:tc>
          <w:tcPr>
            <w:tcW w:w="1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8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9</w:t>
            </w: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10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11</w:t>
            </w:r>
          </w:p>
        </w:tc>
      </w:tr>
      <w:tr w:rsidR="002053B4" w:rsidRPr="004964FA" w:rsidTr="002053B4">
        <w:trPr>
          <w:trHeight w:val="664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</w:p>
          <w:p w:rsidR="002053B4" w:rsidRPr="004964FA" w:rsidRDefault="002053B4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2 451 865,60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443951,20</w:t>
            </w:r>
          </w:p>
        </w:tc>
        <w:tc>
          <w:tcPr>
            <w:tcW w:w="1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384758,70</w:t>
            </w:r>
          </w:p>
        </w:tc>
        <w:tc>
          <w:tcPr>
            <w:tcW w:w="11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328390,90</w:t>
            </w:r>
          </w:p>
        </w:tc>
        <w:tc>
          <w:tcPr>
            <w:tcW w:w="11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233723,70</w:t>
            </w:r>
          </w:p>
        </w:tc>
        <w:tc>
          <w:tcPr>
            <w:tcW w:w="11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302352,50</w:t>
            </w:r>
          </w:p>
        </w:tc>
        <w:tc>
          <w:tcPr>
            <w:tcW w:w="11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379344,30</w:t>
            </w:r>
          </w:p>
        </w:tc>
        <w:tc>
          <w:tcPr>
            <w:tcW w:w="12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379344,30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2053B4" w:rsidRPr="004964FA" w:rsidTr="002053B4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2 432 461,00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442 883,10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376 981,10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320 674,00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233 013,20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301 642,00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378 633,80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378 633,80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2053B4" w:rsidRPr="004964FA" w:rsidTr="002053B4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14 431,10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357,60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7 067,10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7 006,40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2053B4" w:rsidRPr="004964FA" w:rsidTr="002053B4">
        <w:trPr>
          <w:trHeight w:val="349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4 973,50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2053B4" w:rsidRPr="004964FA" w:rsidTr="002053B4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 </w:t>
            </w:r>
          </w:p>
        </w:tc>
        <w:tc>
          <w:tcPr>
            <w:tcW w:w="14428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964FA">
              <w:rPr>
                <w:rFonts w:ascii="Liberation Serif" w:hAnsi="Liberation Serif"/>
                <w:b/>
                <w:bCs/>
              </w:rPr>
              <w:t>Прочие нужды</w:t>
            </w:r>
          </w:p>
        </w:tc>
      </w:tr>
      <w:tr w:rsidR="002053B4" w:rsidRPr="004964FA" w:rsidTr="00D724FB">
        <w:trPr>
          <w:trHeight w:val="630"/>
        </w:trPr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прочим нуждам, 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2 365 186,60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393 951,20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348 079,70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328 390,90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233 723,70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302 352,50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379 344,30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379 344,30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2053B4" w:rsidRPr="004964FA" w:rsidTr="00D724FB">
        <w:trPr>
          <w:trHeight w:val="315"/>
        </w:trPr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5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</w:rPr>
            </w:pPr>
          </w:p>
        </w:tc>
      </w:tr>
      <w:tr w:rsidR="002053B4" w:rsidRPr="004964FA" w:rsidTr="00D724FB">
        <w:trPr>
          <w:trHeight w:val="25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2 345 782,00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392 883,10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340 302,10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320 674,00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233 013,20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301 642,00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378 633,80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378 633,80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2053B4" w:rsidRPr="004964FA" w:rsidTr="00D724FB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14 431,10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357,60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7 067,10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7 006,40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2053B4" w:rsidRPr="004964FA" w:rsidTr="00D724FB">
        <w:trPr>
          <w:trHeight w:val="312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4 973,50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3B4" w:rsidRPr="004964FA" w:rsidRDefault="002053B4" w:rsidP="002053B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1606FB" w:rsidRPr="004964FA" w:rsidTr="00D724FB">
        <w:trPr>
          <w:trHeight w:val="2213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9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1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1 434 527,02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186 725,00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184 085,70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206 317,40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136 489,20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184 114,00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268 397,86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268 397,86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r w:rsidRPr="004417FC">
              <w:t>1</w:t>
            </w:r>
            <w:r>
              <w:t>5,17,18,19</w:t>
            </w:r>
          </w:p>
        </w:tc>
      </w:tr>
      <w:tr w:rsidR="001606FB" w:rsidRPr="004964FA" w:rsidTr="001606FB">
        <w:trPr>
          <w:trHeight w:val="373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10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1 434 527,02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186 725,00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184 085,70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206 317,40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136 489,20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184 114,00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268 397,86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268 397,86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242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2.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308,90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308,90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r>
              <w:t>15,17,18,19</w:t>
            </w:r>
          </w:p>
        </w:tc>
      </w:tr>
      <w:tr w:rsidR="001606FB" w:rsidRPr="004964FA" w:rsidTr="00D724FB">
        <w:trPr>
          <w:trHeight w:val="25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92,70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92,70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25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13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216,20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216,20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28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2.1</w:t>
            </w:r>
            <w:r w:rsidR="009F384C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lastRenderedPageBreak/>
              <w:t>1 929,30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650,00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929,30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350,00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9F384C">
            <w:pPr>
              <w:jc w:val="center"/>
            </w:pPr>
            <w:r>
              <w:t>15,17,18,19</w:t>
            </w:r>
          </w:p>
        </w:tc>
      </w:tr>
      <w:tr w:rsidR="001606FB" w:rsidRPr="004964FA" w:rsidTr="00D724FB">
        <w:trPr>
          <w:trHeight w:val="25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lastRenderedPageBreak/>
              <w:t>15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D724F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823,80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195,00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278,80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350,00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9A2966" w:rsidRDefault="001606FB" w:rsidP="00545DBC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9A2966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1606FB" w:rsidRPr="004964FA" w:rsidTr="00D724FB">
        <w:trPr>
          <w:trHeight w:val="25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16</w:t>
            </w:r>
          </w:p>
        </w:tc>
        <w:tc>
          <w:tcPr>
            <w:tcW w:w="30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D724F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1 105,50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455,00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650,50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9A2966" w:rsidRDefault="001606FB" w:rsidP="00545DBC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9A2966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1606FB" w:rsidRPr="004964FA" w:rsidTr="00D724FB">
        <w:trPr>
          <w:trHeight w:val="1013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17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Создание спортивной площадки для одного или нескольких видов спорта  «</w:t>
            </w:r>
            <w:proofErr w:type="spellStart"/>
            <w:r w:rsidRPr="004964FA">
              <w:rPr>
                <w:rFonts w:ascii="Liberation Serif" w:hAnsi="Liberation Serif"/>
                <w:sz w:val="24"/>
                <w:szCs w:val="24"/>
              </w:rPr>
              <w:t>Богатырек</w:t>
            </w:r>
            <w:proofErr w:type="spellEnd"/>
            <w:r w:rsidRPr="004964FA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138 017,30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121 292,30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16 725,00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r>
              <w:t>1,2,3,4,5,20</w:t>
            </w:r>
          </w:p>
        </w:tc>
      </w:tr>
      <w:tr w:rsidR="001606FB" w:rsidRPr="004964FA" w:rsidTr="00D724FB">
        <w:trPr>
          <w:trHeight w:val="36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138 017,30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121 292,30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16 725,00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109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0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3.1</w:t>
            </w:r>
            <w:r w:rsidR="009F384C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Установка малой архитектурной формы «Арка «Урал-Сибирь» 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r>
              <w:t>1,</w:t>
            </w:r>
            <w:r w:rsidRPr="004417FC">
              <w:t>2,3,4</w:t>
            </w:r>
            <w:r>
              <w:t>,5</w:t>
            </w:r>
          </w:p>
        </w:tc>
      </w:tr>
      <w:tr w:rsidR="001606FB" w:rsidRPr="004964FA" w:rsidTr="00D724FB">
        <w:trPr>
          <w:trHeight w:val="6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216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3.2</w:t>
            </w:r>
            <w:r w:rsidR="009F384C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</w:t>
            </w:r>
            <w:proofErr w:type="gramStart"/>
            <w:r w:rsidRPr="004964FA">
              <w:rPr>
                <w:rFonts w:ascii="Liberation Serif" w:hAnsi="Liberation Serif"/>
                <w:sz w:val="24"/>
                <w:szCs w:val="24"/>
              </w:rPr>
              <w:t>образовании</w:t>
            </w:r>
            <w:proofErr w:type="gramEnd"/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, расположенных на территории Свердловской области 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2 927,70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2 927,70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r w:rsidRPr="004417FC">
              <w:t>1,2,3,4</w:t>
            </w:r>
            <w:r>
              <w:t>,5</w:t>
            </w:r>
            <w:r w:rsidRPr="004417FC">
              <w:t xml:space="preserve"> </w:t>
            </w:r>
          </w:p>
        </w:tc>
      </w:tr>
      <w:tr w:rsidR="001606FB" w:rsidRPr="004964FA" w:rsidTr="00D724FB">
        <w:trPr>
          <w:trHeight w:val="40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292,80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292,80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36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2 634,90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2 634,90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1639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24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621 750,50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66 877,30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115 432,50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88 856,40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77 462,50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99 052,50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87 034,65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87 034,65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r w:rsidRPr="004417FC">
              <w:t>5,6,7,8</w:t>
            </w:r>
          </w:p>
        </w:tc>
      </w:tr>
      <w:tr w:rsidR="001606FB" w:rsidRPr="004964FA" w:rsidTr="00D724FB">
        <w:trPr>
          <w:trHeight w:val="30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25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616 777,00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66 166,80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114 722,00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88 145,90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76 752,00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98 342,00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86 324,15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86 324,15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383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26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4 973,50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710,50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212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lastRenderedPageBreak/>
              <w:t>27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4.1</w:t>
            </w:r>
            <w:r w:rsidR="009F384C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92,60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92,60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r w:rsidRPr="004417FC">
              <w:t>7,8</w:t>
            </w:r>
          </w:p>
        </w:tc>
      </w:tr>
      <w:tr w:rsidR="001606FB" w:rsidRPr="004964FA" w:rsidTr="00D724FB">
        <w:trPr>
          <w:trHeight w:val="25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28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27,80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27,80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29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64,80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64,80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2447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30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жизни и здоровья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27 587,80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9 209,60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11 719,00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3 329,60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3 329,60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r w:rsidRPr="004417FC">
              <w:t>1</w:t>
            </w:r>
            <w:r>
              <w:t>6</w:t>
            </w:r>
          </w:p>
        </w:tc>
      </w:tr>
      <w:tr w:rsidR="001606FB" w:rsidRPr="004964FA" w:rsidTr="00D724FB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31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17 573,80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5 362,80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5 551,80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3 329,60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3 329,60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10 014,00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3 846,80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6 167,20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1924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33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6.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Мероприятия по поэтапному внедрению Всероссийского </w:t>
            </w:r>
            <w:proofErr w:type="spellStart"/>
            <w:proofErr w:type="gramStart"/>
            <w:r w:rsidRPr="004964FA">
              <w:rPr>
                <w:rFonts w:ascii="Liberation Serif" w:hAnsi="Liberation Serif"/>
                <w:sz w:val="24"/>
                <w:szCs w:val="24"/>
              </w:rPr>
              <w:t>физкультурно</w:t>
            </w:r>
            <w:proofErr w:type="spellEnd"/>
            <w:r w:rsidRPr="004964FA">
              <w:rPr>
                <w:rFonts w:ascii="Liberation Serif" w:hAnsi="Liberation Serif"/>
                <w:sz w:val="24"/>
                <w:szCs w:val="24"/>
              </w:rPr>
              <w:t>- спортивного</w:t>
            </w:r>
            <w:proofErr w:type="gramEnd"/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825,80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164,40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301,50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123,90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236,00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r w:rsidRPr="004417FC">
              <w:t>9</w:t>
            </w:r>
          </w:p>
        </w:tc>
      </w:tr>
      <w:tr w:rsidR="001606FB" w:rsidRPr="004964FA" w:rsidTr="00D724FB">
        <w:trPr>
          <w:trHeight w:val="300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34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571,50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164,40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171,10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236,00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300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35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254,30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130,40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123,90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1983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lastRenderedPageBreak/>
              <w:t>36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6.1</w:t>
            </w:r>
            <w:r w:rsidR="009F384C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>Мероприятия</w:t>
            </w: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по поэтапному внедрению Всероссийского </w:t>
            </w:r>
            <w:proofErr w:type="spellStart"/>
            <w:proofErr w:type="gramStart"/>
            <w:r w:rsidRPr="004964FA">
              <w:rPr>
                <w:rFonts w:ascii="Liberation Serif" w:hAnsi="Liberation Serif"/>
                <w:sz w:val="24"/>
                <w:szCs w:val="24"/>
              </w:rPr>
              <w:t>физкультурно</w:t>
            </w:r>
            <w:proofErr w:type="spellEnd"/>
            <w:r w:rsidRPr="004964FA">
              <w:rPr>
                <w:rFonts w:ascii="Liberation Serif" w:hAnsi="Liberation Serif"/>
                <w:sz w:val="24"/>
                <w:szCs w:val="24"/>
              </w:rPr>
              <w:t>- спортивного</w:t>
            </w:r>
            <w:proofErr w:type="gramEnd"/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311,00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55,90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53,10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r w:rsidRPr="004417FC">
              <w:t>9</w:t>
            </w:r>
          </w:p>
        </w:tc>
      </w:tr>
      <w:tr w:rsidR="001606FB" w:rsidRPr="004964FA" w:rsidTr="00D724FB">
        <w:trPr>
          <w:trHeight w:val="338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37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       местный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169,60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60,60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55,90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53,10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D724FB">
        <w:trPr>
          <w:trHeight w:val="300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38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141,40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141,40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545DB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1606FB" w:rsidRPr="004964FA" w:rsidTr="002053B4">
        <w:trPr>
          <w:trHeight w:val="300"/>
        </w:trPr>
        <w:tc>
          <w:tcPr>
            <w:tcW w:w="1532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9A2966">
              <w:rPr>
                <w:rFonts w:ascii="Liberation Serif" w:hAnsi="Liberation Serif"/>
                <w:b/>
                <w:bCs/>
                <w:sz w:val="22"/>
                <w:szCs w:val="22"/>
              </w:rPr>
              <w:t>Общепрограммные</w:t>
            </w:r>
            <w:proofErr w:type="spellEnd"/>
            <w:r w:rsidRPr="009A2966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расходы</w:t>
            </w:r>
          </w:p>
        </w:tc>
      </w:tr>
      <w:tr w:rsidR="001606FB" w:rsidRPr="004964FA" w:rsidTr="002053B4">
        <w:trPr>
          <w:trHeight w:val="94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39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Всего по </w:t>
            </w:r>
            <w:proofErr w:type="spellStart"/>
            <w:r w:rsidRPr="004964FA">
              <w:rPr>
                <w:rFonts w:ascii="Liberation Serif" w:hAnsi="Liberation Serif"/>
                <w:sz w:val="24"/>
                <w:szCs w:val="24"/>
              </w:rPr>
              <w:t>общепрограммным</w:t>
            </w:r>
            <w:proofErr w:type="spellEnd"/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 расходам, в том числе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136 908,48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18 381,30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18 691,60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20 299,20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19 186,00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19 186,00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20 582,19</w:t>
            </w:r>
          </w:p>
        </w:tc>
        <w:tc>
          <w:tcPr>
            <w:tcW w:w="1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20 582,19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1606FB" w:rsidP="001606FB">
            <w:pPr>
              <w:jc w:val="center"/>
            </w:pPr>
            <w:proofErr w:type="spellStart"/>
            <w:r>
              <w:t>х</w:t>
            </w:r>
            <w:proofErr w:type="spellEnd"/>
          </w:p>
        </w:tc>
      </w:tr>
      <w:tr w:rsidR="001606FB" w:rsidRPr="004964FA" w:rsidTr="002053B4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40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136 908,48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18 381,30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18 691,60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20 299,20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19 186,00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19 186,00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20 582,19</w:t>
            </w:r>
          </w:p>
        </w:tc>
        <w:tc>
          <w:tcPr>
            <w:tcW w:w="1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20 582,19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9F384C" w:rsidP="001606FB">
            <w:pPr>
              <w:jc w:val="center"/>
            </w:pPr>
            <w:proofErr w:type="spellStart"/>
            <w:r>
              <w:t>х</w:t>
            </w:r>
            <w:proofErr w:type="spellEnd"/>
          </w:p>
        </w:tc>
      </w:tr>
      <w:tr w:rsidR="001606FB" w:rsidRPr="004964FA" w:rsidTr="002053B4">
        <w:trPr>
          <w:trHeight w:val="2736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41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84 505,16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11 577,60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11 491,60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12 256,00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11 886,00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11 886,00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12 703,98</w:t>
            </w:r>
          </w:p>
        </w:tc>
        <w:tc>
          <w:tcPr>
            <w:tcW w:w="1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12 703,98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9F384C" w:rsidP="001606FB">
            <w:pPr>
              <w:jc w:val="center"/>
            </w:pPr>
            <w:r>
              <w:t>22</w:t>
            </w:r>
          </w:p>
        </w:tc>
      </w:tr>
      <w:tr w:rsidR="001606FB" w:rsidRPr="004964FA" w:rsidTr="002053B4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84 505,16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11 577,60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11 491,60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12 256,00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11 886,00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11 886,00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12 703,98</w:t>
            </w:r>
          </w:p>
        </w:tc>
        <w:tc>
          <w:tcPr>
            <w:tcW w:w="1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12 703,98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417FC" w:rsidRDefault="009F384C" w:rsidP="001606FB">
            <w:pPr>
              <w:jc w:val="center"/>
            </w:pPr>
            <w:proofErr w:type="spellStart"/>
            <w:r>
              <w:t>х</w:t>
            </w:r>
            <w:proofErr w:type="spellEnd"/>
          </w:p>
        </w:tc>
      </w:tr>
      <w:tr w:rsidR="001606FB" w:rsidRPr="004964FA" w:rsidTr="002053B4">
        <w:trPr>
          <w:trHeight w:val="1094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43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52 403,32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6 803,70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8 043,20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7 300,00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7 300,00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7 878,21</w:t>
            </w:r>
          </w:p>
        </w:tc>
        <w:tc>
          <w:tcPr>
            <w:tcW w:w="1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7 878,21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9A2966" w:rsidRDefault="009F384C" w:rsidP="001606F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</w:t>
            </w:r>
          </w:p>
        </w:tc>
      </w:tr>
      <w:tr w:rsidR="001606FB" w:rsidRPr="004964FA" w:rsidTr="002053B4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44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52 403,32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6 803,70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8 043,20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7 300,00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7 300,00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7 878,21</w:t>
            </w:r>
          </w:p>
        </w:tc>
        <w:tc>
          <w:tcPr>
            <w:tcW w:w="1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7 878,21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9F384C" w:rsidP="001606FB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1606FB" w:rsidRPr="004964FA" w:rsidTr="002053B4">
        <w:trPr>
          <w:trHeight w:val="255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 </w:t>
            </w:r>
          </w:p>
        </w:tc>
        <w:tc>
          <w:tcPr>
            <w:tcW w:w="1291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Капитальные вложения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1606FB">
            <w:pPr>
              <w:jc w:val="center"/>
              <w:rPr>
                <w:rFonts w:ascii="Liberation Serif" w:hAnsi="Liberation Serif"/>
              </w:rPr>
            </w:pPr>
          </w:p>
        </w:tc>
      </w:tr>
      <w:tr w:rsidR="001606FB" w:rsidRPr="004964FA" w:rsidTr="00D724FB">
        <w:trPr>
          <w:trHeight w:val="930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45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86 679,00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36 679,00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1606FB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1606FB" w:rsidRPr="004964FA" w:rsidTr="00D724FB">
        <w:trPr>
          <w:trHeight w:val="25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lastRenderedPageBreak/>
              <w:t>46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D724F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86 679,00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36 679,00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3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1606FB" w:rsidRPr="004964FA" w:rsidTr="00D724FB">
        <w:trPr>
          <w:trHeight w:val="126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47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Реконструкция лыжно-лодочной базы «Металлист» (Центр гребного спорта) 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86 679,00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36 679,00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3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1,2,3,4,15</w:t>
            </w:r>
          </w:p>
        </w:tc>
      </w:tr>
      <w:tr w:rsidR="001606FB" w:rsidRPr="004964FA" w:rsidTr="00D724FB">
        <w:trPr>
          <w:trHeight w:val="255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48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D724F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4964FA">
              <w:rPr>
                <w:rFonts w:ascii="Liberation Serif" w:hAnsi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86 679,00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50 000,00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36 679,00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3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right"/>
              <w:rPr>
                <w:rFonts w:ascii="Liberation Serif" w:hAnsi="Liberation Serif"/>
              </w:rPr>
            </w:pPr>
            <w:r w:rsidRPr="004964FA">
              <w:rPr>
                <w:rFonts w:ascii="Liberation Serif" w:hAnsi="Liberation Serif"/>
              </w:rPr>
              <w:t>0,00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06FB" w:rsidRPr="004964FA" w:rsidRDefault="001606FB" w:rsidP="002053B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4964FA">
              <w:rPr>
                <w:rFonts w:ascii="Liberation Serif" w:hAnsi="Liberation Serif"/>
              </w:rPr>
              <w:t>х</w:t>
            </w:r>
            <w:proofErr w:type="spellEnd"/>
          </w:p>
        </w:tc>
      </w:tr>
    </w:tbl>
    <w:p w:rsidR="00374FA9" w:rsidRPr="009A296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sectPr w:rsidR="00374FA9" w:rsidRPr="00CE0E0B" w:rsidSect="003C4347">
      <w:headerReference w:type="default" r:id="rId12"/>
      <w:pgSz w:w="16838" w:h="11906" w:orient="landscape" w:code="9"/>
      <w:pgMar w:top="1418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42C" w:rsidRDefault="000D442C" w:rsidP="00955101">
      <w:r>
        <w:separator/>
      </w:r>
    </w:p>
  </w:endnote>
  <w:endnote w:type="continuationSeparator" w:id="1">
    <w:p w:rsidR="000D442C" w:rsidRDefault="000D442C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42C" w:rsidRDefault="000D442C" w:rsidP="00955101">
      <w:r>
        <w:separator/>
      </w:r>
    </w:p>
  </w:footnote>
  <w:footnote w:type="continuationSeparator" w:id="1">
    <w:p w:rsidR="000D442C" w:rsidRDefault="000D442C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3E3FB1" w:rsidRDefault="00DB048E">
        <w:pPr>
          <w:pStyle w:val="aa"/>
          <w:jc w:val="center"/>
        </w:pPr>
        <w:fldSimple w:instr="PAGE   \* MERGEFORMAT">
          <w:r w:rsidR="003E3FB1">
            <w:rPr>
              <w:noProof/>
            </w:rPr>
            <w:t>4</w:t>
          </w:r>
        </w:fldSimple>
      </w:p>
    </w:sdtContent>
  </w:sdt>
  <w:p w:rsidR="003E3FB1" w:rsidRDefault="003E3FB1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838547"/>
      <w:docPartObj>
        <w:docPartGallery w:val="Page Numbers (Top of Page)"/>
        <w:docPartUnique/>
      </w:docPartObj>
    </w:sdtPr>
    <w:sdtContent>
      <w:p w:rsidR="003E3FB1" w:rsidRDefault="00DB048E">
        <w:pPr>
          <w:pStyle w:val="aa"/>
          <w:jc w:val="center"/>
        </w:pPr>
        <w:fldSimple w:instr=" PAGE   \* MERGEFORMAT ">
          <w:r w:rsidR="00164169">
            <w:rPr>
              <w:noProof/>
            </w:rPr>
            <w:t>3</w:t>
          </w:r>
        </w:fldSimple>
      </w:p>
    </w:sdtContent>
  </w:sdt>
  <w:p w:rsidR="003E3FB1" w:rsidRDefault="003E3FB1" w:rsidP="00684C5C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FB1" w:rsidRDefault="003E3FB1">
    <w:pPr>
      <w:pStyle w:val="aa"/>
      <w:jc w:val="center"/>
    </w:pPr>
  </w:p>
  <w:p w:rsidR="003E3FB1" w:rsidRDefault="003E3FB1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FB1" w:rsidRDefault="00DB048E">
    <w:pPr>
      <w:pStyle w:val="aa"/>
      <w:jc w:val="center"/>
    </w:pPr>
    <w:fldSimple w:instr=" PAGE   \* MERGEFORMAT ">
      <w:r w:rsidR="00164169">
        <w:rPr>
          <w:noProof/>
        </w:rPr>
        <w:t>8</w:t>
      </w:r>
    </w:fldSimple>
  </w:p>
  <w:p w:rsidR="003E3FB1" w:rsidRDefault="003E3FB1" w:rsidP="00684C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87041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2D25"/>
    <w:rsid w:val="00004B7D"/>
    <w:rsid w:val="00026D9B"/>
    <w:rsid w:val="00051647"/>
    <w:rsid w:val="000524D0"/>
    <w:rsid w:val="00061FF2"/>
    <w:rsid w:val="000766C7"/>
    <w:rsid w:val="000870CC"/>
    <w:rsid w:val="000A6FD1"/>
    <w:rsid w:val="000A714B"/>
    <w:rsid w:val="000B50A6"/>
    <w:rsid w:val="000B6138"/>
    <w:rsid w:val="000C08DB"/>
    <w:rsid w:val="000C22A6"/>
    <w:rsid w:val="000C6284"/>
    <w:rsid w:val="000D1966"/>
    <w:rsid w:val="000D442C"/>
    <w:rsid w:val="000D6D4D"/>
    <w:rsid w:val="000E1683"/>
    <w:rsid w:val="000E3209"/>
    <w:rsid w:val="000F3034"/>
    <w:rsid w:val="001032B9"/>
    <w:rsid w:val="0010369E"/>
    <w:rsid w:val="00106317"/>
    <w:rsid w:val="00106E04"/>
    <w:rsid w:val="00112A54"/>
    <w:rsid w:val="001179D2"/>
    <w:rsid w:val="001259D9"/>
    <w:rsid w:val="00126109"/>
    <w:rsid w:val="00133698"/>
    <w:rsid w:val="00134BD4"/>
    <w:rsid w:val="001414BD"/>
    <w:rsid w:val="001415A4"/>
    <w:rsid w:val="0014390A"/>
    <w:rsid w:val="001606FB"/>
    <w:rsid w:val="001611FE"/>
    <w:rsid w:val="00161CFA"/>
    <w:rsid w:val="00164169"/>
    <w:rsid w:val="001712EB"/>
    <w:rsid w:val="00176502"/>
    <w:rsid w:val="001A2EB1"/>
    <w:rsid w:val="001B1377"/>
    <w:rsid w:val="001C19CC"/>
    <w:rsid w:val="001C536C"/>
    <w:rsid w:val="001D3D7A"/>
    <w:rsid w:val="001E11E6"/>
    <w:rsid w:val="001E3347"/>
    <w:rsid w:val="001E5539"/>
    <w:rsid w:val="001F2F4F"/>
    <w:rsid w:val="001F59F7"/>
    <w:rsid w:val="002053B4"/>
    <w:rsid w:val="00205CE6"/>
    <w:rsid w:val="002113FE"/>
    <w:rsid w:val="00215D89"/>
    <w:rsid w:val="00217B07"/>
    <w:rsid w:val="0023226A"/>
    <w:rsid w:val="00246C43"/>
    <w:rsid w:val="00256A33"/>
    <w:rsid w:val="00264625"/>
    <w:rsid w:val="00265047"/>
    <w:rsid w:val="00270F01"/>
    <w:rsid w:val="00276449"/>
    <w:rsid w:val="002A34EB"/>
    <w:rsid w:val="002A639D"/>
    <w:rsid w:val="002B3963"/>
    <w:rsid w:val="002C1B4C"/>
    <w:rsid w:val="002C426C"/>
    <w:rsid w:val="002D257E"/>
    <w:rsid w:val="002D2CB2"/>
    <w:rsid w:val="002E6C8F"/>
    <w:rsid w:val="002F0BE5"/>
    <w:rsid w:val="00301202"/>
    <w:rsid w:val="00301773"/>
    <w:rsid w:val="00306DB1"/>
    <w:rsid w:val="00311136"/>
    <w:rsid w:val="00312A26"/>
    <w:rsid w:val="0034740C"/>
    <w:rsid w:val="0035001E"/>
    <w:rsid w:val="00351E7E"/>
    <w:rsid w:val="00352B7E"/>
    <w:rsid w:val="00360490"/>
    <w:rsid w:val="00361D1C"/>
    <w:rsid w:val="00366621"/>
    <w:rsid w:val="0037266A"/>
    <w:rsid w:val="00374C89"/>
    <w:rsid w:val="00374FA9"/>
    <w:rsid w:val="00385E9C"/>
    <w:rsid w:val="003A295C"/>
    <w:rsid w:val="003A75FD"/>
    <w:rsid w:val="003B7648"/>
    <w:rsid w:val="003C4347"/>
    <w:rsid w:val="003D272E"/>
    <w:rsid w:val="003D548A"/>
    <w:rsid w:val="003E0568"/>
    <w:rsid w:val="003E0950"/>
    <w:rsid w:val="003E2D74"/>
    <w:rsid w:val="003E3FB1"/>
    <w:rsid w:val="003F11E1"/>
    <w:rsid w:val="003F3C69"/>
    <w:rsid w:val="003F6459"/>
    <w:rsid w:val="00405EC2"/>
    <w:rsid w:val="004071B4"/>
    <w:rsid w:val="0043504E"/>
    <w:rsid w:val="004417FC"/>
    <w:rsid w:val="00447658"/>
    <w:rsid w:val="00450CB4"/>
    <w:rsid w:val="0045594B"/>
    <w:rsid w:val="0048104D"/>
    <w:rsid w:val="0048276A"/>
    <w:rsid w:val="004837C8"/>
    <w:rsid w:val="004844FC"/>
    <w:rsid w:val="00487683"/>
    <w:rsid w:val="004878E5"/>
    <w:rsid w:val="00492010"/>
    <w:rsid w:val="0049640A"/>
    <w:rsid w:val="004964FA"/>
    <w:rsid w:val="004A7D0B"/>
    <w:rsid w:val="004B4A80"/>
    <w:rsid w:val="004B525F"/>
    <w:rsid w:val="004C37CE"/>
    <w:rsid w:val="004C3D72"/>
    <w:rsid w:val="004D1B9D"/>
    <w:rsid w:val="004E7827"/>
    <w:rsid w:val="004F1BF0"/>
    <w:rsid w:val="004F4165"/>
    <w:rsid w:val="004F4246"/>
    <w:rsid w:val="00523DDA"/>
    <w:rsid w:val="005269F0"/>
    <w:rsid w:val="0053199D"/>
    <w:rsid w:val="005351FA"/>
    <w:rsid w:val="00536788"/>
    <w:rsid w:val="005419C4"/>
    <w:rsid w:val="00552AD3"/>
    <w:rsid w:val="005631FA"/>
    <w:rsid w:val="0058294D"/>
    <w:rsid w:val="0058491B"/>
    <w:rsid w:val="00584A71"/>
    <w:rsid w:val="0059253F"/>
    <w:rsid w:val="005B539D"/>
    <w:rsid w:val="005C0271"/>
    <w:rsid w:val="005C5B39"/>
    <w:rsid w:val="005D17D0"/>
    <w:rsid w:val="005D34E8"/>
    <w:rsid w:val="005E556B"/>
    <w:rsid w:val="005F5DE4"/>
    <w:rsid w:val="005F6A12"/>
    <w:rsid w:val="006054A8"/>
    <w:rsid w:val="00605E6C"/>
    <w:rsid w:val="0061643E"/>
    <w:rsid w:val="006218EF"/>
    <w:rsid w:val="006338C4"/>
    <w:rsid w:val="006372D5"/>
    <w:rsid w:val="00646D96"/>
    <w:rsid w:val="00647E23"/>
    <w:rsid w:val="00651869"/>
    <w:rsid w:val="0065512B"/>
    <w:rsid w:val="00662F9A"/>
    <w:rsid w:val="00681E3C"/>
    <w:rsid w:val="00683981"/>
    <w:rsid w:val="00684BFE"/>
    <w:rsid w:val="00684C5C"/>
    <w:rsid w:val="006B15B7"/>
    <w:rsid w:val="006C5819"/>
    <w:rsid w:val="006C6C5E"/>
    <w:rsid w:val="006D5BBE"/>
    <w:rsid w:val="006E3470"/>
    <w:rsid w:val="006E423C"/>
    <w:rsid w:val="006E4B1E"/>
    <w:rsid w:val="006F2363"/>
    <w:rsid w:val="00701078"/>
    <w:rsid w:val="00702165"/>
    <w:rsid w:val="00720985"/>
    <w:rsid w:val="00721596"/>
    <w:rsid w:val="00726527"/>
    <w:rsid w:val="00730E65"/>
    <w:rsid w:val="007375CD"/>
    <w:rsid w:val="00740EDE"/>
    <w:rsid w:val="00741D45"/>
    <w:rsid w:val="007463CD"/>
    <w:rsid w:val="00747B92"/>
    <w:rsid w:val="007556F2"/>
    <w:rsid w:val="007A3689"/>
    <w:rsid w:val="007A706F"/>
    <w:rsid w:val="007B4B59"/>
    <w:rsid w:val="007D40BF"/>
    <w:rsid w:val="007D5D21"/>
    <w:rsid w:val="007D6CD7"/>
    <w:rsid w:val="007E0E76"/>
    <w:rsid w:val="007F1B3A"/>
    <w:rsid w:val="00805B80"/>
    <w:rsid w:val="00807A8B"/>
    <w:rsid w:val="00810A38"/>
    <w:rsid w:val="008261E9"/>
    <w:rsid w:val="008304BA"/>
    <w:rsid w:val="00830925"/>
    <w:rsid w:val="0083594B"/>
    <w:rsid w:val="00840555"/>
    <w:rsid w:val="00840E3D"/>
    <w:rsid w:val="008548D4"/>
    <w:rsid w:val="008615EF"/>
    <w:rsid w:val="00871148"/>
    <w:rsid w:val="00872EB1"/>
    <w:rsid w:val="00885F20"/>
    <w:rsid w:val="008905E3"/>
    <w:rsid w:val="00894D0D"/>
    <w:rsid w:val="00896CBC"/>
    <w:rsid w:val="008A01D8"/>
    <w:rsid w:val="008A2BE4"/>
    <w:rsid w:val="008A2E98"/>
    <w:rsid w:val="008C0E41"/>
    <w:rsid w:val="008C28E3"/>
    <w:rsid w:val="008D5130"/>
    <w:rsid w:val="008D73F5"/>
    <w:rsid w:val="008F4E28"/>
    <w:rsid w:val="009129A2"/>
    <w:rsid w:val="00930F91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5594"/>
    <w:rsid w:val="00987C51"/>
    <w:rsid w:val="0099471B"/>
    <w:rsid w:val="009A1C1E"/>
    <w:rsid w:val="009A2966"/>
    <w:rsid w:val="009C57B4"/>
    <w:rsid w:val="009E0EDC"/>
    <w:rsid w:val="009F384C"/>
    <w:rsid w:val="009F3CB4"/>
    <w:rsid w:val="009F4045"/>
    <w:rsid w:val="00A011AF"/>
    <w:rsid w:val="00A05E42"/>
    <w:rsid w:val="00A1076A"/>
    <w:rsid w:val="00A153B4"/>
    <w:rsid w:val="00A201F6"/>
    <w:rsid w:val="00A26589"/>
    <w:rsid w:val="00A330B5"/>
    <w:rsid w:val="00A3416F"/>
    <w:rsid w:val="00A353F4"/>
    <w:rsid w:val="00A42270"/>
    <w:rsid w:val="00A55DCD"/>
    <w:rsid w:val="00A65784"/>
    <w:rsid w:val="00A677EB"/>
    <w:rsid w:val="00A72FB2"/>
    <w:rsid w:val="00A81D24"/>
    <w:rsid w:val="00A839F1"/>
    <w:rsid w:val="00A85D75"/>
    <w:rsid w:val="00AB01DB"/>
    <w:rsid w:val="00AB18CA"/>
    <w:rsid w:val="00AB4623"/>
    <w:rsid w:val="00AB5DDB"/>
    <w:rsid w:val="00AC1BA7"/>
    <w:rsid w:val="00AD002A"/>
    <w:rsid w:val="00AD3C1B"/>
    <w:rsid w:val="00AD552D"/>
    <w:rsid w:val="00AE2EEE"/>
    <w:rsid w:val="00AE766A"/>
    <w:rsid w:val="00AF114B"/>
    <w:rsid w:val="00B00453"/>
    <w:rsid w:val="00B017E6"/>
    <w:rsid w:val="00B022D6"/>
    <w:rsid w:val="00B03B28"/>
    <w:rsid w:val="00B07289"/>
    <w:rsid w:val="00B07F23"/>
    <w:rsid w:val="00B10C61"/>
    <w:rsid w:val="00B12C0F"/>
    <w:rsid w:val="00B36C7E"/>
    <w:rsid w:val="00B408B2"/>
    <w:rsid w:val="00B71AD0"/>
    <w:rsid w:val="00B759C1"/>
    <w:rsid w:val="00B820F4"/>
    <w:rsid w:val="00B950BB"/>
    <w:rsid w:val="00B95DBC"/>
    <w:rsid w:val="00B977C6"/>
    <w:rsid w:val="00BA7870"/>
    <w:rsid w:val="00BB6B22"/>
    <w:rsid w:val="00BB7CC0"/>
    <w:rsid w:val="00BC4AB7"/>
    <w:rsid w:val="00BC5F2B"/>
    <w:rsid w:val="00BC77AC"/>
    <w:rsid w:val="00BE2892"/>
    <w:rsid w:val="00BE379F"/>
    <w:rsid w:val="00BF6DFD"/>
    <w:rsid w:val="00BF6E52"/>
    <w:rsid w:val="00C0730B"/>
    <w:rsid w:val="00C0777F"/>
    <w:rsid w:val="00C1225A"/>
    <w:rsid w:val="00C36431"/>
    <w:rsid w:val="00C36D32"/>
    <w:rsid w:val="00C3746C"/>
    <w:rsid w:val="00C43D14"/>
    <w:rsid w:val="00C4644D"/>
    <w:rsid w:val="00C530C3"/>
    <w:rsid w:val="00C55198"/>
    <w:rsid w:val="00C5676B"/>
    <w:rsid w:val="00C61DF3"/>
    <w:rsid w:val="00C61E1C"/>
    <w:rsid w:val="00C72DBF"/>
    <w:rsid w:val="00C8290F"/>
    <w:rsid w:val="00C85CA2"/>
    <w:rsid w:val="00C90096"/>
    <w:rsid w:val="00C90268"/>
    <w:rsid w:val="00C9267E"/>
    <w:rsid w:val="00C961C4"/>
    <w:rsid w:val="00CA1337"/>
    <w:rsid w:val="00CA14D7"/>
    <w:rsid w:val="00CA66B6"/>
    <w:rsid w:val="00CB49B0"/>
    <w:rsid w:val="00CB6FE7"/>
    <w:rsid w:val="00CC16B5"/>
    <w:rsid w:val="00CC3426"/>
    <w:rsid w:val="00CE0E0B"/>
    <w:rsid w:val="00CF6950"/>
    <w:rsid w:val="00CF7251"/>
    <w:rsid w:val="00CF77AF"/>
    <w:rsid w:val="00CF7832"/>
    <w:rsid w:val="00D05D68"/>
    <w:rsid w:val="00D141E0"/>
    <w:rsid w:val="00D15074"/>
    <w:rsid w:val="00D32A36"/>
    <w:rsid w:val="00D46873"/>
    <w:rsid w:val="00D70E69"/>
    <w:rsid w:val="00D71454"/>
    <w:rsid w:val="00D724FB"/>
    <w:rsid w:val="00D921D5"/>
    <w:rsid w:val="00DA59BE"/>
    <w:rsid w:val="00DB048E"/>
    <w:rsid w:val="00DC1329"/>
    <w:rsid w:val="00DE4BE7"/>
    <w:rsid w:val="00DF2706"/>
    <w:rsid w:val="00DF58AA"/>
    <w:rsid w:val="00DF7658"/>
    <w:rsid w:val="00E00863"/>
    <w:rsid w:val="00E15667"/>
    <w:rsid w:val="00E21EE2"/>
    <w:rsid w:val="00E252A8"/>
    <w:rsid w:val="00E4159B"/>
    <w:rsid w:val="00E45F1B"/>
    <w:rsid w:val="00E47951"/>
    <w:rsid w:val="00E503B1"/>
    <w:rsid w:val="00E513C4"/>
    <w:rsid w:val="00E5334D"/>
    <w:rsid w:val="00E654CA"/>
    <w:rsid w:val="00E67C84"/>
    <w:rsid w:val="00E8154A"/>
    <w:rsid w:val="00E84366"/>
    <w:rsid w:val="00E8614C"/>
    <w:rsid w:val="00E90954"/>
    <w:rsid w:val="00E92944"/>
    <w:rsid w:val="00E9500D"/>
    <w:rsid w:val="00EA0EC8"/>
    <w:rsid w:val="00EC5E10"/>
    <w:rsid w:val="00ED4DA5"/>
    <w:rsid w:val="00ED79CD"/>
    <w:rsid w:val="00EE4587"/>
    <w:rsid w:val="00F04047"/>
    <w:rsid w:val="00F129BF"/>
    <w:rsid w:val="00F1525C"/>
    <w:rsid w:val="00F22BCC"/>
    <w:rsid w:val="00F25082"/>
    <w:rsid w:val="00F26E9B"/>
    <w:rsid w:val="00F31C96"/>
    <w:rsid w:val="00F364AD"/>
    <w:rsid w:val="00F42A29"/>
    <w:rsid w:val="00F44EF0"/>
    <w:rsid w:val="00F454F0"/>
    <w:rsid w:val="00F6272B"/>
    <w:rsid w:val="00F632AB"/>
    <w:rsid w:val="00F80124"/>
    <w:rsid w:val="00F8057E"/>
    <w:rsid w:val="00F8248E"/>
    <w:rsid w:val="00FA194B"/>
    <w:rsid w:val="00FA3C20"/>
    <w:rsid w:val="00FA6C65"/>
    <w:rsid w:val="00FA74CE"/>
    <w:rsid w:val="00FB17CB"/>
    <w:rsid w:val="00FB4A74"/>
    <w:rsid w:val="00FC42CC"/>
    <w:rsid w:val="00FD3A6F"/>
    <w:rsid w:val="00FD7DEC"/>
    <w:rsid w:val="00FE224B"/>
    <w:rsid w:val="00FE3FC6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9C950-DEFF-4A67-93FB-4E9F33EE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</TotalTime>
  <Pages>9</Pages>
  <Words>1573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Пользователь Windows</cp:lastModifiedBy>
  <cp:revision>3</cp:revision>
  <cp:lastPrinted>2022-10-26T09:16:00Z</cp:lastPrinted>
  <dcterms:created xsi:type="dcterms:W3CDTF">2022-10-31T06:25:00Z</dcterms:created>
  <dcterms:modified xsi:type="dcterms:W3CDTF">2022-10-31T06:33:00Z</dcterms:modified>
</cp:coreProperties>
</file>