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964D2" w:rsidP="005857CC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0964D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26.15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E4BD4" w:rsidRDefault="007E4BD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50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602488">
        <w:rPr>
          <w:rFonts w:ascii="Liberation Serif" w:hAnsi="Liberation Serif" w:cs="Liberation Serif"/>
          <w:bCs/>
          <w:iCs w:val="0"/>
          <w:sz w:val="24"/>
        </w:rPr>
        <w:tab/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964D2" w:rsidP="00133698">
      <w:pPr>
        <w:spacing w:before="400"/>
        <w:rPr>
          <w:rFonts w:ascii="Liberation Serif" w:hAnsi="Liberation Serif" w:cs="Liberation Serif"/>
          <w:sz w:val="24"/>
        </w:rPr>
      </w:pPr>
      <w:r w:rsidRPr="000964D2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FC4850">
        <w:rPr>
          <w:rFonts w:ascii="Liberation Serif" w:hAnsi="Liberation Serif" w:cs="Liberation Serif"/>
          <w:sz w:val="24"/>
        </w:rPr>
        <w:t>03.11.2022</w:t>
      </w:r>
      <w:r w:rsidR="00C003D9">
        <w:rPr>
          <w:rFonts w:ascii="Liberation Serif" w:hAnsi="Liberation Serif" w:cs="Liberation Serif"/>
          <w:sz w:val="24"/>
        </w:rPr>
        <w:t xml:space="preserve"> № </w:t>
      </w:r>
      <w:r w:rsidR="00FC4850">
        <w:rPr>
          <w:rFonts w:ascii="Liberation Serif" w:hAnsi="Liberation Serif" w:cs="Liberation Serif"/>
          <w:sz w:val="24"/>
        </w:rPr>
        <w:t>729</w:t>
      </w:r>
    </w:p>
    <w:p w:rsidR="005857CC" w:rsidRPr="001604C7" w:rsidRDefault="005857CC" w:rsidP="005857CC">
      <w:pPr>
        <w:spacing w:before="640"/>
        <w:jc w:val="center"/>
        <w:rPr>
          <w:rFonts w:ascii="Liberation Serif" w:hAnsi="Liberation Serif"/>
          <w:b/>
          <w:sz w:val="28"/>
          <w:szCs w:val="28"/>
        </w:rPr>
      </w:pPr>
      <w:r w:rsidRPr="001604C7">
        <w:rPr>
          <w:rFonts w:ascii="Liberation Serif" w:hAnsi="Liberation Serif"/>
          <w:b/>
          <w:sz w:val="28"/>
          <w:szCs w:val="28"/>
        </w:rPr>
        <w:t>О</w:t>
      </w:r>
      <w:r w:rsidR="009A41B8">
        <w:rPr>
          <w:rFonts w:ascii="Liberation Serif" w:hAnsi="Liberation Serif"/>
          <w:b/>
          <w:sz w:val="28"/>
          <w:szCs w:val="28"/>
        </w:rPr>
        <w:t xml:space="preserve"> внесении изменений в </w:t>
      </w:r>
      <w:r w:rsidRPr="001604C7">
        <w:rPr>
          <w:rFonts w:ascii="Liberation Serif" w:hAnsi="Liberation Serif"/>
          <w:b/>
          <w:sz w:val="28"/>
          <w:szCs w:val="28"/>
        </w:rPr>
        <w:t>Переч</w:t>
      </w:r>
      <w:r w:rsidR="009A41B8">
        <w:rPr>
          <w:rFonts w:ascii="Liberation Serif" w:hAnsi="Liberation Serif"/>
          <w:b/>
          <w:sz w:val="28"/>
          <w:szCs w:val="28"/>
        </w:rPr>
        <w:t>е</w:t>
      </w:r>
      <w:r w:rsidRPr="001604C7">
        <w:rPr>
          <w:rFonts w:ascii="Liberation Serif" w:hAnsi="Liberation Serif"/>
          <w:b/>
          <w:sz w:val="28"/>
          <w:szCs w:val="28"/>
        </w:rPr>
        <w:t>н</w:t>
      </w:r>
      <w:r w:rsidR="009A41B8">
        <w:rPr>
          <w:rFonts w:ascii="Liberation Serif" w:hAnsi="Liberation Serif"/>
          <w:b/>
          <w:sz w:val="28"/>
          <w:szCs w:val="28"/>
        </w:rPr>
        <w:t>ь</w:t>
      </w:r>
      <w:r w:rsidRPr="001604C7">
        <w:rPr>
          <w:rFonts w:ascii="Liberation Serif" w:hAnsi="Liberation Serif"/>
          <w:b/>
          <w:sz w:val="28"/>
          <w:szCs w:val="28"/>
        </w:rPr>
        <w:t xml:space="preserve"> автомобильных дорог общего пользования местного значения, подлежащих ремонту в 202</w:t>
      </w:r>
      <w:r w:rsidR="007536C0">
        <w:rPr>
          <w:rFonts w:ascii="Liberation Serif" w:hAnsi="Liberation Serif"/>
          <w:b/>
          <w:sz w:val="28"/>
          <w:szCs w:val="28"/>
        </w:rPr>
        <w:t>2</w:t>
      </w:r>
      <w:r w:rsidRPr="001604C7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5857CC" w:rsidRPr="007037CF" w:rsidRDefault="005857CC" w:rsidP="005857CC">
      <w:pPr>
        <w:pStyle w:val="ConsPlusNormal"/>
        <w:jc w:val="both"/>
        <w:rPr>
          <w:rFonts w:ascii="Liberation Serif" w:hAnsi="Liberation Serif"/>
        </w:rPr>
      </w:pPr>
      <w:r w:rsidRPr="007037CF">
        <w:rPr>
          <w:rFonts w:ascii="Liberation Serif" w:hAnsi="Liberation Serif"/>
        </w:rPr>
        <w:tab/>
      </w:r>
    </w:p>
    <w:p w:rsidR="005857CC" w:rsidRPr="00E8018B" w:rsidRDefault="005857CC" w:rsidP="00AD3B0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4"/>
          <w:szCs w:val="24"/>
        </w:rPr>
      </w:pPr>
      <w:r w:rsidRPr="007037CF">
        <w:rPr>
          <w:rFonts w:ascii="Liberation Serif" w:hAnsi="Liberation Serif"/>
          <w:sz w:val="28"/>
          <w:szCs w:val="28"/>
        </w:rPr>
        <w:tab/>
      </w:r>
      <w:r w:rsidR="005D517D">
        <w:rPr>
          <w:rFonts w:ascii="Liberation Serif" w:hAnsi="Liberation Serif"/>
          <w:sz w:val="28"/>
          <w:szCs w:val="28"/>
        </w:rPr>
        <w:t xml:space="preserve">В соответствии с муниципальными контрактами от </w:t>
      </w:r>
      <w:r w:rsidR="005757B3">
        <w:rPr>
          <w:rFonts w:ascii="Liberation Serif" w:hAnsi="Liberation Serif"/>
          <w:sz w:val="28"/>
          <w:szCs w:val="28"/>
        </w:rPr>
        <w:t xml:space="preserve">06.05.2022 № 12 </w:t>
      </w:r>
      <w:r w:rsidR="00853E5D">
        <w:rPr>
          <w:rFonts w:ascii="Liberation Serif" w:hAnsi="Liberation Serif"/>
          <w:sz w:val="28"/>
          <w:szCs w:val="28"/>
        </w:rPr>
        <w:t>(в редакции дополнительн</w:t>
      </w:r>
      <w:r w:rsidR="002B7DC5">
        <w:rPr>
          <w:rFonts w:ascii="Liberation Serif" w:hAnsi="Liberation Serif"/>
          <w:sz w:val="28"/>
          <w:szCs w:val="28"/>
        </w:rPr>
        <w:t>ых</w:t>
      </w:r>
      <w:r w:rsidR="00853E5D">
        <w:rPr>
          <w:rFonts w:ascii="Liberation Serif" w:hAnsi="Liberation Serif"/>
          <w:sz w:val="28"/>
          <w:szCs w:val="28"/>
        </w:rPr>
        <w:t xml:space="preserve"> соглашени</w:t>
      </w:r>
      <w:r w:rsidR="002B7DC5">
        <w:rPr>
          <w:rFonts w:ascii="Liberation Serif" w:hAnsi="Liberation Serif"/>
          <w:sz w:val="28"/>
          <w:szCs w:val="28"/>
        </w:rPr>
        <w:t>й</w:t>
      </w:r>
      <w:r w:rsidR="00853E5D">
        <w:rPr>
          <w:rFonts w:ascii="Liberation Serif" w:hAnsi="Liberation Serif"/>
          <w:sz w:val="28"/>
          <w:szCs w:val="28"/>
        </w:rPr>
        <w:t xml:space="preserve"> </w:t>
      </w:r>
      <w:r w:rsidR="002B7DC5">
        <w:rPr>
          <w:rFonts w:ascii="Liberation Serif" w:hAnsi="Liberation Serif"/>
          <w:sz w:val="28"/>
          <w:szCs w:val="28"/>
        </w:rPr>
        <w:t xml:space="preserve">от 17.05.2022 № 1, </w:t>
      </w:r>
      <w:r w:rsidR="00853E5D">
        <w:rPr>
          <w:rFonts w:ascii="Liberation Serif" w:hAnsi="Liberation Serif"/>
          <w:sz w:val="28"/>
          <w:szCs w:val="28"/>
        </w:rPr>
        <w:t xml:space="preserve">от </w:t>
      </w:r>
      <w:r w:rsidR="002B7DC5">
        <w:rPr>
          <w:rFonts w:ascii="Liberation Serif" w:hAnsi="Liberation Serif"/>
          <w:sz w:val="28"/>
          <w:szCs w:val="28"/>
        </w:rPr>
        <w:t xml:space="preserve">10.06.2022 №2, </w:t>
      </w:r>
      <w:r w:rsidR="00853E5D">
        <w:rPr>
          <w:rFonts w:ascii="Liberation Serif" w:hAnsi="Liberation Serif"/>
          <w:sz w:val="28"/>
          <w:szCs w:val="28"/>
        </w:rPr>
        <w:t xml:space="preserve">от 31.08.2022 № 3, от 28.09.2022 №4, от 28.10.2022 № 5) </w:t>
      </w:r>
      <w:r w:rsidR="005757B3">
        <w:rPr>
          <w:rFonts w:ascii="Liberation Serif" w:hAnsi="Liberation Serif"/>
          <w:sz w:val="28"/>
          <w:szCs w:val="28"/>
        </w:rPr>
        <w:t>и от 20.06.2022 № 17</w:t>
      </w:r>
      <w:r w:rsidR="00853E5D">
        <w:rPr>
          <w:rFonts w:ascii="Liberation Serif" w:hAnsi="Liberation Serif"/>
          <w:sz w:val="28"/>
          <w:szCs w:val="28"/>
        </w:rPr>
        <w:t xml:space="preserve"> (в редакции дополнительного соглашения</w:t>
      </w:r>
      <w:r w:rsidR="002B7DC5">
        <w:rPr>
          <w:rFonts w:ascii="Liberation Serif" w:hAnsi="Liberation Serif"/>
          <w:sz w:val="28"/>
          <w:szCs w:val="28"/>
        </w:rPr>
        <w:t xml:space="preserve"> от 23.09.2022 №1)</w:t>
      </w:r>
      <w:r w:rsidR="005757B3">
        <w:rPr>
          <w:rFonts w:ascii="Liberation Serif" w:hAnsi="Liberation Serif"/>
          <w:sz w:val="28"/>
          <w:szCs w:val="28"/>
        </w:rPr>
        <w:t xml:space="preserve">, заключенными муниципальным казенным учреждением «Управление городского хозяйства» на выполнение работ по ремонту </w:t>
      </w:r>
      <w:r w:rsidR="005757B3">
        <w:rPr>
          <w:rFonts w:ascii="Liberation Serif" w:hAnsi="Liberation Serif" w:cs="Liberation Serif"/>
          <w:sz w:val="28"/>
          <w:szCs w:val="28"/>
        </w:rPr>
        <w:t>автомобильных дорог общего пользования местного значения в 2022 году</w:t>
      </w:r>
      <w:r w:rsidR="002E39AE" w:rsidRPr="00AD3B0F">
        <w:rPr>
          <w:rFonts w:ascii="Liberation Serif" w:hAnsi="Liberation Serif" w:cs="Liberation Serif"/>
          <w:sz w:val="28"/>
          <w:szCs w:val="28"/>
        </w:rPr>
        <w:t xml:space="preserve">, </w:t>
      </w:r>
      <w:r w:rsidRPr="00AD3B0F">
        <w:rPr>
          <w:rFonts w:ascii="Liberation Serif" w:hAnsi="Liberation Serif"/>
          <w:sz w:val="28"/>
          <w:szCs w:val="28"/>
        </w:rPr>
        <w:t>А</w:t>
      </w:r>
      <w:r w:rsidRPr="00E8018B">
        <w:rPr>
          <w:rFonts w:ascii="Liberation Serif" w:hAnsi="Liberation Serif"/>
          <w:sz w:val="28"/>
          <w:szCs w:val="28"/>
        </w:rPr>
        <w:t>дмин</w:t>
      </w:r>
      <w:r w:rsidRPr="007037CF">
        <w:rPr>
          <w:rFonts w:ascii="Liberation Serif" w:hAnsi="Liberation Serif"/>
          <w:sz w:val="28"/>
          <w:szCs w:val="28"/>
        </w:rPr>
        <w:t>истрация Каменск-Уральского</w:t>
      </w:r>
      <w:r w:rsidR="007037CF" w:rsidRPr="007037CF">
        <w:rPr>
          <w:rFonts w:ascii="Liberation Serif" w:hAnsi="Liberation Serif"/>
          <w:sz w:val="28"/>
          <w:szCs w:val="28"/>
        </w:rPr>
        <w:t xml:space="preserve"> город</w:t>
      </w:r>
      <w:r w:rsidR="007037CF">
        <w:rPr>
          <w:rFonts w:ascii="Liberation Serif" w:hAnsi="Liberation Serif"/>
          <w:sz w:val="28"/>
          <w:szCs w:val="28"/>
        </w:rPr>
        <w:t>ского округа</w:t>
      </w:r>
    </w:p>
    <w:p w:rsidR="005857CC" w:rsidRPr="007037CF" w:rsidRDefault="005857CC" w:rsidP="00E43B00">
      <w:pPr>
        <w:tabs>
          <w:tab w:val="left" w:pos="6285"/>
        </w:tabs>
        <w:jc w:val="both"/>
        <w:rPr>
          <w:rFonts w:ascii="Liberation Serif" w:hAnsi="Liberation Serif"/>
          <w:b/>
          <w:sz w:val="28"/>
          <w:szCs w:val="28"/>
        </w:rPr>
      </w:pPr>
      <w:r w:rsidRPr="007037CF">
        <w:rPr>
          <w:rFonts w:ascii="Liberation Serif" w:hAnsi="Liberation Serif"/>
          <w:b/>
          <w:sz w:val="28"/>
          <w:szCs w:val="28"/>
        </w:rPr>
        <w:t>ПОСТАНОВЛЯЕТ:</w:t>
      </w:r>
      <w:r w:rsidR="00E43B00">
        <w:rPr>
          <w:rFonts w:ascii="Liberation Serif" w:hAnsi="Liberation Serif"/>
          <w:b/>
          <w:sz w:val="28"/>
          <w:szCs w:val="28"/>
        </w:rPr>
        <w:tab/>
      </w:r>
    </w:p>
    <w:p w:rsidR="00D463F4" w:rsidRPr="00E43B00" w:rsidRDefault="00E43B00" w:rsidP="00E43B00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5857CC" w:rsidRPr="00E43B00">
        <w:rPr>
          <w:rFonts w:ascii="Liberation Serif" w:hAnsi="Liberation Serif"/>
          <w:sz w:val="28"/>
          <w:szCs w:val="28"/>
        </w:rPr>
        <w:t xml:space="preserve">1. </w:t>
      </w:r>
      <w:r w:rsidR="005E3CEE" w:rsidRPr="00E43B00">
        <w:rPr>
          <w:rFonts w:ascii="Liberation Serif" w:hAnsi="Liberation Serif"/>
          <w:sz w:val="28"/>
          <w:szCs w:val="28"/>
        </w:rPr>
        <w:t>Внести изменения в</w:t>
      </w:r>
      <w:r w:rsidR="005857CC" w:rsidRPr="00E43B00">
        <w:rPr>
          <w:rFonts w:ascii="Liberation Serif" w:hAnsi="Liberation Serif"/>
          <w:sz w:val="28"/>
          <w:szCs w:val="28"/>
        </w:rPr>
        <w:t xml:space="preserve"> Перечень автомобильных дорог общего пользования местного значения, подлежащих ремонту в 202</w:t>
      </w:r>
      <w:r w:rsidR="007536C0" w:rsidRPr="00E43B00">
        <w:rPr>
          <w:rFonts w:ascii="Liberation Serif" w:hAnsi="Liberation Serif"/>
          <w:sz w:val="28"/>
          <w:szCs w:val="28"/>
        </w:rPr>
        <w:t>2</w:t>
      </w:r>
      <w:r w:rsidR="005E3CEE" w:rsidRPr="00E43B00">
        <w:rPr>
          <w:rFonts w:ascii="Liberation Serif" w:hAnsi="Liberation Serif"/>
          <w:sz w:val="28"/>
          <w:szCs w:val="28"/>
        </w:rPr>
        <w:t xml:space="preserve"> году</w:t>
      </w:r>
      <w:r w:rsidR="00D463F4" w:rsidRPr="00E43B00">
        <w:rPr>
          <w:rFonts w:ascii="Liberation Serif" w:hAnsi="Liberation Serif"/>
          <w:sz w:val="28"/>
          <w:szCs w:val="28"/>
        </w:rPr>
        <w:t xml:space="preserve">, утвержденный постановлением Администрации Каменск-Уральского городского округа от 23.12.2021 № 990 </w:t>
      </w:r>
      <w:r w:rsidR="009E2040" w:rsidRPr="00E43B00">
        <w:rPr>
          <w:rFonts w:ascii="Liberation Serif" w:hAnsi="Liberation Serif"/>
          <w:sz w:val="28"/>
          <w:szCs w:val="28"/>
        </w:rPr>
        <w:t>(</w:t>
      </w:r>
      <w:r w:rsidR="00A11043" w:rsidRPr="00E43B00">
        <w:rPr>
          <w:rFonts w:ascii="Liberation Serif" w:hAnsi="Liberation Serif"/>
          <w:sz w:val="28"/>
          <w:szCs w:val="28"/>
        </w:rPr>
        <w:t>в редакции п</w:t>
      </w:r>
      <w:r w:rsidR="009E2040" w:rsidRPr="00E43B00">
        <w:rPr>
          <w:rFonts w:ascii="Liberation Serif" w:hAnsi="Liberation Serif"/>
          <w:sz w:val="28"/>
          <w:szCs w:val="28"/>
        </w:rPr>
        <w:t>остановлени</w:t>
      </w:r>
      <w:r w:rsidR="008F2905">
        <w:rPr>
          <w:rFonts w:ascii="Liberation Serif" w:hAnsi="Liberation Serif"/>
          <w:sz w:val="28"/>
          <w:szCs w:val="28"/>
        </w:rPr>
        <w:t>й</w:t>
      </w:r>
      <w:r w:rsidR="009E2040" w:rsidRPr="00E43B00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02.02.2022 № 62</w:t>
      </w:r>
      <w:r w:rsidR="00C003D9" w:rsidRPr="00E43B00">
        <w:rPr>
          <w:rFonts w:ascii="Liberation Serif" w:hAnsi="Liberation Serif"/>
          <w:sz w:val="28"/>
          <w:szCs w:val="28"/>
        </w:rPr>
        <w:t>, 24.06.2022</w:t>
      </w:r>
      <w:r>
        <w:rPr>
          <w:rFonts w:ascii="Liberation Serif" w:hAnsi="Liberation Serif"/>
          <w:sz w:val="28"/>
          <w:szCs w:val="28"/>
        </w:rPr>
        <w:t xml:space="preserve"> </w:t>
      </w:r>
      <w:r w:rsidR="00C003D9" w:rsidRPr="00E43B00">
        <w:rPr>
          <w:rFonts w:ascii="Liberation Serif" w:hAnsi="Liberation Serif"/>
          <w:sz w:val="28"/>
          <w:szCs w:val="28"/>
        </w:rPr>
        <w:t>№ 418</w:t>
      </w:r>
      <w:r w:rsidR="009E2040" w:rsidRPr="00E43B00">
        <w:rPr>
          <w:rFonts w:ascii="Liberation Serif" w:hAnsi="Liberation Serif"/>
          <w:sz w:val="28"/>
          <w:szCs w:val="28"/>
        </w:rPr>
        <w:t xml:space="preserve">) </w:t>
      </w:r>
      <w:r w:rsidR="00D463F4" w:rsidRPr="00E43B00">
        <w:rPr>
          <w:rFonts w:ascii="Liberation Serif" w:hAnsi="Liberation Serif"/>
          <w:sz w:val="28"/>
          <w:szCs w:val="28"/>
        </w:rPr>
        <w:t>«Об утверждении Перечня автомобильных дорог общего пользования местного значения, подлежащих ремонту в 202</w:t>
      </w:r>
      <w:r w:rsidR="009E2040" w:rsidRPr="00E43B00">
        <w:rPr>
          <w:rFonts w:ascii="Liberation Serif" w:hAnsi="Liberation Serif"/>
          <w:sz w:val="28"/>
          <w:szCs w:val="28"/>
        </w:rPr>
        <w:t>2 году», изложив его в новой редакции согласно приложению у настоящему постановлению.</w:t>
      </w:r>
    </w:p>
    <w:p w:rsidR="005857CC" w:rsidRPr="00E43B00" w:rsidRDefault="005857CC" w:rsidP="00E43B00">
      <w:pPr>
        <w:jc w:val="both"/>
        <w:rPr>
          <w:rFonts w:ascii="Liberation Serif" w:hAnsi="Liberation Serif"/>
          <w:sz w:val="28"/>
          <w:szCs w:val="28"/>
        </w:rPr>
      </w:pPr>
      <w:r w:rsidRPr="00E43B00">
        <w:rPr>
          <w:rFonts w:ascii="Liberation Serif" w:hAnsi="Liberation Serif"/>
          <w:sz w:val="28"/>
          <w:szCs w:val="28"/>
        </w:rPr>
        <w:tab/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857CC" w:rsidRPr="00E43B00" w:rsidRDefault="00E43B00" w:rsidP="00E43B00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5857CC" w:rsidRPr="00E43B00">
        <w:rPr>
          <w:rFonts w:ascii="Liberation Serif" w:hAnsi="Liberation Serif"/>
          <w:sz w:val="28"/>
          <w:szCs w:val="28"/>
        </w:rPr>
        <w:t>3. Контроль исполнени</w:t>
      </w:r>
      <w:r w:rsidR="009E2040" w:rsidRPr="00E43B00">
        <w:rPr>
          <w:rFonts w:ascii="Liberation Serif" w:hAnsi="Liberation Serif"/>
          <w:sz w:val="28"/>
          <w:szCs w:val="28"/>
        </w:rPr>
        <w:t>я</w:t>
      </w:r>
      <w:r w:rsidR="005857CC" w:rsidRPr="00E43B00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первого заместителя главы Администрации городского округа </w:t>
      </w:r>
      <w:proofErr w:type="spellStart"/>
      <w:r w:rsidR="007536C0" w:rsidRPr="00E43B00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7536C0" w:rsidRPr="00E43B00">
        <w:rPr>
          <w:rFonts w:ascii="Liberation Serif" w:hAnsi="Liberation Serif"/>
          <w:sz w:val="28"/>
          <w:szCs w:val="28"/>
        </w:rPr>
        <w:t xml:space="preserve"> Д.В.</w:t>
      </w: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4A2986" w:rsidRDefault="007536C0" w:rsidP="00BC459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5857CC" w:rsidRPr="007037CF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5F6948" w:rsidRDefault="004A2986" w:rsidP="004A2986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</w:t>
      </w:r>
      <w:r w:rsidR="005857CC" w:rsidRPr="007037CF">
        <w:rPr>
          <w:rFonts w:ascii="Liberation Serif" w:hAnsi="Liberation Serif"/>
          <w:sz w:val="28"/>
          <w:szCs w:val="28"/>
        </w:rPr>
        <w:t>менск-Ур</w:t>
      </w:r>
      <w:r>
        <w:rPr>
          <w:rFonts w:ascii="Liberation Serif" w:hAnsi="Liberation Serif"/>
          <w:sz w:val="28"/>
          <w:szCs w:val="28"/>
        </w:rPr>
        <w:t>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</w:t>
      </w:r>
      <w:r w:rsidR="005857CC" w:rsidRPr="007037CF">
        <w:rPr>
          <w:rFonts w:ascii="Liberation Serif" w:hAnsi="Liberation Serif"/>
          <w:sz w:val="28"/>
          <w:szCs w:val="28"/>
        </w:rPr>
        <w:t>А.</w:t>
      </w:r>
      <w:r w:rsidR="00417694">
        <w:rPr>
          <w:rFonts w:ascii="Liberation Serif" w:hAnsi="Liberation Serif"/>
          <w:sz w:val="28"/>
          <w:szCs w:val="28"/>
        </w:rPr>
        <w:t>А</w:t>
      </w:r>
      <w:r w:rsidR="005857CC" w:rsidRPr="007037CF">
        <w:rPr>
          <w:rFonts w:ascii="Liberation Serif" w:hAnsi="Liberation Serif"/>
          <w:sz w:val="28"/>
          <w:szCs w:val="28"/>
        </w:rPr>
        <w:t>. Герасимов</w:t>
      </w:r>
    </w:p>
    <w:p w:rsidR="00AD3B0F" w:rsidRDefault="00AD3B0F" w:rsidP="00AD3B0F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  <w:sectPr w:rsidR="00AD3B0F" w:rsidSect="004A2986">
          <w:headerReference w:type="default" r:id="rId8"/>
          <w:pgSz w:w="11906" w:h="16838"/>
          <w:pgMar w:top="284" w:right="567" w:bottom="1134" w:left="1701" w:header="709" w:footer="709" w:gutter="0"/>
          <w:cols w:space="708"/>
          <w:docGrid w:linePitch="360"/>
        </w:sectPr>
      </w:pPr>
    </w:p>
    <w:p w:rsidR="00AD3B0F" w:rsidRPr="00192043" w:rsidRDefault="00AD3B0F" w:rsidP="00AD3B0F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lastRenderedPageBreak/>
        <w:t>Приложение</w:t>
      </w:r>
    </w:p>
    <w:p w:rsidR="00AD3B0F" w:rsidRPr="00192043" w:rsidRDefault="00AD3B0F" w:rsidP="00AD3B0F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к </w:t>
      </w:r>
      <w:r w:rsidRPr="00192043">
        <w:rPr>
          <w:rFonts w:ascii="Liberation Serif" w:hAnsi="Liberation Serif" w:cs="Times New Roman"/>
          <w:sz w:val="24"/>
          <w:szCs w:val="24"/>
        </w:rPr>
        <w:t>постановлени</w:t>
      </w:r>
      <w:r>
        <w:rPr>
          <w:rFonts w:ascii="Liberation Serif" w:hAnsi="Liberation Serif" w:cs="Times New Roman"/>
          <w:sz w:val="24"/>
          <w:szCs w:val="24"/>
        </w:rPr>
        <w:t>ю</w:t>
      </w:r>
      <w:r w:rsidRPr="00192043">
        <w:rPr>
          <w:rFonts w:ascii="Liberation Serif" w:hAnsi="Liberation Serif" w:cs="Times New Roman"/>
          <w:sz w:val="24"/>
          <w:szCs w:val="24"/>
        </w:rPr>
        <w:t xml:space="preserve"> Администрации Каменск-Уральского городского округа</w:t>
      </w:r>
    </w:p>
    <w:p w:rsidR="00AD3B0F" w:rsidRDefault="00AD3B0F" w:rsidP="00AD3B0F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t xml:space="preserve">от </w:t>
      </w:r>
      <w:r w:rsidR="00FC4850">
        <w:rPr>
          <w:rFonts w:ascii="Liberation Serif" w:hAnsi="Liberation Serif" w:cs="Times New Roman"/>
          <w:sz w:val="24"/>
          <w:szCs w:val="24"/>
        </w:rPr>
        <w:t xml:space="preserve">03.11.2022 </w:t>
      </w:r>
      <w:r w:rsidRPr="00192043">
        <w:rPr>
          <w:rFonts w:ascii="Liberation Serif" w:hAnsi="Liberation Serif" w:cs="Times New Roman"/>
          <w:sz w:val="24"/>
          <w:szCs w:val="24"/>
        </w:rPr>
        <w:t xml:space="preserve"> № </w:t>
      </w:r>
      <w:r w:rsidR="00FC4850">
        <w:rPr>
          <w:rFonts w:ascii="Liberation Serif" w:hAnsi="Liberation Serif" w:cs="Times New Roman"/>
          <w:sz w:val="24"/>
          <w:szCs w:val="24"/>
        </w:rPr>
        <w:t>729</w:t>
      </w:r>
    </w:p>
    <w:p w:rsidR="006B592C" w:rsidRDefault="006B592C" w:rsidP="006B592C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</w:p>
    <w:p w:rsidR="006B592C" w:rsidRPr="00192043" w:rsidRDefault="006B592C" w:rsidP="006B592C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t>УТВЕРЖДЕН</w:t>
      </w:r>
    </w:p>
    <w:p w:rsidR="006B592C" w:rsidRPr="00192043" w:rsidRDefault="006B592C" w:rsidP="006B592C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t>постановлением Администрации Каменск-Уральского городского округа</w:t>
      </w:r>
    </w:p>
    <w:p w:rsidR="006B592C" w:rsidRPr="00192043" w:rsidRDefault="006B592C" w:rsidP="006B592C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t xml:space="preserve">от  </w:t>
      </w:r>
      <w:r>
        <w:rPr>
          <w:rFonts w:ascii="Liberation Serif" w:hAnsi="Liberation Serif" w:cs="Times New Roman"/>
          <w:sz w:val="24"/>
          <w:szCs w:val="24"/>
        </w:rPr>
        <w:t>23.12.2021</w:t>
      </w:r>
      <w:r w:rsidRPr="00192043">
        <w:rPr>
          <w:rFonts w:ascii="Liberation Serif" w:hAnsi="Liberation Serif" w:cs="Times New Roman"/>
          <w:sz w:val="24"/>
          <w:szCs w:val="24"/>
        </w:rPr>
        <w:t xml:space="preserve"> №  </w:t>
      </w:r>
      <w:r>
        <w:rPr>
          <w:rFonts w:ascii="Liberation Serif" w:hAnsi="Liberation Serif" w:cs="Times New Roman"/>
          <w:sz w:val="24"/>
          <w:szCs w:val="24"/>
        </w:rPr>
        <w:t>990</w:t>
      </w:r>
    </w:p>
    <w:p w:rsidR="006B592C" w:rsidRPr="00192043" w:rsidRDefault="006B592C" w:rsidP="006B592C">
      <w:pPr>
        <w:pStyle w:val="ConsPlusNormal"/>
        <w:ind w:left="10206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>«Об утверждении Перечня автомобильных дорог общего пользования местного значения, подлежащих ремонту в 2022 году»</w:t>
      </w:r>
    </w:p>
    <w:p w:rsidR="006B592C" w:rsidRPr="00192043" w:rsidRDefault="006B592C" w:rsidP="00AD3B0F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</w:p>
    <w:p w:rsidR="00AD3B0F" w:rsidRPr="00192043" w:rsidRDefault="00AD3B0F" w:rsidP="003C6AB6">
      <w:pPr>
        <w:pStyle w:val="ConsPlusNormal"/>
        <w:tabs>
          <w:tab w:val="left" w:pos="11456"/>
        </w:tabs>
        <w:rPr>
          <w:rFonts w:ascii="Liberation Serif" w:hAnsi="Liberation Serif"/>
          <w:b w:val="0"/>
          <w:i w:val="0"/>
          <w:sz w:val="24"/>
          <w:szCs w:val="24"/>
        </w:rPr>
      </w:pPr>
      <w:bookmarkStart w:id="0" w:name="Par1060"/>
      <w:bookmarkEnd w:id="0"/>
      <w:r w:rsidRPr="00192043">
        <w:rPr>
          <w:rFonts w:ascii="Liberation Serif" w:hAnsi="Liberation Serif"/>
          <w:b w:val="0"/>
          <w:i w:val="0"/>
          <w:sz w:val="24"/>
          <w:szCs w:val="24"/>
        </w:rPr>
        <w:tab/>
      </w:r>
    </w:p>
    <w:p w:rsidR="00AD3B0F" w:rsidRPr="00192043" w:rsidRDefault="00AD3B0F" w:rsidP="00AD3B0F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 xml:space="preserve">ПЕРЕЧЕНЬ </w:t>
      </w:r>
    </w:p>
    <w:p w:rsidR="00AD3B0F" w:rsidRPr="00192043" w:rsidRDefault="00AD3B0F" w:rsidP="00AD3B0F">
      <w:pPr>
        <w:pStyle w:val="ConsPlusNormal"/>
        <w:spacing w:after="80"/>
        <w:jc w:val="center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>автомобильных дорог общего пользования местного значения, подлежащих ремонту в 2022 году</w:t>
      </w:r>
    </w:p>
    <w:tbl>
      <w:tblPr>
        <w:tblW w:w="1516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7"/>
        <w:gridCol w:w="1418"/>
        <w:gridCol w:w="6237"/>
        <w:gridCol w:w="992"/>
        <w:gridCol w:w="993"/>
        <w:gridCol w:w="1701"/>
        <w:gridCol w:w="1558"/>
        <w:gridCol w:w="1702"/>
      </w:tblGrid>
      <w:tr w:rsidR="00AD3B0F" w:rsidRPr="00192043" w:rsidTr="00D83946">
        <w:trPr>
          <w:trHeight w:val="318"/>
        </w:trPr>
        <w:tc>
          <w:tcPr>
            <w:tcW w:w="567" w:type="dxa"/>
            <w:vMerge w:val="restart"/>
          </w:tcPr>
          <w:p w:rsidR="00AD3B0F" w:rsidRPr="00192043" w:rsidRDefault="00AD3B0F" w:rsidP="007E4BD4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proofErr w:type="spell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Но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</w:t>
            </w: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мер</w:t>
            </w:r>
            <w:proofErr w:type="spellEnd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строки</w:t>
            </w:r>
          </w:p>
        </w:tc>
        <w:tc>
          <w:tcPr>
            <w:tcW w:w="1418" w:type="dxa"/>
            <w:vMerge w:val="restart"/>
          </w:tcPr>
          <w:p w:rsidR="00AD3B0F" w:rsidRPr="00192043" w:rsidRDefault="00AD3B0F" w:rsidP="007E4BD4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proofErr w:type="spell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Наимено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-вание</w:t>
            </w:r>
            <w:proofErr w:type="spellEnd"/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населен</w:t>
            </w: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ного пункта</w:t>
            </w:r>
          </w:p>
        </w:tc>
        <w:tc>
          <w:tcPr>
            <w:tcW w:w="6237" w:type="dxa"/>
            <w:vMerge w:val="restart"/>
          </w:tcPr>
          <w:p w:rsidR="00AD3B0F" w:rsidRPr="00192043" w:rsidRDefault="00AD3B0F" w:rsidP="007E4BD4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Наименование объекта</w:t>
            </w:r>
          </w:p>
        </w:tc>
        <w:tc>
          <w:tcPr>
            <w:tcW w:w="1985" w:type="dxa"/>
            <w:gridSpan w:val="2"/>
          </w:tcPr>
          <w:p w:rsidR="00AD3B0F" w:rsidRPr="00192043" w:rsidRDefault="00AD3B0F" w:rsidP="007E4BD4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Мощность</w:t>
            </w:r>
          </w:p>
        </w:tc>
        <w:tc>
          <w:tcPr>
            <w:tcW w:w="4961" w:type="dxa"/>
            <w:gridSpan w:val="3"/>
          </w:tcPr>
          <w:p w:rsidR="00AD3B0F" w:rsidRPr="00192043" w:rsidRDefault="00AD3B0F" w:rsidP="007E4BD4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Стоимость в ценах соответствующих лет (рублей)</w:t>
            </w:r>
          </w:p>
        </w:tc>
      </w:tr>
      <w:tr w:rsidR="00AD3B0F" w:rsidRPr="00192043" w:rsidTr="00D83946">
        <w:trPr>
          <w:trHeight w:val="63"/>
        </w:trPr>
        <w:tc>
          <w:tcPr>
            <w:tcW w:w="567" w:type="dxa"/>
            <w:vMerge/>
          </w:tcPr>
          <w:p w:rsidR="00AD3B0F" w:rsidRPr="00192043" w:rsidRDefault="00AD3B0F" w:rsidP="007E4BD4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D3B0F" w:rsidRPr="00192043" w:rsidRDefault="00AD3B0F" w:rsidP="007E4BD4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237" w:type="dxa"/>
            <w:vMerge/>
          </w:tcPr>
          <w:p w:rsidR="00AD3B0F" w:rsidRPr="00192043" w:rsidRDefault="00AD3B0F" w:rsidP="007E4BD4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AD3B0F" w:rsidRPr="00192043" w:rsidRDefault="00AD3B0F" w:rsidP="007E4BD4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кв. м</w:t>
            </w:r>
          </w:p>
        </w:tc>
        <w:tc>
          <w:tcPr>
            <w:tcW w:w="993" w:type="dxa"/>
            <w:vMerge w:val="restart"/>
          </w:tcPr>
          <w:p w:rsidR="00AD3B0F" w:rsidRPr="00192043" w:rsidRDefault="00AD3B0F" w:rsidP="007E4BD4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п. м</w:t>
            </w:r>
          </w:p>
        </w:tc>
        <w:tc>
          <w:tcPr>
            <w:tcW w:w="1701" w:type="dxa"/>
            <w:vMerge w:val="restart"/>
          </w:tcPr>
          <w:p w:rsidR="00AD3B0F" w:rsidRPr="00192043" w:rsidRDefault="00AD3B0F" w:rsidP="007E4BD4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всего</w:t>
            </w:r>
          </w:p>
        </w:tc>
        <w:tc>
          <w:tcPr>
            <w:tcW w:w="3260" w:type="dxa"/>
            <w:gridSpan w:val="2"/>
          </w:tcPr>
          <w:p w:rsidR="00AD3B0F" w:rsidRPr="00192043" w:rsidRDefault="00AD3B0F" w:rsidP="007E4BD4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 том числе</w:t>
            </w:r>
          </w:p>
        </w:tc>
      </w:tr>
      <w:tr w:rsidR="00AD3B0F" w:rsidRPr="00192043" w:rsidTr="00D83946">
        <w:trPr>
          <w:trHeight w:val="226"/>
        </w:trPr>
        <w:tc>
          <w:tcPr>
            <w:tcW w:w="567" w:type="dxa"/>
            <w:vMerge/>
          </w:tcPr>
          <w:p w:rsidR="00AD3B0F" w:rsidRPr="00192043" w:rsidRDefault="00AD3B0F" w:rsidP="007E4BD4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D3B0F" w:rsidRPr="00192043" w:rsidRDefault="00AD3B0F" w:rsidP="007E4BD4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237" w:type="dxa"/>
            <w:vMerge/>
          </w:tcPr>
          <w:p w:rsidR="00AD3B0F" w:rsidRPr="00192043" w:rsidRDefault="00AD3B0F" w:rsidP="007E4BD4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D3B0F" w:rsidRPr="00192043" w:rsidRDefault="00AD3B0F" w:rsidP="007E4BD4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AD3B0F" w:rsidRPr="00192043" w:rsidRDefault="00AD3B0F" w:rsidP="007E4BD4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D3B0F" w:rsidRPr="00192043" w:rsidRDefault="00AD3B0F" w:rsidP="007E4BD4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558" w:type="dxa"/>
          </w:tcPr>
          <w:p w:rsidR="00AD3B0F" w:rsidRDefault="00AD3B0F" w:rsidP="007E4BD4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областной </w:t>
            </w:r>
          </w:p>
          <w:p w:rsidR="00AD3B0F" w:rsidRPr="00192043" w:rsidRDefault="00AD3B0F" w:rsidP="007E4BD4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бюджет</w:t>
            </w:r>
          </w:p>
        </w:tc>
        <w:tc>
          <w:tcPr>
            <w:tcW w:w="1702" w:type="dxa"/>
          </w:tcPr>
          <w:p w:rsidR="00AD3B0F" w:rsidRPr="00192043" w:rsidRDefault="00AD3B0F" w:rsidP="007E4BD4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местный бюджет</w:t>
            </w:r>
          </w:p>
        </w:tc>
      </w:tr>
    </w:tbl>
    <w:p w:rsidR="00AD3B0F" w:rsidRPr="00192043" w:rsidRDefault="00AD3B0F" w:rsidP="00AD3B0F">
      <w:pPr>
        <w:rPr>
          <w:sz w:val="2"/>
          <w:szCs w:val="2"/>
        </w:rPr>
      </w:pPr>
    </w:p>
    <w:tbl>
      <w:tblPr>
        <w:tblW w:w="1516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6"/>
        <w:gridCol w:w="1418"/>
        <w:gridCol w:w="6238"/>
        <w:gridCol w:w="993"/>
        <w:gridCol w:w="992"/>
        <w:gridCol w:w="1701"/>
        <w:gridCol w:w="1559"/>
        <w:gridCol w:w="1701"/>
      </w:tblGrid>
      <w:tr w:rsidR="00AD3B0F" w:rsidRPr="00B800F5" w:rsidTr="00BE25F5">
        <w:trPr>
          <w:trHeight w:val="226"/>
          <w:tblHeader/>
        </w:trPr>
        <w:tc>
          <w:tcPr>
            <w:tcW w:w="566" w:type="dxa"/>
            <w:shd w:val="clear" w:color="auto" w:fill="auto"/>
            <w:vAlign w:val="center"/>
          </w:tcPr>
          <w:p w:rsidR="00AD3B0F" w:rsidRPr="00B800F5" w:rsidRDefault="00AD3B0F" w:rsidP="007E4BD4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D3B0F" w:rsidRPr="00B800F5" w:rsidRDefault="00AD3B0F" w:rsidP="007E4BD4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6238" w:type="dxa"/>
            <w:shd w:val="clear" w:color="auto" w:fill="auto"/>
            <w:vAlign w:val="center"/>
          </w:tcPr>
          <w:p w:rsidR="00AD3B0F" w:rsidRPr="00B800F5" w:rsidRDefault="00AD3B0F" w:rsidP="007E4BD4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D3B0F" w:rsidRPr="00CF49F2" w:rsidRDefault="007B25DF" w:rsidP="007E4BD4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D3B0F" w:rsidRPr="00B800F5" w:rsidRDefault="00AD3B0F" w:rsidP="007E4BD4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3B0F" w:rsidRPr="00B800F5" w:rsidRDefault="00656D80" w:rsidP="007E4BD4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3B0F" w:rsidRPr="00B800F5" w:rsidRDefault="00656D80" w:rsidP="003C6AB6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3B0F" w:rsidRPr="00B800F5" w:rsidRDefault="00656D80" w:rsidP="003C6AB6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</w:t>
            </w:r>
          </w:p>
        </w:tc>
      </w:tr>
      <w:tr w:rsidR="006E1F4C" w:rsidRPr="00B800F5" w:rsidTr="007E4BD4">
        <w:trPr>
          <w:trHeight w:val="226"/>
        </w:trPr>
        <w:tc>
          <w:tcPr>
            <w:tcW w:w="566" w:type="dxa"/>
          </w:tcPr>
          <w:p w:rsidR="006E1F4C" w:rsidRPr="00B800F5" w:rsidRDefault="006E1F4C" w:rsidP="007E4BD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1F4C" w:rsidRPr="00B800F5" w:rsidRDefault="006E1F4C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г.Каменск-Уральский</w:t>
            </w:r>
          </w:p>
        </w:tc>
        <w:tc>
          <w:tcPr>
            <w:tcW w:w="6238" w:type="dxa"/>
          </w:tcPr>
          <w:p w:rsidR="006E1F4C" w:rsidRPr="00B800F5" w:rsidRDefault="006E1F4C" w:rsidP="007E4BD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ул.Декабристов</w:t>
            </w:r>
          </w:p>
        </w:tc>
        <w:tc>
          <w:tcPr>
            <w:tcW w:w="993" w:type="dxa"/>
          </w:tcPr>
          <w:p w:rsidR="006E1F4C" w:rsidRPr="00CF49F2" w:rsidRDefault="009C71B0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4000,0</w:t>
            </w:r>
          </w:p>
        </w:tc>
        <w:tc>
          <w:tcPr>
            <w:tcW w:w="992" w:type="dxa"/>
          </w:tcPr>
          <w:p w:rsidR="006E1F4C" w:rsidRPr="00B800F5" w:rsidRDefault="006E1F4C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E1F4C" w:rsidRPr="006E1F4C" w:rsidRDefault="006E1F4C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7E4BD4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8939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089,20</w:t>
            </w:r>
          </w:p>
        </w:tc>
        <w:tc>
          <w:tcPr>
            <w:tcW w:w="1559" w:type="dxa"/>
          </w:tcPr>
          <w:p w:rsidR="006E1F4C" w:rsidRPr="006E1F4C" w:rsidRDefault="006E1F4C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7E4BD4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8492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134,74</w:t>
            </w:r>
          </w:p>
        </w:tc>
        <w:tc>
          <w:tcPr>
            <w:tcW w:w="1701" w:type="dxa"/>
          </w:tcPr>
          <w:p w:rsidR="006E1F4C" w:rsidRPr="006E1F4C" w:rsidRDefault="006E1F4C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7E4BD4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446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954,46</w:t>
            </w:r>
          </w:p>
        </w:tc>
      </w:tr>
      <w:tr w:rsidR="006E1F4C" w:rsidRPr="00B800F5" w:rsidTr="007E4BD4">
        <w:trPr>
          <w:trHeight w:val="226"/>
        </w:trPr>
        <w:tc>
          <w:tcPr>
            <w:tcW w:w="566" w:type="dxa"/>
          </w:tcPr>
          <w:p w:rsidR="006E1F4C" w:rsidRPr="00B800F5" w:rsidRDefault="006E1F4C" w:rsidP="007E4BD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1F4C" w:rsidRPr="00B800F5" w:rsidRDefault="006E1F4C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6E1F4C" w:rsidRPr="00B800F5" w:rsidRDefault="006E1F4C" w:rsidP="007E4BD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ул.Челябинская от ул.Октябрьской до ул.Менделеева </w:t>
            </w:r>
          </w:p>
        </w:tc>
        <w:tc>
          <w:tcPr>
            <w:tcW w:w="993" w:type="dxa"/>
          </w:tcPr>
          <w:p w:rsidR="006E1F4C" w:rsidRPr="00CF49F2" w:rsidRDefault="009C71B0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4444,0</w:t>
            </w:r>
          </w:p>
        </w:tc>
        <w:tc>
          <w:tcPr>
            <w:tcW w:w="992" w:type="dxa"/>
          </w:tcPr>
          <w:p w:rsidR="006E1F4C" w:rsidRPr="00B800F5" w:rsidRDefault="006E1F4C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E1F4C" w:rsidRPr="006E1F4C" w:rsidRDefault="006E1F4C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7E4BD4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11205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548,40</w:t>
            </w:r>
          </w:p>
        </w:tc>
        <w:tc>
          <w:tcPr>
            <w:tcW w:w="1559" w:type="dxa"/>
          </w:tcPr>
          <w:p w:rsidR="006E1F4C" w:rsidRPr="006E1F4C" w:rsidRDefault="006E1F4C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7E4BD4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10645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270,98</w:t>
            </w:r>
          </w:p>
        </w:tc>
        <w:tc>
          <w:tcPr>
            <w:tcW w:w="1701" w:type="dxa"/>
          </w:tcPr>
          <w:p w:rsidR="006E1F4C" w:rsidRPr="006E1F4C" w:rsidRDefault="006E1F4C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7E4BD4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560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277,42</w:t>
            </w:r>
          </w:p>
        </w:tc>
      </w:tr>
      <w:tr w:rsidR="0044578A" w:rsidRPr="00B800F5" w:rsidTr="007E4BD4">
        <w:trPr>
          <w:trHeight w:val="226"/>
        </w:trPr>
        <w:tc>
          <w:tcPr>
            <w:tcW w:w="566" w:type="dxa"/>
          </w:tcPr>
          <w:p w:rsidR="0044578A" w:rsidRPr="00B800F5" w:rsidRDefault="0044578A" w:rsidP="002459A7">
            <w:pPr>
              <w:pStyle w:val="ConsPlusNormal"/>
              <w:pageBreakBefore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44578A" w:rsidRPr="00B800F5" w:rsidRDefault="0044578A" w:rsidP="002459A7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г.Каменск-Уральский -«-</w:t>
            </w:r>
          </w:p>
        </w:tc>
        <w:tc>
          <w:tcPr>
            <w:tcW w:w="6238" w:type="dxa"/>
          </w:tcPr>
          <w:p w:rsidR="0044578A" w:rsidRPr="00B800F5" w:rsidRDefault="0044578A" w:rsidP="002459A7">
            <w:pPr>
              <w:pageBreakBefore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пер.Плотина </w:t>
            </w:r>
          </w:p>
        </w:tc>
        <w:tc>
          <w:tcPr>
            <w:tcW w:w="993" w:type="dxa"/>
          </w:tcPr>
          <w:p w:rsidR="0044578A" w:rsidRPr="00CF49F2" w:rsidRDefault="0093451A" w:rsidP="002459A7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2215,8</w:t>
            </w:r>
          </w:p>
        </w:tc>
        <w:tc>
          <w:tcPr>
            <w:tcW w:w="992" w:type="dxa"/>
          </w:tcPr>
          <w:p w:rsidR="0044578A" w:rsidRPr="00B800F5" w:rsidRDefault="0044578A" w:rsidP="002459A7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4765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508,40</w:t>
            </w:r>
          </w:p>
        </w:tc>
        <w:tc>
          <w:tcPr>
            <w:tcW w:w="1559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4527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232,98</w:t>
            </w: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238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275,42</w:t>
            </w:r>
          </w:p>
        </w:tc>
      </w:tr>
      <w:tr w:rsidR="0044578A" w:rsidRPr="00B800F5" w:rsidTr="007E4BD4">
        <w:trPr>
          <w:trHeight w:val="226"/>
        </w:trPr>
        <w:tc>
          <w:tcPr>
            <w:tcW w:w="566" w:type="dxa"/>
          </w:tcPr>
          <w:p w:rsidR="0044578A" w:rsidRPr="00B800F5" w:rsidRDefault="0044578A" w:rsidP="007E4BD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44578A" w:rsidRPr="00B800F5" w:rsidRDefault="0044578A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44578A" w:rsidRPr="00B800F5" w:rsidRDefault="0044578A" w:rsidP="007E4BD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</w:t>
            </w:r>
            <w:proofErr w:type="spellStart"/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>ул.Бугарева</w:t>
            </w:r>
            <w:proofErr w:type="spellEnd"/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44578A" w:rsidRPr="00CF49F2" w:rsidRDefault="00E65386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7592,6</w:t>
            </w:r>
          </w:p>
        </w:tc>
        <w:tc>
          <w:tcPr>
            <w:tcW w:w="992" w:type="dxa"/>
          </w:tcPr>
          <w:p w:rsidR="0044578A" w:rsidRPr="00B800F5" w:rsidRDefault="0044578A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20810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356,80</w:t>
            </w:r>
          </w:p>
        </w:tc>
        <w:tc>
          <w:tcPr>
            <w:tcW w:w="1559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19769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838,96</w:t>
            </w: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1040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517,84</w:t>
            </w:r>
          </w:p>
        </w:tc>
      </w:tr>
      <w:tr w:rsidR="0044578A" w:rsidRPr="00B800F5" w:rsidTr="007E4BD4">
        <w:trPr>
          <w:trHeight w:val="226"/>
        </w:trPr>
        <w:tc>
          <w:tcPr>
            <w:tcW w:w="566" w:type="dxa"/>
          </w:tcPr>
          <w:p w:rsidR="0044578A" w:rsidRPr="00B800F5" w:rsidRDefault="0044578A" w:rsidP="003C6AB6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44578A" w:rsidRPr="00B800F5" w:rsidRDefault="0044578A" w:rsidP="003C6AB6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44578A" w:rsidRPr="00B800F5" w:rsidRDefault="0044578A" w:rsidP="003C6AB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ул.Лечебная </w:t>
            </w:r>
          </w:p>
        </w:tc>
        <w:tc>
          <w:tcPr>
            <w:tcW w:w="993" w:type="dxa"/>
          </w:tcPr>
          <w:p w:rsidR="0044578A" w:rsidRPr="00CF49F2" w:rsidRDefault="009C71B0" w:rsidP="003C6AB6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3527,0</w:t>
            </w:r>
          </w:p>
        </w:tc>
        <w:tc>
          <w:tcPr>
            <w:tcW w:w="992" w:type="dxa"/>
          </w:tcPr>
          <w:p w:rsidR="0044578A" w:rsidRPr="00B800F5" w:rsidRDefault="0044578A" w:rsidP="003C6AB6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9541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224,00</w:t>
            </w:r>
          </w:p>
        </w:tc>
        <w:tc>
          <w:tcPr>
            <w:tcW w:w="1559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9064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162,80</w:t>
            </w: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477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061,20</w:t>
            </w:r>
          </w:p>
        </w:tc>
      </w:tr>
      <w:tr w:rsidR="0044578A" w:rsidRPr="00B800F5" w:rsidTr="007E4BD4">
        <w:trPr>
          <w:trHeight w:val="226"/>
        </w:trPr>
        <w:tc>
          <w:tcPr>
            <w:tcW w:w="566" w:type="dxa"/>
          </w:tcPr>
          <w:p w:rsidR="0044578A" w:rsidRPr="00B800F5" w:rsidRDefault="0044578A" w:rsidP="006B592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44578A" w:rsidRPr="00B800F5" w:rsidRDefault="0044578A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44578A" w:rsidRPr="00B800F5" w:rsidRDefault="0044578A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ул.Титова от ул.Ленина до ул.Мусоргского </w:t>
            </w:r>
          </w:p>
        </w:tc>
        <w:tc>
          <w:tcPr>
            <w:tcW w:w="993" w:type="dxa"/>
          </w:tcPr>
          <w:p w:rsidR="0044578A" w:rsidRPr="00CF49F2" w:rsidRDefault="009C71B0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3395,0</w:t>
            </w:r>
          </w:p>
        </w:tc>
        <w:tc>
          <w:tcPr>
            <w:tcW w:w="992" w:type="dxa"/>
          </w:tcPr>
          <w:p w:rsidR="0044578A" w:rsidRPr="00B800F5" w:rsidRDefault="0044578A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12135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530,40</w:t>
            </w:r>
          </w:p>
        </w:tc>
        <w:tc>
          <w:tcPr>
            <w:tcW w:w="1559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11528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753,88</w:t>
            </w: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606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776,52</w:t>
            </w:r>
          </w:p>
        </w:tc>
      </w:tr>
      <w:tr w:rsidR="0044578A" w:rsidRPr="00B800F5" w:rsidTr="007E4BD4">
        <w:trPr>
          <w:trHeight w:val="226"/>
        </w:trPr>
        <w:tc>
          <w:tcPr>
            <w:tcW w:w="566" w:type="dxa"/>
          </w:tcPr>
          <w:p w:rsidR="0044578A" w:rsidRPr="00B800F5" w:rsidRDefault="0044578A" w:rsidP="007E4BD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44578A" w:rsidRPr="00B800F5" w:rsidRDefault="0044578A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44578A" w:rsidRPr="00B800F5" w:rsidRDefault="0044578A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ул.Павлова </w:t>
            </w:r>
          </w:p>
        </w:tc>
        <w:tc>
          <w:tcPr>
            <w:tcW w:w="993" w:type="dxa"/>
          </w:tcPr>
          <w:p w:rsidR="0044578A" w:rsidRPr="00CF49F2" w:rsidRDefault="009C71B0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4658,0</w:t>
            </w:r>
          </w:p>
        </w:tc>
        <w:tc>
          <w:tcPr>
            <w:tcW w:w="992" w:type="dxa"/>
          </w:tcPr>
          <w:p w:rsidR="0044578A" w:rsidRPr="00B800F5" w:rsidRDefault="0044578A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14327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841,60</w:t>
            </w:r>
          </w:p>
        </w:tc>
        <w:tc>
          <w:tcPr>
            <w:tcW w:w="1559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13611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449,52</w:t>
            </w: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716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392,08</w:t>
            </w:r>
          </w:p>
        </w:tc>
      </w:tr>
      <w:tr w:rsidR="0044578A" w:rsidRPr="00B800F5" w:rsidTr="007E4BD4">
        <w:trPr>
          <w:trHeight w:val="226"/>
        </w:trPr>
        <w:tc>
          <w:tcPr>
            <w:tcW w:w="566" w:type="dxa"/>
          </w:tcPr>
          <w:p w:rsidR="0044578A" w:rsidRPr="00B800F5" w:rsidRDefault="0044578A" w:rsidP="007E4BD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44578A" w:rsidRPr="00B800F5" w:rsidRDefault="0044578A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44578A" w:rsidRPr="00B800F5" w:rsidRDefault="0044578A" w:rsidP="007E4BD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ул.Сибирская  от </w:t>
            </w:r>
            <w:proofErr w:type="spellStart"/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>ул.Синарской</w:t>
            </w:r>
            <w:proofErr w:type="spellEnd"/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до ул.Титова </w:t>
            </w:r>
          </w:p>
        </w:tc>
        <w:tc>
          <w:tcPr>
            <w:tcW w:w="993" w:type="dxa"/>
          </w:tcPr>
          <w:p w:rsidR="0044578A" w:rsidRPr="00CF49F2" w:rsidRDefault="004041E5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1528,0</w:t>
            </w:r>
          </w:p>
        </w:tc>
        <w:tc>
          <w:tcPr>
            <w:tcW w:w="992" w:type="dxa"/>
          </w:tcPr>
          <w:p w:rsidR="0044578A" w:rsidRPr="00B800F5" w:rsidRDefault="0044578A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6096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908,40</w:t>
            </w:r>
          </w:p>
        </w:tc>
        <w:tc>
          <w:tcPr>
            <w:tcW w:w="1559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5792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062,98</w:t>
            </w: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304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845,42</w:t>
            </w:r>
          </w:p>
        </w:tc>
      </w:tr>
      <w:tr w:rsidR="0044578A" w:rsidRPr="00B800F5" w:rsidTr="007E4BD4">
        <w:trPr>
          <w:trHeight w:val="226"/>
        </w:trPr>
        <w:tc>
          <w:tcPr>
            <w:tcW w:w="566" w:type="dxa"/>
          </w:tcPr>
          <w:p w:rsidR="0044578A" w:rsidRPr="00B800F5" w:rsidRDefault="0044578A" w:rsidP="007E4BD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44578A" w:rsidRPr="00B800F5" w:rsidRDefault="0044578A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44578A" w:rsidRPr="00B800F5" w:rsidRDefault="0044578A" w:rsidP="007E4BD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ул.Белинского  от ул.Механизаторов до ул.Белинского д.100 </w:t>
            </w:r>
          </w:p>
        </w:tc>
        <w:tc>
          <w:tcPr>
            <w:tcW w:w="993" w:type="dxa"/>
          </w:tcPr>
          <w:p w:rsidR="0044578A" w:rsidRPr="00CF49F2" w:rsidRDefault="004041E5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5710,0</w:t>
            </w:r>
          </w:p>
        </w:tc>
        <w:tc>
          <w:tcPr>
            <w:tcW w:w="992" w:type="dxa"/>
          </w:tcPr>
          <w:p w:rsidR="0044578A" w:rsidRPr="00B800F5" w:rsidRDefault="0044578A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14178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104,40</w:t>
            </w:r>
          </w:p>
        </w:tc>
        <w:tc>
          <w:tcPr>
            <w:tcW w:w="1559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13469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199,18</w:t>
            </w: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708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905,22</w:t>
            </w:r>
          </w:p>
        </w:tc>
      </w:tr>
      <w:tr w:rsidR="0044578A" w:rsidRPr="00B800F5" w:rsidTr="007E4BD4">
        <w:trPr>
          <w:trHeight w:val="226"/>
        </w:trPr>
        <w:tc>
          <w:tcPr>
            <w:tcW w:w="566" w:type="dxa"/>
          </w:tcPr>
          <w:p w:rsidR="0044578A" w:rsidRPr="00B800F5" w:rsidRDefault="0044578A" w:rsidP="002459A7">
            <w:pPr>
              <w:pStyle w:val="ConsPlusNormal"/>
              <w:pageBreakBefore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44578A" w:rsidRPr="00B800F5" w:rsidRDefault="0044578A" w:rsidP="002459A7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г.Каменск-Уральский</w:t>
            </w:r>
          </w:p>
        </w:tc>
        <w:tc>
          <w:tcPr>
            <w:tcW w:w="6238" w:type="dxa"/>
          </w:tcPr>
          <w:p w:rsidR="0044578A" w:rsidRPr="00B800F5" w:rsidRDefault="0044578A" w:rsidP="002459A7">
            <w:pPr>
              <w:pageBreakBefore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ул.Октябрьская от </w:t>
            </w:r>
            <w:proofErr w:type="spellStart"/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>ул.Исетской</w:t>
            </w:r>
            <w:proofErr w:type="spellEnd"/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до ул.Каменская</w:t>
            </w:r>
          </w:p>
        </w:tc>
        <w:tc>
          <w:tcPr>
            <w:tcW w:w="993" w:type="dxa"/>
          </w:tcPr>
          <w:p w:rsidR="0044578A" w:rsidRPr="00CF49F2" w:rsidRDefault="00E65386" w:rsidP="00884377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</w:t>
            </w:r>
            <w:r w:rsidR="00884377"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</w:t>
            </w: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54,2</w:t>
            </w:r>
          </w:p>
        </w:tc>
        <w:tc>
          <w:tcPr>
            <w:tcW w:w="992" w:type="dxa"/>
          </w:tcPr>
          <w:p w:rsidR="0044578A" w:rsidRPr="00B800F5" w:rsidRDefault="0044578A" w:rsidP="002459A7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19876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573,20</w:t>
            </w:r>
          </w:p>
        </w:tc>
        <w:tc>
          <w:tcPr>
            <w:tcW w:w="1559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18882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744,54</w:t>
            </w: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993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828,66</w:t>
            </w:r>
          </w:p>
        </w:tc>
      </w:tr>
      <w:tr w:rsidR="0044578A" w:rsidRPr="00B800F5" w:rsidTr="007E4BD4">
        <w:trPr>
          <w:trHeight w:val="226"/>
        </w:trPr>
        <w:tc>
          <w:tcPr>
            <w:tcW w:w="566" w:type="dxa"/>
          </w:tcPr>
          <w:p w:rsidR="0044578A" w:rsidRPr="00B800F5" w:rsidRDefault="0044578A" w:rsidP="007E4BD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44578A" w:rsidRPr="00B800F5" w:rsidRDefault="0044578A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44578A" w:rsidRPr="00B800F5" w:rsidRDefault="0044578A" w:rsidP="007E4BD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ул.Комиссаров от ул.Юбилейная до ул.Коминтерна</w:t>
            </w:r>
          </w:p>
        </w:tc>
        <w:tc>
          <w:tcPr>
            <w:tcW w:w="993" w:type="dxa"/>
          </w:tcPr>
          <w:p w:rsidR="0044578A" w:rsidRPr="00CF49F2" w:rsidRDefault="004041E5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3478,7</w:t>
            </w:r>
          </w:p>
        </w:tc>
        <w:tc>
          <w:tcPr>
            <w:tcW w:w="992" w:type="dxa"/>
          </w:tcPr>
          <w:p w:rsidR="0044578A" w:rsidRPr="00B800F5" w:rsidRDefault="0044578A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6992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958,00</w:t>
            </w:r>
          </w:p>
        </w:tc>
        <w:tc>
          <w:tcPr>
            <w:tcW w:w="1559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6643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310,10</w:t>
            </w: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349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647,90</w:t>
            </w:r>
          </w:p>
        </w:tc>
      </w:tr>
      <w:tr w:rsidR="0044578A" w:rsidRPr="00B800F5" w:rsidTr="007E4BD4">
        <w:trPr>
          <w:trHeight w:val="226"/>
        </w:trPr>
        <w:tc>
          <w:tcPr>
            <w:tcW w:w="566" w:type="dxa"/>
          </w:tcPr>
          <w:p w:rsidR="0044578A" w:rsidRPr="00B800F5" w:rsidRDefault="0044578A" w:rsidP="0077132D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44578A" w:rsidRPr="00B800F5" w:rsidRDefault="0044578A" w:rsidP="0077132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44578A" w:rsidRPr="00B800F5" w:rsidRDefault="0044578A" w:rsidP="0077132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на д.Н.Завод от автомобильной дороги </w:t>
            </w:r>
            <w:proofErr w:type="spellStart"/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Каменск-Уральский-Клевакинское</w:t>
            </w:r>
            <w:proofErr w:type="spellEnd"/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до ул.Большевиков</w:t>
            </w:r>
          </w:p>
        </w:tc>
        <w:tc>
          <w:tcPr>
            <w:tcW w:w="993" w:type="dxa"/>
          </w:tcPr>
          <w:p w:rsidR="0044578A" w:rsidRPr="00CF49F2" w:rsidRDefault="004041E5" w:rsidP="0077132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3553,0</w:t>
            </w:r>
          </w:p>
        </w:tc>
        <w:tc>
          <w:tcPr>
            <w:tcW w:w="992" w:type="dxa"/>
          </w:tcPr>
          <w:p w:rsidR="0044578A" w:rsidRPr="00B800F5" w:rsidRDefault="0044578A" w:rsidP="0077132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8777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466,00</w:t>
            </w:r>
          </w:p>
        </w:tc>
        <w:tc>
          <w:tcPr>
            <w:tcW w:w="1559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8338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592,70</w:t>
            </w: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438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873,30</w:t>
            </w:r>
          </w:p>
        </w:tc>
      </w:tr>
      <w:tr w:rsidR="0044578A" w:rsidRPr="00B800F5" w:rsidTr="007E4BD4">
        <w:trPr>
          <w:trHeight w:val="226"/>
        </w:trPr>
        <w:tc>
          <w:tcPr>
            <w:tcW w:w="566" w:type="dxa"/>
          </w:tcPr>
          <w:p w:rsidR="0044578A" w:rsidRPr="00B800F5" w:rsidRDefault="0044578A" w:rsidP="006B592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44578A" w:rsidRPr="00B800F5" w:rsidRDefault="0044578A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44578A" w:rsidRPr="00B800F5" w:rsidRDefault="0044578A" w:rsidP="006B592C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ул.Беляева от ул.Бажова до дома №24 по ул.Беляева</w:t>
            </w:r>
          </w:p>
        </w:tc>
        <w:tc>
          <w:tcPr>
            <w:tcW w:w="993" w:type="dxa"/>
          </w:tcPr>
          <w:p w:rsidR="0044578A" w:rsidRPr="00CF49F2" w:rsidRDefault="004041E5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1414,0</w:t>
            </w:r>
          </w:p>
        </w:tc>
        <w:tc>
          <w:tcPr>
            <w:tcW w:w="992" w:type="dxa"/>
          </w:tcPr>
          <w:p w:rsidR="0044578A" w:rsidRPr="00B800F5" w:rsidRDefault="0044578A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4444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740,00</w:t>
            </w:r>
          </w:p>
        </w:tc>
        <w:tc>
          <w:tcPr>
            <w:tcW w:w="1559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4222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503,00</w:t>
            </w:r>
          </w:p>
        </w:tc>
        <w:tc>
          <w:tcPr>
            <w:tcW w:w="1701" w:type="dxa"/>
          </w:tcPr>
          <w:p w:rsidR="0044578A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222</w:t>
            </w:r>
            <w:r w:rsidR="0044578A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237,00</w:t>
            </w:r>
          </w:p>
        </w:tc>
      </w:tr>
      <w:tr w:rsidR="003F4F7F" w:rsidRPr="00B800F5" w:rsidTr="007E4BD4">
        <w:trPr>
          <w:trHeight w:val="226"/>
        </w:trPr>
        <w:tc>
          <w:tcPr>
            <w:tcW w:w="566" w:type="dxa"/>
          </w:tcPr>
          <w:p w:rsidR="003F4F7F" w:rsidRPr="00B800F5" w:rsidRDefault="003F4F7F" w:rsidP="007E4BD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4F7F" w:rsidRPr="00B800F5" w:rsidRDefault="003F4F7F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3F4F7F" w:rsidRPr="00B800F5" w:rsidRDefault="003F4F7F" w:rsidP="007E4BD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</w:t>
            </w:r>
            <w:proofErr w:type="spellStart"/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>ул.Синарская</w:t>
            </w:r>
            <w:proofErr w:type="spellEnd"/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от ул.Сибирской до ул.Ленина</w:t>
            </w:r>
          </w:p>
        </w:tc>
        <w:tc>
          <w:tcPr>
            <w:tcW w:w="993" w:type="dxa"/>
          </w:tcPr>
          <w:p w:rsidR="003F4F7F" w:rsidRPr="00CF49F2" w:rsidRDefault="004041E5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1907,0</w:t>
            </w:r>
          </w:p>
        </w:tc>
        <w:tc>
          <w:tcPr>
            <w:tcW w:w="992" w:type="dxa"/>
          </w:tcPr>
          <w:p w:rsidR="003F4F7F" w:rsidRPr="00B800F5" w:rsidRDefault="003F4F7F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3F4F7F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6318</w:t>
            </w:r>
            <w:r w:rsidR="003F4F7F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496,80</w:t>
            </w:r>
          </w:p>
        </w:tc>
        <w:tc>
          <w:tcPr>
            <w:tcW w:w="1559" w:type="dxa"/>
          </w:tcPr>
          <w:p w:rsidR="003F4F7F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6002</w:t>
            </w:r>
            <w:r w:rsidR="003F4F7F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571,96</w:t>
            </w:r>
          </w:p>
        </w:tc>
        <w:tc>
          <w:tcPr>
            <w:tcW w:w="1701" w:type="dxa"/>
          </w:tcPr>
          <w:p w:rsidR="003F4F7F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315</w:t>
            </w:r>
            <w:r w:rsidR="003F4F7F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924,84</w:t>
            </w:r>
          </w:p>
        </w:tc>
      </w:tr>
      <w:tr w:rsidR="003F4F7F" w:rsidRPr="00B800F5" w:rsidTr="007E4BD4">
        <w:trPr>
          <w:trHeight w:val="226"/>
        </w:trPr>
        <w:tc>
          <w:tcPr>
            <w:tcW w:w="566" w:type="dxa"/>
          </w:tcPr>
          <w:p w:rsidR="003F4F7F" w:rsidRPr="00B800F5" w:rsidRDefault="003F4F7F" w:rsidP="007E4BD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4F7F" w:rsidRPr="00B800F5" w:rsidRDefault="003F4F7F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3F4F7F" w:rsidRPr="00B800F5" w:rsidRDefault="003F4F7F" w:rsidP="007E4BD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ул.Средняя  </w:t>
            </w:r>
          </w:p>
        </w:tc>
        <w:tc>
          <w:tcPr>
            <w:tcW w:w="993" w:type="dxa"/>
          </w:tcPr>
          <w:p w:rsidR="003F4F7F" w:rsidRPr="00CF49F2" w:rsidRDefault="009F7F29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871,0</w:t>
            </w:r>
          </w:p>
        </w:tc>
        <w:tc>
          <w:tcPr>
            <w:tcW w:w="992" w:type="dxa"/>
          </w:tcPr>
          <w:p w:rsidR="003F4F7F" w:rsidRPr="00B800F5" w:rsidRDefault="003F4F7F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3F4F7F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2780</w:t>
            </w:r>
            <w:r w:rsidR="003F4F7F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544,00</w:t>
            </w:r>
          </w:p>
        </w:tc>
        <w:tc>
          <w:tcPr>
            <w:tcW w:w="1559" w:type="dxa"/>
          </w:tcPr>
          <w:p w:rsidR="003F4F7F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2641</w:t>
            </w:r>
            <w:r w:rsidR="003F4F7F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516,80</w:t>
            </w:r>
          </w:p>
        </w:tc>
        <w:tc>
          <w:tcPr>
            <w:tcW w:w="1701" w:type="dxa"/>
          </w:tcPr>
          <w:p w:rsidR="003F4F7F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139</w:t>
            </w:r>
            <w:r w:rsidR="003F4F7F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027,20</w:t>
            </w:r>
          </w:p>
        </w:tc>
      </w:tr>
      <w:tr w:rsidR="003F4F7F" w:rsidRPr="00B800F5" w:rsidTr="007E4BD4">
        <w:trPr>
          <w:trHeight w:val="226"/>
        </w:trPr>
        <w:tc>
          <w:tcPr>
            <w:tcW w:w="566" w:type="dxa"/>
          </w:tcPr>
          <w:p w:rsidR="003F4F7F" w:rsidRPr="00B800F5" w:rsidRDefault="003F4F7F" w:rsidP="007E4BD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4F7F" w:rsidRPr="00B800F5" w:rsidRDefault="003F4F7F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3F4F7F" w:rsidRPr="00B800F5" w:rsidRDefault="003F4F7F" w:rsidP="007E4BD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ул.Набережная </w:t>
            </w:r>
          </w:p>
        </w:tc>
        <w:tc>
          <w:tcPr>
            <w:tcW w:w="993" w:type="dxa"/>
          </w:tcPr>
          <w:p w:rsidR="003F4F7F" w:rsidRPr="00CF49F2" w:rsidRDefault="00221824" w:rsidP="00CA18FD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</w:t>
            </w:r>
            <w:r w:rsidR="00CA18FD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</w:t>
            </w: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08,0</w:t>
            </w:r>
          </w:p>
        </w:tc>
        <w:tc>
          <w:tcPr>
            <w:tcW w:w="992" w:type="dxa"/>
          </w:tcPr>
          <w:p w:rsidR="003F4F7F" w:rsidRPr="00B800F5" w:rsidRDefault="003F4F7F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3F4F7F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23979</w:t>
            </w:r>
            <w:r w:rsidR="003F4F7F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331,20</w:t>
            </w:r>
          </w:p>
        </w:tc>
        <w:tc>
          <w:tcPr>
            <w:tcW w:w="1559" w:type="dxa"/>
          </w:tcPr>
          <w:p w:rsidR="003F4F7F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22780</w:t>
            </w:r>
            <w:r w:rsidR="003F4F7F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364,64</w:t>
            </w:r>
          </w:p>
        </w:tc>
        <w:tc>
          <w:tcPr>
            <w:tcW w:w="1701" w:type="dxa"/>
          </w:tcPr>
          <w:p w:rsidR="003F4F7F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1198</w:t>
            </w:r>
            <w:r w:rsidR="003F4F7F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966,56</w:t>
            </w:r>
          </w:p>
        </w:tc>
      </w:tr>
      <w:tr w:rsidR="003F4F7F" w:rsidRPr="00B800F5" w:rsidTr="007E4BD4">
        <w:trPr>
          <w:trHeight w:val="226"/>
        </w:trPr>
        <w:tc>
          <w:tcPr>
            <w:tcW w:w="566" w:type="dxa"/>
          </w:tcPr>
          <w:p w:rsidR="003F4F7F" w:rsidRPr="00B800F5" w:rsidRDefault="003F4F7F" w:rsidP="002459A7">
            <w:pPr>
              <w:pStyle w:val="ConsPlusNormal"/>
              <w:pageBreakBefore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4F7F" w:rsidRPr="00B800F5" w:rsidRDefault="003F4F7F" w:rsidP="002459A7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г.Каменск-Уральский </w:t>
            </w:r>
          </w:p>
        </w:tc>
        <w:tc>
          <w:tcPr>
            <w:tcW w:w="6238" w:type="dxa"/>
          </w:tcPr>
          <w:p w:rsidR="003F4F7F" w:rsidRPr="00B800F5" w:rsidRDefault="003F4F7F" w:rsidP="002459A7">
            <w:pPr>
              <w:pageBreakBefore/>
              <w:rPr>
                <w:rFonts w:ascii="Liberation Serif" w:hAnsi="Liberation Serif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B800F5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ул.Большевиков от дома № 78 до автомобильной дороги </w:t>
            </w:r>
            <w:proofErr w:type="spellStart"/>
            <w:r w:rsidRPr="00B800F5">
              <w:rPr>
                <w:rFonts w:ascii="Liberation Serif" w:hAnsi="Liberation Serif"/>
                <w:sz w:val="24"/>
                <w:szCs w:val="24"/>
              </w:rPr>
              <w:t>Каменск-Уральский-Клевакинское</w:t>
            </w:r>
            <w:proofErr w:type="spellEnd"/>
            <w:r w:rsidRPr="00B800F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3F4F7F" w:rsidRPr="00CF49F2" w:rsidRDefault="009F7F29" w:rsidP="002459A7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6507,0</w:t>
            </w:r>
          </w:p>
        </w:tc>
        <w:tc>
          <w:tcPr>
            <w:tcW w:w="992" w:type="dxa"/>
          </w:tcPr>
          <w:p w:rsidR="003F4F7F" w:rsidRPr="00B800F5" w:rsidRDefault="003F4F7F" w:rsidP="002459A7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3F4F7F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15538</w:t>
            </w:r>
            <w:r w:rsidR="003F4F7F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195,20</w:t>
            </w:r>
          </w:p>
        </w:tc>
        <w:tc>
          <w:tcPr>
            <w:tcW w:w="1559" w:type="dxa"/>
          </w:tcPr>
          <w:p w:rsidR="003F4F7F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14761</w:t>
            </w:r>
            <w:r w:rsidR="003F4F7F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285,44</w:t>
            </w:r>
          </w:p>
        </w:tc>
        <w:tc>
          <w:tcPr>
            <w:tcW w:w="1701" w:type="dxa"/>
          </w:tcPr>
          <w:p w:rsidR="003F4F7F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776</w:t>
            </w:r>
            <w:r w:rsidR="003F4F7F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909,76</w:t>
            </w:r>
          </w:p>
        </w:tc>
      </w:tr>
      <w:tr w:rsidR="003F4F7F" w:rsidRPr="00B800F5" w:rsidTr="007E4BD4">
        <w:trPr>
          <w:trHeight w:val="226"/>
        </w:trPr>
        <w:tc>
          <w:tcPr>
            <w:tcW w:w="566" w:type="dxa"/>
          </w:tcPr>
          <w:p w:rsidR="003F4F7F" w:rsidRPr="00B800F5" w:rsidRDefault="003F4F7F" w:rsidP="007E4BD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4F7F" w:rsidRPr="00B800F5" w:rsidRDefault="003F4F7F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3F4F7F" w:rsidRPr="00B800F5" w:rsidRDefault="003F4F7F" w:rsidP="007E4BD4">
            <w:pPr>
              <w:rPr>
                <w:rFonts w:ascii="Liberation Serif" w:hAnsi="Liberation Serif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B800F5">
              <w:rPr>
                <w:rFonts w:ascii="Liberation Serif" w:hAnsi="Liberation Serif"/>
                <w:sz w:val="24"/>
                <w:szCs w:val="24"/>
              </w:rPr>
              <w:t>Автомобильная дорога по ул.Мичурина от ул.Пугачева до дома № 86 по пр.Победы</w:t>
            </w:r>
          </w:p>
        </w:tc>
        <w:tc>
          <w:tcPr>
            <w:tcW w:w="993" w:type="dxa"/>
          </w:tcPr>
          <w:p w:rsidR="003F4F7F" w:rsidRPr="00CF49F2" w:rsidRDefault="003219CE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2926,0</w:t>
            </w:r>
          </w:p>
        </w:tc>
        <w:tc>
          <w:tcPr>
            <w:tcW w:w="992" w:type="dxa"/>
          </w:tcPr>
          <w:p w:rsidR="003F4F7F" w:rsidRPr="00B800F5" w:rsidRDefault="003F4F7F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3F4F7F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8019</w:t>
            </w:r>
            <w:r w:rsidR="003F4F7F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364,80</w:t>
            </w:r>
          </w:p>
        </w:tc>
        <w:tc>
          <w:tcPr>
            <w:tcW w:w="1559" w:type="dxa"/>
          </w:tcPr>
          <w:p w:rsidR="003F4F7F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7618</w:t>
            </w:r>
            <w:r w:rsidR="003F4F7F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396,56</w:t>
            </w:r>
          </w:p>
        </w:tc>
        <w:tc>
          <w:tcPr>
            <w:tcW w:w="1701" w:type="dxa"/>
          </w:tcPr>
          <w:p w:rsidR="003F4F7F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400</w:t>
            </w:r>
            <w:r w:rsidR="003F4F7F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968,24</w:t>
            </w:r>
          </w:p>
        </w:tc>
      </w:tr>
      <w:tr w:rsidR="007E4BD4" w:rsidRPr="00B800F5" w:rsidTr="007E4BD4">
        <w:trPr>
          <w:trHeight w:val="226"/>
        </w:trPr>
        <w:tc>
          <w:tcPr>
            <w:tcW w:w="566" w:type="dxa"/>
          </w:tcPr>
          <w:p w:rsidR="007E4BD4" w:rsidRPr="00B800F5" w:rsidRDefault="007E4BD4" w:rsidP="002459A7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E4BD4" w:rsidRPr="00B800F5" w:rsidRDefault="007E4BD4" w:rsidP="002459A7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E4BD4" w:rsidRPr="00B800F5" w:rsidRDefault="007E4BD4" w:rsidP="002459A7">
            <w:pPr>
              <w:rPr>
                <w:rFonts w:ascii="Liberation Serif" w:hAnsi="Liberation Serif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</w:t>
            </w:r>
            <w:r w:rsidRPr="00B800F5">
              <w:rPr>
                <w:rFonts w:ascii="Liberation Serif" w:hAnsi="Liberation Serif"/>
                <w:sz w:val="24"/>
                <w:szCs w:val="24"/>
              </w:rPr>
              <w:t>дорога по ул.1-я Синарская от ул.Северный проезд до развилки на п.Мирный</w:t>
            </w:r>
          </w:p>
        </w:tc>
        <w:tc>
          <w:tcPr>
            <w:tcW w:w="993" w:type="dxa"/>
          </w:tcPr>
          <w:p w:rsidR="007E4BD4" w:rsidRPr="00CF49F2" w:rsidRDefault="003219CE" w:rsidP="002459A7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8309,7</w:t>
            </w:r>
          </w:p>
        </w:tc>
        <w:tc>
          <w:tcPr>
            <w:tcW w:w="992" w:type="dxa"/>
          </w:tcPr>
          <w:p w:rsidR="007E4BD4" w:rsidRPr="00B800F5" w:rsidRDefault="007E4BD4" w:rsidP="002459A7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4BD4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17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70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740,40</w:t>
            </w:r>
          </w:p>
        </w:tc>
        <w:tc>
          <w:tcPr>
            <w:tcW w:w="1559" w:type="dxa"/>
          </w:tcPr>
          <w:p w:rsidR="007E4BD4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16217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203,38</w:t>
            </w:r>
          </w:p>
        </w:tc>
        <w:tc>
          <w:tcPr>
            <w:tcW w:w="1701" w:type="dxa"/>
          </w:tcPr>
          <w:p w:rsidR="007E4BD4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853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537,02</w:t>
            </w:r>
          </w:p>
        </w:tc>
      </w:tr>
      <w:tr w:rsidR="007E4BD4" w:rsidRPr="00B800F5" w:rsidTr="007E4BD4">
        <w:trPr>
          <w:trHeight w:val="226"/>
        </w:trPr>
        <w:tc>
          <w:tcPr>
            <w:tcW w:w="566" w:type="dxa"/>
          </w:tcPr>
          <w:p w:rsidR="007E4BD4" w:rsidRPr="00B800F5" w:rsidRDefault="007E4BD4" w:rsidP="007E4BD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E4BD4" w:rsidRPr="00B800F5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E4BD4" w:rsidRPr="00B800F5" w:rsidRDefault="007E4BD4" w:rsidP="007E4BD4">
            <w:pPr>
              <w:rPr>
                <w:rFonts w:ascii="Liberation Serif" w:hAnsi="Liberation Serif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B800F5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ул.Ломоносова </w:t>
            </w:r>
          </w:p>
        </w:tc>
        <w:tc>
          <w:tcPr>
            <w:tcW w:w="993" w:type="dxa"/>
          </w:tcPr>
          <w:p w:rsidR="007E4BD4" w:rsidRPr="00CF49F2" w:rsidRDefault="003219CE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8500,0</w:t>
            </w:r>
          </w:p>
        </w:tc>
        <w:tc>
          <w:tcPr>
            <w:tcW w:w="992" w:type="dxa"/>
          </w:tcPr>
          <w:p w:rsidR="007E4BD4" w:rsidRPr="00B800F5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4BD4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19860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306,00</w:t>
            </w:r>
          </w:p>
        </w:tc>
        <w:tc>
          <w:tcPr>
            <w:tcW w:w="1559" w:type="dxa"/>
          </w:tcPr>
          <w:p w:rsidR="007E4BD4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18867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290,70</w:t>
            </w:r>
          </w:p>
        </w:tc>
        <w:tc>
          <w:tcPr>
            <w:tcW w:w="1701" w:type="dxa"/>
          </w:tcPr>
          <w:p w:rsidR="007E4BD4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993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015,30</w:t>
            </w:r>
          </w:p>
        </w:tc>
      </w:tr>
      <w:tr w:rsidR="007E4BD4" w:rsidRPr="006B592C" w:rsidTr="007E4BD4">
        <w:trPr>
          <w:trHeight w:val="226"/>
        </w:trPr>
        <w:tc>
          <w:tcPr>
            <w:tcW w:w="566" w:type="dxa"/>
          </w:tcPr>
          <w:p w:rsidR="007E4BD4" w:rsidRPr="00B800F5" w:rsidRDefault="007E4BD4" w:rsidP="006B592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E4BD4" w:rsidRPr="00B800F5" w:rsidRDefault="007E4BD4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E4BD4" w:rsidRPr="006B592C" w:rsidRDefault="007E4BD4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6B592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ул.Ленина от д.36 по ул.Ленина до моста через р.Каменка </w:t>
            </w:r>
          </w:p>
        </w:tc>
        <w:tc>
          <w:tcPr>
            <w:tcW w:w="993" w:type="dxa"/>
          </w:tcPr>
          <w:p w:rsidR="007E4BD4" w:rsidRPr="00CF49F2" w:rsidRDefault="003219CE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11026,0</w:t>
            </w:r>
          </w:p>
        </w:tc>
        <w:tc>
          <w:tcPr>
            <w:tcW w:w="992" w:type="dxa"/>
          </w:tcPr>
          <w:p w:rsidR="007E4BD4" w:rsidRPr="00B800F5" w:rsidRDefault="007E4BD4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4BD4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31604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347,20</w:t>
            </w:r>
          </w:p>
        </w:tc>
        <w:tc>
          <w:tcPr>
            <w:tcW w:w="1559" w:type="dxa"/>
          </w:tcPr>
          <w:p w:rsidR="007E4BD4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30024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129,84</w:t>
            </w:r>
          </w:p>
        </w:tc>
        <w:tc>
          <w:tcPr>
            <w:tcW w:w="1701" w:type="dxa"/>
          </w:tcPr>
          <w:p w:rsidR="007E4BD4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1580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217,36</w:t>
            </w:r>
          </w:p>
        </w:tc>
      </w:tr>
      <w:tr w:rsidR="007E4BD4" w:rsidRPr="00B800F5" w:rsidTr="007E4BD4">
        <w:trPr>
          <w:trHeight w:val="226"/>
        </w:trPr>
        <w:tc>
          <w:tcPr>
            <w:tcW w:w="566" w:type="dxa"/>
          </w:tcPr>
          <w:p w:rsidR="007E4BD4" w:rsidRPr="00B800F5" w:rsidRDefault="007E4BD4" w:rsidP="007E4BD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E4BD4" w:rsidRPr="00B800F5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E4BD4" w:rsidRPr="00B800F5" w:rsidRDefault="007E4BD4" w:rsidP="007E4BD4">
            <w:pPr>
              <w:rPr>
                <w:rFonts w:ascii="Liberation Serif" w:hAnsi="Liberation Serif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B800F5">
              <w:rPr>
                <w:rFonts w:ascii="Liberation Serif" w:hAnsi="Liberation Serif"/>
                <w:sz w:val="24"/>
                <w:szCs w:val="24"/>
              </w:rPr>
              <w:t>Автомобильная дорога по проезду на  пос.Чкалова от ул.Заводская до ул.1-е Мая</w:t>
            </w:r>
          </w:p>
        </w:tc>
        <w:tc>
          <w:tcPr>
            <w:tcW w:w="993" w:type="dxa"/>
          </w:tcPr>
          <w:p w:rsidR="007E4BD4" w:rsidRPr="00CF49F2" w:rsidRDefault="003219CE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14482,0</w:t>
            </w:r>
          </w:p>
        </w:tc>
        <w:tc>
          <w:tcPr>
            <w:tcW w:w="992" w:type="dxa"/>
          </w:tcPr>
          <w:p w:rsidR="007E4BD4" w:rsidRPr="00B800F5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4BD4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18254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355,60</w:t>
            </w:r>
          </w:p>
        </w:tc>
        <w:tc>
          <w:tcPr>
            <w:tcW w:w="1559" w:type="dxa"/>
          </w:tcPr>
          <w:p w:rsidR="007E4BD4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17341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637,82</w:t>
            </w:r>
          </w:p>
        </w:tc>
        <w:tc>
          <w:tcPr>
            <w:tcW w:w="1701" w:type="dxa"/>
          </w:tcPr>
          <w:p w:rsidR="007E4BD4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912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717,78</w:t>
            </w:r>
          </w:p>
        </w:tc>
      </w:tr>
      <w:tr w:rsidR="007E4BD4" w:rsidRPr="00B800F5" w:rsidTr="007E4BD4">
        <w:trPr>
          <w:trHeight w:val="226"/>
        </w:trPr>
        <w:tc>
          <w:tcPr>
            <w:tcW w:w="566" w:type="dxa"/>
          </w:tcPr>
          <w:p w:rsidR="007E4BD4" w:rsidRPr="00B800F5" w:rsidRDefault="007E4BD4" w:rsidP="007E4BD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E4BD4" w:rsidRPr="00B800F5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E4BD4" w:rsidRPr="00B800F5" w:rsidRDefault="007E4BD4" w:rsidP="007E4BD4">
            <w:pPr>
              <w:rPr>
                <w:rFonts w:ascii="Liberation Serif" w:hAnsi="Liberation Serif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B800F5">
              <w:rPr>
                <w:rFonts w:ascii="Liberation Serif" w:hAnsi="Liberation Serif"/>
                <w:sz w:val="24"/>
                <w:szCs w:val="24"/>
              </w:rPr>
              <w:t>Автомобильная дорога по ул.Северный проезд от ул.1-я Синарская до ул.Озерная, ул.Озерная от ул.Северный  проезд до ул.Кузнецова</w:t>
            </w:r>
          </w:p>
        </w:tc>
        <w:tc>
          <w:tcPr>
            <w:tcW w:w="993" w:type="dxa"/>
          </w:tcPr>
          <w:p w:rsidR="007E4BD4" w:rsidRPr="00CF49F2" w:rsidRDefault="003219CE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17190,0</w:t>
            </w:r>
          </w:p>
        </w:tc>
        <w:tc>
          <w:tcPr>
            <w:tcW w:w="992" w:type="dxa"/>
          </w:tcPr>
          <w:p w:rsidR="007E4BD4" w:rsidRPr="00B800F5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4BD4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35221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198,80</w:t>
            </w:r>
          </w:p>
        </w:tc>
        <w:tc>
          <w:tcPr>
            <w:tcW w:w="1559" w:type="dxa"/>
          </w:tcPr>
          <w:p w:rsidR="007E4BD4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33460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138,86</w:t>
            </w:r>
          </w:p>
        </w:tc>
        <w:tc>
          <w:tcPr>
            <w:tcW w:w="1701" w:type="dxa"/>
          </w:tcPr>
          <w:p w:rsidR="007E4BD4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1761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059,94</w:t>
            </w:r>
          </w:p>
        </w:tc>
      </w:tr>
      <w:tr w:rsidR="007E4BD4" w:rsidRPr="00B800F5" w:rsidTr="007E4BD4">
        <w:trPr>
          <w:trHeight w:val="226"/>
        </w:trPr>
        <w:tc>
          <w:tcPr>
            <w:tcW w:w="566" w:type="dxa"/>
          </w:tcPr>
          <w:p w:rsidR="007E4BD4" w:rsidRPr="00B800F5" w:rsidRDefault="007E4BD4" w:rsidP="007E4BD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E4BD4" w:rsidRPr="00B800F5" w:rsidRDefault="007E4BD4" w:rsidP="00A80E98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г.Каменск-Уральский</w:t>
            </w:r>
          </w:p>
        </w:tc>
        <w:tc>
          <w:tcPr>
            <w:tcW w:w="6238" w:type="dxa"/>
          </w:tcPr>
          <w:p w:rsidR="007E4BD4" w:rsidRPr="00B800F5" w:rsidRDefault="007E4BD4" w:rsidP="007E4BD4">
            <w:pPr>
              <w:rPr>
                <w:rFonts w:ascii="Liberation Serif" w:hAnsi="Liberation Serif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B800F5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ул.Акционерная </w:t>
            </w:r>
          </w:p>
        </w:tc>
        <w:tc>
          <w:tcPr>
            <w:tcW w:w="993" w:type="dxa"/>
          </w:tcPr>
          <w:p w:rsidR="007E4BD4" w:rsidRPr="00CF49F2" w:rsidRDefault="003219CE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6367,0</w:t>
            </w:r>
          </w:p>
        </w:tc>
        <w:tc>
          <w:tcPr>
            <w:tcW w:w="992" w:type="dxa"/>
          </w:tcPr>
          <w:p w:rsidR="007E4BD4" w:rsidRPr="00B800F5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4BD4" w:rsidRPr="006E1F4C" w:rsidRDefault="00C003D9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16021</w:t>
            </w:r>
            <w:r w:rsidR="007E4BD4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177,20</w:t>
            </w:r>
          </w:p>
        </w:tc>
        <w:tc>
          <w:tcPr>
            <w:tcW w:w="1559" w:type="dxa"/>
          </w:tcPr>
          <w:p w:rsidR="007E4BD4" w:rsidRPr="006E1F4C" w:rsidRDefault="00C003D9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15220</w:t>
            </w:r>
            <w:r w:rsidR="007E4BD4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118,34</w:t>
            </w:r>
          </w:p>
        </w:tc>
        <w:tc>
          <w:tcPr>
            <w:tcW w:w="1701" w:type="dxa"/>
          </w:tcPr>
          <w:p w:rsidR="007E4BD4" w:rsidRPr="006E1F4C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801058,86</w:t>
            </w:r>
          </w:p>
        </w:tc>
      </w:tr>
      <w:tr w:rsidR="007E4BD4" w:rsidRPr="00B800F5" w:rsidTr="007E4BD4">
        <w:trPr>
          <w:trHeight w:val="226"/>
        </w:trPr>
        <w:tc>
          <w:tcPr>
            <w:tcW w:w="566" w:type="dxa"/>
          </w:tcPr>
          <w:p w:rsidR="007E4BD4" w:rsidRPr="00B800F5" w:rsidRDefault="007E4BD4" w:rsidP="007E4BD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E4BD4" w:rsidRPr="00B800F5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E4BD4" w:rsidRPr="00B800F5" w:rsidRDefault="007E4BD4" w:rsidP="007E4BD4">
            <w:pPr>
              <w:rPr>
                <w:rFonts w:ascii="Liberation Serif" w:hAnsi="Liberation Serif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B800F5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ул.Ленина от пер.Санаторный до </w:t>
            </w:r>
            <w:proofErr w:type="spellStart"/>
            <w:r w:rsidRPr="00B800F5">
              <w:rPr>
                <w:rFonts w:ascii="Liberation Serif" w:hAnsi="Liberation Serif"/>
                <w:sz w:val="24"/>
                <w:szCs w:val="24"/>
              </w:rPr>
              <w:t>ул.Коммолодежи</w:t>
            </w:r>
            <w:proofErr w:type="spellEnd"/>
            <w:r w:rsidRPr="00B800F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7E4BD4" w:rsidRPr="00CF49F2" w:rsidRDefault="003219CE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16032,0</w:t>
            </w:r>
          </w:p>
        </w:tc>
        <w:tc>
          <w:tcPr>
            <w:tcW w:w="992" w:type="dxa"/>
          </w:tcPr>
          <w:p w:rsidR="007E4BD4" w:rsidRPr="00B800F5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4BD4" w:rsidRPr="006E1F4C" w:rsidRDefault="00C003D9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29527</w:t>
            </w:r>
            <w:r w:rsidR="007E4BD4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561,20</w:t>
            </w:r>
          </w:p>
        </w:tc>
        <w:tc>
          <w:tcPr>
            <w:tcW w:w="1559" w:type="dxa"/>
          </w:tcPr>
          <w:p w:rsidR="007E4BD4" w:rsidRPr="006E1F4C" w:rsidRDefault="007E4BD4" w:rsidP="00C003D9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28</w:t>
            </w:r>
            <w:r w:rsidR="00C003D9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051</w:t>
            </w:r>
            <w:r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183,14</w:t>
            </w:r>
          </w:p>
        </w:tc>
        <w:tc>
          <w:tcPr>
            <w:tcW w:w="1701" w:type="dxa"/>
          </w:tcPr>
          <w:p w:rsidR="007E4BD4" w:rsidRPr="006E1F4C" w:rsidRDefault="00C003D9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1476</w:t>
            </w:r>
            <w:r w:rsidR="007E4BD4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378,06</w:t>
            </w:r>
          </w:p>
        </w:tc>
      </w:tr>
      <w:tr w:rsidR="007E4BD4" w:rsidRPr="00B800F5" w:rsidTr="007E4BD4">
        <w:trPr>
          <w:trHeight w:val="226"/>
        </w:trPr>
        <w:tc>
          <w:tcPr>
            <w:tcW w:w="566" w:type="dxa"/>
          </w:tcPr>
          <w:p w:rsidR="007E4BD4" w:rsidRPr="00B800F5" w:rsidRDefault="007E4BD4" w:rsidP="007E4BD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E4BD4" w:rsidRPr="00B800F5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E4BD4" w:rsidRPr="00B800F5" w:rsidRDefault="007E4BD4" w:rsidP="007E4BD4">
            <w:pPr>
              <w:rPr>
                <w:rFonts w:ascii="Liberation Serif" w:hAnsi="Liberation Serif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B800F5">
              <w:rPr>
                <w:rFonts w:ascii="Liberation Serif" w:hAnsi="Liberation Serif"/>
                <w:sz w:val="24"/>
                <w:szCs w:val="24"/>
              </w:rPr>
              <w:t>Автомобильная дорога по ул.Октябрьская от ж/</w:t>
            </w:r>
            <w:proofErr w:type="spellStart"/>
            <w:r w:rsidRPr="00B800F5">
              <w:rPr>
                <w:rFonts w:ascii="Liberation Serif" w:hAnsi="Liberation Serif"/>
                <w:sz w:val="24"/>
                <w:szCs w:val="24"/>
              </w:rPr>
              <w:t>д</w:t>
            </w:r>
            <w:proofErr w:type="spellEnd"/>
            <w:r w:rsidRPr="00B800F5">
              <w:rPr>
                <w:rFonts w:ascii="Liberation Serif" w:hAnsi="Liberation Serif"/>
                <w:sz w:val="24"/>
                <w:szCs w:val="24"/>
              </w:rPr>
              <w:t xml:space="preserve"> переезда до ул.Алюминиевая</w:t>
            </w:r>
          </w:p>
        </w:tc>
        <w:tc>
          <w:tcPr>
            <w:tcW w:w="993" w:type="dxa"/>
          </w:tcPr>
          <w:p w:rsidR="007E4BD4" w:rsidRPr="00CF49F2" w:rsidRDefault="003219CE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10684,0</w:t>
            </w:r>
          </w:p>
        </w:tc>
        <w:tc>
          <w:tcPr>
            <w:tcW w:w="992" w:type="dxa"/>
          </w:tcPr>
          <w:p w:rsidR="007E4BD4" w:rsidRPr="00B800F5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4BD4" w:rsidRPr="006E1F4C" w:rsidRDefault="00C003D9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15056</w:t>
            </w:r>
            <w:r w:rsidR="007E4BD4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536,80</w:t>
            </w:r>
          </w:p>
        </w:tc>
        <w:tc>
          <w:tcPr>
            <w:tcW w:w="1559" w:type="dxa"/>
          </w:tcPr>
          <w:p w:rsidR="007E4BD4" w:rsidRPr="006E1F4C" w:rsidRDefault="00C003D9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14303</w:t>
            </w:r>
            <w:r w:rsidR="007E4BD4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709,96</w:t>
            </w:r>
          </w:p>
        </w:tc>
        <w:tc>
          <w:tcPr>
            <w:tcW w:w="1701" w:type="dxa"/>
          </w:tcPr>
          <w:p w:rsidR="007E4BD4" w:rsidRPr="006E1F4C" w:rsidRDefault="00C003D9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752</w:t>
            </w:r>
            <w:r w:rsidR="007E4BD4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826,84</w:t>
            </w:r>
          </w:p>
        </w:tc>
      </w:tr>
      <w:tr w:rsidR="007E4BD4" w:rsidRPr="00B800F5" w:rsidTr="007E4BD4">
        <w:trPr>
          <w:trHeight w:val="226"/>
        </w:trPr>
        <w:tc>
          <w:tcPr>
            <w:tcW w:w="566" w:type="dxa"/>
          </w:tcPr>
          <w:p w:rsidR="007E4BD4" w:rsidRPr="00B800F5" w:rsidRDefault="007E4BD4" w:rsidP="007E4BD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E4BD4" w:rsidRPr="00B800F5" w:rsidRDefault="007E4BD4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E4BD4" w:rsidRPr="00B800F5" w:rsidRDefault="007E4BD4" w:rsidP="007E4BD4">
            <w:pPr>
              <w:rPr>
                <w:rFonts w:ascii="Liberation Serif" w:hAnsi="Liberation Serif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B800F5">
              <w:rPr>
                <w:rFonts w:ascii="Liberation Serif" w:hAnsi="Liberation Serif"/>
                <w:sz w:val="24"/>
                <w:szCs w:val="24"/>
              </w:rPr>
              <w:t>Автомобильная дорога по ул.Алюминиевая от д.82 до д.58 по ул.Алюминиевая</w:t>
            </w:r>
          </w:p>
        </w:tc>
        <w:tc>
          <w:tcPr>
            <w:tcW w:w="993" w:type="dxa"/>
          </w:tcPr>
          <w:p w:rsidR="007E4BD4" w:rsidRPr="00CF49F2" w:rsidRDefault="007E715F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17624,0</w:t>
            </w:r>
          </w:p>
        </w:tc>
        <w:tc>
          <w:tcPr>
            <w:tcW w:w="992" w:type="dxa"/>
          </w:tcPr>
          <w:p w:rsidR="007E4BD4" w:rsidRPr="00B800F5" w:rsidRDefault="007E4BD4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4BD4" w:rsidRPr="006E1F4C" w:rsidRDefault="00C003D9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35384</w:t>
            </w:r>
            <w:r w:rsidR="007E4BD4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130,00</w:t>
            </w:r>
          </w:p>
        </w:tc>
        <w:tc>
          <w:tcPr>
            <w:tcW w:w="1559" w:type="dxa"/>
          </w:tcPr>
          <w:p w:rsidR="007E4BD4" w:rsidRPr="006E1F4C" w:rsidRDefault="00C003D9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33303</w:t>
            </w:r>
            <w:r w:rsidR="007E4BD4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196,20</w:t>
            </w:r>
          </w:p>
        </w:tc>
        <w:tc>
          <w:tcPr>
            <w:tcW w:w="1701" w:type="dxa"/>
          </w:tcPr>
          <w:p w:rsidR="007E4BD4" w:rsidRPr="006E1F4C" w:rsidRDefault="00C003D9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2080</w:t>
            </w:r>
            <w:r w:rsidR="007E4BD4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933,80</w:t>
            </w:r>
          </w:p>
        </w:tc>
      </w:tr>
      <w:tr w:rsidR="007E4BD4" w:rsidRPr="00B800F5" w:rsidTr="007E4BD4">
        <w:trPr>
          <w:trHeight w:val="226"/>
        </w:trPr>
        <w:tc>
          <w:tcPr>
            <w:tcW w:w="566" w:type="dxa"/>
          </w:tcPr>
          <w:p w:rsidR="007E4BD4" w:rsidRPr="00B800F5" w:rsidRDefault="007E4BD4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28.</w:t>
            </w:r>
          </w:p>
        </w:tc>
        <w:tc>
          <w:tcPr>
            <w:tcW w:w="1418" w:type="dxa"/>
          </w:tcPr>
          <w:p w:rsidR="007E4BD4" w:rsidRPr="00B800F5" w:rsidRDefault="007E4BD4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238" w:type="dxa"/>
          </w:tcPr>
          <w:p w:rsidR="007E4BD4" w:rsidRPr="00B800F5" w:rsidRDefault="007E4BD4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</w:t>
            </w:r>
            <w:proofErr w:type="spellStart"/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ул.Коммолодежи</w:t>
            </w:r>
            <w:proofErr w:type="spellEnd"/>
            <w:r w:rsidRPr="00B800F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от ул. Ленина до ул. Красных Орлов</w:t>
            </w:r>
          </w:p>
        </w:tc>
        <w:tc>
          <w:tcPr>
            <w:tcW w:w="993" w:type="dxa"/>
          </w:tcPr>
          <w:p w:rsidR="007E4BD4" w:rsidRPr="00CF49F2" w:rsidRDefault="00BE25F5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CF49F2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1640,0</w:t>
            </w:r>
          </w:p>
        </w:tc>
        <w:tc>
          <w:tcPr>
            <w:tcW w:w="992" w:type="dxa"/>
          </w:tcPr>
          <w:p w:rsidR="007E4BD4" w:rsidRPr="00B800F5" w:rsidRDefault="007E4BD4" w:rsidP="006B592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4BD4" w:rsidRPr="006E1F4C" w:rsidRDefault="00C003D9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4813</w:t>
            </w:r>
            <w:r w:rsidR="007E4BD4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918,80</w:t>
            </w:r>
          </w:p>
        </w:tc>
        <w:tc>
          <w:tcPr>
            <w:tcW w:w="1559" w:type="dxa"/>
          </w:tcPr>
          <w:p w:rsidR="007E4BD4" w:rsidRPr="006E1F4C" w:rsidRDefault="00C003D9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4420</w:t>
            </w:r>
            <w:r w:rsidR="007E4BD4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000,00</w:t>
            </w:r>
          </w:p>
        </w:tc>
        <w:tc>
          <w:tcPr>
            <w:tcW w:w="1701" w:type="dxa"/>
          </w:tcPr>
          <w:p w:rsidR="007E4BD4" w:rsidRPr="006E1F4C" w:rsidRDefault="00C003D9" w:rsidP="007E4BD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393</w:t>
            </w:r>
            <w:r w:rsidR="007E4BD4" w:rsidRPr="006E1F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918,80</w:t>
            </w:r>
          </w:p>
        </w:tc>
      </w:tr>
    </w:tbl>
    <w:p w:rsidR="00AD3B0F" w:rsidRDefault="00AD3B0F" w:rsidP="006E1F4C">
      <w:pPr>
        <w:jc w:val="both"/>
        <w:rPr>
          <w:rFonts w:ascii="Liberation Serif" w:hAnsi="Liberation Serif"/>
          <w:sz w:val="2"/>
          <w:szCs w:val="2"/>
        </w:rPr>
      </w:pPr>
    </w:p>
    <w:p w:rsidR="00C032BE" w:rsidRDefault="00C032BE" w:rsidP="006E1F4C">
      <w:pPr>
        <w:jc w:val="both"/>
        <w:rPr>
          <w:rFonts w:ascii="Liberation Serif" w:hAnsi="Liberation Serif"/>
          <w:sz w:val="2"/>
          <w:szCs w:val="2"/>
        </w:rPr>
      </w:pPr>
    </w:p>
    <w:p w:rsidR="00C032BE" w:rsidRPr="00C032BE" w:rsidRDefault="00C032BE" w:rsidP="006E1F4C">
      <w:pPr>
        <w:jc w:val="both"/>
        <w:rPr>
          <w:rFonts w:ascii="Liberation Serif" w:hAnsi="Liberation Serif"/>
          <w:sz w:val="28"/>
          <w:szCs w:val="28"/>
        </w:rPr>
      </w:pPr>
    </w:p>
    <w:sectPr w:rsidR="00C032BE" w:rsidRPr="00C032BE" w:rsidSect="00AD3B0F">
      <w:pgSz w:w="16838" w:h="11906" w:orient="landscape"/>
      <w:pgMar w:top="1701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C40" w:rsidRDefault="006E4C40" w:rsidP="005857CC">
      <w:r>
        <w:separator/>
      </w:r>
    </w:p>
  </w:endnote>
  <w:endnote w:type="continuationSeparator" w:id="0">
    <w:p w:rsidR="006E4C40" w:rsidRDefault="006E4C40" w:rsidP="00585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C40" w:rsidRDefault="006E4C40" w:rsidP="005857CC">
      <w:r>
        <w:separator/>
      </w:r>
    </w:p>
  </w:footnote>
  <w:footnote w:type="continuationSeparator" w:id="0">
    <w:p w:rsidR="006E4C40" w:rsidRDefault="006E4C40" w:rsidP="00585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BD4" w:rsidRDefault="000964D2">
    <w:pPr>
      <w:pStyle w:val="a7"/>
      <w:jc w:val="center"/>
    </w:pPr>
    <w:fldSimple w:instr=" PAGE   \* MERGEFORMAT ">
      <w:r w:rsidR="00A74613">
        <w:rPr>
          <w:noProof/>
        </w:rPr>
        <w:t>6</w:t>
      </w:r>
    </w:fldSimple>
  </w:p>
  <w:p w:rsidR="007E4BD4" w:rsidRDefault="007E4BD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0D67"/>
    <w:multiLevelType w:val="hybridMultilevel"/>
    <w:tmpl w:val="480AFDF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816EE"/>
    <w:multiLevelType w:val="hybridMultilevel"/>
    <w:tmpl w:val="960CC94E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52BC3582"/>
    <w:multiLevelType w:val="hybridMultilevel"/>
    <w:tmpl w:val="8D8E065E"/>
    <w:lvl w:ilvl="0" w:tplc="E5429C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D938EF"/>
    <w:multiLevelType w:val="hybridMultilevel"/>
    <w:tmpl w:val="2870B678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7D7659B6"/>
    <w:multiLevelType w:val="hybridMultilevel"/>
    <w:tmpl w:val="C106A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7CC"/>
    <w:rsid w:val="00013D66"/>
    <w:rsid w:val="000170C6"/>
    <w:rsid w:val="00036387"/>
    <w:rsid w:val="00045BE6"/>
    <w:rsid w:val="00046D6C"/>
    <w:rsid w:val="00053C4E"/>
    <w:rsid w:val="00061C94"/>
    <w:rsid w:val="00071D7A"/>
    <w:rsid w:val="00090493"/>
    <w:rsid w:val="00091AAE"/>
    <w:rsid w:val="000964D2"/>
    <w:rsid w:val="000C43F4"/>
    <w:rsid w:val="000D50C0"/>
    <w:rsid w:val="000F18D5"/>
    <w:rsid w:val="000F20BE"/>
    <w:rsid w:val="00112330"/>
    <w:rsid w:val="0011376C"/>
    <w:rsid w:val="00114E46"/>
    <w:rsid w:val="00125CF6"/>
    <w:rsid w:val="00130644"/>
    <w:rsid w:val="00133698"/>
    <w:rsid w:val="001353BC"/>
    <w:rsid w:val="0014403D"/>
    <w:rsid w:val="001604C7"/>
    <w:rsid w:val="001725D6"/>
    <w:rsid w:val="00180497"/>
    <w:rsid w:val="00192043"/>
    <w:rsid w:val="00193983"/>
    <w:rsid w:val="00195553"/>
    <w:rsid w:val="001A3D66"/>
    <w:rsid w:val="001B6285"/>
    <w:rsid w:val="001B650F"/>
    <w:rsid w:val="001C7B99"/>
    <w:rsid w:val="001D4864"/>
    <w:rsid w:val="001D75DD"/>
    <w:rsid w:val="00202F79"/>
    <w:rsid w:val="00210526"/>
    <w:rsid w:val="00210545"/>
    <w:rsid w:val="00210B84"/>
    <w:rsid w:val="002150D2"/>
    <w:rsid w:val="00221824"/>
    <w:rsid w:val="00224C71"/>
    <w:rsid w:val="0022527C"/>
    <w:rsid w:val="0023226A"/>
    <w:rsid w:val="0023383D"/>
    <w:rsid w:val="00241E19"/>
    <w:rsid w:val="002459A7"/>
    <w:rsid w:val="00261C13"/>
    <w:rsid w:val="00262FEE"/>
    <w:rsid w:val="00265C0E"/>
    <w:rsid w:val="00266908"/>
    <w:rsid w:val="002851C0"/>
    <w:rsid w:val="00286597"/>
    <w:rsid w:val="002A4B94"/>
    <w:rsid w:val="002B4290"/>
    <w:rsid w:val="002B7DC5"/>
    <w:rsid w:val="002C759B"/>
    <w:rsid w:val="002D5BED"/>
    <w:rsid w:val="002E39AE"/>
    <w:rsid w:val="002F278C"/>
    <w:rsid w:val="002F3952"/>
    <w:rsid w:val="00301773"/>
    <w:rsid w:val="00311136"/>
    <w:rsid w:val="00314C9F"/>
    <w:rsid w:val="00321480"/>
    <w:rsid w:val="003219CE"/>
    <w:rsid w:val="003222F0"/>
    <w:rsid w:val="00323C2A"/>
    <w:rsid w:val="00352B7E"/>
    <w:rsid w:val="003550FD"/>
    <w:rsid w:val="0037284C"/>
    <w:rsid w:val="00374C89"/>
    <w:rsid w:val="00381AF5"/>
    <w:rsid w:val="00397B59"/>
    <w:rsid w:val="003A59D2"/>
    <w:rsid w:val="003A5D56"/>
    <w:rsid w:val="003B6BE8"/>
    <w:rsid w:val="003C1D26"/>
    <w:rsid w:val="003C6AB6"/>
    <w:rsid w:val="003C7542"/>
    <w:rsid w:val="003E1C83"/>
    <w:rsid w:val="003E3C71"/>
    <w:rsid w:val="003F03AC"/>
    <w:rsid w:val="003F4F7F"/>
    <w:rsid w:val="003F6459"/>
    <w:rsid w:val="00402848"/>
    <w:rsid w:val="004041E5"/>
    <w:rsid w:val="00413489"/>
    <w:rsid w:val="00417694"/>
    <w:rsid w:val="00426C37"/>
    <w:rsid w:val="0044578A"/>
    <w:rsid w:val="004504E3"/>
    <w:rsid w:val="00451C0C"/>
    <w:rsid w:val="0045209A"/>
    <w:rsid w:val="004605A7"/>
    <w:rsid w:val="00467DE8"/>
    <w:rsid w:val="004838F4"/>
    <w:rsid w:val="00487070"/>
    <w:rsid w:val="00487214"/>
    <w:rsid w:val="00490410"/>
    <w:rsid w:val="00494364"/>
    <w:rsid w:val="004967C6"/>
    <w:rsid w:val="00497C45"/>
    <w:rsid w:val="004A0EDF"/>
    <w:rsid w:val="004A2986"/>
    <w:rsid w:val="004B4C7B"/>
    <w:rsid w:val="004C3D72"/>
    <w:rsid w:val="004C4CC9"/>
    <w:rsid w:val="004D40A6"/>
    <w:rsid w:val="004E3A05"/>
    <w:rsid w:val="004F1BF0"/>
    <w:rsid w:val="004F4246"/>
    <w:rsid w:val="00502FD3"/>
    <w:rsid w:val="0050333F"/>
    <w:rsid w:val="00535999"/>
    <w:rsid w:val="00536788"/>
    <w:rsid w:val="005700DA"/>
    <w:rsid w:val="005757B3"/>
    <w:rsid w:val="005857CC"/>
    <w:rsid w:val="00592678"/>
    <w:rsid w:val="005A2286"/>
    <w:rsid w:val="005A3988"/>
    <w:rsid w:val="005B5A31"/>
    <w:rsid w:val="005C53FC"/>
    <w:rsid w:val="005D517D"/>
    <w:rsid w:val="005E3CEE"/>
    <w:rsid w:val="005E45B6"/>
    <w:rsid w:val="005F6948"/>
    <w:rsid w:val="00602488"/>
    <w:rsid w:val="006042FD"/>
    <w:rsid w:val="00631479"/>
    <w:rsid w:val="00640918"/>
    <w:rsid w:val="006508A1"/>
    <w:rsid w:val="00653FA3"/>
    <w:rsid w:val="00656D80"/>
    <w:rsid w:val="006659A9"/>
    <w:rsid w:val="006671D8"/>
    <w:rsid w:val="0067274A"/>
    <w:rsid w:val="00696720"/>
    <w:rsid w:val="006B13E5"/>
    <w:rsid w:val="006B592C"/>
    <w:rsid w:val="006C1A91"/>
    <w:rsid w:val="006C6C5E"/>
    <w:rsid w:val="006D0B02"/>
    <w:rsid w:val="006D47AA"/>
    <w:rsid w:val="006E0580"/>
    <w:rsid w:val="006E1F4C"/>
    <w:rsid w:val="006E2BE1"/>
    <w:rsid w:val="006E2E10"/>
    <w:rsid w:val="006E4C40"/>
    <w:rsid w:val="006F3B4E"/>
    <w:rsid w:val="00702165"/>
    <w:rsid w:val="007037CF"/>
    <w:rsid w:val="007073D6"/>
    <w:rsid w:val="00720985"/>
    <w:rsid w:val="00726092"/>
    <w:rsid w:val="00730BE3"/>
    <w:rsid w:val="007365FC"/>
    <w:rsid w:val="00753386"/>
    <w:rsid w:val="007536C0"/>
    <w:rsid w:val="00764AA1"/>
    <w:rsid w:val="0077132D"/>
    <w:rsid w:val="00791B16"/>
    <w:rsid w:val="007A1354"/>
    <w:rsid w:val="007B25DF"/>
    <w:rsid w:val="007E32E1"/>
    <w:rsid w:val="007E4BD4"/>
    <w:rsid w:val="007E715F"/>
    <w:rsid w:val="007F0CB4"/>
    <w:rsid w:val="007F6766"/>
    <w:rsid w:val="00822C49"/>
    <w:rsid w:val="008250FF"/>
    <w:rsid w:val="0083594B"/>
    <w:rsid w:val="00853E5D"/>
    <w:rsid w:val="008556E0"/>
    <w:rsid w:val="00862A3C"/>
    <w:rsid w:val="00862DAF"/>
    <w:rsid w:val="00863471"/>
    <w:rsid w:val="00871148"/>
    <w:rsid w:val="00884377"/>
    <w:rsid w:val="00886F28"/>
    <w:rsid w:val="00893E42"/>
    <w:rsid w:val="008969AD"/>
    <w:rsid w:val="00896CBC"/>
    <w:rsid w:val="0089700A"/>
    <w:rsid w:val="008A0AD0"/>
    <w:rsid w:val="008C0E41"/>
    <w:rsid w:val="008C291E"/>
    <w:rsid w:val="008D2930"/>
    <w:rsid w:val="008D5857"/>
    <w:rsid w:val="008D668A"/>
    <w:rsid w:val="008F2905"/>
    <w:rsid w:val="00901E34"/>
    <w:rsid w:val="00904826"/>
    <w:rsid w:val="009168E8"/>
    <w:rsid w:val="00924E13"/>
    <w:rsid w:val="00931013"/>
    <w:rsid w:val="00931224"/>
    <w:rsid w:val="0093451A"/>
    <w:rsid w:val="00940F55"/>
    <w:rsid w:val="009451B7"/>
    <w:rsid w:val="00956960"/>
    <w:rsid w:val="00966051"/>
    <w:rsid w:val="00975A1C"/>
    <w:rsid w:val="009774EE"/>
    <w:rsid w:val="00980F0B"/>
    <w:rsid w:val="00986670"/>
    <w:rsid w:val="009A1C36"/>
    <w:rsid w:val="009A309A"/>
    <w:rsid w:val="009A41B8"/>
    <w:rsid w:val="009B026F"/>
    <w:rsid w:val="009B08AC"/>
    <w:rsid w:val="009C081E"/>
    <w:rsid w:val="009C4426"/>
    <w:rsid w:val="009C4D51"/>
    <w:rsid w:val="009C71B0"/>
    <w:rsid w:val="009D36E9"/>
    <w:rsid w:val="009D6DE4"/>
    <w:rsid w:val="009E2040"/>
    <w:rsid w:val="009F1D65"/>
    <w:rsid w:val="009F22FB"/>
    <w:rsid w:val="009F233B"/>
    <w:rsid w:val="009F7F29"/>
    <w:rsid w:val="00A1076A"/>
    <w:rsid w:val="00A11043"/>
    <w:rsid w:val="00A2092E"/>
    <w:rsid w:val="00A26589"/>
    <w:rsid w:val="00A2769E"/>
    <w:rsid w:val="00A32169"/>
    <w:rsid w:val="00A576EA"/>
    <w:rsid w:val="00A74613"/>
    <w:rsid w:val="00A80A34"/>
    <w:rsid w:val="00A80E98"/>
    <w:rsid w:val="00A85881"/>
    <w:rsid w:val="00A867DF"/>
    <w:rsid w:val="00A87F0A"/>
    <w:rsid w:val="00A9541A"/>
    <w:rsid w:val="00AA0908"/>
    <w:rsid w:val="00AB0B16"/>
    <w:rsid w:val="00AB31FB"/>
    <w:rsid w:val="00AC4216"/>
    <w:rsid w:val="00AC6CCC"/>
    <w:rsid w:val="00AD3B0F"/>
    <w:rsid w:val="00AD6DD4"/>
    <w:rsid w:val="00AE64BD"/>
    <w:rsid w:val="00AE6C3E"/>
    <w:rsid w:val="00AF7671"/>
    <w:rsid w:val="00B0587F"/>
    <w:rsid w:val="00B07E5F"/>
    <w:rsid w:val="00B1357F"/>
    <w:rsid w:val="00B16D3F"/>
    <w:rsid w:val="00B17992"/>
    <w:rsid w:val="00B22D93"/>
    <w:rsid w:val="00B400C3"/>
    <w:rsid w:val="00B42B0E"/>
    <w:rsid w:val="00B614ED"/>
    <w:rsid w:val="00B62B95"/>
    <w:rsid w:val="00B67AC1"/>
    <w:rsid w:val="00B800F5"/>
    <w:rsid w:val="00B82E6D"/>
    <w:rsid w:val="00B91D93"/>
    <w:rsid w:val="00B95DBC"/>
    <w:rsid w:val="00BA5FFD"/>
    <w:rsid w:val="00BA7870"/>
    <w:rsid w:val="00BB7866"/>
    <w:rsid w:val="00BC459A"/>
    <w:rsid w:val="00BC77AC"/>
    <w:rsid w:val="00BE25F5"/>
    <w:rsid w:val="00BE5C48"/>
    <w:rsid w:val="00BF3C77"/>
    <w:rsid w:val="00BF6E52"/>
    <w:rsid w:val="00C003D9"/>
    <w:rsid w:val="00C00401"/>
    <w:rsid w:val="00C01DE1"/>
    <w:rsid w:val="00C032BE"/>
    <w:rsid w:val="00C15947"/>
    <w:rsid w:val="00C23188"/>
    <w:rsid w:val="00C55198"/>
    <w:rsid w:val="00C60854"/>
    <w:rsid w:val="00C614F5"/>
    <w:rsid w:val="00C67117"/>
    <w:rsid w:val="00C8200F"/>
    <w:rsid w:val="00C8290F"/>
    <w:rsid w:val="00CA14D7"/>
    <w:rsid w:val="00CA18FD"/>
    <w:rsid w:val="00CB3715"/>
    <w:rsid w:val="00CF49F2"/>
    <w:rsid w:val="00CF7251"/>
    <w:rsid w:val="00D34D30"/>
    <w:rsid w:val="00D41F73"/>
    <w:rsid w:val="00D463F4"/>
    <w:rsid w:val="00D46873"/>
    <w:rsid w:val="00D50352"/>
    <w:rsid w:val="00D527C1"/>
    <w:rsid w:val="00D53635"/>
    <w:rsid w:val="00D71949"/>
    <w:rsid w:val="00D83946"/>
    <w:rsid w:val="00D921D5"/>
    <w:rsid w:val="00DA6AAE"/>
    <w:rsid w:val="00DB47BC"/>
    <w:rsid w:val="00DD0AF6"/>
    <w:rsid w:val="00DE4BE7"/>
    <w:rsid w:val="00E00B22"/>
    <w:rsid w:val="00E00F07"/>
    <w:rsid w:val="00E07146"/>
    <w:rsid w:val="00E11E73"/>
    <w:rsid w:val="00E43B00"/>
    <w:rsid w:val="00E442DD"/>
    <w:rsid w:val="00E466EC"/>
    <w:rsid w:val="00E5413B"/>
    <w:rsid w:val="00E65386"/>
    <w:rsid w:val="00E712F8"/>
    <w:rsid w:val="00E750CD"/>
    <w:rsid w:val="00E8018B"/>
    <w:rsid w:val="00E83427"/>
    <w:rsid w:val="00E95CD7"/>
    <w:rsid w:val="00EB2481"/>
    <w:rsid w:val="00EB7E03"/>
    <w:rsid w:val="00EC025F"/>
    <w:rsid w:val="00EC488A"/>
    <w:rsid w:val="00ED23CD"/>
    <w:rsid w:val="00ED4DA5"/>
    <w:rsid w:val="00ED6611"/>
    <w:rsid w:val="00EE4587"/>
    <w:rsid w:val="00EF3E19"/>
    <w:rsid w:val="00F1057E"/>
    <w:rsid w:val="00F129BF"/>
    <w:rsid w:val="00F1532F"/>
    <w:rsid w:val="00F2158E"/>
    <w:rsid w:val="00F524AD"/>
    <w:rsid w:val="00F768C7"/>
    <w:rsid w:val="00F87752"/>
    <w:rsid w:val="00F942EC"/>
    <w:rsid w:val="00FA194B"/>
    <w:rsid w:val="00FA3C20"/>
    <w:rsid w:val="00FB264C"/>
    <w:rsid w:val="00FB3F72"/>
    <w:rsid w:val="00FC4428"/>
    <w:rsid w:val="00FC4850"/>
    <w:rsid w:val="00FC5D9F"/>
    <w:rsid w:val="00FD7DEC"/>
    <w:rsid w:val="00FE19F9"/>
    <w:rsid w:val="00FE224B"/>
    <w:rsid w:val="00FE7AC4"/>
    <w:rsid w:val="00FF4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57CC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rsid w:val="005857CC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7">
    <w:name w:val="header"/>
    <w:basedOn w:val="a"/>
    <w:link w:val="a8"/>
    <w:uiPriority w:val="99"/>
    <w:rsid w:val="005857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57CC"/>
  </w:style>
  <w:style w:type="paragraph" w:styleId="a9">
    <w:name w:val="footer"/>
    <w:basedOn w:val="a"/>
    <w:link w:val="aa"/>
    <w:rsid w:val="005857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57CC"/>
  </w:style>
  <w:style w:type="paragraph" w:styleId="ab">
    <w:name w:val="List Paragraph"/>
    <w:basedOn w:val="a"/>
    <w:uiPriority w:val="34"/>
    <w:qFormat/>
    <w:rsid w:val="00DB47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6</Pages>
  <Words>1037</Words>
  <Characters>8068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2022-11-30T04:32:00Z</cp:lastPrinted>
  <dcterms:created xsi:type="dcterms:W3CDTF">2022-12-08T03:48:00Z</dcterms:created>
  <dcterms:modified xsi:type="dcterms:W3CDTF">2022-12-08T03:48:00Z</dcterms:modified>
</cp:coreProperties>
</file>