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E6CC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E6CC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C4BD9" w:rsidRDefault="000C4B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E6CC2" w:rsidP="00133698">
      <w:pPr>
        <w:spacing w:before="400"/>
        <w:rPr>
          <w:rFonts w:ascii="Liberation Serif" w:hAnsi="Liberation Serif" w:cs="Liberation Serif"/>
          <w:sz w:val="24"/>
        </w:rPr>
      </w:pPr>
      <w:r w:rsidRPr="00CE6CC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42DBB">
        <w:rPr>
          <w:rFonts w:ascii="Liberation Serif" w:hAnsi="Liberation Serif" w:cs="Liberation Serif"/>
          <w:sz w:val="24"/>
        </w:rPr>
        <w:t>07.12.2022</w:t>
      </w:r>
      <w:r w:rsidR="00F5374F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B42DBB">
        <w:rPr>
          <w:rFonts w:ascii="Liberation Serif" w:hAnsi="Liberation Serif" w:cs="Liberation Serif"/>
          <w:sz w:val="24"/>
        </w:rPr>
        <w:t>782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О проведении капитального ремонта общего имущества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в многоквартирных домах, расположенных на территории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в 202</w:t>
      </w:r>
      <w:r w:rsidR="006A528D">
        <w:rPr>
          <w:rFonts w:ascii="Liberation Serif" w:hAnsi="Liberation Serif" w:cs="Liberation Serif"/>
          <w:b/>
          <w:sz w:val="28"/>
          <w:szCs w:val="28"/>
        </w:rPr>
        <w:t>3</w:t>
      </w: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</w:p>
    <w:p w:rsidR="00133698" w:rsidRPr="00DC33B6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61459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C33B6">
        <w:rPr>
          <w:rFonts w:ascii="Liberation Serif" w:hAnsi="Liberation Serif" w:cs="Liberation Serif"/>
          <w:sz w:val="28"/>
          <w:szCs w:val="28"/>
        </w:rPr>
        <w:t xml:space="preserve">В соответствии с частью 6 </w:t>
      </w:r>
      <w:hyperlink r:id="rId8" w:history="1">
        <w:r w:rsidRPr="00DC33B6">
          <w:rPr>
            <w:rFonts w:ascii="Liberation Serif" w:hAnsi="Liberation Serif" w:cs="Liberation Serif"/>
            <w:sz w:val="28"/>
            <w:szCs w:val="28"/>
          </w:rPr>
          <w:t>статьи 189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пунктом 5 статьи 6 </w:t>
      </w:r>
      <w:hyperlink r:id="rId9" w:history="1">
        <w:r w:rsidRPr="00DC33B6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 апреля 2014 года № 306-ПП «Об утверждении Региональной программы капитального ремонта общего имущества в многоквартирных домах Свердловской</w:t>
      </w:r>
      <w:proofErr w:type="gramEnd"/>
      <w:r w:rsidRPr="00DC33B6">
        <w:rPr>
          <w:rFonts w:ascii="Liberation Serif" w:hAnsi="Liberation Serif" w:cs="Liberation Serif"/>
          <w:sz w:val="28"/>
          <w:szCs w:val="28"/>
        </w:rPr>
        <w:t xml:space="preserve"> области на 2015-2044 годы» (далее – Региональная программа), учитывая предложения Регионального Фонда содействия капитальному ремонту общего имущества в многоквартирных домах Свердловской области, Администрация Каменск-Уральского городского округа </w:t>
      </w:r>
    </w:p>
    <w:p w:rsidR="004F1BF0" w:rsidRPr="00DC33B6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85E8A" w:rsidRPr="00DC33B6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1.</w:t>
      </w:r>
      <w:r w:rsidR="00285E8A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6024A" w:rsidRPr="00DC33B6">
        <w:rPr>
          <w:rFonts w:ascii="Liberation Serif" w:hAnsi="Liberation Serif" w:cs="Liberation Serif"/>
          <w:sz w:val="28"/>
          <w:szCs w:val="28"/>
        </w:rPr>
        <w:t>П</w:t>
      </w:r>
      <w:r w:rsidR="000C4BD9" w:rsidRPr="00DC33B6">
        <w:rPr>
          <w:rFonts w:ascii="Liberation Serif" w:hAnsi="Liberation Serif" w:cs="Liberation Serif"/>
          <w:sz w:val="28"/>
          <w:szCs w:val="28"/>
        </w:rPr>
        <w:t>ровес</w:t>
      </w:r>
      <w:r w:rsidR="00190EB3">
        <w:rPr>
          <w:rFonts w:ascii="Liberation Serif" w:hAnsi="Liberation Serif" w:cs="Liberation Serif"/>
          <w:sz w:val="28"/>
          <w:szCs w:val="28"/>
        </w:rPr>
        <w:t>ти в 2023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году, в соответствии с Региональной программой и предложениями регионального оператора, капитальный ремонт общего имущества в многоквартирных домах, расположенных на территории Каменск-Уральского городского округа,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 капитального</w:t>
      </w:r>
      <w:proofErr w:type="gramEnd"/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ремонта общего имущества в этом многоквартирном доме, </w:t>
      </w:r>
      <w:proofErr w:type="gramStart"/>
      <w:r w:rsidR="0061459F" w:rsidRPr="00DC33B6">
        <w:rPr>
          <w:rFonts w:ascii="Liberation Serif" w:hAnsi="Liberation Serif" w:cs="Liberation Serif"/>
          <w:sz w:val="28"/>
          <w:szCs w:val="28"/>
        </w:rPr>
        <w:t>согласно приложения</w:t>
      </w:r>
      <w:proofErr w:type="gramEnd"/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A84044" w:rsidRPr="00DC33B6"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DC33B6" w:rsidRDefault="00A8404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2</w:t>
      </w:r>
      <w:r w:rsidR="00726FBC" w:rsidRPr="00DC33B6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DC33B6" w:rsidRDefault="00A8404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3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DC33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DC33B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DC33B6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DC33B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D095F" w:rsidRPr="00DC33B6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95F" w:rsidRPr="00DC33B6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D095F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DC33B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C33B6">
        <w:rPr>
          <w:rFonts w:ascii="Liberation Serif" w:hAnsi="Liberation Serif" w:cs="Liberation Serif"/>
          <w:sz w:val="28"/>
          <w:szCs w:val="28"/>
        </w:rPr>
        <w:br/>
      </w:r>
      <w:r w:rsidR="00720985" w:rsidRPr="00DC33B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C33B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6B5247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DC33B6">
        <w:rPr>
          <w:rFonts w:ascii="Liberation Serif" w:hAnsi="Liberation Serif" w:cs="Liberation Serif"/>
          <w:sz w:val="28"/>
          <w:szCs w:val="28"/>
        </w:rPr>
        <w:t>А</w:t>
      </w:r>
      <w:r w:rsidRPr="00DC33B6">
        <w:rPr>
          <w:rFonts w:ascii="Liberation Serif" w:hAnsi="Liberation Serif" w:cs="Liberation Serif"/>
          <w:sz w:val="28"/>
          <w:szCs w:val="28"/>
        </w:rPr>
        <w:t>.</w:t>
      </w:r>
      <w:r w:rsidR="000C4BD9" w:rsidRPr="00DC33B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574D6" w:rsidRDefault="00E574D6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C4BD9" w:rsidRDefault="000C4BD9" w:rsidP="00BC40C8">
      <w:pPr>
        <w:ind w:left="4"/>
        <w:jc w:val="right"/>
        <w:rPr>
          <w:rFonts w:ascii="Liberation Serif" w:hAnsi="Liberation Serif" w:cs="Liberation Serif"/>
          <w:sz w:val="26"/>
          <w:szCs w:val="26"/>
        </w:rPr>
      </w:pPr>
    </w:p>
    <w:p w:rsidR="006B5247" w:rsidRDefault="006B5247" w:rsidP="00BC40C8">
      <w:pPr>
        <w:ind w:left="4"/>
        <w:jc w:val="right"/>
        <w:rPr>
          <w:rFonts w:ascii="Liberation Serif" w:hAnsi="Liberation Serif"/>
          <w:color w:val="000000"/>
          <w:sz w:val="26"/>
          <w:szCs w:val="26"/>
        </w:rPr>
      </w:pP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lastRenderedPageBreak/>
        <w:t xml:space="preserve">Приложение  к постановлению 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Администрации </w:t>
      </w:r>
      <w:r w:rsidR="005C1AB6" w:rsidRPr="006B5247">
        <w:rPr>
          <w:rFonts w:ascii="Liberation Serif" w:hAnsi="Liberation Serif"/>
          <w:color w:val="000000"/>
          <w:sz w:val="28"/>
          <w:szCs w:val="28"/>
        </w:rPr>
        <w:t>Каменск</w:t>
      </w:r>
      <w:r w:rsidRPr="006B5247">
        <w:rPr>
          <w:rFonts w:ascii="Liberation Serif" w:hAnsi="Liberation Serif"/>
          <w:color w:val="000000"/>
          <w:sz w:val="28"/>
          <w:szCs w:val="28"/>
        </w:rPr>
        <w:t>-Уральского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городского округа  </w:t>
      </w:r>
    </w:p>
    <w:p w:rsidR="00131060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8F5494">
        <w:rPr>
          <w:rFonts w:ascii="Liberation Serif" w:hAnsi="Liberation Serif"/>
          <w:color w:val="000000"/>
          <w:sz w:val="28"/>
          <w:szCs w:val="28"/>
        </w:rPr>
        <w:t xml:space="preserve"> 07.12.2022</w:t>
      </w:r>
      <w:r w:rsidR="00F5374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8F5494">
        <w:rPr>
          <w:rFonts w:ascii="Liberation Serif" w:hAnsi="Liberation Serif"/>
          <w:color w:val="000000"/>
          <w:sz w:val="28"/>
          <w:szCs w:val="28"/>
        </w:rPr>
        <w:t>782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67132E" w:rsidRPr="006B5247" w:rsidRDefault="0067132E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BC40C8" w:rsidRPr="006B524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Перечень</w:t>
      </w:r>
    </w:p>
    <w:p w:rsidR="0067132E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многоквартирных домов, расположенных на территории Каменск-Уральского городского округа, в отношении которых принято решение о проведении капитального ремонта общего имущества в 202</w:t>
      </w:r>
      <w:r w:rsidR="00190EB3">
        <w:rPr>
          <w:rFonts w:ascii="Liberation Serif" w:hAnsi="Liberation Serif"/>
          <w:sz w:val="28"/>
          <w:szCs w:val="28"/>
        </w:rPr>
        <w:t>3</w:t>
      </w:r>
      <w:r w:rsidRPr="006B5247">
        <w:rPr>
          <w:rFonts w:ascii="Liberation Serif" w:hAnsi="Liberation Serif"/>
          <w:sz w:val="28"/>
          <w:szCs w:val="28"/>
        </w:rPr>
        <w:t xml:space="preserve"> году</w:t>
      </w:r>
    </w:p>
    <w:p w:rsidR="002102E2" w:rsidRDefault="002102E2" w:rsidP="00BC40C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240" w:type="dxa"/>
        <w:tblInd w:w="91" w:type="dxa"/>
        <w:tblLook w:val="04A0"/>
      </w:tblPr>
      <w:tblGrid>
        <w:gridCol w:w="594"/>
        <w:gridCol w:w="2428"/>
        <w:gridCol w:w="6218"/>
      </w:tblGrid>
      <w:tr w:rsidR="002102E2" w:rsidRPr="002102E2" w:rsidTr="002102E2">
        <w:trPr>
          <w:trHeight w:val="108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/</w:t>
            </w:r>
            <w:proofErr w:type="spell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Виды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4-й Проезд, д. 3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02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5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13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37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5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38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6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Белинского, д. 63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7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Белинского, д. 65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8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Бугарева</w:t>
            </w:r>
            <w:proofErr w:type="spell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6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9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Исетская</w:t>
            </w:r>
            <w:proofErr w:type="spell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15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10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Исетская</w:t>
            </w:r>
            <w:proofErr w:type="spell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19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11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Калинина, д. 66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12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Калинина, д. 71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13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Каменская, д. 53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14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Кунавина</w:t>
            </w:r>
            <w:proofErr w:type="spell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20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15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Ленина, д. 20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16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Ленинградская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21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17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Лесная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8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18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Механизаторов, д. 10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19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Механизаторов, д. 66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20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Мира, д. 2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21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О.Кошевого, д. 10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22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О.Кошевого, д. 13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23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25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24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27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25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31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26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45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27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47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28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49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29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93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30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Попова, д. 3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31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Пугачева, д. 44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32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Сибирская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1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33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Сибирская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7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34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Сибирская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10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35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Строителей, д. 15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36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Строителей, д. 46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37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Физкультурников, д. 8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38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Шестакова, д. 16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39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Школьная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6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40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Школьная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8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41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2102E2">
              <w:rPr>
                <w:rFonts w:ascii="Liberation Serif" w:hAnsi="Liberation Serif" w:cs="Arial"/>
                <w:sz w:val="28"/>
                <w:szCs w:val="28"/>
              </w:rPr>
              <w:t>Школьная</w:t>
            </w:r>
            <w:proofErr w:type="gramEnd"/>
            <w:r w:rsidRPr="002102E2">
              <w:rPr>
                <w:rFonts w:ascii="Liberation Serif" w:hAnsi="Liberation Serif" w:cs="Arial"/>
                <w:sz w:val="28"/>
                <w:szCs w:val="28"/>
              </w:rPr>
              <w:t>, д. 12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2102E2" w:rsidRPr="002102E2" w:rsidTr="002102E2">
        <w:trPr>
          <w:trHeight w:val="72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2102E2" w:rsidRPr="002102E2" w:rsidTr="002102E2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2102E2" w:rsidRPr="002102E2" w:rsidTr="002102E2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E2" w:rsidRPr="002102E2" w:rsidRDefault="002102E2" w:rsidP="002102E2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2102E2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</w:tbl>
    <w:p w:rsidR="002102E2" w:rsidRDefault="002102E2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2102E2" w:rsidRDefault="002102E2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2102E2" w:rsidRPr="006B5247" w:rsidRDefault="002102E2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67132E" w:rsidRPr="00131060" w:rsidRDefault="0067132E" w:rsidP="00BC40C8">
      <w:pPr>
        <w:jc w:val="center"/>
        <w:rPr>
          <w:rFonts w:ascii="Liberation Serif" w:hAnsi="Liberation Serif"/>
          <w:sz w:val="26"/>
          <w:szCs w:val="26"/>
        </w:rPr>
      </w:pPr>
    </w:p>
    <w:sectPr w:rsidR="0067132E" w:rsidRPr="00131060" w:rsidSect="00EA006A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824" w:rsidRDefault="00C95824" w:rsidP="00EA006A">
      <w:r>
        <w:separator/>
      </w:r>
    </w:p>
  </w:endnote>
  <w:endnote w:type="continuationSeparator" w:id="1">
    <w:p w:rsidR="00C95824" w:rsidRDefault="00C95824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824" w:rsidRDefault="00C95824" w:rsidP="00EA006A">
      <w:r>
        <w:separator/>
      </w:r>
    </w:p>
  </w:footnote>
  <w:footnote w:type="continuationSeparator" w:id="1">
    <w:p w:rsidR="00C95824" w:rsidRDefault="00C95824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0C4BD9" w:rsidRDefault="00CE6CC2">
        <w:pPr>
          <w:pStyle w:val="a7"/>
          <w:jc w:val="center"/>
        </w:pPr>
        <w:fldSimple w:instr=" PAGE   \* MERGEFORMAT ">
          <w:r w:rsidR="008F5494">
            <w:rPr>
              <w:noProof/>
            </w:rPr>
            <w:t>2</w:t>
          </w:r>
        </w:fldSimple>
      </w:p>
    </w:sdtContent>
  </w:sdt>
  <w:p w:rsidR="000C4BD9" w:rsidRDefault="000C4BD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CA6"/>
    <w:rsid w:val="00005784"/>
    <w:rsid w:val="00010608"/>
    <w:rsid w:val="00022CB0"/>
    <w:rsid w:val="00024929"/>
    <w:rsid w:val="000250FD"/>
    <w:rsid w:val="00030FD6"/>
    <w:rsid w:val="0003636C"/>
    <w:rsid w:val="00055205"/>
    <w:rsid w:val="000C4BD9"/>
    <w:rsid w:val="00131060"/>
    <w:rsid w:val="00133698"/>
    <w:rsid w:val="00190EB3"/>
    <w:rsid w:val="001D5368"/>
    <w:rsid w:val="001D7D5A"/>
    <w:rsid w:val="001E7CB9"/>
    <w:rsid w:val="002102E2"/>
    <w:rsid w:val="0023226A"/>
    <w:rsid w:val="00261EE0"/>
    <w:rsid w:val="00262FEE"/>
    <w:rsid w:val="00277F08"/>
    <w:rsid w:val="00285E8A"/>
    <w:rsid w:val="00286B42"/>
    <w:rsid w:val="002F0160"/>
    <w:rsid w:val="002F3717"/>
    <w:rsid w:val="00301773"/>
    <w:rsid w:val="00311136"/>
    <w:rsid w:val="00347A5F"/>
    <w:rsid w:val="00352B7E"/>
    <w:rsid w:val="00363F56"/>
    <w:rsid w:val="00374C89"/>
    <w:rsid w:val="00377B73"/>
    <w:rsid w:val="003A2818"/>
    <w:rsid w:val="003D3BB8"/>
    <w:rsid w:val="003F6459"/>
    <w:rsid w:val="00452873"/>
    <w:rsid w:val="004C3D72"/>
    <w:rsid w:val="004E3744"/>
    <w:rsid w:val="004E3DA2"/>
    <w:rsid w:val="004E4CA6"/>
    <w:rsid w:val="004F1BF0"/>
    <w:rsid w:val="004F4246"/>
    <w:rsid w:val="005077A2"/>
    <w:rsid w:val="00536788"/>
    <w:rsid w:val="00555F3F"/>
    <w:rsid w:val="00591E8E"/>
    <w:rsid w:val="005C1AB6"/>
    <w:rsid w:val="0060730D"/>
    <w:rsid w:val="0061459F"/>
    <w:rsid w:val="0062263A"/>
    <w:rsid w:val="0062684B"/>
    <w:rsid w:val="00660A86"/>
    <w:rsid w:val="0067132E"/>
    <w:rsid w:val="006A528D"/>
    <w:rsid w:val="006B5247"/>
    <w:rsid w:val="006C6C5E"/>
    <w:rsid w:val="006D032C"/>
    <w:rsid w:val="006E2BE1"/>
    <w:rsid w:val="00702165"/>
    <w:rsid w:val="00711509"/>
    <w:rsid w:val="00711D40"/>
    <w:rsid w:val="00720985"/>
    <w:rsid w:val="00726FBC"/>
    <w:rsid w:val="00761552"/>
    <w:rsid w:val="007A163A"/>
    <w:rsid w:val="0083594B"/>
    <w:rsid w:val="008556E0"/>
    <w:rsid w:val="00871148"/>
    <w:rsid w:val="00877102"/>
    <w:rsid w:val="00885F7A"/>
    <w:rsid w:val="00896CBC"/>
    <w:rsid w:val="00897F0F"/>
    <w:rsid w:val="008C0E41"/>
    <w:rsid w:val="008F5494"/>
    <w:rsid w:val="008F6F85"/>
    <w:rsid w:val="00956960"/>
    <w:rsid w:val="0096181B"/>
    <w:rsid w:val="00975A1C"/>
    <w:rsid w:val="00A1076A"/>
    <w:rsid w:val="00A26589"/>
    <w:rsid w:val="00A44E05"/>
    <w:rsid w:val="00A81877"/>
    <w:rsid w:val="00A84044"/>
    <w:rsid w:val="00A973FB"/>
    <w:rsid w:val="00AB04B4"/>
    <w:rsid w:val="00AD5C91"/>
    <w:rsid w:val="00AF45F6"/>
    <w:rsid w:val="00B17FF4"/>
    <w:rsid w:val="00B42DBB"/>
    <w:rsid w:val="00B91D93"/>
    <w:rsid w:val="00B95DBC"/>
    <w:rsid w:val="00BA7870"/>
    <w:rsid w:val="00BB21D5"/>
    <w:rsid w:val="00BB44EC"/>
    <w:rsid w:val="00BC40C8"/>
    <w:rsid w:val="00BC77AC"/>
    <w:rsid w:val="00BD4BBA"/>
    <w:rsid w:val="00BE0266"/>
    <w:rsid w:val="00BF4038"/>
    <w:rsid w:val="00BF6872"/>
    <w:rsid w:val="00BF6E52"/>
    <w:rsid w:val="00C06B50"/>
    <w:rsid w:val="00C55198"/>
    <w:rsid w:val="00C8089C"/>
    <w:rsid w:val="00C823EE"/>
    <w:rsid w:val="00C8290F"/>
    <w:rsid w:val="00C95824"/>
    <w:rsid w:val="00C962D7"/>
    <w:rsid w:val="00CA14D7"/>
    <w:rsid w:val="00CC0163"/>
    <w:rsid w:val="00CD11A6"/>
    <w:rsid w:val="00CE4792"/>
    <w:rsid w:val="00CE6CC2"/>
    <w:rsid w:val="00CF7251"/>
    <w:rsid w:val="00D16D41"/>
    <w:rsid w:val="00D25A62"/>
    <w:rsid w:val="00D4306F"/>
    <w:rsid w:val="00D46873"/>
    <w:rsid w:val="00D86245"/>
    <w:rsid w:val="00D921D5"/>
    <w:rsid w:val="00DC33B6"/>
    <w:rsid w:val="00DC69F8"/>
    <w:rsid w:val="00DE4BE7"/>
    <w:rsid w:val="00E103E1"/>
    <w:rsid w:val="00E32019"/>
    <w:rsid w:val="00E50A92"/>
    <w:rsid w:val="00E574D6"/>
    <w:rsid w:val="00E6024A"/>
    <w:rsid w:val="00E9260C"/>
    <w:rsid w:val="00EA006A"/>
    <w:rsid w:val="00EA10D4"/>
    <w:rsid w:val="00ED095F"/>
    <w:rsid w:val="00ED4DA5"/>
    <w:rsid w:val="00EE4587"/>
    <w:rsid w:val="00EE468D"/>
    <w:rsid w:val="00F129BF"/>
    <w:rsid w:val="00F15A1B"/>
    <w:rsid w:val="00F43C93"/>
    <w:rsid w:val="00F5374F"/>
    <w:rsid w:val="00F63AAC"/>
    <w:rsid w:val="00F70ABD"/>
    <w:rsid w:val="00FA194B"/>
    <w:rsid w:val="00FA3C20"/>
    <w:rsid w:val="00FD7DEC"/>
    <w:rsid w:val="00FE224B"/>
    <w:rsid w:val="00FE4D72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  <w:style w:type="paragraph" w:styleId="ab">
    <w:name w:val="Body Text"/>
    <w:basedOn w:val="a"/>
    <w:link w:val="ac"/>
    <w:rsid w:val="00377B73"/>
    <w:pPr>
      <w:spacing w:after="120"/>
    </w:pPr>
  </w:style>
  <w:style w:type="character" w:customStyle="1" w:styleId="ac">
    <w:name w:val="Основной текст Знак"/>
    <w:basedOn w:val="a0"/>
    <w:link w:val="ab"/>
    <w:rsid w:val="00377B73"/>
  </w:style>
  <w:style w:type="character" w:styleId="ad">
    <w:name w:val="Hyperlink"/>
    <w:basedOn w:val="a0"/>
    <w:uiPriority w:val="99"/>
    <w:unhideWhenUsed/>
    <w:rsid w:val="00131060"/>
    <w:rPr>
      <w:color w:val="0563C1"/>
      <w:u w:val="single"/>
    </w:rPr>
  </w:style>
  <w:style w:type="character" w:styleId="ae">
    <w:name w:val="FollowedHyperlink"/>
    <w:basedOn w:val="a0"/>
    <w:uiPriority w:val="99"/>
    <w:unhideWhenUsed/>
    <w:rsid w:val="00131060"/>
    <w:rPr>
      <w:color w:val="954F72"/>
      <w:u w:val="single"/>
    </w:rPr>
  </w:style>
  <w:style w:type="paragraph" w:customStyle="1" w:styleId="xl78">
    <w:name w:val="xl78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9">
    <w:name w:val="xl79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0">
    <w:name w:val="xl80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1">
    <w:name w:val="xl81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2">
    <w:name w:val="xl82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3">
    <w:name w:val="xl83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4">
    <w:name w:val="xl84"/>
    <w:basedOn w:val="a"/>
    <w:rsid w:val="001310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5">
    <w:name w:val="xl85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6">
    <w:name w:val="xl86"/>
    <w:basedOn w:val="a"/>
    <w:rsid w:val="001310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7">
    <w:name w:val="xl87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76">
    <w:name w:val="xl76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7">
    <w:name w:val="xl77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65">
    <w:name w:val="xl65"/>
    <w:basedOn w:val="a"/>
    <w:rsid w:val="002102E2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7">
    <w:name w:val="xl67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8">
    <w:name w:val="xl68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9">
    <w:name w:val="xl69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72">
    <w:name w:val="xl72"/>
    <w:basedOn w:val="a"/>
    <w:rsid w:val="002102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DF01A9B80A9AF24C529367CC504F1C465CD1C5CD042F725B5789FA5DFA4C0B354E72E0FC6FA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373B6AA95AFBC46691125AD24BA779E87EC8FA8FA295F3C1F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ADE0A-8403-4084-81F2-8D73D8210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519</TotalTime>
  <Pages>11</Pages>
  <Words>1911</Words>
  <Characters>14283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50</cp:revision>
  <cp:lastPrinted>2020-12-02T06:10:00Z</cp:lastPrinted>
  <dcterms:created xsi:type="dcterms:W3CDTF">2020-10-27T05:48:00Z</dcterms:created>
  <dcterms:modified xsi:type="dcterms:W3CDTF">2022-12-08T07:22:00Z</dcterms:modified>
</cp:coreProperties>
</file>