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683D9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683D95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856E0D" w:rsidRDefault="00856E0D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683D95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 xml:space="preserve">от </w:t>
      </w:r>
      <w:r w:rsidR="00293C5D">
        <w:rPr>
          <w:rFonts w:ascii="Liberation Serif" w:hAnsi="Liberation Serif"/>
          <w:sz w:val="28"/>
          <w:szCs w:val="28"/>
        </w:rPr>
        <w:t>14.12.2022</w:t>
      </w:r>
      <w:r w:rsidR="00A60642">
        <w:rPr>
          <w:rFonts w:ascii="Liberation Serif" w:hAnsi="Liberation Serif"/>
          <w:sz w:val="28"/>
          <w:szCs w:val="28"/>
          <w:lang w:val="en-US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 xml:space="preserve">№ </w:t>
      </w:r>
      <w:r w:rsidR="00293C5D">
        <w:rPr>
          <w:rFonts w:ascii="Liberation Serif" w:hAnsi="Liberation Serif"/>
          <w:sz w:val="28"/>
          <w:szCs w:val="28"/>
        </w:rPr>
        <w:t>787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C96BDE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</w:p>
    <w:p w:rsidR="00692EE6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округена 2020 - 2026 годы»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4B3FC0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 xml:space="preserve">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7A573B"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>, приведения в соответствие с решен</w:t>
      </w:r>
      <w:r w:rsidR="006312D0">
        <w:rPr>
          <w:rFonts w:ascii="Liberation Serif" w:hAnsi="Liberation Serif"/>
          <w:sz w:val="28"/>
          <w:szCs w:val="28"/>
        </w:rPr>
        <w:t>иями</w:t>
      </w:r>
      <w:r w:rsidR="007A573B"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56E83">
        <w:rPr>
          <w:sz w:val="28"/>
          <w:szCs w:val="28"/>
        </w:rPr>
        <w:t>от 2</w:t>
      </w:r>
      <w:r w:rsidR="00C96BDE">
        <w:rPr>
          <w:sz w:val="28"/>
          <w:szCs w:val="28"/>
        </w:rPr>
        <w:t xml:space="preserve">8.09.2022 № 144, от 16.11.2022 </w:t>
      </w:r>
      <w:r w:rsidR="00A56E83">
        <w:rPr>
          <w:sz w:val="28"/>
          <w:szCs w:val="28"/>
        </w:rPr>
        <w:t>№ 162</w:t>
      </w:r>
      <w:r w:rsidR="007A573B" w:rsidRPr="00932C3C">
        <w:rPr>
          <w:rFonts w:ascii="Liberation Serif" w:hAnsi="Liberation Serif"/>
          <w:sz w:val="28"/>
          <w:szCs w:val="28"/>
        </w:rPr>
        <w:t>«</w:t>
      </w:r>
      <w:r w:rsidR="003E2ED2" w:rsidRPr="004B3FC0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4B3FC0" w:rsidRPr="004B3FC0">
        <w:rPr>
          <w:rFonts w:ascii="Liberation Serif" w:hAnsi="Liberation Serif"/>
          <w:sz w:val="28"/>
          <w:szCs w:val="28"/>
        </w:rPr>
        <w:t>р</w:t>
      </w:r>
      <w:r w:rsidR="003E2ED2" w:rsidRPr="004B3FC0">
        <w:rPr>
          <w:rFonts w:ascii="Liberation Serif" w:hAnsi="Liberation Serif"/>
          <w:sz w:val="28"/>
          <w:szCs w:val="28"/>
        </w:rPr>
        <w:t>ешение Думы Каменск-Уральского городского округа от 22.</w:t>
      </w:r>
      <w:r w:rsidR="003E2ED2">
        <w:rPr>
          <w:rFonts w:ascii="Liberation Serif" w:hAnsi="Liberation Serif" w:cs="Liberation Serif"/>
          <w:sz w:val="28"/>
          <w:szCs w:val="28"/>
        </w:rPr>
        <w:t xml:space="preserve">12.2021 </w:t>
      </w:r>
      <w:r w:rsidR="004B3FC0">
        <w:rPr>
          <w:rFonts w:ascii="Liberation Serif" w:hAnsi="Liberation Serif" w:cs="Liberation Serif"/>
          <w:sz w:val="28"/>
          <w:szCs w:val="28"/>
        </w:rPr>
        <w:t>№</w:t>
      </w:r>
      <w:r w:rsidR="003E2ED2">
        <w:rPr>
          <w:rFonts w:ascii="Liberation Serif" w:hAnsi="Liberation Serif" w:cs="Liberation Serif"/>
          <w:sz w:val="28"/>
          <w:szCs w:val="28"/>
        </w:rPr>
        <w:t xml:space="preserve"> 40 </w:t>
      </w:r>
      <w:r w:rsidR="004B3FC0">
        <w:rPr>
          <w:rFonts w:ascii="Liberation Serif" w:hAnsi="Liberation Serif" w:cs="Liberation Serif"/>
          <w:sz w:val="28"/>
          <w:szCs w:val="28"/>
        </w:rPr>
        <w:t>«</w:t>
      </w:r>
      <w:r w:rsidR="003E2ED2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2022 год и плановый период 2023 и 2024 годов</w:t>
      </w:r>
      <w:r w:rsidR="007A573B" w:rsidRPr="00932C3C">
        <w:rPr>
          <w:rFonts w:ascii="Liberation Serif" w:hAnsi="Liberation Serif"/>
          <w:sz w:val="28"/>
          <w:szCs w:val="28"/>
        </w:rPr>
        <w:t>»,Администрация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 xml:space="preserve">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>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 xml:space="preserve">от 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="006312D0">
        <w:rPr>
          <w:rFonts w:ascii="Liberation Serif" w:hAnsi="Liberation Serif"/>
          <w:sz w:val="28"/>
          <w:szCs w:val="28"/>
        </w:rPr>
        <w:t>,</w:t>
      </w:r>
      <w:r w:rsidR="006312D0" w:rsidRPr="006312D0">
        <w:rPr>
          <w:rFonts w:ascii="Liberation Serif" w:hAnsi="Liberation Serif"/>
          <w:sz w:val="28"/>
          <w:szCs w:val="28"/>
        </w:rPr>
        <w:t xml:space="preserve"> от 07.07.2022 </w:t>
      </w:r>
      <w:r w:rsidR="006312D0">
        <w:rPr>
          <w:rFonts w:ascii="Liberation Serif" w:hAnsi="Liberation Serif"/>
          <w:sz w:val="28"/>
          <w:szCs w:val="28"/>
        </w:rPr>
        <w:br/>
      </w:r>
      <w:r w:rsidR="006312D0" w:rsidRPr="006312D0">
        <w:rPr>
          <w:rFonts w:ascii="Liberation Serif" w:hAnsi="Liberation Serif"/>
          <w:sz w:val="28"/>
          <w:szCs w:val="28"/>
        </w:rPr>
        <w:t>№ 453</w:t>
      </w:r>
      <w:r w:rsidR="00424C65">
        <w:rPr>
          <w:rFonts w:ascii="Liberation Serif" w:hAnsi="Liberation Serif"/>
          <w:sz w:val="28"/>
          <w:szCs w:val="28"/>
        </w:rPr>
        <w:t>, от 10.10.2022 № 671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</w:p>
    <w:p w:rsidR="00E3110D" w:rsidRPr="004027E3" w:rsidRDefault="00E76AE8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</w:t>
      </w:r>
      <w:r w:rsidR="006B2F50">
        <w:rPr>
          <w:rFonts w:ascii="Liberation Serif" w:hAnsi="Liberation Serif"/>
          <w:sz w:val="28"/>
          <w:szCs w:val="28"/>
        </w:rPr>
        <w:t xml:space="preserve">) </w:t>
      </w:r>
      <w:hyperlink r:id="rId9" w:history="1">
        <w:r w:rsidR="00E3110D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E3110D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="00E3110D" w:rsidRPr="001C7C3D">
        <w:rPr>
          <w:rFonts w:ascii="Liberation Serif" w:hAnsi="Liberation Serif"/>
          <w:sz w:val="28"/>
          <w:szCs w:val="28"/>
        </w:rPr>
        <w:t>ыми</w:t>
      </w:r>
      <w:r w:rsidR="00E3110D" w:rsidRPr="004027E3">
        <w:rPr>
          <w:rFonts w:ascii="Liberation Serif" w:hAnsi="Liberation Serif"/>
          <w:sz w:val="28"/>
          <w:szCs w:val="28"/>
        </w:rPr>
        <w:t xml:space="preserve"> показател</w:t>
      </w:r>
      <w:r w:rsidR="00E3110D" w:rsidRPr="001C7C3D">
        <w:rPr>
          <w:rFonts w:ascii="Liberation Serif" w:hAnsi="Liberation Serif"/>
          <w:sz w:val="28"/>
          <w:szCs w:val="28"/>
        </w:rPr>
        <w:t>ями</w:t>
      </w:r>
      <w:r w:rsidR="004F7DF9">
        <w:rPr>
          <w:rFonts w:ascii="Liberation Serif" w:hAnsi="Liberation Serif"/>
          <w:sz w:val="28"/>
          <w:szCs w:val="28"/>
        </w:rPr>
        <w:t xml:space="preserve">39, </w:t>
      </w:r>
      <w:r w:rsidR="00A00FAF" w:rsidRPr="004F7DF9">
        <w:rPr>
          <w:rFonts w:ascii="Liberation Serif" w:hAnsi="Liberation Serif"/>
          <w:sz w:val="28"/>
          <w:szCs w:val="28"/>
        </w:rPr>
        <w:t>40</w:t>
      </w:r>
      <w:r w:rsidR="00E3110D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034C8B" w:rsidRDefault="00153E11" w:rsidP="00034C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«39) </w:t>
      </w:r>
      <w:r w:rsidR="00034C8B" w:rsidRPr="00455DDD">
        <w:rPr>
          <w:rFonts w:ascii="Liberation Serif" w:hAnsi="Liberation Serif"/>
          <w:sz w:val="28"/>
          <w:szCs w:val="28"/>
        </w:rPr>
        <w:t>в общеобразовательных организациях введены ставки советников директора по воспитанию и взаимодействию с детскими общественными объединениями и обеспечена их деятельность</w:t>
      </w:r>
      <w:r w:rsidR="00034C8B">
        <w:rPr>
          <w:rFonts w:ascii="Liberation Serif" w:hAnsi="Liberation Serif"/>
          <w:sz w:val="28"/>
          <w:szCs w:val="28"/>
        </w:rPr>
        <w:t>;</w:t>
      </w:r>
    </w:p>
    <w:p w:rsidR="004535D3" w:rsidRDefault="00A00FAF" w:rsidP="00842F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40) </w:t>
      </w:r>
      <w:r w:rsidR="00C01699" w:rsidRPr="00C01699">
        <w:rPr>
          <w:rFonts w:ascii="Liberation Serif" w:hAnsi="Liberation Serif"/>
          <w:sz w:val="28"/>
          <w:szCs w:val="28"/>
        </w:rPr>
        <w:t xml:space="preserve">количество </w:t>
      </w:r>
      <w:r w:rsidR="008D1929" w:rsidRPr="008D1929">
        <w:rPr>
          <w:rFonts w:ascii="Liberation Serif" w:hAnsi="Liberation Serif"/>
          <w:sz w:val="28"/>
          <w:szCs w:val="28"/>
        </w:rPr>
        <w:t xml:space="preserve">муниципальных общеобразовательных организаций </w:t>
      </w:r>
      <w:r w:rsidR="00305946">
        <w:rPr>
          <w:rFonts w:ascii="Liberation Serif" w:hAnsi="Liberation Serif"/>
          <w:sz w:val="28"/>
          <w:szCs w:val="28"/>
        </w:rPr>
        <w:br/>
      </w:r>
      <w:r w:rsidR="008D1929" w:rsidRPr="008D1929">
        <w:rPr>
          <w:rFonts w:ascii="Liberation Serif" w:hAnsi="Liberation Serif"/>
          <w:sz w:val="28"/>
          <w:szCs w:val="28"/>
        </w:rPr>
        <w:t>в которых созданы условия для организации военно-патриотического воспитания</w:t>
      </w:r>
      <w:r w:rsidR="00521A76" w:rsidRPr="00CB0A19">
        <w:rPr>
          <w:rFonts w:ascii="Liberation Serif" w:hAnsi="Liberation Serif"/>
          <w:sz w:val="28"/>
          <w:szCs w:val="28"/>
        </w:rPr>
        <w:t>.</w:t>
      </w:r>
      <w:r w:rsidR="00F32F26">
        <w:rPr>
          <w:rFonts w:ascii="Liberation Serif" w:hAnsi="Liberation Serif"/>
          <w:sz w:val="28"/>
          <w:szCs w:val="28"/>
        </w:rPr>
        <w:t>»;</w:t>
      </w:r>
    </w:p>
    <w:p w:rsidR="006B2F50" w:rsidRDefault="00E76AE8" w:rsidP="004B14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3B3A8E" w:rsidRPr="003B3A8E">
        <w:rPr>
          <w:rFonts w:ascii="Liberation Serif" w:hAnsi="Liberation Serif"/>
          <w:sz w:val="28"/>
          <w:szCs w:val="28"/>
        </w:rPr>
        <w:t xml:space="preserve">) </w:t>
      </w:r>
      <w:hyperlink r:id="rId10" w:history="1">
        <w:r w:rsidR="006B2F50" w:rsidRPr="007A573B">
          <w:rPr>
            <w:rFonts w:ascii="Liberation Serif" w:hAnsi="Liberation Serif"/>
            <w:sz w:val="28"/>
            <w:szCs w:val="28"/>
          </w:rPr>
          <w:t>строк</w:t>
        </w:r>
        <w:r w:rsidR="00886D1F">
          <w:rPr>
            <w:rFonts w:ascii="Liberation Serif" w:hAnsi="Liberation Serif"/>
            <w:sz w:val="28"/>
            <w:szCs w:val="28"/>
          </w:rPr>
          <w:t>у</w:t>
        </w:r>
      </w:hyperlink>
      <w:r w:rsidR="006B2F50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 w:rsidR="006B2F50">
        <w:rPr>
          <w:rFonts w:ascii="Liberation Serif" w:hAnsi="Liberation Serif"/>
          <w:sz w:val="28"/>
          <w:szCs w:val="28"/>
        </w:rPr>
        <w:br/>
        <w:t xml:space="preserve">тыс. рублей» паспорта Муниципальной программы изложить в новой редакции согласно </w:t>
      </w:r>
      <w:hyperlink r:id="rId11" w:anchor="P64" w:history="1">
        <w:r w:rsidR="006B2F50" w:rsidRPr="007A573B">
          <w:rPr>
            <w:rFonts w:ascii="Liberation Serif" w:hAnsi="Liberation Serif"/>
            <w:sz w:val="28"/>
            <w:szCs w:val="28"/>
          </w:rPr>
          <w:t>Приложению № 1</w:t>
        </w:r>
      </w:hyperlink>
      <w:r w:rsidR="006B2F50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6B2F50" w:rsidRPr="007A573B">
        <w:rPr>
          <w:rFonts w:ascii="Liberation Serif" w:hAnsi="Liberation Serif"/>
          <w:sz w:val="28"/>
          <w:szCs w:val="28"/>
        </w:rPr>
        <w:t>;</w:t>
      </w:r>
    </w:p>
    <w:p w:rsidR="00904C59" w:rsidRDefault="00E76AE8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B2F50" w:rsidRPr="004258AB">
        <w:rPr>
          <w:rFonts w:ascii="Liberation Serif" w:hAnsi="Liberation Serif"/>
          <w:sz w:val="28"/>
          <w:szCs w:val="28"/>
        </w:rPr>
        <w:t>)</w:t>
      </w:r>
      <w:r w:rsidR="00904C59" w:rsidRPr="00904C59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0F529B">
        <w:rPr>
          <w:rFonts w:ascii="Liberation Serif" w:hAnsi="Liberation Serif"/>
          <w:sz w:val="28"/>
          <w:szCs w:val="28"/>
        </w:rPr>
        <w:t>1</w:t>
      </w:r>
      <w:r w:rsidR="002B7317">
        <w:rPr>
          <w:rFonts w:ascii="Liberation Serif" w:hAnsi="Liberation Serif"/>
          <w:sz w:val="28"/>
          <w:szCs w:val="28"/>
        </w:rPr>
        <w:t>6.9</w:t>
      </w:r>
      <w:r w:rsidR="00904C59" w:rsidRPr="00904C59">
        <w:rPr>
          <w:rFonts w:ascii="Liberation Serif" w:hAnsi="Liberation Serif"/>
          <w:sz w:val="28"/>
          <w:szCs w:val="28"/>
        </w:rPr>
        <w:t xml:space="preserve"> дополнить строк</w:t>
      </w:r>
      <w:r w:rsidR="001C7C3D">
        <w:rPr>
          <w:rFonts w:ascii="Liberation Serif" w:hAnsi="Liberation Serif"/>
          <w:sz w:val="28"/>
          <w:szCs w:val="28"/>
        </w:rPr>
        <w:t>ами</w:t>
      </w:r>
      <w:r w:rsidR="000F529B">
        <w:rPr>
          <w:rFonts w:ascii="Liberation Serif" w:hAnsi="Liberation Serif"/>
          <w:sz w:val="28"/>
          <w:szCs w:val="28"/>
        </w:rPr>
        <w:t>1</w:t>
      </w:r>
      <w:r w:rsidR="002B7317">
        <w:rPr>
          <w:rFonts w:ascii="Liberation Serif" w:hAnsi="Liberation Serif"/>
          <w:sz w:val="28"/>
          <w:szCs w:val="28"/>
        </w:rPr>
        <w:t>6</w:t>
      </w:r>
      <w:r w:rsidR="00904C59" w:rsidRPr="00904C59">
        <w:rPr>
          <w:rFonts w:ascii="Liberation Serif" w:hAnsi="Liberation Serif"/>
          <w:sz w:val="28"/>
          <w:szCs w:val="28"/>
        </w:rPr>
        <w:t>.1</w:t>
      </w:r>
      <w:r w:rsidR="002B7317">
        <w:rPr>
          <w:rFonts w:ascii="Liberation Serif" w:hAnsi="Liberation Serif"/>
          <w:sz w:val="28"/>
          <w:szCs w:val="28"/>
        </w:rPr>
        <w:t>0</w:t>
      </w:r>
      <w:r w:rsidR="001C7C3D">
        <w:rPr>
          <w:rFonts w:ascii="Liberation Serif" w:hAnsi="Liberation Serif"/>
          <w:sz w:val="28"/>
          <w:szCs w:val="28"/>
        </w:rPr>
        <w:t>, 16.11</w:t>
      </w:r>
      <w:r w:rsidR="00904C59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F16434" w:rsidRPr="001C7C3D">
        <w:rPr>
          <w:rFonts w:ascii="Liberation Serif" w:hAnsi="Liberation Serif"/>
          <w:sz w:val="28"/>
          <w:szCs w:val="28"/>
        </w:rPr>
        <w:t>2</w:t>
      </w:r>
      <w:r w:rsidR="00904C59" w:rsidRPr="00904C59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6B2F50" w:rsidRPr="007A573B" w:rsidRDefault="00E76AE8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 w:rsidR="00F16434">
        <w:rPr>
          <w:rFonts w:ascii="Liberation Serif" w:hAnsi="Liberation Serif"/>
          <w:sz w:val="28"/>
          <w:szCs w:val="28"/>
        </w:rPr>
        <w:t>3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D55070" w:rsidP="00052140">
      <w:pPr>
        <w:rPr>
          <w:rFonts w:ascii="Liberation Serif" w:hAnsi="Liberation Serif"/>
          <w:sz w:val="28"/>
          <w:szCs w:val="28"/>
        </w:rPr>
        <w:sectPr w:rsidR="006C269C" w:rsidSect="007800C1">
          <w:headerReference w:type="default" r:id="rId12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A60642">
        <w:rPr>
          <w:rFonts w:ascii="Liberation Serif" w:hAnsi="Liberation Serif"/>
          <w:sz w:val="28"/>
          <w:szCs w:val="28"/>
          <w:lang w:val="en-US"/>
        </w:rPr>
        <w:t xml:space="preserve">         </w:t>
      </w:r>
      <w:r w:rsidR="0024078E" w:rsidRPr="004027E3"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93C5D">
        <w:rPr>
          <w:rFonts w:ascii="Liberation Serif" w:hAnsi="Liberation Serif"/>
          <w:sz w:val="28"/>
          <w:szCs w:val="28"/>
        </w:rPr>
        <w:t>14.12.2022</w:t>
      </w:r>
      <w:r w:rsidR="00C43439" w:rsidRPr="00C43439">
        <w:rPr>
          <w:rFonts w:ascii="Liberation Serif" w:hAnsi="Liberation Serif"/>
          <w:sz w:val="28"/>
          <w:szCs w:val="28"/>
        </w:rPr>
        <w:t xml:space="preserve"> № </w:t>
      </w:r>
      <w:r w:rsidR="00293C5D">
        <w:rPr>
          <w:rFonts w:ascii="Liberation Serif" w:hAnsi="Liberation Serif"/>
          <w:sz w:val="28"/>
          <w:szCs w:val="28"/>
        </w:rPr>
        <w:t>787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20080B" w:rsidRDefault="005C1273" w:rsidP="00856E0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</w:rPr>
              <w:t>27 84</w:t>
            </w:r>
            <w:r w:rsidR="00856E0D">
              <w:rPr>
                <w:rFonts w:ascii="Liberation Serif" w:hAnsi="Liberation Serif"/>
                <w:color w:val="000000"/>
                <w:sz w:val="24"/>
              </w:rPr>
              <w:t>3</w:t>
            </w:r>
            <w:r w:rsidRPr="005C1273">
              <w:rPr>
                <w:rFonts w:ascii="Liberation Serif" w:hAnsi="Liberation Serif"/>
                <w:color w:val="000000"/>
                <w:sz w:val="24"/>
              </w:rPr>
              <w:t xml:space="preserve"> 339,6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5C1273" w:rsidP="00856E0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4 06</w:t>
            </w:r>
            <w:r w:rsidR="00856E0D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865,2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5C1273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4 218 431,8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4 307 046,9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4 339 047,8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5C12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592 525,9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B8168A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8168A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204911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4911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149 019,7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144 834,9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146 808,6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5C1273" w:rsidP="00D0206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18 11</w:t>
            </w:r>
            <w:r w:rsidR="00D02067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225,4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F54281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81" w:rsidRPr="0098082F" w:rsidRDefault="00F54281" w:rsidP="00F5428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F54281" w:rsidRPr="0098082F" w:rsidRDefault="00F54281" w:rsidP="00F5428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F54281" w:rsidRPr="00F54281" w:rsidRDefault="00CB5CA9" w:rsidP="00F5428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B5CA9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D0206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2 5</w:t>
            </w:r>
            <w:r w:rsidR="00D02067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790,6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2 802 710,2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2 894 298,4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2 968 654,1</w:t>
            </w:r>
          </w:p>
        </w:tc>
      </w:tr>
      <w:tr w:rsidR="005C1273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73" w:rsidRPr="0098082F" w:rsidRDefault="005C1273" w:rsidP="005C127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C1273" w:rsidRPr="0098082F" w:rsidRDefault="005C1273" w:rsidP="005C127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5C1273" w:rsidRPr="005C1273" w:rsidRDefault="005C1273" w:rsidP="005C127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5C127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C1273">
              <w:rPr>
                <w:rFonts w:ascii="Liberation Serif" w:hAnsi="Liberation Serif"/>
                <w:color w:val="000000"/>
                <w:sz w:val="24"/>
                <w:szCs w:val="24"/>
              </w:rPr>
              <w:t>7 259 608,1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B767BD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7BD" w:rsidRPr="0098082F" w:rsidRDefault="00B767BD" w:rsidP="00B767B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67BD" w:rsidRPr="0098082F" w:rsidRDefault="00B767BD" w:rsidP="00B767B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67BD" w:rsidRPr="00B767BD" w:rsidRDefault="00A0791B" w:rsidP="00B767B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791B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1 131 523,0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993 542,8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977 502,3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1 070 418,6</w:t>
            </w:r>
          </w:p>
        </w:tc>
      </w:tr>
      <w:tr w:rsidR="00B77C7B" w:rsidRPr="0098082F" w:rsidTr="00437438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77C7B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B77C7B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B77C7B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B77C7B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1 878 980,2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268 531,9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</w:tr>
      <w:tr w:rsidR="00B77C7B" w:rsidRPr="0098082F" w:rsidTr="0043743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7B" w:rsidRPr="0098082F" w:rsidRDefault="00B77C7B" w:rsidP="00B77C7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7C7B" w:rsidRPr="0098082F" w:rsidRDefault="00B77C7B" w:rsidP="00B77C7B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77C7B" w:rsidRPr="00B77C7B" w:rsidRDefault="00B77C7B" w:rsidP="00B77C7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7C7B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</w:tr>
      <w:tr w:rsidR="003D7D63" w:rsidRPr="0098082F" w:rsidTr="003D7D63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/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CC448E">
        <w:rPr>
          <w:rFonts w:ascii="Liberation Serif" w:hAnsi="Liberation Serif"/>
          <w:sz w:val="28"/>
          <w:szCs w:val="28"/>
        </w:rPr>
        <w:t>2</w:t>
      </w: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904C59" w:rsidRPr="004027E3" w:rsidRDefault="00904C59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43439" w:rsidRDefault="00904C59" w:rsidP="00C4343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93C5D">
        <w:rPr>
          <w:rFonts w:ascii="Liberation Serif" w:hAnsi="Liberation Serif"/>
          <w:sz w:val="28"/>
          <w:szCs w:val="28"/>
        </w:rPr>
        <w:t>14.12.2022</w:t>
      </w:r>
      <w:r w:rsidR="00C43439" w:rsidRPr="00C43439">
        <w:rPr>
          <w:rFonts w:ascii="Liberation Serif" w:hAnsi="Liberation Serif"/>
          <w:sz w:val="28"/>
          <w:szCs w:val="28"/>
        </w:rPr>
        <w:t xml:space="preserve"> № </w:t>
      </w:r>
      <w:r w:rsidR="00293C5D">
        <w:rPr>
          <w:rFonts w:ascii="Liberation Serif" w:hAnsi="Liberation Serif"/>
          <w:sz w:val="28"/>
          <w:szCs w:val="28"/>
        </w:rPr>
        <w:t>787</w:t>
      </w:r>
    </w:p>
    <w:p w:rsidR="00B8760E" w:rsidRDefault="00B8760E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15026" w:type="dxa"/>
        <w:tblInd w:w="675" w:type="dxa"/>
        <w:tblLayout w:type="fixed"/>
        <w:tblLook w:val="04A0"/>
      </w:tblPr>
      <w:tblGrid>
        <w:gridCol w:w="880"/>
        <w:gridCol w:w="2835"/>
        <w:gridCol w:w="850"/>
        <w:gridCol w:w="822"/>
        <w:gridCol w:w="1276"/>
        <w:gridCol w:w="1134"/>
        <w:gridCol w:w="1275"/>
        <w:gridCol w:w="1276"/>
        <w:gridCol w:w="1276"/>
        <w:gridCol w:w="1276"/>
        <w:gridCol w:w="2126"/>
      </w:tblGrid>
      <w:tr w:rsidR="007930F5" w:rsidTr="008E7C14">
        <w:tc>
          <w:tcPr>
            <w:tcW w:w="880" w:type="dxa"/>
          </w:tcPr>
          <w:p w:rsidR="007930F5" w:rsidRPr="00971E96" w:rsidRDefault="001C7C3D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</w:t>
            </w:r>
          </w:p>
        </w:tc>
        <w:tc>
          <w:tcPr>
            <w:tcW w:w="2835" w:type="dxa"/>
          </w:tcPr>
          <w:p w:rsidR="008E7C14" w:rsidRDefault="007930F5" w:rsidP="008E7C14">
            <w:pPr>
              <w:rPr>
                <w:sz w:val="24"/>
                <w:szCs w:val="24"/>
              </w:rPr>
            </w:pPr>
            <w:r w:rsidRPr="00381E19">
              <w:rPr>
                <w:sz w:val="24"/>
                <w:szCs w:val="24"/>
              </w:rPr>
              <w:t xml:space="preserve">Целевой показатель </w:t>
            </w:r>
            <w:r w:rsidR="00CC448E">
              <w:rPr>
                <w:sz w:val="24"/>
                <w:szCs w:val="24"/>
              </w:rPr>
              <w:t xml:space="preserve">39. </w:t>
            </w:r>
          </w:p>
          <w:p w:rsidR="007930F5" w:rsidRPr="00381E19" w:rsidRDefault="008E7C14" w:rsidP="008E7C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E7C14">
              <w:rPr>
                <w:sz w:val="24"/>
                <w:szCs w:val="24"/>
              </w:rPr>
              <w:t xml:space="preserve"> общеобразовательных организациях введены ставки советников директора по воспитанию и взаимодействию с детскими общественными объединениями и обеспечена их деятельность;</w:t>
            </w:r>
          </w:p>
        </w:tc>
        <w:tc>
          <w:tcPr>
            <w:tcW w:w="850" w:type="dxa"/>
          </w:tcPr>
          <w:p w:rsidR="00DE1D92" w:rsidRDefault="00D318F8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7930F5">
              <w:rPr>
                <w:sz w:val="24"/>
                <w:szCs w:val="24"/>
              </w:rPr>
              <w:t>диницы</w:t>
            </w:r>
          </w:p>
          <w:p w:rsidR="007930F5" w:rsidRDefault="007930F5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7930F5" w:rsidRPr="00FD78F8" w:rsidRDefault="0049281B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1275" w:type="dxa"/>
          </w:tcPr>
          <w:p w:rsidR="007930F5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930F5" w:rsidRPr="00FD78F8" w:rsidRDefault="00B8760E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78F8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7930F5" w:rsidRDefault="00131CFD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Отчеты МОУ</w:t>
            </w:r>
          </w:p>
        </w:tc>
      </w:tr>
      <w:tr w:rsidR="00442443" w:rsidTr="008E7C14">
        <w:tc>
          <w:tcPr>
            <w:tcW w:w="880" w:type="dxa"/>
          </w:tcPr>
          <w:p w:rsidR="00442443" w:rsidRDefault="001C7C3D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</w:t>
            </w:r>
          </w:p>
        </w:tc>
        <w:tc>
          <w:tcPr>
            <w:tcW w:w="2835" w:type="dxa"/>
          </w:tcPr>
          <w:p w:rsidR="00442443" w:rsidRPr="00381E19" w:rsidRDefault="00457B94" w:rsidP="007734A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40. К</w:t>
            </w:r>
            <w:r w:rsidR="00442443" w:rsidRPr="00442443">
              <w:rPr>
                <w:sz w:val="24"/>
                <w:szCs w:val="24"/>
              </w:rPr>
              <w:t xml:space="preserve">оличество муниципальных </w:t>
            </w:r>
            <w:r w:rsidR="007734A8">
              <w:rPr>
                <w:sz w:val="24"/>
                <w:szCs w:val="24"/>
              </w:rPr>
              <w:t>обще</w:t>
            </w:r>
            <w:r w:rsidR="00442443" w:rsidRPr="00442443">
              <w:rPr>
                <w:sz w:val="24"/>
                <w:szCs w:val="24"/>
              </w:rPr>
              <w:t xml:space="preserve">образовательных </w:t>
            </w:r>
            <w:r w:rsidR="007734A8">
              <w:rPr>
                <w:sz w:val="24"/>
                <w:szCs w:val="24"/>
              </w:rPr>
              <w:t>организаций</w:t>
            </w:r>
            <w:r w:rsidR="00442443" w:rsidRPr="00442443">
              <w:rPr>
                <w:sz w:val="24"/>
                <w:szCs w:val="24"/>
              </w:rPr>
              <w:t xml:space="preserve"> в которых созданы условия для организации военно-патриотического воспитания</w:t>
            </w:r>
          </w:p>
        </w:tc>
        <w:tc>
          <w:tcPr>
            <w:tcW w:w="850" w:type="dxa"/>
          </w:tcPr>
          <w:p w:rsidR="00442443" w:rsidRDefault="00457B94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единицы</w:t>
            </w:r>
          </w:p>
        </w:tc>
        <w:tc>
          <w:tcPr>
            <w:tcW w:w="822" w:type="dxa"/>
          </w:tcPr>
          <w:p w:rsidR="00442443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42443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42443" w:rsidRPr="00FD78F8" w:rsidRDefault="006D3878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442443" w:rsidRPr="00FD78F8" w:rsidRDefault="00DE1D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2F0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42443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42443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42443" w:rsidRPr="00FD78F8" w:rsidRDefault="00A56C92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442443" w:rsidRPr="00971E96" w:rsidRDefault="006D3878" w:rsidP="00D050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Отчеты МОУ</w:t>
            </w:r>
          </w:p>
        </w:tc>
      </w:tr>
    </w:tbl>
    <w:p w:rsidR="00904C59" w:rsidRDefault="00904C59" w:rsidP="007930F5">
      <w:pPr>
        <w:widowControl w:val="0"/>
        <w:tabs>
          <w:tab w:val="left" w:pos="3654"/>
        </w:tabs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</w:p>
    <w:p w:rsidR="00AF4A3E" w:rsidRDefault="00AF4A3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8E7C14" w:rsidRDefault="008E7C14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A56C92">
        <w:rPr>
          <w:rFonts w:ascii="Liberation Serif" w:hAnsi="Liberation Serif"/>
          <w:sz w:val="28"/>
          <w:szCs w:val="28"/>
        </w:rPr>
        <w:t>3</w:t>
      </w:r>
    </w:p>
    <w:p w:rsidR="00AF4A3E" w:rsidRPr="004027E3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AF4A3E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43439" w:rsidRDefault="00AF4A3E" w:rsidP="00C4343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293C5D">
        <w:rPr>
          <w:rFonts w:ascii="Liberation Serif" w:hAnsi="Liberation Serif"/>
          <w:sz w:val="28"/>
          <w:szCs w:val="28"/>
        </w:rPr>
        <w:t>14.12.2022</w:t>
      </w:r>
      <w:r w:rsidR="00C43439" w:rsidRPr="00C43439">
        <w:rPr>
          <w:rFonts w:ascii="Liberation Serif" w:hAnsi="Liberation Serif"/>
          <w:sz w:val="28"/>
          <w:szCs w:val="28"/>
        </w:rPr>
        <w:t xml:space="preserve"> № </w:t>
      </w:r>
      <w:r w:rsidR="00293C5D">
        <w:rPr>
          <w:rFonts w:ascii="Liberation Serif" w:hAnsi="Liberation Serif"/>
          <w:sz w:val="28"/>
          <w:szCs w:val="28"/>
        </w:rPr>
        <w:t>787</w:t>
      </w:r>
    </w:p>
    <w:p w:rsidR="00AF4A3E" w:rsidRPr="004027E3" w:rsidRDefault="00AF4A3E" w:rsidP="00AF4A3E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582D60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27 84</w:t>
            </w:r>
            <w:r w:rsidR="00856E0D">
              <w:t>3</w:t>
            </w:r>
            <w:r w:rsidRPr="003D6E49">
              <w:t xml:space="preserve"> 339,6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4 06</w:t>
            </w:r>
            <w:r w:rsidR="00856E0D">
              <w:t>9</w:t>
            </w:r>
            <w:r w:rsidRPr="003D6E49">
              <w:t xml:space="preserve"> 865,2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4 218 431,8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4 307 046,9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4 339 047,8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592 525,9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149 019,7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144 834,9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146 808,6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18 11</w:t>
            </w:r>
            <w:r w:rsidR="00856E0D">
              <w:t>2</w:t>
            </w:r>
            <w:r w:rsidRPr="003D6E49">
              <w:t xml:space="preserve"> 225,4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2 5</w:t>
            </w:r>
            <w:r w:rsidR="00856E0D">
              <w:t>20</w:t>
            </w:r>
            <w:r w:rsidRPr="003D6E49">
              <w:t xml:space="preserve"> 790,6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2 802 710,2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2 894 298,4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2 968 654,1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7 259 608,1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1 131 523,0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993 542,8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977 502,3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1 070 418,6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1 878 980,2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268 531,9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lastRenderedPageBreak/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230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27 84</w:t>
            </w:r>
            <w:r w:rsidR="00856E0D">
              <w:t>3</w:t>
            </w:r>
            <w:r w:rsidRPr="003D6E49">
              <w:t xml:space="preserve"> 339,6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4 06</w:t>
            </w:r>
            <w:r w:rsidR="00856E0D">
              <w:t>9</w:t>
            </w:r>
            <w:r w:rsidRPr="003D6E49">
              <w:t xml:space="preserve"> 865,2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4 218 431,8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4 307 046,9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4 339 047,8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592 525,9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149 019,67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144 834,91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146 808,60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18 11</w:t>
            </w:r>
            <w:r w:rsidR="00856E0D">
              <w:t>2</w:t>
            </w:r>
            <w:r w:rsidRPr="003D6E49">
              <w:t xml:space="preserve"> 225,4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856E0D">
            <w:r w:rsidRPr="003D6E49">
              <w:t>2 5</w:t>
            </w:r>
            <w:r w:rsidR="00856E0D">
              <w:t>20</w:t>
            </w:r>
            <w:r w:rsidRPr="003D6E49">
              <w:t xml:space="preserve"> 790,63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2 802 710,19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2 894 298,40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2 968 654,10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2 346 747,10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7 259 608,1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1 131 523,00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993 542,80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977 502,30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1 070 418,60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996 899,90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5532AC" w:rsidRDefault="00582D60" w:rsidP="00582D60">
            <w:r w:rsidRPr="005532AC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1 878 980,2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268 531,90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277 343,90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288 437,60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3D6E49" w:rsidRDefault="00582D60" w:rsidP="00582D60">
            <w:r w:rsidRPr="003D6E49">
              <w:t>299 975,10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Default="00582D60" w:rsidP="00582D60">
            <w:r w:rsidRPr="003D6E49">
              <w:t>311 974,10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A449FC" w:rsidRDefault="00582D60" w:rsidP="00582D60"/>
        </w:tc>
      </w:tr>
      <w:tr w:rsidR="00582D60" w:rsidRPr="004027E3" w:rsidTr="00981BF8">
        <w:trPr>
          <w:trHeight w:val="220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13 960 234,1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1 954 443,4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2 036 224,4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2 048 008,6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2 130 912,7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2 128 362,2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1,2,3,14,15, 27, 28</w:t>
            </w:r>
          </w:p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8 685 704,2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1 235 594,5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1 286 718,0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1 341 887,0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1 395 563,0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3 585 445,7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561 429,9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512 522,6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530 307,0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1920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10 310 154,4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1 492 157,6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1 505 356,1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1 553 206,1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1 635 758,1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11,13,14,15, 27, 28</w:t>
            </w:r>
          </w:p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7 808 606,7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1 069 586,3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1 192 625,0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1 242 341,0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1 292 034,0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2 324 333,2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396 571,3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285 691,1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282 743,5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902C74" w:rsidRDefault="00582D60" w:rsidP="00582D60">
            <w:r w:rsidRPr="00902C74">
              <w:lastRenderedPageBreak/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1523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698 409,1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195 788,0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202 579,0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7, 35</w:t>
            </w:r>
          </w:p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909 191,1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195 788,0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202 579,0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210 782,0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46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18</w:t>
            </w:r>
          </w:p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 xml:space="preserve">Мероприятие 5. Обеспечение бесплатного проезда отдельных категорий обучающихся в  муниципальных общеобразовательных </w:t>
            </w:r>
            <w:r w:rsidRPr="004322C4">
              <w:lastRenderedPageBreak/>
              <w:t>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lastRenderedPageBreak/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18</w:t>
            </w:r>
          </w:p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/>
        </w:tc>
      </w:tr>
      <w:tr w:rsidR="00582D60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582D60" w:rsidRPr="00B26622" w:rsidRDefault="00582D60" w:rsidP="00582D60">
            <w:r w:rsidRPr="00B26622"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D60" w:rsidRPr="004322C4" w:rsidRDefault="00582D60" w:rsidP="00582D60">
            <w:r w:rsidRPr="004322C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Pr="004322C4" w:rsidRDefault="00582D60" w:rsidP="00582D60">
            <w:r w:rsidRPr="004322C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2D60" w:rsidRDefault="00582D60" w:rsidP="00582D60"/>
        </w:tc>
      </w:tr>
      <w:tr w:rsidR="00996AC1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417 997,5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55 502,0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62 910,8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65 426,6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68 043,0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11,12, 27, 28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406 271,6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52 372,0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61 504,7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63 964,3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66 522,2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11 725,9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3 130,0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1260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423 845,1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55 885,8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59 212,9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69 987,2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16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352 319,3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50 034,3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71 525,8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9 178,6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10 500,0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4B0537" w:rsidRDefault="00996AC1" w:rsidP="00996AC1">
            <w:r w:rsidRPr="004B0537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4B0537" w:rsidRDefault="00996AC1" w:rsidP="00996AC1">
            <w:r w:rsidRPr="004B0537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Default="00996AC1" w:rsidP="00996AC1"/>
        </w:tc>
      </w:tr>
      <w:tr w:rsidR="00996AC1" w:rsidRPr="00B26622" w:rsidTr="00981BF8">
        <w:trPr>
          <w:trHeight w:val="1890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91 659,5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13 129,6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13 461,4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13 466,6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10, 27, 28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90 703,9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12 927,7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13 331,6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955,6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201,9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240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26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227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401 647,9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27, 28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401 647,9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304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51 066,7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7 658,6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7 965,1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17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51 066,7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7 658,6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7 965,1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1928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6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3960B6" w:rsidRDefault="00996AC1" w:rsidP="00996AC1">
            <w:r w:rsidRPr="003960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3960B6" w:rsidRDefault="00996AC1" w:rsidP="00996AC1">
            <w:r w:rsidRPr="003960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Default="00996AC1" w:rsidP="00996AC1"/>
        </w:tc>
      </w:tr>
      <w:tr w:rsidR="00996AC1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Мероприятие 13. Обеспечение мероприятий по оборудованию спортивных площадок в 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36 071,9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33 071,9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 9, 38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16 535,9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16 535,9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19 536,0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16 536,0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68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4 738,0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1 800,0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1 600,0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8, 36,37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2 184,4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2869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4, 5 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94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C1" w:rsidRPr="00B823DB" w:rsidRDefault="00996AC1" w:rsidP="00996AC1">
            <w:r w:rsidRPr="00B823DB">
              <w:t xml:space="preserve">Мероприятие 16. Строительство </w:t>
            </w:r>
            <w:proofErr w:type="spellStart"/>
            <w:r w:rsidRPr="00B823DB">
              <w:t>пристроев</w:t>
            </w:r>
            <w:proofErr w:type="spellEnd"/>
            <w:r w:rsidRPr="00B823DB"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 4, 5</w:t>
            </w:r>
          </w:p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C1" w:rsidRPr="00B823DB" w:rsidRDefault="00996AC1" w:rsidP="00996AC1">
            <w:r w:rsidRPr="00B823D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B823DB" w:rsidRDefault="00996AC1" w:rsidP="00996AC1">
            <w:r w:rsidRPr="00B823D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18 111,9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19, 20</w:t>
            </w:r>
          </w:p>
        </w:tc>
      </w:tr>
      <w:tr w:rsidR="00996AC1" w:rsidRPr="00B26622" w:rsidTr="00981BF8">
        <w:trPr>
          <w:trHeight w:val="293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C1" w:rsidRPr="007B3E45" w:rsidRDefault="00996AC1" w:rsidP="00996AC1">
            <w:r w:rsidRPr="007B3E4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C1" w:rsidRPr="007B3E45" w:rsidRDefault="00996AC1" w:rsidP="00996AC1">
            <w:r w:rsidRPr="007B3E4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18 111,9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 xml:space="preserve">Мероприятие 18. Обеспечение условий реализации муниципальными общеобразовательными организациями образовательных программ </w:t>
            </w:r>
            <w:proofErr w:type="spellStart"/>
            <w:r w:rsidRPr="007B3E45">
              <w:t>естественно-научного</w:t>
            </w:r>
            <w:proofErr w:type="spellEnd"/>
            <w:r w:rsidRPr="007B3E45">
              <w:t xml:space="preserve"> цикла и </w:t>
            </w:r>
            <w:proofErr w:type="spellStart"/>
            <w:r w:rsidRPr="007B3E45">
              <w:t>профориентационной</w:t>
            </w:r>
            <w:proofErr w:type="spellEnd"/>
            <w:r w:rsidRPr="007B3E45"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7 300,0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4 500,0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21, 22</w:t>
            </w:r>
          </w:p>
        </w:tc>
      </w:tr>
      <w:tr w:rsidR="00996AC1" w:rsidRPr="00B26622" w:rsidTr="00981BF8">
        <w:trPr>
          <w:trHeight w:val="72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C1" w:rsidRPr="007B3E45" w:rsidRDefault="00996AC1" w:rsidP="00996AC1">
            <w:r w:rsidRPr="007B3E45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C1" w:rsidRPr="007B3E45" w:rsidRDefault="00996AC1" w:rsidP="00996AC1">
            <w:r w:rsidRPr="007B3E45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/>
        </w:tc>
      </w:tr>
      <w:tr w:rsidR="00996AC1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96AC1" w:rsidRPr="00B26622" w:rsidRDefault="00996AC1" w:rsidP="00996AC1">
            <w:r w:rsidRPr="00B26622"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Pr="007B3E45" w:rsidRDefault="00996AC1" w:rsidP="00996AC1">
            <w:r w:rsidRPr="007B3E45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6AC1" w:rsidRDefault="00996AC1" w:rsidP="00996AC1"/>
        </w:tc>
      </w:tr>
      <w:tr w:rsidR="001742AD" w:rsidRPr="00B26622" w:rsidTr="00360B1A">
        <w:trPr>
          <w:trHeight w:val="2530"/>
        </w:trPr>
        <w:tc>
          <w:tcPr>
            <w:tcW w:w="709" w:type="dxa"/>
            <w:shd w:val="clear" w:color="auto" w:fill="auto"/>
          </w:tcPr>
          <w:p w:rsidR="001742AD" w:rsidRPr="00B26622" w:rsidRDefault="001742AD" w:rsidP="001742AD">
            <w:pPr>
              <w:rPr>
                <w:lang w:val="en-US"/>
              </w:rPr>
            </w:pPr>
            <w:r w:rsidRPr="00B26622">
              <w:rPr>
                <w:lang w:val="en-US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Default="001742AD" w:rsidP="001742AD">
            <w: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</w:p>
          <w:p w:rsidR="001742AD" w:rsidRPr="00C34958" w:rsidRDefault="001742AD" w:rsidP="001742AD">
            <w:r>
              <w:t>в целях профилактики и устранения последствий распространения новой коронавирусной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C71385" w:rsidRDefault="001742AD" w:rsidP="001742AD">
            <w:r w:rsidRPr="00C7138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>
            <w:r w:rsidRPr="00C71385">
              <w:t>25</w:t>
            </w:r>
          </w:p>
        </w:tc>
      </w:tr>
      <w:tr w:rsidR="001742AD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/>
        </w:tc>
      </w:tr>
      <w:tr w:rsidR="001742AD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/>
        </w:tc>
      </w:tr>
      <w:tr w:rsidR="001742AD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/>
        </w:tc>
      </w:tr>
      <w:tr w:rsidR="001742AD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Pr="0025649A" w:rsidRDefault="001742AD" w:rsidP="001742AD">
            <w:r w:rsidRPr="0025649A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5649A" w:rsidRDefault="001742AD" w:rsidP="001742AD">
            <w:r w:rsidRPr="0025649A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/>
        </w:tc>
      </w:tr>
      <w:tr w:rsidR="001742AD" w:rsidRPr="00B26622" w:rsidTr="00981BF8">
        <w:trPr>
          <w:trHeight w:val="58"/>
        </w:trPr>
        <w:tc>
          <w:tcPr>
            <w:tcW w:w="709" w:type="dxa"/>
            <w:shd w:val="clear" w:color="auto" w:fill="auto"/>
          </w:tcPr>
          <w:p w:rsidR="001742AD" w:rsidRPr="00B26622" w:rsidRDefault="001742AD" w:rsidP="001742AD">
            <w:r w:rsidRPr="00B26622"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Pr="00DC3010" w:rsidRDefault="001742AD" w:rsidP="001742AD">
            <w:r w:rsidRPr="00DC3010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327 220,3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23</w:t>
            </w:r>
          </w:p>
        </w:tc>
      </w:tr>
      <w:tr w:rsidR="001742AD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Pr="00DC3010" w:rsidRDefault="001742AD" w:rsidP="001742AD">
            <w:r w:rsidRPr="00DC301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327 220,3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/>
        </w:tc>
      </w:tr>
      <w:tr w:rsidR="001742AD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/>
        </w:tc>
      </w:tr>
      <w:tr w:rsidR="001742AD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1742AD" w:rsidRPr="00B26622" w:rsidRDefault="001742AD" w:rsidP="001742AD">
            <w:r w:rsidRPr="00B26622"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/>
        </w:tc>
      </w:tr>
      <w:tr w:rsidR="001742AD" w:rsidRPr="00B26622" w:rsidTr="00360B1A">
        <w:trPr>
          <w:trHeight w:val="315"/>
        </w:trPr>
        <w:tc>
          <w:tcPr>
            <w:tcW w:w="709" w:type="dxa"/>
            <w:shd w:val="clear" w:color="auto" w:fill="auto"/>
          </w:tcPr>
          <w:p w:rsidR="001742AD" w:rsidRPr="00B26622" w:rsidRDefault="001742AD" w:rsidP="001742AD">
            <w:r w:rsidRPr="00B26622"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C3010" w:rsidRDefault="001742AD" w:rsidP="001742AD">
            <w:r w:rsidRPr="00DC301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Мероприятие 21. 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395 978,3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53 050,1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108 041,3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102 734,2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105 680,0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24</w:t>
            </w:r>
          </w:p>
        </w:tc>
      </w:tr>
      <w:tr w:rsidR="001742AD" w:rsidRPr="00B26622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Pr="002C4B91" w:rsidRDefault="001742AD" w:rsidP="001742AD">
            <w:r w:rsidRPr="002C4B91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265 305,6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72 387,7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68 831,9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70 805,6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2AD" w:rsidRPr="002C4B91" w:rsidRDefault="001742AD" w:rsidP="001742AD">
            <w:r w:rsidRPr="002C4B91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130 672,7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35 653,6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33 902,3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34 874,4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2C4B91" w:rsidRDefault="001742AD" w:rsidP="001742AD">
            <w:r w:rsidRPr="002C4B91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30</w:t>
            </w:r>
          </w:p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29</w:t>
            </w:r>
          </w:p>
        </w:tc>
      </w:tr>
      <w:tr w:rsidR="001742AD" w:rsidRPr="00B26622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/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E13C52" w:rsidRDefault="001742AD" w:rsidP="001742AD">
            <w:r w:rsidRPr="00E13C5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/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35 024,9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6 201,0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8 533,5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D20A34" w:rsidRDefault="001742AD" w:rsidP="001742AD">
            <w:r w:rsidRPr="00D20A34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>
            <w:r w:rsidRPr="00D20A34">
              <w:t>31</w:t>
            </w:r>
          </w:p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/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17 512,7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4 267,0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/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17 512,2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4 266,5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/>
        </w:tc>
      </w:tr>
      <w:tr w:rsidR="001742AD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Pr="00340B55" w:rsidRDefault="001742AD" w:rsidP="001742AD">
            <w:r w:rsidRPr="00340B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/>
        </w:tc>
      </w:tr>
      <w:tr w:rsidR="001742AD" w:rsidRPr="00B26622" w:rsidTr="00360B1A">
        <w:trPr>
          <w:trHeight w:val="2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2AD" w:rsidRPr="00B26622" w:rsidRDefault="001742AD" w:rsidP="001742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>
            <w: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</w:p>
          <w:p w:rsidR="001742AD" w:rsidRPr="00B26622" w:rsidRDefault="001742AD" w:rsidP="001742AD">
            <w:r>
              <w:t>к воздушно-тепловому режиму, водоснабжению и канализации , всего, из них::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Pr="00A83514" w:rsidRDefault="001742AD" w:rsidP="001742AD">
            <w:r w:rsidRPr="00A83514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742AD" w:rsidRDefault="001742AD" w:rsidP="001742AD">
            <w:r w:rsidRPr="00A83514">
              <w:t>32</w:t>
            </w:r>
          </w:p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D7255" w:rsidRDefault="00BC1D9F" w:rsidP="00BC1D9F">
            <w:r w:rsidRPr="00FD7255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3 516,4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3 516,4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33</w:t>
            </w:r>
          </w:p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3 270,3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3 270,3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246,1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246,1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/>
        </w:tc>
      </w:tr>
      <w:tr w:rsidR="00BC1D9F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F668FB" w:rsidRDefault="00BC1D9F" w:rsidP="00BC1D9F">
            <w:r w:rsidRPr="00F668FB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26622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 xml:space="preserve">Мероприятие 27.Поддержка муниципальных дошкольных образовательных  организаций, расположенных на территории Свердловской области,— победителей конкурса среди муниципальных дошкольных образовательных организаций, осуществляющих </w:t>
            </w:r>
            <w:r w:rsidRPr="00997D7E">
              <w:lastRenderedPageBreak/>
              <w:t>образовательную деятельность, в  соответствии с целями и задачами проекта «Уральская инженерная школа»,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lastRenderedPageBreak/>
              <w:t>720,0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720,0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34</w:t>
            </w:r>
          </w:p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97D7E" w:rsidRDefault="00BC1D9F" w:rsidP="00BC1D9F">
            <w:r w:rsidRPr="00997D7E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Мероприятие 28. 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856E0D" w:rsidP="00BC1D9F">
            <w:r>
              <w:t>2</w:t>
            </w:r>
            <w:r w:rsidR="00254D14" w:rsidRPr="00254D14">
              <w:t xml:space="preserve"> 929,9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856E0D" w:rsidP="00BC1D9F">
            <w:r>
              <w:t>2</w:t>
            </w:r>
            <w:r w:rsidR="00BC1D9F" w:rsidRPr="00963AEC">
              <w:t xml:space="preserve"> 929,9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39</w:t>
            </w:r>
          </w:p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254D14" w:rsidP="00BC1D9F">
            <w:r w:rsidRPr="00963AEC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856E0D" w:rsidP="00BC1D9F">
            <w:r>
              <w:t>2</w:t>
            </w:r>
            <w:r w:rsidR="00254D14" w:rsidRPr="00963AEC">
              <w:t xml:space="preserve"> 929,9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856E0D" w:rsidP="00BC1D9F">
            <w:r>
              <w:t>2</w:t>
            </w:r>
            <w:r w:rsidR="00BC1D9F" w:rsidRPr="00963AEC">
              <w:t xml:space="preserve"> 929,9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254D14" w:rsidP="00BC1D9F">
            <w:r w:rsidRPr="00963AEC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/>
        </w:tc>
      </w:tr>
      <w:tr w:rsidR="00BC1D9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D9F" w:rsidRPr="00BC1D9F" w:rsidRDefault="00BC1D9F" w:rsidP="00BC1D9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254D14" w:rsidP="00BC1D9F">
            <w:r w:rsidRPr="00963AEC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Pr="00963AEC" w:rsidRDefault="00BC1D9F" w:rsidP="00BC1D9F">
            <w:r w:rsidRPr="00963AE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1D9F" w:rsidRDefault="00BC1D9F" w:rsidP="00BC1D9F"/>
        </w:tc>
      </w:tr>
      <w:tr w:rsidR="00254D1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D14" w:rsidRPr="00BC1D9F" w:rsidRDefault="00254D14" w:rsidP="00254D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384150">
            <w:r w:rsidRPr="008A2E53">
              <w:t>Мероприятие 29. Организация военно-патри</w:t>
            </w:r>
            <w:r w:rsidR="00384150" w:rsidRPr="00CB0A19">
              <w:t>о</w:t>
            </w:r>
            <w:r w:rsidRPr="008A2E53">
              <w:t>тического воспитания,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7 000,0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40</w:t>
            </w:r>
          </w:p>
        </w:tc>
      </w:tr>
      <w:tr w:rsidR="00254D1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D14" w:rsidRPr="00BC1D9F" w:rsidRDefault="00254D14" w:rsidP="00254D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/>
        </w:tc>
      </w:tr>
      <w:tr w:rsidR="00254D1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D14" w:rsidRPr="00BC1D9F" w:rsidRDefault="00254D14" w:rsidP="00254D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/>
        </w:tc>
      </w:tr>
      <w:tr w:rsidR="00254D1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D14" w:rsidRDefault="00254D14" w:rsidP="00254D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254D14"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7 000,0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/>
        </w:tc>
      </w:tr>
      <w:tr w:rsidR="00254D1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D14" w:rsidRDefault="00254D14" w:rsidP="00254D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Pr="008A2E53" w:rsidRDefault="00254D14" w:rsidP="00254D14">
            <w:r w:rsidRPr="008A2E5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D14" w:rsidRDefault="00254D14" w:rsidP="00254D14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E0D" w:rsidRDefault="00856E0D" w:rsidP="00DB7287">
      <w:r>
        <w:separator/>
      </w:r>
    </w:p>
  </w:endnote>
  <w:endnote w:type="continuationSeparator" w:id="1">
    <w:p w:rsidR="00856E0D" w:rsidRDefault="00856E0D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E0D" w:rsidRDefault="00856E0D" w:rsidP="00DB7287">
      <w:r>
        <w:separator/>
      </w:r>
    </w:p>
  </w:footnote>
  <w:footnote w:type="continuationSeparator" w:id="1">
    <w:p w:rsidR="00856E0D" w:rsidRDefault="00856E0D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7727492"/>
      <w:docPartObj>
        <w:docPartGallery w:val="Page Numbers (Top of Page)"/>
        <w:docPartUnique/>
      </w:docPartObj>
    </w:sdtPr>
    <w:sdtContent>
      <w:p w:rsidR="00856E0D" w:rsidRDefault="00683D95">
        <w:pPr>
          <w:pStyle w:val="a9"/>
          <w:jc w:val="center"/>
        </w:pPr>
        <w:r>
          <w:fldChar w:fldCharType="begin"/>
        </w:r>
        <w:r w:rsidR="00856E0D">
          <w:instrText>PAGE   \* MERGEFORMAT</w:instrText>
        </w:r>
        <w:r>
          <w:fldChar w:fldCharType="separate"/>
        </w:r>
        <w:r w:rsidR="00A60642">
          <w:rPr>
            <w:noProof/>
          </w:rPr>
          <w:t>3</w:t>
        </w:r>
        <w:r>
          <w:fldChar w:fldCharType="end"/>
        </w:r>
      </w:p>
    </w:sdtContent>
  </w:sdt>
  <w:p w:rsidR="00856E0D" w:rsidRDefault="00856E0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024F"/>
    <w:rsid w:val="000B3530"/>
    <w:rsid w:val="000B3B9C"/>
    <w:rsid w:val="000B4C01"/>
    <w:rsid w:val="000B633A"/>
    <w:rsid w:val="000D4F64"/>
    <w:rsid w:val="000E0574"/>
    <w:rsid w:val="000E2094"/>
    <w:rsid w:val="000E2FD4"/>
    <w:rsid w:val="000E40D4"/>
    <w:rsid w:val="000F0EF6"/>
    <w:rsid w:val="000F18D5"/>
    <w:rsid w:val="000F529B"/>
    <w:rsid w:val="001046B0"/>
    <w:rsid w:val="0011246E"/>
    <w:rsid w:val="001240CE"/>
    <w:rsid w:val="001245DB"/>
    <w:rsid w:val="00131CFD"/>
    <w:rsid w:val="00133698"/>
    <w:rsid w:val="00136FFC"/>
    <w:rsid w:val="0014318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7194D"/>
    <w:rsid w:val="00172136"/>
    <w:rsid w:val="0017225F"/>
    <w:rsid w:val="001742AD"/>
    <w:rsid w:val="00174D2B"/>
    <w:rsid w:val="001750C5"/>
    <w:rsid w:val="00186224"/>
    <w:rsid w:val="0018655B"/>
    <w:rsid w:val="00195788"/>
    <w:rsid w:val="00195E8D"/>
    <w:rsid w:val="00196758"/>
    <w:rsid w:val="001A0E72"/>
    <w:rsid w:val="001A0F96"/>
    <w:rsid w:val="001A2625"/>
    <w:rsid w:val="001A525F"/>
    <w:rsid w:val="001A6E73"/>
    <w:rsid w:val="001A7C62"/>
    <w:rsid w:val="001B49AF"/>
    <w:rsid w:val="001B56E3"/>
    <w:rsid w:val="001C0C8B"/>
    <w:rsid w:val="001C268E"/>
    <w:rsid w:val="001C5029"/>
    <w:rsid w:val="001C6B21"/>
    <w:rsid w:val="001C7C3D"/>
    <w:rsid w:val="001D05D1"/>
    <w:rsid w:val="001D2E5E"/>
    <w:rsid w:val="001D670A"/>
    <w:rsid w:val="001E132B"/>
    <w:rsid w:val="001E4E5E"/>
    <w:rsid w:val="001E70FC"/>
    <w:rsid w:val="001E73AF"/>
    <w:rsid w:val="001F257B"/>
    <w:rsid w:val="001F4942"/>
    <w:rsid w:val="0020080B"/>
    <w:rsid w:val="002021DD"/>
    <w:rsid w:val="00204911"/>
    <w:rsid w:val="0021094A"/>
    <w:rsid w:val="002138A8"/>
    <w:rsid w:val="002203E3"/>
    <w:rsid w:val="0022294E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BFE"/>
    <w:rsid w:val="00262AFC"/>
    <w:rsid w:val="002655D1"/>
    <w:rsid w:val="00271CF7"/>
    <w:rsid w:val="002726B8"/>
    <w:rsid w:val="00280FF5"/>
    <w:rsid w:val="00284272"/>
    <w:rsid w:val="00284973"/>
    <w:rsid w:val="00285CC6"/>
    <w:rsid w:val="002870EA"/>
    <w:rsid w:val="00293C5D"/>
    <w:rsid w:val="00294190"/>
    <w:rsid w:val="002A1024"/>
    <w:rsid w:val="002B7317"/>
    <w:rsid w:val="002B78C4"/>
    <w:rsid w:val="002C48CF"/>
    <w:rsid w:val="002D647C"/>
    <w:rsid w:val="002D7FB4"/>
    <w:rsid w:val="002F3961"/>
    <w:rsid w:val="002F4D7B"/>
    <w:rsid w:val="002F75F6"/>
    <w:rsid w:val="003007B8"/>
    <w:rsid w:val="00301773"/>
    <w:rsid w:val="00304CDD"/>
    <w:rsid w:val="00305946"/>
    <w:rsid w:val="00310329"/>
    <w:rsid w:val="00310819"/>
    <w:rsid w:val="00311136"/>
    <w:rsid w:val="00313B18"/>
    <w:rsid w:val="003167D1"/>
    <w:rsid w:val="00325B61"/>
    <w:rsid w:val="00330393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B02D0"/>
    <w:rsid w:val="003B3A8E"/>
    <w:rsid w:val="003C1522"/>
    <w:rsid w:val="003C7AE2"/>
    <w:rsid w:val="003D3428"/>
    <w:rsid w:val="003D6790"/>
    <w:rsid w:val="003D7D63"/>
    <w:rsid w:val="003E2ED2"/>
    <w:rsid w:val="003F3692"/>
    <w:rsid w:val="003F6459"/>
    <w:rsid w:val="00400D91"/>
    <w:rsid w:val="004027E3"/>
    <w:rsid w:val="00404367"/>
    <w:rsid w:val="00405E03"/>
    <w:rsid w:val="0040608A"/>
    <w:rsid w:val="0041374B"/>
    <w:rsid w:val="004139A4"/>
    <w:rsid w:val="004179E2"/>
    <w:rsid w:val="00420EE4"/>
    <w:rsid w:val="004222F2"/>
    <w:rsid w:val="00424C65"/>
    <w:rsid w:val="004258AB"/>
    <w:rsid w:val="00437438"/>
    <w:rsid w:val="004420FC"/>
    <w:rsid w:val="00442443"/>
    <w:rsid w:val="004535D3"/>
    <w:rsid w:val="00457B94"/>
    <w:rsid w:val="00460F0E"/>
    <w:rsid w:val="004662B3"/>
    <w:rsid w:val="004738CC"/>
    <w:rsid w:val="004750E0"/>
    <w:rsid w:val="0048219C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B1483"/>
    <w:rsid w:val="004B3FC0"/>
    <w:rsid w:val="004B5AAD"/>
    <w:rsid w:val="004C0FFB"/>
    <w:rsid w:val="004C2ACD"/>
    <w:rsid w:val="004C3D72"/>
    <w:rsid w:val="004C548F"/>
    <w:rsid w:val="004D2764"/>
    <w:rsid w:val="004D3B32"/>
    <w:rsid w:val="004E0A85"/>
    <w:rsid w:val="004E3777"/>
    <w:rsid w:val="004E43A8"/>
    <w:rsid w:val="004F1BF0"/>
    <w:rsid w:val="004F275D"/>
    <w:rsid w:val="004F4246"/>
    <w:rsid w:val="004F78A9"/>
    <w:rsid w:val="004F7DF9"/>
    <w:rsid w:val="005031F1"/>
    <w:rsid w:val="00510362"/>
    <w:rsid w:val="00511FC7"/>
    <w:rsid w:val="005137B9"/>
    <w:rsid w:val="00516939"/>
    <w:rsid w:val="00517238"/>
    <w:rsid w:val="00521A76"/>
    <w:rsid w:val="00521FF7"/>
    <w:rsid w:val="005345B0"/>
    <w:rsid w:val="005351DD"/>
    <w:rsid w:val="00535DC2"/>
    <w:rsid w:val="00536788"/>
    <w:rsid w:val="00542F0E"/>
    <w:rsid w:val="0054374D"/>
    <w:rsid w:val="00545DFA"/>
    <w:rsid w:val="00546482"/>
    <w:rsid w:val="005503BB"/>
    <w:rsid w:val="005518DC"/>
    <w:rsid w:val="00552563"/>
    <w:rsid w:val="00552693"/>
    <w:rsid w:val="00555FC2"/>
    <w:rsid w:val="005722A1"/>
    <w:rsid w:val="0057399E"/>
    <w:rsid w:val="00582D60"/>
    <w:rsid w:val="00587C94"/>
    <w:rsid w:val="005939D9"/>
    <w:rsid w:val="005948FF"/>
    <w:rsid w:val="00597128"/>
    <w:rsid w:val="005A1E2B"/>
    <w:rsid w:val="005A2A3C"/>
    <w:rsid w:val="005A50FB"/>
    <w:rsid w:val="005A559A"/>
    <w:rsid w:val="005B0623"/>
    <w:rsid w:val="005B09A0"/>
    <w:rsid w:val="005B4636"/>
    <w:rsid w:val="005C1273"/>
    <w:rsid w:val="005C2158"/>
    <w:rsid w:val="005D278B"/>
    <w:rsid w:val="005D310F"/>
    <w:rsid w:val="005D47DA"/>
    <w:rsid w:val="005E0869"/>
    <w:rsid w:val="005E25CC"/>
    <w:rsid w:val="005E4785"/>
    <w:rsid w:val="00600A79"/>
    <w:rsid w:val="006020B7"/>
    <w:rsid w:val="00611952"/>
    <w:rsid w:val="00615F32"/>
    <w:rsid w:val="0062051D"/>
    <w:rsid w:val="00627291"/>
    <w:rsid w:val="006302AC"/>
    <w:rsid w:val="0063051C"/>
    <w:rsid w:val="006312D0"/>
    <w:rsid w:val="006338F3"/>
    <w:rsid w:val="0065276B"/>
    <w:rsid w:val="00654255"/>
    <w:rsid w:val="00662364"/>
    <w:rsid w:val="00667913"/>
    <w:rsid w:val="00671A9D"/>
    <w:rsid w:val="00671E66"/>
    <w:rsid w:val="006742B3"/>
    <w:rsid w:val="00674D60"/>
    <w:rsid w:val="00683D95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2F50"/>
    <w:rsid w:val="006B47DA"/>
    <w:rsid w:val="006C269C"/>
    <w:rsid w:val="006C606B"/>
    <w:rsid w:val="006C6C5E"/>
    <w:rsid w:val="006D2575"/>
    <w:rsid w:val="006D3878"/>
    <w:rsid w:val="006D64C9"/>
    <w:rsid w:val="006E0847"/>
    <w:rsid w:val="006E0A85"/>
    <w:rsid w:val="006E0ACA"/>
    <w:rsid w:val="006F6456"/>
    <w:rsid w:val="006F765D"/>
    <w:rsid w:val="007001D9"/>
    <w:rsid w:val="00700930"/>
    <w:rsid w:val="00702165"/>
    <w:rsid w:val="00702820"/>
    <w:rsid w:val="00703DBA"/>
    <w:rsid w:val="00711699"/>
    <w:rsid w:val="00714935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A1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794C"/>
    <w:rsid w:val="007930F5"/>
    <w:rsid w:val="00796985"/>
    <w:rsid w:val="007A3705"/>
    <w:rsid w:val="007A3E9C"/>
    <w:rsid w:val="007A573B"/>
    <w:rsid w:val="007A5790"/>
    <w:rsid w:val="007B115B"/>
    <w:rsid w:val="007B49BF"/>
    <w:rsid w:val="007B4BCF"/>
    <w:rsid w:val="007B5639"/>
    <w:rsid w:val="007B74E7"/>
    <w:rsid w:val="007C0A16"/>
    <w:rsid w:val="007C6586"/>
    <w:rsid w:val="007D100F"/>
    <w:rsid w:val="007D2068"/>
    <w:rsid w:val="007E331C"/>
    <w:rsid w:val="007F19D1"/>
    <w:rsid w:val="007F346C"/>
    <w:rsid w:val="007F3EEB"/>
    <w:rsid w:val="007F576F"/>
    <w:rsid w:val="007F5B82"/>
    <w:rsid w:val="00800C40"/>
    <w:rsid w:val="008037BC"/>
    <w:rsid w:val="00816DC3"/>
    <w:rsid w:val="008221CA"/>
    <w:rsid w:val="00826D2D"/>
    <w:rsid w:val="00830DD0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75A6"/>
    <w:rsid w:val="00871148"/>
    <w:rsid w:val="008801D6"/>
    <w:rsid w:val="00880F48"/>
    <w:rsid w:val="00886D1F"/>
    <w:rsid w:val="00895BEC"/>
    <w:rsid w:val="00896CBC"/>
    <w:rsid w:val="008A09B9"/>
    <w:rsid w:val="008A5121"/>
    <w:rsid w:val="008B28F2"/>
    <w:rsid w:val="008C0E41"/>
    <w:rsid w:val="008C0E8E"/>
    <w:rsid w:val="008C5960"/>
    <w:rsid w:val="008C7FEE"/>
    <w:rsid w:val="008D064E"/>
    <w:rsid w:val="008D1929"/>
    <w:rsid w:val="008D4A1A"/>
    <w:rsid w:val="008D7713"/>
    <w:rsid w:val="008E3385"/>
    <w:rsid w:val="008E7C14"/>
    <w:rsid w:val="008F7F06"/>
    <w:rsid w:val="00904C59"/>
    <w:rsid w:val="0092193A"/>
    <w:rsid w:val="00922EE4"/>
    <w:rsid w:val="0092303C"/>
    <w:rsid w:val="00930407"/>
    <w:rsid w:val="009328D3"/>
    <w:rsid w:val="00932C3C"/>
    <w:rsid w:val="00934D8F"/>
    <w:rsid w:val="00936336"/>
    <w:rsid w:val="00937C68"/>
    <w:rsid w:val="00944EA5"/>
    <w:rsid w:val="0094571F"/>
    <w:rsid w:val="009564AD"/>
    <w:rsid w:val="00956960"/>
    <w:rsid w:val="00957F78"/>
    <w:rsid w:val="00965C16"/>
    <w:rsid w:val="00971E96"/>
    <w:rsid w:val="00973422"/>
    <w:rsid w:val="00974796"/>
    <w:rsid w:val="00975A1C"/>
    <w:rsid w:val="0098082F"/>
    <w:rsid w:val="0098169E"/>
    <w:rsid w:val="00981BF8"/>
    <w:rsid w:val="00984C75"/>
    <w:rsid w:val="00987FE7"/>
    <w:rsid w:val="00994AA3"/>
    <w:rsid w:val="00994CC5"/>
    <w:rsid w:val="00996AC1"/>
    <w:rsid w:val="009B0DE3"/>
    <w:rsid w:val="009B0FEC"/>
    <w:rsid w:val="009B77B9"/>
    <w:rsid w:val="009C0150"/>
    <w:rsid w:val="009D2DB7"/>
    <w:rsid w:val="009D341A"/>
    <w:rsid w:val="009E0ADD"/>
    <w:rsid w:val="009E13E6"/>
    <w:rsid w:val="009E748C"/>
    <w:rsid w:val="00A00FAF"/>
    <w:rsid w:val="00A0791B"/>
    <w:rsid w:val="00A1076A"/>
    <w:rsid w:val="00A10A5A"/>
    <w:rsid w:val="00A15750"/>
    <w:rsid w:val="00A158BF"/>
    <w:rsid w:val="00A22B74"/>
    <w:rsid w:val="00A232A6"/>
    <w:rsid w:val="00A23CCB"/>
    <w:rsid w:val="00A2599A"/>
    <w:rsid w:val="00A25BAE"/>
    <w:rsid w:val="00A26589"/>
    <w:rsid w:val="00A350AD"/>
    <w:rsid w:val="00A367D5"/>
    <w:rsid w:val="00A36ADE"/>
    <w:rsid w:val="00A376E6"/>
    <w:rsid w:val="00A40AE6"/>
    <w:rsid w:val="00A42048"/>
    <w:rsid w:val="00A45F53"/>
    <w:rsid w:val="00A467EC"/>
    <w:rsid w:val="00A52681"/>
    <w:rsid w:val="00A55B26"/>
    <w:rsid w:val="00A56C92"/>
    <w:rsid w:val="00A56E83"/>
    <w:rsid w:val="00A60642"/>
    <w:rsid w:val="00A626D7"/>
    <w:rsid w:val="00A62747"/>
    <w:rsid w:val="00A67565"/>
    <w:rsid w:val="00A72196"/>
    <w:rsid w:val="00A74626"/>
    <w:rsid w:val="00A90E88"/>
    <w:rsid w:val="00A91510"/>
    <w:rsid w:val="00AA64FC"/>
    <w:rsid w:val="00AA7792"/>
    <w:rsid w:val="00AB1834"/>
    <w:rsid w:val="00AB6001"/>
    <w:rsid w:val="00AC680B"/>
    <w:rsid w:val="00AC7A4F"/>
    <w:rsid w:val="00AD68D9"/>
    <w:rsid w:val="00AF14E0"/>
    <w:rsid w:val="00AF1FEC"/>
    <w:rsid w:val="00AF2E87"/>
    <w:rsid w:val="00AF4A3E"/>
    <w:rsid w:val="00AF56F6"/>
    <w:rsid w:val="00B00223"/>
    <w:rsid w:val="00B0075B"/>
    <w:rsid w:val="00B10337"/>
    <w:rsid w:val="00B11C53"/>
    <w:rsid w:val="00B1218F"/>
    <w:rsid w:val="00B13F71"/>
    <w:rsid w:val="00B21DA5"/>
    <w:rsid w:val="00B23514"/>
    <w:rsid w:val="00B26622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4156"/>
    <w:rsid w:val="00B84ABE"/>
    <w:rsid w:val="00B8760E"/>
    <w:rsid w:val="00B94A85"/>
    <w:rsid w:val="00B95DBC"/>
    <w:rsid w:val="00B96FAB"/>
    <w:rsid w:val="00BA584E"/>
    <w:rsid w:val="00BA7870"/>
    <w:rsid w:val="00BB4EDA"/>
    <w:rsid w:val="00BC1D9F"/>
    <w:rsid w:val="00BC77AC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2D61"/>
    <w:rsid w:val="00C22FC4"/>
    <w:rsid w:val="00C27E00"/>
    <w:rsid w:val="00C31394"/>
    <w:rsid w:val="00C43439"/>
    <w:rsid w:val="00C46D51"/>
    <w:rsid w:val="00C51681"/>
    <w:rsid w:val="00C54D62"/>
    <w:rsid w:val="00C55198"/>
    <w:rsid w:val="00C56DB6"/>
    <w:rsid w:val="00C61C10"/>
    <w:rsid w:val="00C62861"/>
    <w:rsid w:val="00C763E2"/>
    <w:rsid w:val="00C76E9C"/>
    <w:rsid w:val="00C8050C"/>
    <w:rsid w:val="00C80F9A"/>
    <w:rsid w:val="00C8290F"/>
    <w:rsid w:val="00C82AFA"/>
    <w:rsid w:val="00C921FB"/>
    <w:rsid w:val="00C96BDE"/>
    <w:rsid w:val="00C97E6E"/>
    <w:rsid w:val="00CA14D7"/>
    <w:rsid w:val="00CA3002"/>
    <w:rsid w:val="00CA7047"/>
    <w:rsid w:val="00CB0A19"/>
    <w:rsid w:val="00CB0F80"/>
    <w:rsid w:val="00CB5CA9"/>
    <w:rsid w:val="00CB5ECF"/>
    <w:rsid w:val="00CB64CE"/>
    <w:rsid w:val="00CB6BD6"/>
    <w:rsid w:val="00CB7106"/>
    <w:rsid w:val="00CB743C"/>
    <w:rsid w:val="00CC448E"/>
    <w:rsid w:val="00CC6C1F"/>
    <w:rsid w:val="00CE3E8C"/>
    <w:rsid w:val="00CE59B6"/>
    <w:rsid w:val="00CE79D9"/>
    <w:rsid w:val="00CF25CE"/>
    <w:rsid w:val="00CF3CE4"/>
    <w:rsid w:val="00CF7251"/>
    <w:rsid w:val="00D02067"/>
    <w:rsid w:val="00D05085"/>
    <w:rsid w:val="00D055DE"/>
    <w:rsid w:val="00D10134"/>
    <w:rsid w:val="00D17AF8"/>
    <w:rsid w:val="00D26497"/>
    <w:rsid w:val="00D26FBE"/>
    <w:rsid w:val="00D318F8"/>
    <w:rsid w:val="00D42C4C"/>
    <w:rsid w:val="00D42CD9"/>
    <w:rsid w:val="00D46873"/>
    <w:rsid w:val="00D55070"/>
    <w:rsid w:val="00D57216"/>
    <w:rsid w:val="00D62435"/>
    <w:rsid w:val="00D6578B"/>
    <w:rsid w:val="00D71E14"/>
    <w:rsid w:val="00D71EB6"/>
    <w:rsid w:val="00D733D1"/>
    <w:rsid w:val="00D80E56"/>
    <w:rsid w:val="00D80EEB"/>
    <w:rsid w:val="00D837A9"/>
    <w:rsid w:val="00D84EFF"/>
    <w:rsid w:val="00D8525A"/>
    <w:rsid w:val="00D921D5"/>
    <w:rsid w:val="00DA047C"/>
    <w:rsid w:val="00DA4767"/>
    <w:rsid w:val="00DB5A6E"/>
    <w:rsid w:val="00DB7287"/>
    <w:rsid w:val="00DC1C2C"/>
    <w:rsid w:val="00DD2179"/>
    <w:rsid w:val="00DD4A09"/>
    <w:rsid w:val="00DE1D92"/>
    <w:rsid w:val="00DE4BE7"/>
    <w:rsid w:val="00DE771F"/>
    <w:rsid w:val="00DF170D"/>
    <w:rsid w:val="00DF24D8"/>
    <w:rsid w:val="00DF38A7"/>
    <w:rsid w:val="00DF3DD5"/>
    <w:rsid w:val="00DF5989"/>
    <w:rsid w:val="00E03ACF"/>
    <w:rsid w:val="00E3110D"/>
    <w:rsid w:val="00E33618"/>
    <w:rsid w:val="00E35A6C"/>
    <w:rsid w:val="00E36041"/>
    <w:rsid w:val="00E36B12"/>
    <w:rsid w:val="00E40792"/>
    <w:rsid w:val="00E40EAC"/>
    <w:rsid w:val="00E421F9"/>
    <w:rsid w:val="00E438E4"/>
    <w:rsid w:val="00E5186C"/>
    <w:rsid w:val="00E535E9"/>
    <w:rsid w:val="00E53F04"/>
    <w:rsid w:val="00E55311"/>
    <w:rsid w:val="00E63777"/>
    <w:rsid w:val="00E64B57"/>
    <w:rsid w:val="00E70F30"/>
    <w:rsid w:val="00E744BB"/>
    <w:rsid w:val="00E758E4"/>
    <w:rsid w:val="00E76AE8"/>
    <w:rsid w:val="00E77DDF"/>
    <w:rsid w:val="00E90042"/>
    <w:rsid w:val="00E934B6"/>
    <w:rsid w:val="00E965BA"/>
    <w:rsid w:val="00E96926"/>
    <w:rsid w:val="00EA6910"/>
    <w:rsid w:val="00EB0DBA"/>
    <w:rsid w:val="00EB40CA"/>
    <w:rsid w:val="00ED317E"/>
    <w:rsid w:val="00ED4DA5"/>
    <w:rsid w:val="00ED5816"/>
    <w:rsid w:val="00EE1B30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16434"/>
    <w:rsid w:val="00F21D2F"/>
    <w:rsid w:val="00F227F3"/>
    <w:rsid w:val="00F314C6"/>
    <w:rsid w:val="00F322FA"/>
    <w:rsid w:val="00F32CA4"/>
    <w:rsid w:val="00F32F26"/>
    <w:rsid w:val="00F34A99"/>
    <w:rsid w:val="00F3513B"/>
    <w:rsid w:val="00F35C39"/>
    <w:rsid w:val="00F40275"/>
    <w:rsid w:val="00F51459"/>
    <w:rsid w:val="00F522C5"/>
    <w:rsid w:val="00F54281"/>
    <w:rsid w:val="00F555B6"/>
    <w:rsid w:val="00F55DD2"/>
    <w:rsid w:val="00F56F0C"/>
    <w:rsid w:val="00F64780"/>
    <w:rsid w:val="00F6516E"/>
    <w:rsid w:val="00F7243F"/>
    <w:rsid w:val="00F737B6"/>
    <w:rsid w:val="00F9730C"/>
    <w:rsid w:val="00FA04C7"/>
    <w:rsid w:val="00FA194B"/>
    <w:rsid w:val="00FA3C20"/>
    <w:rsid w:val="00FA7586"/>
    <w:rsid w:val="00FB5429"/>
    <w:rsid w:val="00FC3E8F"/>
    <w:rsid w:val="00FC4BE0"/>
    <w:rsid w:val="00FC5D9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\\Backupserver\YakovlevaTS_k210\&#1054;&#1087;&#1083;&#1072;&#1090;&#1072;%20&#1058;&#1088;&#1091;&#1076;&#1072;\&#1052;&#1062;&#1055;&#1088;_2021\&#1085;&#1086;&#1103;&#1073;&#1088;&#1100;_2021\&#1080;&#1079;&#1084;&#1077;&#1085;&#1077;&#1085;&#1080;&#1103;%20&#1074;%20&#1084;&#1091;&#1085;&#1080;&#1094;&#1080;&#1087;&#1072;&#1083;&#1100;&#1085;&#1091;&#1102;%20&#1087;&#1088;&#1086;&#1075;&#1088;&#1072;&#1084;&#1084;&#1091;%20&#1056;&#1072;&#1079;&#1074;&#1080;&#1090;&#1080;&#1077;%20&#1086;&#1073;&#1088;&#1072;&#1079;&#1086;&#1074;&#1072;&#1085;&#1080;&#1103;%20&#1085;&#1086;&#1103;&#1073;&#1088;&#1100;%202021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AC5AC-00A2-4844-921E-B7A7F4A97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</TotalTime>
  <Pages>17</Pages>
  <Words>3653</Words>
  <Characters>19669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7</cp:revision>
  <cp:lastPrinted>2022-12-09T09:34:00Z</cp:lastPrinted>
  <dcterms:created xsi:type="dcterms:W3CDTF">2022-12-09T09:54:00Z</dcterms:created>
  <dcterms:modified xsi:type="dcterms:W3CDTF">2022-12-16T10:29:00Z</dcterms:modified>
</cp:coreProperties>
</file>