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F7CFE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3F7CF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F7CFE" w:rsidP="00133698">
      <w:pPr>
        <w:spacing w:before="400"/>
        <w:rPr>
          <w:rFonts w:ascii="Liberation Serif" w:hAnsi="Liberation Serif" w:cs="Liberation Serif"/>
          <w:sz w:val="24"/>
        </w:rPr>
      </w:pPr>
      <w:r w:rsidRPr="003F7CF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16E3F">
        <w:rPr>
          <w:rFonts w:ascii="Liberation Serif" w:hAnsi="Liberation Serif" w:cs="Liberation Serif"/>
          <w:sz w:val="24"/>
        </w:rPr>
        <w:t>16.12.2022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16E3F">
        <w:rPr>
          <w:rFonts w:ascii="Liberation Serif" w:hAnsi="Liberation Serif" w:cs="Liberation Serif"/>
          <w:sz w:val="24"/>
        </w:rPr>
        <w:t>797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Об утверждении Перечня автомобильных дорог общего пользования местного значения, подлежащих ремонту в 202</w:t>
      </w:r>
      <w:r w:rsidR="00DB243E">
        <w:rPr>
          <w:rFonts w:ascii="Liberation Serif" w:hAnsi="Liberation Serif"/>
          <w:b/>
          <w:sz w:val="28"/>
          <w:szCs w:val="28"/>
        </w:rPr>
        <w:t>3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  <w:t xml:space="preserve">В соответствии с </w:t>
      </w:r>
      <w:r w:rsidR="007037CF" w:rsidRPr="007037CF">
        <w:rPr>
          <w:rFonts w:ascii="Liberation Serif" w:hAnsi="Liberation Serif"/>
          <w:sz w:val="28"/>
          <w:szCs w:val="28"/>
        </w:rPr>
        <w:t>Правилами предоставления из областного бюджета местным бюджетам иных межбюджетных трансфертов на строительство, реконструкцию, капитальный ремонт, ремо</w:t>
      </w:r>
      <w:r w:rsidR="007037CF" w:rsidRPr="009A3FA2">
        <w:rPr>
          <w:rFonts w:ascii="Liberation Serif" w:hAnsi="Liberation Serif"/>
          <w:sz w:val="28"/>
          <w:szCs w:val="28"/>
        </w:rPr>
        <w:t>нт автомобильных дорог общего пользования местного значения</w:t>
      </w:r>
      <w:r w:rsidRPr="009A3FA2">
        <w:rPr>
          <w:rFonts w:ascii="Liberation Serif" w:hAnsi="Liberation Serif"/>
          <w:sz w:val="28"/>
          <w:szCs w:val="28"/>
        </w:rPr>
        <w:t xml:space="preserve">, </w:t>
      </w:r>
      <w:r w:rsidR="002851C0" w:rsidRPr="009A3FA2">
        <w:rPr>
          <w:rFonts w:ascii="Liberation Serif" w:hAnsi="Liberation Serif"/>
          <w:sz w:val="28"/>
          <w:szCs w:val="28"/>
        </w:rPr>
        <w:t>установленными</w:t>
      </w:r>
      <w:r w:rsidR="007037CF" w:rsidRPr="009A3FA2">
        <w:rPr>
          <w:rFonts w:ascii="Liberation Serif" w:hAnsi="Liberation Serif"/>
          <w:sz w:val="28"/>
          <w:szCs w:val="28"/>
        </w:rPr>
        <w:t xml:space="preserve"> 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программой Свердловской области 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«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>Развитие транспортного комплекса Свердловской области до 2027 года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»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, утвержденной </w:t>
      </w:r>
      <w:r w:rsidR="00E6485E">
        <w:rPr>
          <w:rFonts w:ascii="Liberation Serif" w:hAnsi="Liberation Serif" w:cs="Liberation Serif"/>
          <w:bCs/>
          <w:sz w:val="28"/>
          <w:szCs w:val="28"/>
        </w:rPr>
        <w:t>п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>остановление</w:t>
      </w:r>
      <w:r w:rsidR="00E6485E">
        <w:rPr>
          <w:rFonts w:ascii="Liberation Serif" w:hAnsi="Liberation Serif" w:cs="Liberation Serif"/>
          <w:bCs/>
          <w:sz w:val="28"/>
          <w:szCs w:val="28"/>
        </w:rPr>
        <w:t>м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 Правительства Свердловской области от 25.01.2018 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>№</w:t>
      </w:r>
      <w:r w:rsidR="00DB243E" w:rsidRPr="009A3FA2">
        <w:rPr>
          <w:rFonts w:ascii="Liberation Serif" w:hAnsi="Liberation Serif" w:cs="Liberation Serif"/>
          <w:bCs/>
          <w:sz w:val="28"/>
          <w:szCs w:val="28"/>
        </w:rPr>
        <w:t xml:space="preserve"> 28-ПП</w:t>
      </w:r>
      <w:r w:rsidR="009A3FA2" w:rsidRPr="009A3FA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17694" w:rsidRPr="009A3FA2">
        <w:rPr>
          <w:rFonts w:ascii="Liberation Serif" w:hAnsi="Liberation Serif" w:cs="Liberation Serif"/>
          <w:sz w:val="28"/>
          <w:szCs w:val="28"/>
        </w:rPr>
        <w:t>«Об утверждении государственной программы Свердловской области «Развитие транспортного комплекса Свердловской области до 202</w:t>
      </w:r>
      <w:r w:rsidR="008E0593">
        <w:rPr>
          <w:rFonts w:ascii="Liberation Serif" w:hAnsi="Liberation Serif" w:cs="Liberation Serif"/>
          <w:sz w:val="28"/>
          <w:szCs w:val="28"/>
        </w:rPr>
        <w:t>7</w:t>
      </w:r>
      <w:r w:rsidR="00417694" w:rsidRPr="009A3FA2">
        <w:rPr>
          <w:rFonts w:ascii="Liberation Serif" w:hAnsi="Liberation Serif" w:cs="Liberation Serif"/>
          <w:sz w:val="28"/>
          <w:szCs w:val="28"/>
        </w:rPr>
        <w:t xml:space="preserve"> года»</w:t>
      </w:r>
      <w:r w:rsidR="009C081E" w:rsidRPr="009A3FA2">
        <w:rPr>
          <w:rFonts w:ascii="Liberation Serif" w:hAnsi="Liberation Serif" w:cs="Liberation Serif"/>
          <w:sz w:val="28"/>
          <w:szCs w:val="28"/>
        </w:rPr>
        <w:t>,</w:t>
      </w:r>
      <w:r w:rsidR="00CB3715" w:rsidRPr="009A3FA2">
        <w:rPr>
          <w:rFonts w:ascii="Liberation Serif" w:hAnsi="Liberation Serif" w:cs="Liberation Serif"/>
          <w:sz w:val="28"/>
          <w:szCs w:val="28"/>
        </w:rPr>
        <w:t xml:space="preserve"> </w:t>
      </w:r>
      <w:r w:rsidRPr="009A3FA2">
        <w:rPr>
          <w:rFonts w:ascii="Liberation Serif" w:hAnsi="Liberation Serif"/>
          <w:sz w:val="28"/>
          <w:szCs w:val="28"/>
        </w:rPr>
        <w:t>Администраци</w:t>
      </w:r>
      <w:r w:rsidRPr="007037CF">
        <w:rPr>
          <w:rFonts w:ascii="Liberation Serif" w:hAnsi="Liberation Serif"/>
          <w:sz w:val="28"/>
          <w:szCs w:val="28"/>
        </w:rPr>
        <w:t>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5857C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1. Утвердить Перечень автомобильных дорог общего пользования местного значения, подлежащих ремонту в 202</w:t>
      </w:r>
      <w:r w:rsidR="00545A65">
        <w:rPr>
          <w:rFonts w:ascii="Liberation Serif" w:hAnsi="Liberation Serif"/>
          <w:sz w:val="28"/>
          <w:szCs w:val="28"/>
        </w:rPr>
        <w:t>3</w:t>
      </w:r>
      <w:r w:rsidRPr="007037CF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7536C0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7536C0" w:rsidP="005857C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  <w:t xml:space="preserve"> </w:t>
      </w:r>
      <w:r w:rsidRPr="007037CF">
        <w:rPr>
          <w:rFonts w:ascii="Liberation Serif" w:hAnsi="Liberation Serif"/>
          <w:sz w:val="28"/>
          <w:szCs w:val="28"/>
        </w:rPr>
        <w:tab/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857CC" w:rsidRPr="00192043" w:rsidRDefault="007037CF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lastRenderedPageBreak/>
        <w:t>У</w:t>
      </w:r>
      <w:r w:rsidR="005857CC" w:rsidRPr="00192043">
        <w:rPr>
          <w:rFonts w:ascii="Liberation Serif" w:hAnsi="Liberation Serif" w:cs="Times New Roman"/>
          <w:sz w:val="24"/>
          <w:szCs w:val="24"/>
        </w:rPr>
        <w:t>ТВЕРЖДЕН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постановлением Администрации Каменск-Уральского</w:t>
      </w:r>
      <w:r w:rsidR="005A2286" w:rsidRPr="00192043">
        <w:rPr>
          <w:rFonts w:ascii="Liberation Serif" w:hAnsi="Liberation Serif" w:cs="Times New Roman"/>
          <w:sz w:val="24"/>
          <w:szCs w:val="24"/>
        </w:rPr>
        <w:t xml:space="preserve"> городского округа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816E3F">
        <w:rPr>
          <w:rFonts w:ascii="Liberation Serif" w:hAnsi="Liberation Serif" w:cs="Times New Roman"/>
          <w:sz w:val="24"/>
          <w:szCs w:val="24"/>
        </w:rPr>
        <w:t>16.12.2022</w:t>
      </w:r>
      <w:r w:rsidR="000D50C0" w:rsidRPr="00192043">
        <w:rPr>
          <w:rFonts w:ascii="Liberation Serif" w:hAnsi="Liberation Serif" w:cs="Times New Roman"/>
          <w:sz w:val="24"/>
          <w:szCs w:val="24"/>
        </w:rPr>
        <w:t xml:space="preserve">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№  </w:t>
      </w:r>
      <w:r w:rsidR="00816E3F">
        <w:rPr>
          <w:rFonts w:ascii="Liberation Serif" w:hAnsi="Liberation Serif" w:cs="Times New Roman"/>
          <w:sz w:val="24"/>
          <w:szCs w:val="24"/>
        </w:rPr>
        <w:t>797</w:t>
      </w:r>
    </w:p>
    <w:p w:rsidR="005857CC" w:rsidRPr="00192043" w:rsidRDefault="005857CC" w:rsidP="005857CC">
      <w:pPr>
        <w:pStyle w:val="ConsPlusNormal"/>
        <w:ind w:left="10206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«Об утверждении Перечня автомобильных дорог общего пользования местного значения, подлежащих ремонту в 202</w:t>
      </w:r>
      <w:r w:rsidR="00E6485E">
        <w:rPr>
          <w:rFonts w:ascii="Liberation Serif" w:hAnsi="Liberation Serif"/>
          <w:b w:val="0"/>
          <w:i w:val="0"/>
          <w:sz w:val="24"/>
          <w:szCs w:val="24"/>
        </w:rPr>
        <w:t>3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году»</w:t>
      </w:r>
    </w:p>
    <w:p w:rsidR="005857CC" w:rsidRPr="00192043" w:rsidRDefault="005857CC" w:rsidP="005857CC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5857CC" w:rsidRPr="00192043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 w:rsidR="00545A65">
        <w:rPr>
          <w:rFonts w:ascii="Liberation Serif" w:hAnsi="Liberation Serif"/>
          <w:b w:val="0"/>
          <w:i w:val="0"/>
          <w:sz w:val="24"/>
          <w:szCs w:val="24"/>
        </w:rPr>
        <w:t>3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tbl>
      <w:tblPr>
        <w:tblW w:w="1516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521"/>
        <w:gridCol w:w="992"/>
        <w:gridCol w:w="993"/>
        <w:gridCol w:w="1701"/>
        <w:gridCol w:w="1558"/>
        <w:gridCol w:w="1417"/>
      </w:tblGrid>
      <w:tr w:rsidR="005857CC" w:rsidRPr="00192043" w:rsidTr="005B5A31">
        <w:trPr>
          <w:trHeight w:val="318"/>
        </w:trPr>
        <w:tc>
          <w:tcPr>
            <w:tcW w:w="567" w:type="dxa"/>
            <w:vMerge w:val="restart"/>
          </w:tcPr>
          <w:p w:rsidR="005857CC" w:rsidRPr="00192043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 w:rsidR="004504E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r w:rsidR="005857CC"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5857CC" w:rsidRPr="00192043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 w:rsidR="005B5A3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вание</w:t>
            </w:r>
            <w:proofErr w:type="spellEnd"/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521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5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676" w:type="dxa"/>
            <w:gridSpan w:val="3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5857CC" w:rsidRPr="00192043" w:rsidTr="005B5A31">
        <w:trPr>
          <w:trHeight w:val="63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3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п. м</w:t>
            </w:r>
          </w:p>
        </w:tc>
        <w:tc>
          <w:tcPr>
            <w:tcW w:w="1701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2975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5857CC" w:rsidRPr="00192043" w:rsidTr="005B5A31">
        <w:trPr>
          <w:trHeight w:val="226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8" w:type="dxa"/>
          </w:tcPr>
          <w:p w:rsid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417" w:type="dxa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494364" w:rsidRPr="00192043" w:rsidRDefault="00494364">
      <w:pPr>
        <w:rPr>
          <w:sz w:val="2"/>
          <w:szCs w:val="2"/>
        </w:rPr>
      </w:pPr>
    </w:p>
    <w:tbl>
      <w:tblPr>
        <w:tblW w:w="1516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521"/>
        <w:gridCol w:w="992"/>
        <w:gridCol w:w="992"/>
        <w:gridCol w:w="1701"/>
        <w:gridCol w:w="1559"/>
        <w:gridCol w:w="1417"/>
      </w:tblGrid>
      <w:tr w:rsidR="00494364" w:rsidRPr="00BA7230" w:rsidTr="00980F0B">
        <w:trPr>
          <w:trHeight w:val="226"/>
          <w:tblHeader/>
        </w:trPr>
        <w:tc>
          <w:tcPr>
            <w:tcW w:w="567" w:type="dxa"/>
            <w:shd w:val="clear" w:color="auto" w:fill="auto"/>
            <w:vAlign w:val="center"/>
          </w:tcPr>
          <w:p w:rsidR="00494364" w:rsidRPr="00BA7230" w:rsidRDefault="00A2769E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4364" w:rsidRPr="00BA7230" w:rsidRDefault="00A2769E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94364" w:rsidRPr="00BA7230" w:rsidRDefault="00B07E5F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364" w:rsidRPr="00BA7230" w:rsidRDefault="00BA7230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364" w:rsidRPr="00BA7230" w:rsidRDefault="008250FF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4364" w:rsidRPr="00BA7230" w:rsidRDefault="00BB44E8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364" w:rsidRPr="00BA7230" w:rsidRDefault="00BB44E8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4364" w:rsidRPr="00BA7230" w:rsidRDefault="00BB44E8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</w:p>
        </w:tc>
      </w:tr>
      <w:tr w:rsidR="00966B1F" w:rsidRPr="00BA7230" w:rsidTr="005E0AA2">
        <w:trPr>
          <w:trHeight w:val="226"/>
        </w:trPr>
        <w:tc>
          <w:tcPr>
            <w:tcW w:w="567" w:type="dxa"/>
          </w:tcPr>
          <w:p w:rsidR="00966B1F" w:rsidRPr="00BA7230" w:rsidRDefault="00966B1F" w:rsidP="005E0AA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6B1F" w:rsidRPr="00BA7230" w:rsidRDefault="00BB44E8" w:rsidP="005E0AA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966B1F" w:rsidRPr="00BA7230" w:rsidRDefault="00966B1F" w:rsidP="005E0AA2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ул.1-й Проезд от ул.Центральная до ул.Западная</w:t>
            </w:r>
          </w:p>
        </w:tc>
        <w:tc>
          <w:tcPr>
            <w:tcW w:w="992" w:type="dxa"/>
          </w:tcPr>
          <w:p w:rsidR="00966B1F" w:rsidRPr="00BA7230" w:rsidRDefault="00966B1F" w:rsidP="005E0AA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802,0</w:t>
            </w:r>
          </w:p>
        </w:tc>
        <w:tc>
          <w:tcPr>
            <w:tcW w:w="992" w:type="dxa"/>
          </w:tcPr>
          <w:p w:rsidR="00966B1F" w:rsidRPr="00BA7230" w:rsidRDefault="00966B1F" w:rsidP="005E0AA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B1F" w:rsidRPr="00BA7230" w:rsidRDefault="00966B1F" w:rsidP="005E0AA2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3097482,0</w:t>
            </w:r>
          </w:p>
        </w:tc>
        <w:tc>
          <w:tcPr>
            <w:tcW w:w="1559" w:type="dxa"/>
          </w:tcPr>
          <w:p w:rsidR="00966B1F" w:rsidRPr="00BA7230" w:rsidRDefault="00966B1F" w:rsidP="005E0AA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2939020,10</w:t>
            </w:r>
          </w:p>
        </w:tc>
        <w:tc>
          <w:tcPr>
            <w:tcW w:w="1417" w:type="dxa"/>
          </w:tcPr>
          <w:p w:rsidR="00966B1F" w:rsidRPr="00BA7230" w:rsidRDefault="00966B1F" w:rsidP="005E0AA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158461,90</w:t>
            </w:r>
          </w:p>
        </w:tc>
      </w:tr>
      <w:tr w:rsidR="00966B1F" w:rsidRPr="00BA7230" w:rsidTr="00B334B1">
        <w:trPr>
          <w:trHeight w:val="226"/>
        </w:trPr>
        <w:tc>
          <w:tcPr>
            <w:tcW w:w="567" w:type="dxa"/>
          </w:tcPr>
          <w:p w:rsidR="00966B1F" w:rsidRPr="00BA7230" w:rsidRDefault="00966B1F" w:rsidP="00B334B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6B1F" w:rsidRPr="00BA7230" w:rsidRDefault="00966B1F" w:rsidP="00B334B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966B1F" w:rsidRPr="00BA7230" w:rsidRDefault="00966B1F" w:rsidP="00B334B1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ул.2-й Проезд от ул.Центральная до ул.Западная</w:t>
            </w:r>
          </w:p>
        </w:tc>
        <w:tc>
          <w:tcPr>
            <w:tcW w:w="992" w:type="dxa"/>
          </w:tcPr>
          <w:p w:rsidR="00966B1F" w:rsidRPr="00BA7230" w:rsidRDefault="00966B1F" w:rsidP="00B334B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883,0</w:t>
            </w:r>
          </w:p>
        </w:tc>
        <w:tc>
          <w:tcPr>
            <w:tcW w:w="992" w:type="dxa"/>
          </w:tcPr>
          <w:p w:rsidR="00966B1F" w:rsidRPr="00BA7230" w:rsidRDefault="00966B1F" w:rsidP="00B334B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B1F" w:rsidRPr="00BA7230" w:rsidRDefault="00966B1F" w:rsidP="00B334B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3173493,61</w:t>
            </w:r>
          </w:p>
        </w:tc>
        <w:tc>
          <w:tcPr>
            <w:tcW w:w="1559" w:type="dxa"/>
          </w:tcPr>
          <w:p w:rsidR="00966B1F" w:rsidRPr="00BA7230" w:rsidRDefault="00966B1F" w:rsidP="00B334B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3011143,10</w:t>
            </w:r>
          </w:p>
        </w:tc>
        <w:tc>
          <w:tcPr>
            <w:tcW w:w="1417" w:type="dxa"/>
          </w:tcPr>
          <w:p w:rsidR="00966B1F" w:rsidRPr="00BA7230" w:rsidRDefault="00966B1F" w:rsidP="00B334B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162350,51</w:t>
            </w:r>
          </w:p>
        </w:tc>
      </w:tr>
      <w:tr w:rsidR="00966B1F" w:rsidRPr="00BA7230" w:rsidTr="00060AC1">
        <w:trPr>
          <w:trHeight w:val="226"/>
        </w:trPr>
        <w:tc>
          <w:tcPr>
            <w:tcW w:w="567" w:type="dxa"/>
          </w:tcPr>
          <w:p w:rsidR="00966B1F" w:rsidRPr="00BA7230" w:rsidRDefault="00966B1F" w:rsidP="00060AC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6B1F" w:rsidRPr="00BA7230" w:rsidRDefault="00966B1F" w:rsidP="00060AC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966B1F" w:rsidRPr="00BA7230" w:rsidRDefault="00966B1F" w:rsidP="00060AC1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ул.4-й Проезд от ул.Центральная до ул.Коммунальная</w:t>
            </w:r>
          </w:p>
        </w:tc>
        <w:tc>
          <w:tcPr>
            <w:tcW w:w="992" w:type="dxa"/>
          </w:tcPr>
          <w:p w:rsidR="00966B1F" w:rsidRPr="00BA7230" w:rsidRDefault="00966B1F" w:rsidP="00060AC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820,0</w:t>
            </w:r>
          </w:p>
        </w:tc>
        <w:tc>
          <w:tcPr>
            <w:tcW w:w="992" w:type="dxa"/>
          </w:tcPr>
          <w:p w:rsidR="00966B1F" w:rsidRPr="00BA7230" w:rsidRDefault="00966B1F" w:rsidP="00060AC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B1F" w:rsidRPr="00BA7230" w:rsidRDefault="00966B1F" w:rsidP="00060AC1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BA7230">
              <w:rPr>
                <w:rFonts w:ascii="Liberation Serif" w:hAnsi="Liberation Serif" w:cs="Arial"/>
                <w:sz w:val="24"/>
                <w:szCs w:val="24"/>
              </w:rPr>
              <w:t>3041138,4</w:t>
            </w:r>
          </w:p>
        </w:tc>
        <w:tc>
          <w:tcPr>
            <w:tcW w:w="1559" w:type="dxa"/>
          </w:tcPr>
          <w:p w:rsidR="00966B1F" w:rsidRPr="00BA7230" w:rsidRDefault="00966B1F" w:rsidP="00060AC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2885559,00</w:t>
            </w:r>
          </w:p>
        </w:tc>
        <w:tc>
          <w:tcPr>
            <w:tcW w:w="1417" w:type="dxa"/>
          </w:tcPr>
          <w:p w:rsidR="00966B1F" w:rsidRPr="00BA7230" w:rsidRDefault="00966B1F" w:rsidP="00060AC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155579,40</w:t>
            </w:r>
          </w:p>
        </w:tc>
      </w:tr>
      <w:tr w:rsidR="00AE4C4B" w:rsidRPr="00BA7230" w:rsidTr="00492C09">
        <w:trPr>
          <w:trHeight w:val="226"/>
        </w:trPr>
        <w:tc>
          <w:tcPr>
            <w:tcW w:w="567" w:type="dxa"/>
          </w:tcPr>
          <w:p w:rsidR="00AE4C4B" w:rsidRPr="00BA7230" w:rsidRDefault="00AE4C4B" w:rsidP="00492C0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AE4C4B" w:rsidP="00492C0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492C09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ул.4-й Пятилетки от ул.Суворова до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 Мартюш</w:t>
            </w:r>
          </w:p>
        </w:tc>
        <w:tc>
          <w:tcPr>
            <w:tcW w:w="992" w:type="dxa"/>
          </w:tcPr>
          <w:p w:rsidR="00AE4C4B" w:rsidRPr="00BA7230" w:rsidRDefault="00AE4C4B" w:rsidP="00492C0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21446,0</w:t>
            </w:r>
          </w:p>
        </w:tc>
        <w:tc>
          <w:tcPr>
            <w:tcW w:w="992" w:type="dxa"/>
          </w:tcPr>
          <w:p w:rsidR="00AE4C4B" w:rsidRPr="00BA7230" w:rsidRDefault="00AE4C4B" w:rsidP="00492C0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492C09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53445396,0</w:t>
            </w:r>
          </w:p>
        </w:tc>
        <w:tc>
          <w:tcPr>
            <w:tcW w:w="1559" w:type="dxa"/>
          </w:tcPr>
          <w:p w:rsidR="00AE4C4B" w:rsidRPr="00BA7230" w:rsidRDefault="00AE4C4B" w:rsidP="00492C0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50711220,70</w:t>
            </w:r>
          </w:p>
        </w:tc>
        <w:tc>
          <w:tcPr>
            <w:tcW w:w="1417" w:type="dxa"/>
          </w:tcPr>
          <w:p w:rsidR="00AE4C4B" w:rsidRPr="00BA7230" w:rsidRDefault="00AE4C4B" w:rsidP="00492C0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2734175,30</w:t>
            </w:r>
          </w:p>
        </w:tc>
      </w:tr>
      <w:tr w:rsidR="00966B1F" w:rsidRPr="00BA7230" w:rsidTr="009D4255">
        <w:trPr>
          <w:trHeight w:val="226"/>
        </w:trPr>
        <w:tc>
          <w:tcPr>
            <w:tcW w:w="567" w:type="dxa"/>
          </w:tcPr>
          <w:p w:rsidR="00966B1F" w:rsidRPr="00BA7230" w:rsidRDefault="00966B1F" w:rsidP="009D425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6B1F" w:rsidRPr="00BA7230" w:rsidRDefault="00966B1F" w:rsidP="009D425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966B1F" w:rsidRPr="00BA7230" w:rsidRDefault="00966B1F" w:rsidP="009D4255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ул.Абрамова от ул.Ленинградская до ул.Войкова</w:t>
            </w:r>
          </w:p>
        </w:tc>
        <w:tc>
          <w:tcPr>
            <w:tcW w:w="992" w:type="dxa"/>
          </w:tcPr>
          <w:p w:rsidR="00966B1F" w:rsidRPr="00BA7230" w:rsidRDefault="00966B1F" w:rsidP="009D425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4791,0</w:t>
            </w:r>
          </w:p>
        </w:tc>
        <w:tc>
          <w:tcPr>
            <w:tcW w:w="992" w:type="dxa"/>
          </w:tcPr>
          <w:p w:rsidR="00966B1F" w:rsidRPr="00BA7230" w:rsidRDefault="00966B1F" w:rsidP="009D425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B1F" w:rsidRPr="00BA7230" w:rsidRDefault="00966B1F" w:rsidP="009D4255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10953685,2</w:t>
            </w:r>
          </w:p>
        </w:tc>
        <w:tc>
          <w:tcPr>
            <w:tcW w:w="1559" w:type="dxa"/>
          </w:tcPr>
          <w:p w:rsidR="00966B1F" w:rsidRPr="00BA7230" w:rsidRDefault="00966B1F" w:rsidP="009D425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10393313,30</w:t>
            </w:r>
          </w:p>
        </w:tc>
        <w:tc>
          <w:tcPr>
            <w:tcW w:w="1417" w:type="dxa"/>
          </w:tcPr>
          <w:p w:rsidR="00966B1F" w:rsidRPr="00BA7230" w:rsidRDefault="00966B1F" w:rsidP="009D425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560371,90</w:t>
            </w:r>
          </w:p>
        </w:tc>
      </w:tr>
      <w:tr w:rsidR="00966B1F" w:rsidRPr="00BA7230" w:rsidTr="00C077E1">
        <w:trPr>
          <w:trHeight w:val="226"/>
        </w:trPr>
        <w:tc>
          <w:tcPr>
            <w:tcW w:w="567" w:type="dxa"/>
          </w:tcPr>
          <w:p w:rsidR="00966B1F" w:rsidRPr="00BA7230" w:rsidRDefault="00966B1F" w:rsidP="00C077E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6B1F" w:rsidRPr="00BA7230" w:rsidRDefault="00966B1F" w:rsidP="00C077E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966B1F" w:rsidRPr="00BA7230" w:rsidRDefault="00966B1F" w:rsidP="00C077E1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пер.Больничный </w:t>
            </w:r>
          </w:p>
        </w:tc>
        <w:tc>
          <w:tcPr>
            <w:tcW w:w="992" w:type="dxa"/>
          </w:tcPr>
          <w:p w:rsidR="00966B1F" w:rsidRPr="00BA7230" w:rsidRDefault="00966B1F" w:rsidP="00C077E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1627,0</w:t>
            </w:r>
          </w:p>
        </w:tc>
        <w:tc>
          <w:tcPr>
            <w:tcW w:w="992" w:type="dxa"/>
          </w:tcPr>
          <w:p w:rsidR="00966B1F" w:rsidRPr="00BA7230" w:rsidRDefault="00966B1F" w:rsidP="00C077E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6B1F" w:rsidRPr="00BA7230" w:rsidRDefault="00966B1F" w:rsidP="00C077E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5213936,4</w:t>
            </w:r>
          </w:p>
        </w:tc>
        <w:tc>
          <w:tcPr>
            <w:tcW w:w="1559" w:type="dxa"/>
          </w:tcPr>
          <w:p w:rsidR="00966B1F" w:rsidRPr="00BA7230" w:rsidRDefault="00966B1F" w:rsidP="00C077E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4947200,30</w:t>
            </w:r>
          </w:p>
        </w:tc>
        <w:tc>
          <w:tcPr>
            <w:tcW w:w="1417" w:type="dxa"/>
          </w:tcPr>
          <w:p w:rsidR="00966B1F" w:rsidRPr="00BA7230" w:rsidRDefault="00966B1F" w:rsidP="00C077E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266736,10</w:t>
            </w:r>
          </w:p>
        </w:tc>
      </w:tr>
      <w:tr w:rsidR="007B1978" w:rsidRPr="00BA7230" w:rsidTr="0022753C">
        <w:trPr>
          <w:trHeight w:val="226"/>
        </w:trPr>
        <w:tc>
          <w:tcPr>
            <w:tcW w:w="567" w:type="dxa"/>
          </w:tcPr>
          <w:p w:rsidR="007B1978" w:rsidRPr="00BA7230" w:rsidRDefault="007B1978" w:rsidP="0022753C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B1978" w:rsidRPr="00BA7230" w:rsidRDefault="007B1978" w:rsidP="0022753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7B1978" w:rsidRPr="00BA7230" w:rsidRDefault="007B1978" w:rsidP="0022753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Автомобильная дорога по ул.Дружбы от ул.Деповская до </w:t>
            </w:r>
            <w:proofErr w:type="spellStart"/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ул.Травянская</w:t>
            </w:r>
            <w:proofErr w:type="spellEnd"/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B1978" w:rsidRPr="00BA7230" w:rsidRDefault="007B1978" w:rsidP="0022753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6673,0</w:t>
            </w:r>
          </w:p>
        </w:tc>
        <w:tc>
          <w:tcPr>
            <w:tcW w:w="992" w:type="dxa"/>
          </w:tcPr>
          <w:p w:rsidR="007B1978" w:rsidRPr="00BA7230" w:rsidRDefault="007B1978" w:rsidP="0022753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978" w:rsidRPr="00BA7230" w:rsidRDefault="007B1978" w:rsidP="0022753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15863851,2</w:t>
            </w:r>
          </w:p>
        </w:tc>
        <w:tc>
          <w:tcPr>
            <w:tcW w:w="1559" w:type="dxa"/>
          </w:tcPr>
          <w:p w:rsidR="007B1978" w:rsidRPr="00BA7230" w:rsidRDefault="007B1978" w:rsidP="0022753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15052283,60</w:t>
            </w:r>
          </w:p>
        </w:tc>
        <w:tc>
          <w:tcPr>
            <w:tcW w:w="1417" w:type="dxa"/>
          </w:tcPr>
          <w:p w:rsidR="007B1978" w:rsidRPr="00BA7230" w:rsidRDefault="007B1978" w:rsidP="0022753C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811567,60</w:t>
            </w:r>
          </w:p>
        </w:tc>
      </w:tr>
      <w:tr w:rsidR="00AE4C4B" w:rsidRPr="00BA7230" w:rsidTr="00DD6EF5">
        <w:trPr>
          <w:trHeight w:val="226"/>
        </w:trPr>
        <w:tc>
          <w:tcPr>
            <w:tcW w:w="567" w:type="dxa"/>
          </w:tcPr>
          <w:p w:rsidR="00AE4C4B" w:rsidRPr="00BA7230" w:rsidRDefault="00AE4C4B" w:rsidP="0035214E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BB44E8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AE4C4B" w:rsidRPr="00BA7230" w:rsidRDefault="00AE4C4B" w:rsidP="0035214E">
            <w:pPr>
              <w:pageBreakBefore/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ул.Жуковского от ул.Октябрьская до ул.Строителей</w:t>
            </w:r>
          </w:p>
        </w:tc>
        <w:tc>
          <w:tcPr>
            <w:tcW w:w="992" w:type="dxa"/>
          </w:tcPr>
          <w:p w:rsidR="00AE4C4B" w:rsidRPr="00BA7230" w:rsidRDefault="00AE4C4B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3059,0</w:t>
            </w:r>
          </w:p>
        </w:tc>
        <w:tc>
          <w:tcPr>
            <w:tcW w:w="992" w:type="dxa"/>
          </w:tcPr>
          <w:p w:rsidR="00AE4C4B" w:rsidRPr="00BA7230" w:rsidRDefault="00AE4C4B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35214E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11249421,6</w:t>
            </w:r>
          </w:p>
        </w:tc>
        <w:tc>
          <w:tcPr>
            <w:tcW w:w="1559" w:type="dxa"/>
          </w:tcPr>
          <w:p w:rsidR="00AE4C4B" w:rsidRPr="00BA7230" w:rsidRDefault="00AE4C4B" w:rsidP="0035214E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10673920,40</w:t>
            </w:r>
          </w:p>
        </w:tc>
        <w:tc>
          <w:tcPr>
            <w:tcW w:w="1417" w:type="dxa"/>
          </w:tcPr>
          <w:p w:rsidR="00AE4C4B" w:rsidRPr="00BA7230" w:rsidRDefault="00AE4C4B" w:rsidP="0035214E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575501,20</w:t>
            </w:r>
          </w:p>
        </w:tc>
      </w:tr>
      <w:tr w:rsidR="00070D93" w:rsidRPr="00BA7230" w:rsidTr="004C1166">
        <w:trPr>
          <w:trHeight w:val="226"/>
        </w:trPr>
        <w:tc>
          <w:tcPr>
            <w:tcW w:w="567" w:type="dxa"/>
          </w:tcPr>
          <w:p w:rsidR="00070D93" w:rsidRPr="00BA7230" w:rsidRDefault="00070D93" w:rsidP="004C1166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070D93" w:rsidRPr="00BA7230" w:rsidRDefault="00070D93" w:rsidP="004C1166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070D93" w:rsidRPr="00BA7230" w:rsidRDefault="00070D93" w:rsidP="004C1166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пер.Исетский</w:t>
            </w:r>
            <w:proofErr w:type="spellEnd"/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 от ул.Коммунаров до ул.Урицкого </w:t>
            </w:r>
          </w:p>
        </w:tc>
        <w:tc>
          <w:tcPr>
            <w:tcW w:w="992" w:type="dxa"/>
          </w:tcPr>
          <w:p w:rsidR="00070D93" w:rsidRPr="00BA7230" w:rsidRDefault="00070D93" w:rsidP="004C116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2788,0</w:t>
            </w:r>
          </w:p>
        </w:tc>
        <w:tc>
          <w:tcPr>
            <w:tcW w:w="992" w:type="dxa"/>
          </w:tcPr>
          <w:p w:rsidR="00070D93" w:rsidRPr="00BA7230" w:rsidRDefault="00070D93" w:rsidP="004C116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70D93" w:rsidRPr="00BA7230" w:rsidRDefault="00070D93" w:rsidP="004C1166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6298730,4</w:t>
            </w:r>
          </w:p>
        </w:tc>
        <w:tc>
          <w:tcPr>
            <w:tcW w:w="1559" w:type="dxa"/>
          </w:tcPr>
          <w:p w:rsidR="00070D93" w:rsidRPr="00BA7230" w:rsidRDefault="00070D93" w:rsidP="004C116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5976498,10</w:t>
            </w:r>
          </w:p>
        </w:tc>
        <w:tc>
          <w:tcPr>
            <w:tcW w:w="1417" w:type="dxa"/>
          </w:tcPr>
          <w:p w:rsidR="00070D93" w:rsidRPr="00BA7230" w:rsidRDefault="00070D93" w:rsidP="004C1166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322232,30</w:t>
            </w:r>
          </w:p>
        </w:tc>
      </w:tr>
      <w:tr w:rsidR="00BB44E8" w:rsidRPr="00BA7230" w:rsidTr="00944A95">
        <w:trPr>
          <w:trHeight w:val="226"/>
        </w:trPr>
        <w:tc>
          <w:tcPr>
            <w:tcW w:w="567" w:type="dxa"/>
          </w:tcPr>
          <w:p w:rsidR="00BB44E8" w:rsidRPr="00BA7230" w:rsidRDefault="00BB44E8" w:rsidP="00944A9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44E8" w:rsidRPr="00BA7230" w:rsidRDefault="00BB44E8" w:rsidP="00944A9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BB44E8" w:rsidRPr="00BA7230" w:rsidRDefault="00BB44E8" w:rsidP="00944A95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на перекрестке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ул.Кадочникова-пр.Победы</w:t>
            </w:r>
            <w:proofErr w:type="spellEnd"/>
          </w:p>
        </w:tc>
        <w:tc>
          <w:tcPr>
            <w:tcW w:w="992" w:type="dxa"/>
          </w:tcPr>
          <w:p w:rsidR="00BB44E8" w:rsidRPr="00BA7230" w:rsidRDefault="00BB44E8" w:rsidP="00944A9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2994,0</w:t>
            </w:r>
          </w:p>
        </w:tc>
        <w:tc>
          <w:tcPr>
            <w:tcW w:w="992" w:type="dxa"/>
          </w:tcPr>
          <w:p w:rsidR="00BB44E8" w:rsidRPr="00BA7230" w:rsidRDefault="00BB44E8" w:rsidP="00944A9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BB44E8" w:rsidRPr="00BA7230" w:rsidRDefault="00BB44E8" w:rsidP="00944A95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BA7230">
              <w:rPr>
                <w:rFonts w:ascii="Liberation Serif" w:hAnsi="Liberation Serif" w:cs="Arial"/>
                <w:sz w:val="24"/>
                <w:szCs w:val="24"/>
              </w:rPr>
              <w:t>8543876,4</w:t>
            </w:r>
          </w:p>
        </w:tc>
        <w:tc>
          <w:tcPr>
            <w:tcW w:w="1559" w:type="dxa"/>
          </w:tcPr>
          <w:p w:rsidR="00BB44E8" w:rsidRPr="00BA7230" w:rsidRDefault="00BB44E8" w:rsidP="00944A9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8106786,20</w:t>
            </w:r>
          </w:p>
        </w:tc>
        <w:tc>
          <w:tcPr>
            <w:tcW w:w="1417" w:type="dxa"/>
          </w:tcPr>
          <w:p w:rsidR="00BB44E8" w:rsidRPr="00BA7230" w:rsidRDefault="00BB44E8" w:rsidP="00944A9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437090,20</w:t>
            </w:r>
          </w:p>
        </w:tc>
      </w:tr>
      <w:tr w:rsidR="00AE4C4B" w:rsidRPr="00BA7230" w:rsidTr="004E4B92">
        <w:trPr>
          <w:trHeight w:val="226"/>
        </w:trPr>
        <w:tc>
          <w:tcPr>
            <w:tcW w:w="567" w:type="dxa"/>
          </w:tcPr>
          <w:p w:rsidR="00AE4C4B" w:rsidRPr="00BA7230" w:rsidRDefault="00AE4C4B" w:rsidP="004E4B9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BB44E8" w:rsidP="004E4B9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4E4B92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ул.К.Маркса от ул.Ленина до пр.Победы</w:t>
            </w:r>
          </w:p>
        </w:tc>
        <w:tc>
          <w:tcPr>
            <w:tcW w:w="992" w:type="dxa"/>
          </w:tcPr>
          <w:p w:rsidR="00AE4C4B" w:rsidRPr="00BA7230" w:rsidRDefault="00AE4C4B" w:rsidP="004E4B9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5150,0</w:t>
            </w:r>
          </w:p>
        </w:tc>
        <w:tc>
          <w:tcPr>
            <w:tcW w:w="992" w:type="dxa"/>
          </w:tcPr>
          <w:p w:rsidR="00AE4C4B" w:rsidRPr="00BA7230" w:rsidRDefault="00AE4C4B" w:rsidP="004E4B9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4E4B92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19388511,6</w:t>
            </w:r>
          </w:p>
        </w:tc>
        <w:tc>
          <w:tcPr>
            <w:tcW w:w="1559" w:type="dxa"/>
          </w:tcPr>
          <w:p w:rsidR="00AE4C4B" w:rsidRPr="00BA7230" w:rsidRDefault="00AE4C4B" w:rsidP="004E4B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18396627,40</w:t>
            </w:r>
          </w:p>
        </w:tc>
        <w:tc>
          <w:tcPr>
            <w:tcW w:w="1417" w:type="dxa"/>
          </w:tcPr>
          <w:p w:rsidR="00AE4C4B" w:rsidRPr="00BA7230" w:rsidRDefault="00AE4C4B" w:rsidP="004E4B9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991884,20</w:t>
            </w:r>
          </w:p>
        </w:tc>
      </w:tr>
      <w:tr w:rsidR="00AE4C4B" w:rsidRPr="00BA7230" w:rsidTr="0030247F">
        <w:trPr>
          <w:trHeight w:val="226"/>
        </w:trPr>
        <w:tc>
          <w:tcPr>
            <w:tcW w:w="567" w:type="dxa"/>
          </w:tcPr>
          <w:p w:rsidR="00AE4C4B" w:rsidRPr="00BA7230" w:rsidRDefault="00AE4C4B" w:rsidP="0030247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AE4C4B" w:rsidP="0030247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30247F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 от ул.Ленина до дома № 1</w:t>
            </w:r>
          </w:p>
        </w:tc>
        <w:tc>
          <w:tcPr>
            <w:tcW w:w="992" w:type="dxa"/>
          </w:tcPr>
          <w:p w:rsidR="00AE4C4B" w:rsidRPr="00BA7230" w:rsidRDefault="00AE4C4B" w:rsidP="0030247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1683,0</w:t>
            </w:r>
          </w:p>
        </w:tc>
        <w:tc>
          <w:tcPr>
            <w:tcW w:w="992" w:type="dxa"/>
          </w:tcPr>
          <w:p w:rsidR="00AE4C4B" w:rsidRPr="00BA7230" w:rsidRDefault="00AE4C4B" w:rsidP="0030247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30247F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4060953,6</w:t>
            </w:r>
          </w:p>
        </w:tc>
        <w:tc>
          <w:tcPr>
            <w:tcW w:w="1559" w:type="dxa"/>
          </w:tcPr>
          <w:p w:rsidR="00AE4C4B" w:rsidRPr="00BA7230" w:rsidRDefault="00AE4C4B" w:rsidP="0030247F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3853202,10</w:t>
            </w:r>
          </w:p>
        </w:tc>
        <w:tc>
          <w:tcPr>
            <w:tcW w:w="1417" w:type="dxa"/>
          </w:tcPr>
          <w:p w:rsidR="00AE4C4B" w:rsidRPr="00BA7230" w:rsidRDefault="00AE4C4B" w:rsidP="0030247F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207751,50</w:t>
            </w:r>
          </w:p>
        </w:tc>
      </w:tr>
      <w:tr w:rsidR="0035214E" w:rsidRPr="00BA7230" w:rsidTr="00735451">
        <w:trPr>
          <w:trHeight w:val="226"/>
        </w:trPr>
        <w:tc>
          <w:tcPr>
            <w:tcW w:w="567" w:type="dxa"/>
          </w:tcPr>
          <w:p w:rsidR="0035214E" w:rsidRPr="00BA7230" w:rsidRDefault="0035214E" w:rsidP="0073545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5214E" w:rsidRPr="00BA7230" w:rsidRDefault="0035214E" w:rsidP="0073545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35214E" w:rsidRPr="00BA7230" w:rsidRDefault="0035214E" w:rsidP="00735451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бульвару Комсомольский от ул.Каменская до дома № 37</w:t>
            </w:r>
          </w:p>
        </w:tc>
        <w:tc>
          <w:tcPr>
            <w:tcW w:w="992" w:type="dxa"/>
          </w:tcPr>
          <w:p w:rsidR="0035214E" w:rsidRPr="00BA7230" w:rsidRDefault="0035214E" w:rsidP="007354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2026,0</w:t>
            </w:r>
          </w:p>
        </w:tc>
        <w:tc>
          <w:tcPr>
            <w:tcW w:w="992" w:type="dxa"/>
          </w:tcPr>
          <w:p w:rsidR="0035214E" w:rsidRPr="00BA7230" w:rsidRDefault="0035214E" w:rsidP="0073545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5214E" w:rsidRPr="00BA7230" w:rsidRDefault="0035214E" w:rsidP="0073545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7620991,2</w:t>
            </w:r>
          </w:p>
        </w:tc>
        <w:tc>
          <w:tcPr>
            <w:tcW w:w="1559" w:type="dxa"/>
          </w:tcPr>
          <w:p w:rsidR="0035214E" w:rsidRPr="00BA7230" w:rsidRDefault="0035214E" w:rsidP="0073545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7231114,30</w:t>
            </w:r>
          </w:p>
        </w:tc>
        <w:tc>
          <w:tcPr>
            <w:tcW w:w="1417" w:type="dxa"/>
          </w:tcPr>
          <w:p w:rsidR="0035214E" w:rsidRPr="00BA7230" w:rsidRDefault="0035214E" w:rsidP="0073545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389876,90</w:t>
            </w:r>
          </w:p>
        </w:tc>
      </w:tr>
      <w:tr w:rsidR="00D67BA3" w:rsidRPr="00BA7230" w:rsidTr="00FD1C91">
        <w:trPr>
          <w:trHeight w:val="226"/>
        </w:trPr>
        <w:tc>
          <w:tcPr>
            <w:tcW w:w="567" w:type="dxa"/>
          </w:tcPr>
          <w:p w:rsidR="00D67BA3" w:rsidRPr="00BA7230" w:rsidRDefault="00D67BA3" w:rsidP="00FD1C9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FD1C9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FD1C91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от дома № 3 по ул.Кузнецова до Северной проходной ОАО СинТЗ</w:t>
            </w:r>
          </w:p>
        </w:tc>
        <w:tc>
          <w:tcPr>
            <w:tcW w:w="992" w:type="dxa"/>
          </w:tcPr>
          <w:p w:rsidR="00D67BA3" w:rsidRPr="00BA7230" w:rsidRDefault="00D67BA3" w:rsidP="00C9497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190</w:t>
            </w:r>
            <w:r w:rsidR="00C9497F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D67BA3" w:rsidRPr="00BA7230" w:rsidRDefault="00D67BA3" w:rsidP="00FD1C9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FD1C9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4109160,0</w:t>
            </w:r>
          </w:p>
        </w:tc>
        <w:tc>
          <w:tcPr>
            <w:tcW w:w="1559" w:type="dxa"/>
          </w:tcPr>
          <w:p w:rsidR="00D67BA3" w:rsidRPr="00BA7230" w:rsidRDefault="00D67BA3" w:rsidP="00FD1C9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3898942,40</w:t>
            </w:r>
          </w:p>
        </w:tc>
        <w:tc>
          <w:tcPr>
            <w:tcW w:w="1417" w:type="dxa"/>
          </w:tcPr>
          <w:p w:rsidR="00D67BA3" w:rsidRPr="00BA7230" w:rsidRDefault="00D67BA3" w:rsidP="00FD1C9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210217,60</w:t>
            </w:r>
          </w:p>
        </w:tc>
      </w:tr>
      <w:tr w:rsidR="00070D93" w:rsidRPr="00BA7230" w:rsidTr="00451B18">
        <w:trPr>
          <w:trHeight w:val="226"/>
        </w:trPr>
        <w:tc>
          <w:tcPr>
            <w:tcW w:w="567" w:type="dxa"/>
          </w:tcPr>
          <w:p w:rsidR="00070D93" w:rsidRPr="00BA7230" w:rsidRDefault="00070D93" w:rsidP="00451B18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070D93" w:rsidRPr="00BA7230" w:rsidRDefault="00070D93" w:rsidP="00451B1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070D93" w:rsidRPr="00BA7230" w:rsidRDefault="00070D93" w:rsidP="00451B18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ул.Ленина от дома № 82 до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</w:p>
        </w:tc>
        <w:tc>
          <w:tcPr>
            <w:tcW w:w="992" w:type="dxa"/>
          </w:tcPr>
          <w:p w:rsidR="00070D93" w:rsidRPr="00BA7230" w:rsidRDefault="00070D93" w:rsidP="00451B1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8453,0</w:t>
            </w:r>
          </w:p>
        </w:tc>
        <w:tc>
          <w:tcPr>
            <w:tcW w:w="992" w:type="dxa"/>
          </w:tcPr>
          <w:p w:rsidR="00070D93" w:rsidRPr="00BA7230" w:rsidRDefault="00070D93" w:rsidP="00451B1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70D93" w:rsidRPr="00BA7230" w:rsidRDefault="00070D93" w:rsidP="00451B1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23891886,0</w:t>
            </w:r>
          </w:p>
        </w:tc>
        <w:tc>
          <w:tcPr>
            <w:tcW w:w="1559" w:type="dxa"/>
          </w:tcPr>
          <w:p w:rsidR="00070D93" w:rsidRPr="00BA7230" w:rsidRDefault="00070D93" w:rsidP="00451B1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22669618,00</w:t>
            </w:r>
          </w:p>
        </w:tc>
        <w:tc>
          <w:tcPr>
            <w:tcW w:w="1417" w:type="dxa"/>
          </w:tcPr>
          <w:p w:rsidR="00070D93" w:rsidRPr="00BA7230" w:rsidRDefault="00070D93" w:rsidP="00451B1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1222268,00</w:t>
            </w:r>
          </w:p>
        </w:tc>
      </w:tr>
      <w:tr w:rsidR="00D67BA3" w:rsidRPr="00BA7230" w:rsidTr="00FD1C91">
        <w:trPr>
          <w:trHeight w:val="226"/>
        </w:trPr>
        <w:tc>
          <w:tcPr>
            <w:tcW w:w="567" w:type="dxa"/>
          </w:tcPr>
          <w:p w:rsidR="00D67BA3" w:rsidRPr="00BA7230" w:rsidRDefault="00D67BA3" w:rsidP="00FD1C9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FD1C9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FD1C91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ул.Лермонтова от дома № 5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п.Госдороги</w:t>
            </w:r>
            <w:proofErr w:type="spellEnd"/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 до границ города</w:t>
            </w:r>
          </w:p>
        </w:tc>
        <w:tc>
          <w:tcPr>
            <w:tcW w:w="992" w:type="dxa"/>
          </w:tcPr>
          <w:p w:rsidR="00D67BA3" w:rsidRPr="00BA7230" w:rsidRDefault="00D67BA3" w:rsidP="00FD1C9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D67BA3" w:rsidRPr="00BA7230" w:rsidRDefault="00D67BA3" w:rsidP="00FD1C9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FD1C9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10681461,6</w:t>
            </w:r>
          </w:p>
        </w:tc>
        <w:tc>
          <w:tcPr>
            <w:tcW w:w="1559" w:type="dxa"/>
          </w:tcPr>
          <w:p w:rsidR="00D67BA3" w:rsidRPr="00BA7230" w:rsidRDefault="00D67BA3" w:rsidP="00FD1C9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10135016,20</w:t>
            </w:r>
          </w:p>
        </w:tc>
        <w:tc>
          <w:tcPr>
            <w:tcW w:w="1417" w:type="dxa"/>
          </w:tcPr>
          <w:p w:rsidR="00D67BA3" w:rsidRPr="00BA7230" w:rsidRDefault="00D67BA3" w:rsidP="00FD1C9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546445,40</w:t>
            </w:r>
          </w:p>
        </w:tc>
      </w:tr>
      <w:tr w:rsidR="00D67BA3" w:rsidRPr="00BA7230" w:rsidTr="00EE68D8">
        <w:trPr>
          <w:trHeight w:val="226"/>
        </w:trPr>
        <w:tc>
          <w:tcPr>
            <w:tcW w:w="567" w:type="dxa"/>
          </w:tcPr>
          <w:p w:rsidR="00D67BA3" w:rsidRPr="00BA7230" w:rsidRDefault="00D67BA3" w:rsidP="00EE68D8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EE68D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Проезд от ул.Лермонтова до дома № 187 (ретранслятор)</w:t>
            </w:r>
          </w:p>
        </w:tc>
        <w:tc>
          <w:tcPr>
            <w:tcW w:w="992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3878,0</w:t>
            </w:r>
          </w:p>
        </w:tc>
        <w:tc>
          <w:tcPr>
            <w:tcW w:w="992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EE68D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8403051,6</w:t>
            </w:r>
          </w:p>
        </w:tc>
        <w:tc>
          <w:tcPr>
            <w:tcW w:w="1559" w:type="dxa"/>
          </w:tcPr>
          <w:p w:rsidR="00D67BA3" w:rsidRPr="00BA7230" w:rsidRDefault="00D67BA3" w:rsidP="00EE68D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7973166,00</w:t>
            </w:r>
          </w:p>
        </w:tc>
        <w:tc>
          <w:tcPr>
            <w:tcW w:w="1417" w:type="dxa"/>
          </w:tcPr>
          <w:p w:rsidR="00D67BA3" w:rsidRPr="00BA7230" w:rsidRDefault="00D67BA3" w:rsidP="00EE68D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429885,60</w:t>
            </w:r>
          </w:p>
        </w:tc>
      </w:tr>
      <w:tr w:rsidR="00D67BA3" w:rsidRPr="00BA7230" w:rsidTr="00EE68D8">
        <w:trPr>
          <w:trHeight w:val="226"/>
        </w:trPr>
        <w:tc>
          <w:tcPr>
            <w:tcW w:w="567" w:type="dxa"/>
          </w:tcPr>
          <w:p w:rsidR="00D67BA3" w:rsidRPr="00BA7230" w:rsidRDefault="00D67BA3" w:rsidP="00EE68D8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EE68D8">
            <w:r w:rsidRPr="00BA7230">
              <w:rPr>
                <w:rFonts w:ascii="Liberation Serif" w:hAnsi="Liberation Serif"/>
                <w:sz w:val="24"/>
                <w:szCs w:val="24"/>
              </w:rPr>
              <w:t>Ремонт автомобильной дороги по проезду от ул. Лермонтова до дома № 133а по ул.Лермонтова</w:t>
            </w:r>
          </w:p>
        </w:tc>
        <w:tc>
          <w:tcPr>
            <w:tcW w:w="992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1675,0</w:t>
            </w:r>
          </w:p>
        </w:tc>
        <w:tc>
          <w:tcPr>
            <w:tcW w:w="992" w:type="dxa"/>
          </w:tcPr>
          <w:p w:rsidR="00D67BA3" w:rsidRPr="00BA7230" w:rsidRDefault="00D67BA3" w:rsidP="00EE68D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EE68D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5514028,8</w:t>
            </w:r>
          </w:p>
        </w:tc>
        <w:tc>
          <w:tcPr>
            <w:tcW w:w="1559" w:type="dxa"/>
          </w:tcPr>
          <w:p w:rsidR="00D67BA3" w:rsidRPr="00BA7230" w:rsidRDefault="00D67BA3" w:rsidP="00EE68D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5231940,50</w:t>
            </w:r>
          </w:p>
        </w:tc>
        <w:tc>
          <w:tcPr>
            <w:tcW w:w="1417" w:type="dxa"/>
          </w:tcPr>
          <w:p w:rsidR="00D67BA3" w:rsidRPr="00BA7230" w:rsidRDefault="00D67BA3" w:rsidP="00EE68D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282088,30</w:t>
            </w:r>
          </w:p>
        </w:tc>
      </w:tr>
      <w:tr w:rsidR="00D67BA3" w:rsidRPr="00BA7230" w:rsidTr="002A7224">
        <w:trPr>
          <w:trHeight w:val="226"/>
        </w:trPr>
        <w:tc>
          <w:tcPr>
            <w:tcW w:w="567" w:type="dxa"/>
          </w:tcPr>
          <w:p w:rsidR="00D67BA3" w:rsidRPr="00BA7230" w:rsidRDefault="00D67BA3" w:rsidP="002A722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2A722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2A7224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ул.Лесная от дома № 6 до ул.З.Космодемьянская </w:t>
            </w:r>
          </w:p>
        </w:tc>
        <w:tc>
          <w:tcPr>
            <w:tcW w:w="992" w:type="dxa"/>
          </w:tcPr>
          <w:p w:rsidR="00D67BA3" w:rsidRPr="00BA7230" w:rsidRDefault="00D67BA3" w:rsidP="002A722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2235,0</w:t>
            </w:r>
          </w:p>
        </w:tc>
        <w:tc>
          <w:tcPr>
            <w:tcW w:w="992" w:type="dxa"/>
          </w:tcPr>
          <w:p w:rsidR="00D67BA3" w:rsidRPr="00BA7230" w:rsidRDefault="00D67BA3" w:rsidP="002A722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2A7224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5390564,4</w:t>
            </w:r>
          </w:p>
        </w:tc>
        <w:tc>
          <w:tcPr>
            <w:tcW w:w="1559" w:type="dxa"/>
          </w:tcPr>
          <w:p w:rsidR="00D67BA3" w:rsidRPr="00BA7230" w:rsidRDefault="00D67BA3" w:rsidP="002A722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5114792,30</w:t>
            </w:r>
          </w:p>
        </w:tc>
        <w:tc>
          <w:tcPr>
            <w:tcW w:w="1417" w:type="dxa"/>
          </w:tcPr>
          <w:p w:rsidR="00D67BA3" w:rsidRPr="00BA7230" w:rsidRDefault="00D67BA3" w:rsidP="002A7224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275772,10</w:t>
            </w:r>
          </w:p>
        </w:tc>
      </w:tr>
      <w:tr w:rsidR="00BB44E8" w:rsidRPr="00BA7230" w:rsidTr="002E1C57">
        <w:trPr>
          <w:trHeight w:val="226"/>
        </w:trPr>
        <w:tc>
          <w:tcPr>
            <w:tcW w:w="567" w:type="dxa"/>
          </w:tcPr>
          <w:p w:rsidR="00BB44E8" w:rsidRPr="00BA7230" w:rsidRDefault="00BB44E8" w:rsidP="002E1C57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44E8" w:rsidRPr="00BA7230" w:rsidRDefault="00BB44E8" w:rsidP="002E1C5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BB44E8" w:rsidRPr="00BA7230" w:rsidRDefault="00BB44E8" w:rsidP="002E1C57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ул.Машинистов от </w:t>
            </w:r>
            <w:proofErr w:type="spellStart"/>
            <w:r w:rsidRPr="00BA7230">
              <w:rPr>
                <w:rFonts w:ascii="Liberation Serif" w:hAnsi="Liberation Serif"/>
                <w:sz w:val="24"/>
                <w:szCs w:val="24"/>
              </w:rPr>
              <w:t>ул.Травянская</w:t>
            </w:r>
            <w:proofErr w:type="spellEnd"/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 до ул.Деповская</w:t>
            </w:r>
          </w:p>
        </w:tc>
        <w:tc>
          <w:tcPr>
            <w:tcW w:w="992" w:type="dxa"/>
          </w:tcPr>
          <w:p w:rsidR="00BB44E8" w:rsidRPr="00BA7230" w:rsidRDefault="00BB44E8" w:rsidP="002E1C5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6781,0</w:t>
            </w:r>
          </w:p>
        </w:tc>
        <w:tc>
          <w:tcPr>
            <w:tcW w:w="992" w:type="dxa"/>
          </w:tcPr>
          <w:p w:rsidR="00BB44E8" w:rsidRPr="00BA7230" w:rsidRDefault="00BB44E8" w:rsidP="002E1C5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BB44E8" w:rsidRPr="00BA7230" w:rsidRDefault="00BB44E8" w:rsidP="002E1C57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BA7230">
              <w:rPr>
                <w:rFonts w:ascii="Liberation Serif" w:hAnsi="Liberation Serif" w:cs="Arial"/>
                <w:sz w:val="24"/>
                <w:szCs w:val="24"/>
              </w:rPr>
              <w:t>16256431,2</w:t>
            </w:r>
          </w:p>
        </w:tc>
        <w:tc>
          <w:tcPr>
            <w:tcW w:w="1559" w:type="dxa"/>
          </w:tcPr>
          <w:p w:rsidR="00BB44E8" w:rsidRPr="00BA7230" w:rsidRDefault="00BB44E8" w:rsidP="002E1C5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15424780,00</w:t>
            </w:r>
          </w:p>
        </w:tc>
        <w:tc>
          <w:tcPr>
            <w:tcW w:w="1417" w:type="dxa"/>
          </w:tcPr>
          <w:p w:rsidR="00BB44E8" w:rsidRPr="00BA7230" w:rsidRDefault="00BB44E8" w:rsidP="002E1C5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831651,20</w:t>
            </w:r>
          </w:p>
        </w:tc>
      </w:tr>
      <w:tr w:rsidR="007B1978" w:rsidRPr="00BA7230" w:rsidTr="009449DB">
        <w:trPr>
          <w:trHeight w:val="226"/>
        </w:trPr>
        <w:tc>
          <w:tcPr>
            <w:tcW w:w="567" w:type="dxa"/>
          </w:tcPr>
          <w:p w:rsidR="007B1978" w:rsidRPr="00BA7230" w:rsidRDefault="007B1978" w:rsidP="009449DB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B1978" w:rsidRPr="00BA7230" w:rsidRDefault="007B1978" w:rsidP="009449D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7B1978" w:rsidRPr="00BA7230" w:rsidRDefault="007B1978" w:rsidP="009449DB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ул.О.Кошевого от ул.К.Маркса до дома № 21</w:t>
            </w:r>
          </w:p>
        </w:tc>
        <w:tc>
          <w:tcPr>
            <w:tcW w:w="992" w:type="dxa"/>
          </w:tcPr>
          <w:p w:rsidR="007B1978" w:rsidRPr="00BA7230" w:rsidRDefault="007B1978" w:rsidP="009449D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3539,0</w:t>
            </w:r>
          </w:p>
        </w:tc>
        <w:tc>
          <w:tcPr>
            <w:tcW w:w="992" w:type="dxa"/>
          </w:tcPr>
          <w:p w:rsidR="007B1978" w:rsidRPr="00BA7230" w:rsidRDefault="007B1978" w:rsidP="009449D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978" w:rsidRPr="00BA7230" w:rsidRDefault="007B1978" w:rsidP="009449DB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BA7230">
              <w:rPr>
                <w:rFonts w:ascii="Liberation Serif" w:hAnsi="Liberation Serif" w:cs="Arial"/>
                <w:sz w:val="24"/>
                <w:szCs w:val="24"/>
              </w:rPr>
              <w:t>9205309,2</w:t>
            </w:r>
          </w:p>
        </w:tc>
        <w:tc>
          <w:tcPr>
            <w:tcW w:w="1559" w:type="dxa"/>
          </w:tcPr>
          <w:p w:rsidR="007B1978" w:rsidRPr="00BA7230" w:rsidRDefault="007B1978" w:rsidP="009449D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8734381,30</w:t>
            </w:r>
          </w:p>
        </w:tc>
        <w:tc>
          <w:tcPr>
            <w:tcW w:w="1417" w:type="dxa"/>
          </w:tcPr>
          <w:p w:rsidR="007B1978" w:rsidRPr="00BA7230" w:rsidRDefault="007B1978" w:rsidP="009449D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470927,90</w:t>
            </w:r>
          </w:p>
        </w:tc>
      </w:tr>
      <w:tr w:rsidR="00D67BA3" w:rsidRPr="00BA7230" w:rsidTr="005E43D2">
        <w:trPr>
          <w:trHeight w:val="226"/>
        </w:trPr>
        <w:tc>
          <w:tcPr>
            <w:tcW w:w="567" w:type="dxa"/>
          </w:tcPr>
          <w:p w:rsidR="00D67BA3" w:rsidRPr="00BA7230" w:rsidRDefault="00D67BA3" w:rsidP="005E43D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5E43D2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от ул.Озерная от ул.Кузнецова до ИК ГУВСИН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6742,0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15857115,6</w:t>
            </w:r>
          </w:p>
        </w:tc>
        <w:tc>
          <w:tcPr>
            <w:tcW w:w="1559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15045892,60</w:t>
            </w:r>
          </w:p>
        </w:tc>
        <w:tc>
          <w:tcPr>
            <w:tcW w:w="1417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811223,00</w:t>
            </w:r>
          </w:p>
        </w:tc>
      </w:tr>
      <w:tr w:rsidR="00D67BA3" w:rsidRPr="00BA7230" w:rsidTr="005E43D2">
        <w:trPr>
          <w:trHeight w:val="226"/>
        </w:trPr>
        <w:tc>
          <w:tcPr>
            <w:tcW w:w="567" w:type="dxa"/>
          </w:tcPr>
          <w:p w:rsidR="00D67BA3" w:rsidRPr="00BA7230" w:rsidRDefault="00D67BA3" w:rsidP="0035214E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35214E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D67BA3" w:rsidRPr="00BA7230" w:rsidRDefault="00D67BA3" w:rsidP="0035214E">
            <w:pPr>
              <w:pageBreakBefore/>
            </w:pPr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 Октябрьская от ул.Суворова до ул.Кутузова </w:t>
            </w:r>
          </w:p>
        </w:tc>
        <w:tc>
          <w:tcPr>
            <w:tcW w:w="992" w:type="dxa"/>
          </w:tcPr>
          <w:p w:rsidR="00D67BA3" w:rsidRPr="00BA7230" w:rsidRDefault="00D67BA3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10266,0</w:t>
            </w:r>
          </w:p>
        </w:tc>
        <w:tc>
          <w:tcPr>
            <w:tcW w:w="992" w:type="dxa"/>
          </w:tcPr>
          <w:p w:rsidR="00D67BA3" w:rsidRPr="00BA7230" w:rsidRDefault="00D67BA3" w:rsidP="0035214E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35214E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34368476,4</w:t>
            </w:r>
          </w:p>
        </w:tc>
        <w:tc>
          <w:tcPr>
            <w:tcW w:w="1559" w:type="dxa"/>
          </w:tcPr>
          <w:p w:rsidR="00D67BA3" w:rsidRPr="00BA7230" w:rsidRDefault="00D67BA3" w:rsidP="0035214E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32610243,80</w:t>
            </w:r>
          </w:p>
        </w:tc>
        <w:tc>
          <w:tcPr>
            <w:tcW w:w="1417" w:type="dxa"/>
          </w:tcPr>
          <w:p w:rsidR="00D67BA3" w:rsidRPr="00BA7230" w:rsidRDefault="00D67BA3" w:rsidP="0035214E">
            <w:pPr>
              <w:pStyle w:val="ConsPlusNormal"/>
              <w:pageBreakBefore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1758232,60</w:t>
            </w:r>
          </w:p>
        </w:tc>
      </w:tr>
      <w:tr w:rsidR="00D67BA3" w:rsidRPr="00BA7230" w:rsidTr="005E43D2">
        <w:trPr>
          <w:trHeight w:val="226"/>
        </w:trPr>
        <w:tc>
          <w:tcPr>
            <w:tcW w:w="567" w:type="dxa"/>
          </w:tcPr>
          <w:p w:rsidR="00D67BA3" w:rsidRPr="00BA7230" w:rsidRDefault="00D67BA3" w:rsidP="005E43D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35214E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5E43D2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 Репина от ул. Парковая до дома № 86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3979,0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10295865,6</w:t>
            </w:r>
          </w:p>
        </w:tc>
        <w:tc>
          <w:tcPr>
            <w:tcW w:w="1559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9769147,00</w:t>
            </w:r>
          </w:p>
        </w:tc>
        <w:tc>
          <w:tcPr>
            <w:tcW w:w="1417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526718,60</w:t>
            </w:r>
          </w:p>
        </w:tc>
      </w:tr>
      <w:tr w:rsidR="002C2253" w:rsidRPr="00BA7230" w:rsidTr="000A11FA">
        <w:trPr>
          <w:trHeight w:val="226"/>
        </w:trPr>
        <w:tc>
          <w:tcPr>
            <w:tcW w:w="567" w:type="dxa"/>
          </w:tcPr>
          <w:p w:rsidR="002C2253" w:rsidRPr="00BA7230" w:rsidRDefault="002C2253" w:rsidP="000A11FA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2C2253" w:rsidRPr="00BA7230" w:rsidRDefault="002C2253" w:rsidP="000A11FA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2C2253" w:rsidRPr="00BA7230" w:rsidRDefault="002C2253" w:rsidP="000A11FA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от ул.Рябова до ПО «Октябрь»</w:t>
            </w:r>
          </w:p>
        </w:tc>
        <w:tc>
          <w:tcPr>
            <w:tcW w:w="992" w:type="dxa"/>
          </w:tcPr>
          <w:p w:rsidR="002C2253" w:rsidRPr="00BA7230" w:rsidRDefault="002C2253" w:rsidP="000A11FA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6735,0</w:t>
            </w:r>
          </w:p>
        </w:tc>
        <w:tc>
          <w:tcPr>
            <w:tcW w:w="992" w:type="dxa"/>
          </w:tcPr>
          <w:p w:rsidR="002C2253" w:rsidRPr="00BA7230" w:rsidRDefault="002C2253" w:rsidP="000A11FA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2253" w:rsidRPr="00BA7230" w:rsidRDefault="002C2253" w:rsidP="000A11FA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42003553,2</w:t>
            </w:r>
          </w:p>
        </w:tc>
        <w:tc>
          <w:tcPr>
            <w:tcW w:w="1559" w:type="dxa"/>
          </w:tcPr>
          <w:p w:rsidR="002C2253" w:rsidRPr="00BA7230" w:rsidRDefault="002C2253" w:rsidP="000A11FA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39854723,00</w:t>
            </w:r>
          </w:p>
        </w:tc>
        <w:tc>
          <w:tcPr>
            <w:tcW w:w="1417" w:type="dxa"/>
          </w:tcPr>
          <w:p w:rsidR="002C2253" w:rsidRPr="00BA7230" w:rsidRDefault="002C2253" w:rsidP="000A11FA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2148830,20</w:t>
            </w:r>
          </w:p>
        </w:tc>
      </w:tr>
      <w:tr w:rsidR="002C2253" w:rsidRPr="00BA7230" w:rsidTr="00EE725F">
        <w:trPr>
          <w:trHeight w:val="226"/>
        </w:trPr>
        <w:tc>
          <w:tcPr>
            <w:tcW w:w="567" w:type="dxa"/>
          </w:tcPr>
          <w:p w:rsidR="002C2253" w:rsidRPr="00BA7230" w:rsidRDefault="00141F3B" w:rsidP="00EE725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2253" w:rsidRPr="00BA7230" w:rsidRDefault="002C2253" w:rsidP="00EE725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2C2253" w:rsidRPr="00BA7230" w:rsidRDefault="002C2253" w:rsidP="00EE725F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ул.Ползунова от ул.Сибирская до ул.Привокзальная</w:t>
            </w:r>
          </w:p>
        </w:tc>
        <w:tc>
          <w:tcPr>
            <w:tcW w:w="992" w:type="dxa"/>
          </w:tcPr>
          <w:p w:rsidR="002C2253" w:rsidRPr="00BA7230" w:rsidRDefault="002C2253" w:rsidP="00EE725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4740,0</w:t>
            </w:r>
          </w:p>
        </w:tc>
        <w:tc>
          <w:tcPr>
            <w:tcW w:w="992" w:type="dxa"/>
          </w:tcPr>
          <w:p w:rsidR="002C2253" w:rsidRPr="00BA7230" w:rsidRDefault="002C2253" w:rsidP="00EE725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2253" w:rsidRPr="00BA7230" w:rsidRDefault="002C2253" w:rsidP="00EE725F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11308899,6</w:t>
            </w:r>
          </w:p>
        </w:tc>
        <w:tc>
          <w:tcPr>
            <w:tcW w:w="1559" w:type="dxa"/>
          </w:tcPr>
          <w:p w:rsidR="002C2253" w:rsidRPr="00BA7230" w:rsidRDefault="002C2253" w:rsidP="00EE725F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10730355,60</w:t>
            </w:r>
          </w:p>
        </w:tc>
        <w:tc>
          <w:tcPr>
            <w:tcW w:w="1417" w:type="dxa"/>
          </w:tcPr>
          <w:p w:rsidR="002C2253" w:rsidRPr="00BA7230" w:rsidRDefault="002C2253" w:rsidP="00EE725F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578544,00</w:t>
            </w:r>
          </w:p>
        </w:tc>
      </w:tr>
      <w:tr w:rsidR="00D67BA3" w:rsidRPr="00BA7230" w:rsidTr="005E43D2">
        <w:trPr>
          <w:trHeight w:val="226"/>
        </w:trPr>
        <w:tc>
          <w:tcPr>
            <w:tcW w:w="567" w:type="dxa"/>
          </w:tcPr>
          <w:p w:rsidR="00D67BA3" w:rsidRPr="00BA7230" w:rsidRDefault="00D67BA3" w:rsidP="005E43D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35214E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5E43D2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к дворовым территориям многоквартирных жилых домов № 13, 15, 17 по ул.Суворова</w:t>
            </w:r>
          </w:p>
        </w:tc>
        <w:tc>
          <w:tcPr>
            <w:tcW w:w="992" w:type="dxa"/>
          </w:tcPr>
          <w:p w:rsidR="00D67BA3" w:rsidRPr="00BA7230" w:rsidRDefault="00D67BA3" w:rsidP="00C9497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255</w:t>
            </w:r>
            <w:r w:rsidR="00C9497F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6439278,0</w:t>
            </w:r>
          </w:p>
        </w:tc>
        <w:tc>
          <w:tcPr>
            <w:tcW w:w="1559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6109855,50</w:t>
            </w:r>
          </w:p>
        </w:tc>
        <w:tc>
          <w:tcPr>
            <w:tcW w:w="1417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329422,50</w:t>
            </w:r>
          </w:p>
        </w:tc>
      </w:tr>
      <w:tr w:rsidR="00D67BA3" w:rsidRPr="00BA7230" w:rsidTr="005E43D2">
        <w:trPr>
          <w:trHeight w:val="226"/>
        </w:trPr>
        <w:tc>
          <w:tcPr>
            <w:tcW w:w="567" w:type="dxa"/>
          </w:tcPr>
          <w:p w:rsidR="00D67BA3" w:rsidRPr="00BA7230" w:rsidRDefault="00D67BA3" w:rsidP="005E43D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D67BA3" w:rsidRPr="00BA7230" w:rsidRDefault="00D67BA3" w:rsidP="005E43D2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ул.Серова от ул.Лермонтова до ул.Цветников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2407,0</w:t>
            </w:r>
          </w:p>
        </w:tc>
        <w:tc>
          <w:tcPr>
            <w:tcW w:w="992" w:type="dxa"/>
          </w:tcPr>
          <w:p w:rsidR="00D67BA3" w:rsidRPr="00BA7230" w:rsidRDefault="00D67BA3" w:rsidP="005E43D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BA3" w:rsidRPr="00BA7230" w:rsidRDefault="00D67BA3" w:rsidP="005E43D2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8284881,6</w:t>
            </w:r>
          </w:p>
        </w:tc>
        <w:tc>
          <w:tcPr>
            <w:tcW w:w="1559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7861041,20</w:t>
            </w:r>
          </w:p>
        </w:tc>
        <w:tc>
          <w:tcPr>
            <w:tcW w:w="1417" w:type="dxa"/>
          </w:tcPr>
          <w:p w:rsidR="00D67BA3" w:rsidRPr="00BA7230" w:rsidRDefault="00D67BA3" w:rsidP="005E43D2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423840,40</w:t>
            </w:r>
          </w:p>
        </w:tc>
      </w:tr>
      <w:tr w:rsidR="00AE4C4B" w:rsidRPr="00BA7230" w:rsidTr="008C56BB">
        <w:trPr>
          <w:trHeight w:val="226"/>
        </w:trPr>
        <w:tc>
          <w:tcPr>
            <w:tcW w:w="567" w:type="dxa"/>
          </w:tcPr>
          <w:p w:rsidR="00AE4C4B" w:rsidRPr="00BA7230" w:rsidRDefault="00AE4C4B" w:rsidP="008C56BB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AE4C4B" w:rsidP="008C56B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8C56BB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ул.Урицкого от ул.Революционная до пер.Санаторный </w:t>
            </w:r>
          </w:p>
        </w:tc>
        <w:tc>
          <w:tcPr>
            <w:tcW w:w="992" w:type="dxa"/>
          </w:tcPr>
          <w:p w:rsidR="00AE4C4B" w:rsidRPr="00BA7230" w:rsidRDefault="00AE4C4B" w:rsidP="008C56B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8568,0</w:t>
            </w:r>
          </w:p>
        </w:tc>
        <w:tc>
          <w:tcPr>
            <w:tcW w:w="992" w:type="dxa"/>
          </w:tcPr>
          <w:p w:rsidR="00AE4C4B" w:rsidRPr="00BA7230" w:rsidRDefault="00AE4C4B" w:rsidP="008C56B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8C56BB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18684116,4</w:t>
            </w:r>
          </w:p>
        </w:tc>
        <w:tc>
          <w:tcPr>
            <w:tcW w:w="1559" w:type="dxa"/>
          </w:tcPr>
          <w:p w:rsidR="00AE4C4B" w:rsidRPr="00BA7230" w:rsidRDefault="00AE4C4B" w:rsidP="008C56B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17728268,90</w:t>
            </w:r>
          </w:p>
        </w:tc>
        <w:tc>
          <w:tcPr>
            <w:tcW w:w="1417" w:type="dxa"/>
          </w:tcPr>
          <w:p w:rsidR="00AE4C4B" w:rsidRPr="00BA7230" w:rsidRDefault="00AE4C4B" w:rsidP="008C56B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955847,50</w:t>
            </w:r>
          </w:p>
        </w:tc>
      </w:tr>
      <w:tr w:rsidR="00AE4C4B" w:rsidRPr="00BA7230" w:rsidTr="008561A1">
        <w:trPr>
          <w:trHeight w:val="226"/>
        </w:trPr>
        <w:tc>
          <w:tcPr>
            <w:tcW w:w="567" w:type="dxa"/>
          </w:tcPr>
          <w:p w:rsidR="00AE4C4B" w:rsidRPr="00BA7230" w:rsidRDefault="00AE4C4B" w:rsidP="008561A1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BB44E8" w:rsidP="008561A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8561A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ул.Физкультурников от ул.Октябрьская до ул.Механизаторов </w:t>
            </w:r>
          </w:p>
        </w:tc>
        <w:tc>
          <w:tcPr>
            <w:tcW w:w="992" w:type="dxa"/>
          </w:tcPr>
          <w:p w:rsidR="00AE4C4B" w:rsidRPr="00BA7230" w:rsidRDefault="00AE4C4B" w:rsidP="008561A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1521,0</w:t>
            </w:r>
          </w:p>
        </w:tc>
        <w:tc>
          <w:tcPr>
            <w:tcW w:w="992" w:type="dxa"/>
          </w:tcPr>
          <w:p w:rsidR="00AE4C4B" w:rsidRPr="00BA7230" w:rsidRDefault="00AE4C4B" w:rsidP="008561A1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8561A1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3877105,2</w:t>
            </w:r>
          </w:p>
        </w:tc>
        <w:tc>
          <w:tcPr>
            <w:tcW w:w="1559" w:type="dxa"/>
          </w:tcPr>
          <w:p w:rsidR="00AE4C4B" w:rsidRPr="00BA7230" w:rsidRDefault="00AE4C4B" w:rsidP="008561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3678759,20</w:t>
            </w:r>
          </w:p>
        </w:tc>
        <w:tc>
          <w:tcPr>
            <w:tcW w:w="1417" w:type="dxa"/>
          </w:tcPr>
          <w:p w:rsidR="00AE4C4B" w:rsidRPr="00BA7230" w:rsidRDefault="00AE4C4B" w:rsidP="008561A1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198346,00</w:t>
            </w:r>
          </w:p>
        </w:tc>
      </w:tr>
      <w:tr w:rsidR="00AE4C4B" w:rsidRPr="00BA7230" w:rsidTr="006F3883">
        <w:trPr>
          <w:trHeight w:val="226"/>
        </w:trPr>
        <w:tc>
          <w:tcPr>
            <w:tcW w:w="567" w:type="dxa"/>
          </w:tcPr>
          <w:p w:rsidR="00AE4C4B" w:rsidRPr="00BA7230" w:rsidRDefault="00AE4C4B" w:rsidP="006F388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E4C4B" w:rsidRPr="00BA7230" w:rsidRDefault="00AE4C4B" w:rsidP="006F388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AE4C4B" w:rsidRPr="00BA7230" w:rsidRDefault="00AE4C4B" w:rsidP="006F3883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ул.Февральской Революции от ул.Герцена до ул.1-е Мая</w:t>
            </w:r>
          </w:p>
        </w:tc>
        <w:tc>
          <w:tcPr>
            <w:tcW w:w="992" w:type="dxa"/>
          </w:tcPr>
          <w:p w:rsidR="00AE4C4B" w:rsidRPr="00BA7230" w:rsidRDefault="00AE4C4B" w:rsidP="006F388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2463,0</w:t>
            </w:r>
          </w:p>
        </w:tc>
        <w:tc>
          <w:tcPr>
            <w:tcW w:w="992" w:type="dxa"/>
          </w:tcPr>
          <w:p w:rsidR="00AE4C4B" w:rsidRPr="00BA7230" w:rsidRDefault="00AE4C4B" w:rsidP="006F388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4C4B" w:rsidRPr="00BA7230" w:rsidRDefault="00AE4C4B" w:rsidP="006F3883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5791005,6</w:t>
            </w:r>
          </w:p>
        </w:tc>
        <w:tc>
          <w:tcPr>
            <w:tcW w:w="1559" w:type="dxa"/>
          </w:tcPr>
          <w:p w:rsidR="00AE4C4B" w:rsidRPr="00BA7230" w:rsidRDefault="00AE4C4B" w:rsidP="006F388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5494747,60</w:t>
            </w:r>
          </w:p>
        </w:tc>
        <w:tc>
          <w:tcPr>
            <w:tcW w:w="1417" w:type="dxa"/>
          </w:tcPr>
          <w:p w:rsidR="00AE4C4B" w:rsidRPr="00BA7230" w:rsidRDefault="00AE4C4B" w:rsidP="006F388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296258,00</w:t>
            </w:r>
          </w:p>
        </w:tc>
      </w:tr>
      <w:tr w:rsidR="007B1978" w:rsidRPr="00BA7230" w:rsidTr="00723748">
        <w:trPr>
          <w:trHeight w:val="226"/>
        </w:trPr>
        <w:tc>
          <w:tcPr>
            <w:tcW w:w="567" w:type="dxa"/>
          </w:tcPr>
          <w:p w:rsidR="007B1978" w:rsidRPr="00BA7230" w:rsidRDefault="007B1978" w:rsidP="00723748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B1978" w:rsidRPr="00BA7230" w:rsidRDefault="007B1978" w:rsidP="0072374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7B1978" w:rsidRPr="00BA7230" w:rsidRDefault="007B1978" w:rsidP="0072374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ул.Центральная от ул.Трудовых Резервов до ул.1-й Проезд </w:t>
            </w:r>
          </w:p>
        </w:tc>
        <w:tc>
          <w:tcPr>
            <w:tcW w:w="992" w:type="dxa"/>
          </w:tcPr>
          <w:p w:rsidR="007B1978" w:rsidRPr="00BA7230" w:rsidRDefault="007B1978" w:rsidP="0072374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1102,0</w:t>
            </w:r>
          </w:p>
        </w:tc>
        <w:tc>
          <w:tcPr>
            <w:tcW w:w="992" w:type="dxa"/>
          </w:tcPr>
          <w:p w:rsidR="007B1978" w:rsidRPr="00BA7230" w:rsidRDefault="007B1978" w:rsidP="0072374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978" w:rsidRPr="00BA7230" w:rsidRDefault="007B1978" w:rsidP="00723748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4077075,6</w:t>
            </w:r>
          </w:p>
        </w:tc>
        <w:tc>
          <w:tcPr>
            <w:tcW w:w="1559" w:type="dxa"/>
          </w:tcPr>
          <w:p w:rsidR="007B1978" w:rsidRPr="00BA7230" w:rsidRDefault="007B1978" w:rsidP="0072374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3868499,40</w:t>
            </w:r>
          </w:p>
        </w:tc>
        <w:tc>
          <w:tcPr>
            <w:tcW w:w="1417" w:type="dxa"/>
          </w:tcPr>
          <w:p w:rsidR="007B1978" w:rsidRPr="00BA7230" w:rsidRDefault="007B1978" w:rsidP="00723748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208576,20</w:t>
            </w:r>
          </w:p>
        </w:tc>
      </w:tr>
      <w:tr w:rsidR="00291545" w:rsidRPr="00BA7230" w:rsidTr="00F81AA9">
        <w:trPr>
          <w:trHeight w:val="226"/>
        </w:trPr>
        <w:tc>
          <w:tcPr>
            <w:tcW w:w="567" w:type="dxa"/>
          </w:tcPr>
          <w:p w:rsidR="00291545" w:rsidRPr="00BA7230" w:rsidRDefault="00291545" w:rsidP="00F81AA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291545" w:rsidRPr="00BA7230" w:rsidRDefault="00291545" w:rsidP="00361A59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пер.Шахтерский от ул.Ленина до ул.Овсянникова</w:t>
            </w:r>
          </w:p>
        </w:tc>
        <w:tc>
          <w:tcPr>
            <w:tcW w:w="992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2858,0</w:t>
            </w:r>
          </w:p>
        </w:tc>
        <w:tc>
          <w:tcPr>
            <w:tcW w:w="992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1545" w:rsidRPr="00BA7230" w:rsidRDefault="00291545" w:rsidP="00F81AA9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6385764,0</w:t>
            </w:r>
          </w:p>
        </w:tc>
        <w:tc>
          <w:tcPr>
            <w:tcW w:w="1559" w:type="dxa"/>
          </w:tcPr>
          <w:p w:rsidR="00291545" w:rsidRPr="00BA7230" w:rsidRDefault="00291545" w:rsidP="0029154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6059079,20</w:t>
            </w:r>
          </w:p>
        </w:tc>
        <w:tc>
          <w:tcPr>
            <w:tcW w:w="1417" w:type="dxa"/>
          </w:tcPr>
          <w:p w:rsidR="00291545" w:rsidRPr="00BA7230" w:rsidRDefault="00291545" w:rsidP="0029154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326684,80</w:t>
            </w:r>
          </w:p>
        </w:tc>
      </w:tr>
      <w:tr w:rsidR="00291545" w:rsidRPr="00BA7230" w:rsidTr="00F81AA9">
        <w:trPr>
          <w:trHeight w:val="226"/>
        </w:trPr>
        <w:tc>
          <w:tcPr>
            <w:tcW w:w="567" w:type="dxa"/>
          </w:tcPr>
          <w:p w:rsidR="00291545" w:rsidRPr="00BA7230" w:rsidRDefault="00291545" w:rsidP="00F81AA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291545" w:rsidRPr="00BA7230" w:rsidRDefault="00291545" w:rsidP="002C2BE6">
            <w:r w:rsidRPr="00BA7230">
              <w:rPr>
                <w:rFonts w:ascii="Liberation Serif" w:hAnsi="Liberation Serif"/>
                <w:sz w:val="24"/>
                <w:szCs w:val="24"/>
              </w:rPr>
              <w:t>Автомобильная дорога по ул.Шестакова от ул.Суворова до бульвара Комсомольский</w:t>
            </w:r>
          </w:p>
        </w:tc>
        <w:tc>
          <w:tcPr>
            <w:tcW w:w="992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3496,0</w:t>
            </w:r>
          </w:p>
        </w:tc>
        <w:tc>
          <w:tcPr>
            <w:tcW w:w="992" w:type="dxa"/>
          </w:tcPr>
          <w:p w:rsidR="00291545" w:rsidRPr="00BA7230" w:rsidRDefault="00291545" w:rsidP="00F81AA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1545" w:rsidRPr="00BA7230" w:rsidRDefault="00291545" w:rsidP="00F81AA9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11506624,8</w:t>
            </w:r>
          </w:p>
        </w:tc>
        <w:tc>
          <w:tcPr>
            <w:tcW w:w="1559" w:type="dxa"/>
          </w:tcPr>
          <w:p w:rsidR="00291545" w:rsidRPr="00BA7230" w:rsidRDefault="00291545" w:rsidP="0029154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10917965,50</w:t>
            </w:r>
          </w:p>
        </w:tc>
        <w:tc>
          <w:tcPr>
            <w:tcW w:w="1417" w:type="dxa"/>
          </w:tcPr>
          <w:p w:rsidR="00291545" w:rsidRPr="00BA7230" w:rsidRDefault="00291545" w:rsidP="0029154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588659,30</w:t>
            </w:r>
          </w:p>
        </w:tc>
      </w:tr>
      <w:tr w:rsidR="00952229" w:rsidRPr="00BA7230" w:rsidTr="00774C59">
        <w:trPr>
          <w:trHeight w:val="226"/>
        </w:trPr>
        <w:tc>
          <w:tcPr>
            <w:tcW w:w="567" w:type="dxa"/>
          </w:tcPr>
          <w:p w:rsidR="00952229" w:rsidRPr="00BA7230" w:rsidRDefault="00952229" w:rsidP="00774C5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2229" w:rsidRPr="00BA7230" w:rsidRDefault="00952229" w:rsidP="00774C59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952229" w:rsidRPr="00BA7230" w:rsidRDefault="00952229" w:rsidP="00774C59">
            <w:r w:rsidRPr="00BA7230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ул.Шахтерская от дома № 65 ул.Швейников до пер.Санаторный </w:t>
            </w:r>
          </w:p>
        </w:tc>
        <w:tc>
          <w:tcPr>
            <w:tcW w:w="992" w:type="dxa"/>
          </w:tcPr>
          <w:p w:rsidR="00952229" w:rsidRPr="00BA7230" w:rsidRDefault="00952229" w:rsidP="00774C5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3150,0</w:t>
            </w:r>
          </w:p>
        </w:tc>
        <w:tc>
          <w:tcPr>
            <w:tcW w:w="992" w:type="dxa"/>
          </w:tcPr>
          <w:p w:rsidR="00952229" w:rsidRPr="00BA7230" w:rsidRDefault="00952229" w:rsidP="00774C5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2229" w:rsidRPr="00BA7230" w:rsidRDefault="00952229" w:rsidP="00774C59">
            <w:pPr>
              <w:rPr>
                <w:rFonts w:ascii="Liberation Serif" w:hAnsi="Liberation Serif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7283508,0</w:t>
            </w:r>
          </w:p>
        </w:tc>
        <w:tc>
          <w:tcPr>
            <w:tcW w:w="1559" w:type="dxa"/>
          </w:tcPr>
          <w:p w:rsidR="00952229" w:rsidRPr="00BA7230" w:rsidRDefault="00952229" w:rsidP="00774C5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6910896,20</w:t>
            </w:r>
          </w:p>
        </w:tc>
        <w:tc>
          <w:tcPr>
            <w:tcW w:w="1417" w:type="dxa"/>
          </w:tcPr>
          <w:p w:rsidR="00952229" w:rsidRPr="00BA7230" w:rsidRDefault="00952229" w:rsidP="00774C5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372611,80</w:t>
            </w:r>
          </w:p>
        </w:tc>
      </w:tr>
      <w:tr w:rsidR="006B3083" w:rsidRPr="00BA7230" w:rsidTr="001C0926">
        <w:trPr>
          <w:trHeight w:val="226"/>
        </w:trPr>
        <w:tc>
          <w:tcPr>
            <w:tcW w:w="567" w:type="dxa"/>
          </w:tcPr>
          <w:p w:rsidR="006B3083" w:rsidRPr="00BA7230" w:rsidRDefault="006B3083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083" w:rsidRPr="00BA7230" w:rsidRDefault="006B3083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</w:tcPr>
          <w:p w:rsidR="006B3083" w:rsidRPr="00BA7230" w:rsidRDefault="00291545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6B3083" w:rsidRPr="00BA7230" w:rsidRDefault="003F7CFE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BA7230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148086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  <w:r w:rsid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6B3083" w:rsidRPr="00BA7230" w:rsidRDefault="006B3083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B3083" w:rsidRPr="00BA7230" w:rsidRDefault="003F7CFE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5217D9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5217D9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421566630,01</w: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6B3083" w:rsidRPr="00BA7230" w:rsidRDefault="003F7CFE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291545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291545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400000000</w: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  <w:r w:rsidR="000A7A4E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6B3083" w:rsidRPr="00BA7230" w:rsidRDefault="003F7CFE" w:rsidP="0029154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291545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291545"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21566630,01</w:t>
            </w:r>
            <w:r w:rsidRPr="00BA723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</w:tr>
    </w:tbl>
    <w:p w:rsidR="005857CC" w:rsidRDefault="005857CC" w:rsidP="005857CC">
      <w:pPr>
        <w:rPr>
          <w:rFonts w:ascii="Liberation Serif" w:hAnsi="Liberation Serif"/>
          <w:sz w:val="2"/>
          <w:szCs w:val="2"/>
        </w:rPr>
      </w:pPr>
    </w:p>
    <w:p w:rsidR="005F6948" w:rsidRDefault="005F6948" w:rsidP="005F6948">
      <w:pPr>
        <w:suppressAutoHyphens/>
        <w:ind w:left="709"/>
        <w:jc w:val="both"/>
        <w:rPr>
          <w:rFonts w:eastAsia="Calibri"/>
          <w:lang w:eastAsia="en-US"/>
        </w:rPr>
      </w:pPr>
    </w:p>
    <w:p w:rsidR="005F6948" w:rsidRPr="006659A9" w:rsidRDefault="005F6948" w:rsidP="005857CC">
      <w:pPr>
        <w:rPr>
          <w:rFonts w:ascii="Liberation Serif" w:hAnsi="Liberation Serif"/>
          <w:sz w:val="2"/>
          <w:szCs w:val="2"/>
        </w:rPr>
      </w:pPr>
    </w:p>
    <w:sectPr w:rsidR="005F6948" w:rsidRPr="006659A9" w:rsidSect="00710ABE">
      <w:pgSz w:w="16838" w:h="11906" w:orient="landscape"/>
      <w:pgMar w:top="1418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7CE" w:rsidRDefault="003217CE" w:rsidP="005857CC">
      <w:r>
        <w:separator/>
      </w:r>
    </w:p>
  </w:endnote>
  <w:endnote w:type="continuationSeparator" w:id="0">
    <w:p w:rsidR="003217CE" w:rsidRDefault="003217CE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7CE" w:rsidRDefault="003217CE" w:rsidP="005857CC">
      <w:r>
        <w:separator/>
      </w:r>
    </w:p>
  </w:footnote>
  <w:footnote w:type="continuationSeparator" w:id="0">
    <w:p w:rsidR="003217CE" w:rsidRDefault="003217CE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3F7CFE">
    <w:pPr>
      <w:pStyle w:val="a7"/>
      <w:jc w:val="center"/>
    </w:pPr>
    <w:fldSimple w:instr=" PAGE   \* MERGEFORMAT ">
      <w:r w:rsidR="00672961">
        <w:rPr>
          <w:noProof/>
        </w:rPr>
        <w:t>4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A1627"/>
    <w:multiLevelType w:val="hybridMultilevel"/>
    <w:tmpl w:val="09B241D4"/>
    <w:lvl w:ilvl="0" w:tplc="E6C0E3E0">
      <w:start w:val="1"/>
      <w:numFmt w:val="bullet"/>
      <w:lvlText w:val="-"/>
      <w:lvlJc w:val="left"/>
      <w:pPr>
        <w:ind w:hanging="251"/>
      </w:pPr>
      <w:rPr>
        <w:rFonts w:ascii="Arial" w:eastAsia="Arial" w:hAnsi="Arial" w:hint="default"/>
        <w:color w:val="575757"/>
        <w:w w:val="128"/>
        <w:sz w:val="21"/>
        <w:szCs w:val="21"/>
      </w:rPr>
    </w:lvl>
    <w:lvl w:ilvl="1" w:tplc="A3BA81B6">
      <w:start w:val="1"/>
      <w:numFmt w:val="bullet"/>
      <w:lvlText w:val="-"/>
      <w:lvlJc w:val="left"/>
      <w:pPr>
        <w:ind w:hanging="365"/>
      </w:pPr>
      <w:rPr>
        <w:rFonts w:ascii="Times New Roman" w:eastAsia="Times New Roman" w:hAnsi="Times New Roman" w:hint="default"/>
        <w:color w:val="494949"/>
        <w:w w:val="183"/>
        <w:sz w:val="20"/>
        <w:szCs w:val="20"/>
      </w:rPr>
    </w:lvl>
    <w:lvl w:ilvl="2" w:tplc="A784FB14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color w:val="9C9CA1"/>
        <w:w w:val="130"/>
        <w:sz w:val="20"/>
        <w:szCs w:val="20"/>
      </w:rPr>
    </w:lvl>
    <w:lvl w:ilvl="3" w:tplc="D4F2F92C">
      <w:start w:val="1"/>
      <w:numFmt w:val="bullet"/>
      <w:lvlText w:val="-"/>
      <w:lvlJc w:val="left"/>
      <w:pPr>
        <w:ind w:hanging="146"/>
      </w:pPr>
      <w:rPr>
        <w:rFonts w:ascii="Times New Roman" w:eastAsia="Times New Roman" w:hAnsi="Times New Roman" w:hint="default"/>
        <w:color w:val="828085"/>
        <w:w w:val="119"/>
        <w:sz w:val="21"/>
        <w:szCs w:val="21"/>
      </w:rPr>
    </w:lvl>
    <w:lvl w:ilvl="4" w:tplc="BFBAFC86">
      <w:start w:val="1"/>
      <w:numFmt w:val="bullet"/>
      <w:lvlText w:val="•"/>
      <w:lvlJc w:val="left"/>
      <w:pPr>
        <w:ind w:hanging="257"/>
      </w:pPr>
      <w:rPr>
        <w:rFonts w:ascii="Times New Roman" w:eastAsia="Times New Roman" w:hAnsi="Times New Roman" w:hint="default"/>
        <w:color w:val="828085"/>
        <w:w w:val="94"/>
        <w:sz w:val="23"/>
        <w:szCs w:val="23"/>
      </w:rPr>
    </w:lvl>
    <w:lvl w:ilvl="5" w:tplc="362479FA">
      <w:start w:val="1"/>
      <w:numFmt w:val="bullet"/>
      <w:lvlText w:val="•"/>
      <w:lvlJc w:val="left"/>
      <w:rPr>
        <w:rFonts w:hint="default"/>
      </w:rPr>
    </w:lvl>
    <w:lvl w:ilvl="6" w:tplc="044400D0">
      <w:start w:val="1"/>
      <w:numFmt w:val="bullet"/>
      <w:lvlText w:val="•"/>
      <w:lvlJc w:val="left"/>
      <w:rPr>
        <w:rFonts w:hint="default"/>
      </w:rPr>
    </w:lvl>
    <w:lvl w:ilvl="7" w:tplc="65CA6A12">
      <w:start w:val="1"/>
      <w:numFmt w:val="bullet"/>
      <w:lvlText w:val="•"/>
      <w:lvlJc w:val="left"/>
      <w:rPr>
        <w:rFonts w:hint="default"/>
      </w:rPr>
    </w:lvl>
    <w:lvl w:ilvl="8" w:tplc="AD204E6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00030"/>
    <w:rsid w:val="00013D66"/>
    <w:rsid w:val="00045BE6"/>
    <w:rsid w:val="00053C4E"/>
    <w:rsid w:val="00061C94"/>
    <w:rsid w:val="00070D93"/>
    <w:rsid w:val="00071D7A"/>
    <w:rsid w:val="00091AAE"/>
    <w:rsid w:val="000A7A4E"/>
    <w:rsid w:val="000B2800"/>
    <w:rsid w:val="000C43F4"/>
    <w:rsid w:val="000D31F8"/>
    <w:rsid w:val="000D50C0"/>
    <w:rsid w:val="000F18D5"/>
    <w:rsid w:val="0010161D"/>
    <w:rsid w:val="00112330"/>
    <w:rsid w:val="0011376C"/>
    <w:rsid w:val="00125CF6"/>
    <w:rsid w:val="0013252F"/>
    <w:rsid w:val="00133698"/>
    <w:rsid w:val="00141F3B"/>
    <w:rsid w:val="0014403D"/>
    <w:rsid w:val="001604C7"/>
    <w:rsid w:val="001725D6"/>
    <w:rsid w:val="00180497"/>
    <w:rsid w:val="00192043"/>
    <w:rsid w:val="00193983"/>
    <w:rsid w:val="00195553"/>
    <w:rsid w:val="00195F3E"/>
    <w:rsid w:val="001A3D66"/>
    <w:rsid w:val="001B650F"/>
    <w:rsid w:val="001C7B99"/>
    <w:rsid w:val="001D4864"/>
    <w:rsid w:val="001D75DD"/>
    <w:rsid w:val="00202F50"/>
    <w:rsid w:val="00202F79"/>
    <w:rsid w:val="002105B7"/>
    <w:rsid w:val="002150D2"/>
    <w:rsid w:val="00224C71"/>
    <w:rsid w:val="0022527C"/>
    <w:rsid w:val="0023226A"/>
    <w:rsid w:val="0023383D"/>
    <w:rsid w:val="00241E19"/>
    <w:rsid w:val="00261C13"/>
    <w:rsid w:val="00262FEE"/>
    <w:rsid w:val="00266908"/>
    <w:rsid w:val="002851C0"/>
    <w:rsid w:val="00291545"/>
    <w:rsid w:val="002A4B94"/>
    <w:rsid w:val="002B4290"/>
    <w:rsid w:val="002C2253"/>
    <w:rsid w:val="002C2BE6"/>
    <w:rsid w:val="002C759B"/>
    <w:rsid w:val="002F278C"/>
    <w:rsid w:val="002F3952"/>
    <w:rsid w:val="002F6B50"/>
    <w:rsid w:val="00301773"/>
    <w:rsid w:val="00311136"/>
    <w:rsid w:val="00321480"/>
    <w:rsid w:val="003217CE"/>
    <w:rsid w:val="003222F0"/>
    <w:rsid w:val="0035094F"/>
    <w:rsid w:val="0035214E"/>
    <w:rsid w:val="00352B7E"/>
    <w:rsid w:val="00361A59"/>
    <w:rsid w:val="0037284C"/>
    <w:rsid w:val="00374C89"/>
    <w:rsid w:val="003A5D56"/>
    <w:rsid w:val="003C7542"/>
    <w:rsid w:val="003D29F4"/>
    <w:rsid w:val="003F6459"/>
    <w:rsid w:val="003F7CFE"/>
    <w:rsid w:val="00413489"/>
    <w:rsid w:val="00417694"/>
    <w:rsid w:val="004504E3"/>
    <w:rsid w:val="00451C0C"/>
    <w:rsid w:val="004605A7"/>
    <w:rsid w:val="00467DE8"/>
    <w:rsid w:val="004838F4"/>
    <w:rsid w:val="00490410"/>
    <w:rsid w:val="00494364"/>
    <w:rsid w:val="00497C45"/>
    <w:rsid w:val="004C3D72"/>
    <w:rsid w:val="004C6F4A"/>
    <w:rsid w:val="004E3A05"/>
    <w:rsid w:val="004F1BF0"/>
    <w:rsid w:val="004F4246"/>
    <w:rsid w:val="0050333F"/>
    <w:rsid w:val="005217D9"/>
    <w:rsid w:val="00535999"/>
    <w:rsid w:val="00536788"/>
    <w:rsid w:val="00545A65"/>
    <w:rsid w:val="00547A9D"/>
    <w:rsid w:val="005700DA"/>
    <w:rsid w:val="005857CC"/>
    <w:rsid w:val="005A2286"/>
    <w:rsid w:val="005A3988"/>
    <w:rsid w:val="005B5A31"/>
    <w:rsid w:val="005F6948"/>
    <w:rsid w:val="006042FD"/>
    <w:rsid w:val="00607E03"/>
    <w:rsid w:val="0061052B"/>
    <w:rsid w:val="00631479"/>
    <w:rsid w:val="00634C7F"/>
    <w:rsid w:val="00640918"/>
    <w:rsid w:val="006508A1"/>
    <w:rsid w:val="00653FA3"/>
    <w:rsid w:val="00655EC3"/>
    <w:rsid w:val="006659A9"/>
    <w:rsid w:val="006671D8"/>
    <w:rsid w:val="0067274A"/>
    <w:rsid w:val="00672961"/>
    <w:rsid w:val="006A70F9"/>
    <w:rsid w:val="006B13E5"/>
    <w:rsid w:val="006B3083"/>
    <w:rsid w:val="006C1A91"/>
    <w:rsid w:val="006C6C5E"/>
    <w:rsid w:val="006D0B02"/>
    <w:rsid w:val="006D47AA"/>
    <w:rsid w:val="006E2BE1"/>
    <w:rsid w:val="006E3845"/>
    <w:rsid w:val="006F3B4E"/>
    <w:rsid w:val="00702165"/>
    <w:rsid w:val="007037CF"/>
    <w:rsid w:val="007073D6"/>
    <w:rsid w:val="00710ABE"/>
    <w:rsid w:val="007163AE"/>
    <w:rsid w:val="00717E4E"/>
    <w:rsid w:val="00720985"/>
    <w:rsid w:val="00726092"/>
    <w:rsid w:val="00726E75"/>
    <w:rsid w:val="007301CF"/>
    <w:rsid w:val="007365FC"/>
    <w:rsid w:val="00745235"/>
    <w:rsid w:val="007462E4"/>
    <w:rsid w:val="007536C0"/>
    <w:rsid w:val="00757304"/>
    <w:rsid w:val="00791B16"/>
    <w:rsid w:val="007A01FE"/>
    <w:rsid w:val="007A7F07"/>
    <w:rsid w:val="007B1978"/>
    <w:rsid w:val="007C042C"/>
    <w:rsid w:val="007D1022"/>
    <w:rsid w:val="007E32E1"/>
    <w:rsid w:val="007F6766"/>
    <w:rsid w:val="00815046"/>
    <w:rsid w:val="00816E3F"/>
    <w:rsid w:val="00821F84"/>
    <w:rsid w:val="00822C49"/>
    <w:rsid w:val="008250FF"/>
    <w:rsid w:val="0083594B"/>
    <w:rsid w:val="008556E0"/>
    <w:rsid w:val="00862A3C"/>
    <w:rsid w:val="00863471"/>
    <w:rsid w:val="00867F6F"/>
    <w:rsid w:val="00871148"/>
    <w:rsid w:val="00886361"/>
    <w:rsid w:val="00886F28"/>
    <w:rsid w:val="00893E42"/>
    <w:rsid w:val="008969AD"/>
    <w:rsid w:val="00896CBC"/>
    <w:rsid w:val="008A178B"/>
    <w:rsid w:val="008C0E41"/>
    <w:rsid w:val="008D2930"/>
    <w:rsid w:val="008D5857"/>
    <w:rsid w:val="008D668A"/>
    <w:rsid w:val="008E0593"/>
    <w:rsid w:val="00901E34"/>
    <w:rsid w:val="00904826"/>
    <w:rsid w:val="00931013"/>
    <w:rsid w:val="00940439"/>
    <w:rsid w:val="00940F55"/>
    <w:rsid w:val="009451B7"/>
    <w:rsid w:val="00952229"/>
    <w:rsid w:val="00956960"/>
    <w:rsid w:val="00960C86"/>
    <w:rsid w:val="00966051"/>
    <w:rsid w:val="00966B1F"/>
    <w:rsid w:val="00975A1C"/>
    <w:rsid w:val="00980F0B"/>
    <w:rsid w:val="00986670"/>
    <w:rsid w:val="00992AA8"/>
    <w:rsid w:val="009941A7"/>
    <w:rsid w:val="009942A5"/>
    <w:rsid w:val="009A309A"/>
    <w:rsid w:val="009A3FA2"/>
    <w:rsid w:val="009A5938"/>
    <w:rsid w:val="009B026F"/>
    <w:rsid w:val="009B08AC"/>
    <w:rsid w:val="009C081E"/>
    <w:rsid w:val="009C1D68"/>
    <w:rsid w:val="009C4426"/>
    <w:rsid w:val="009C7AA3"/>
    <w:rsid w:val="009F1D65"/>
    <w:rsid w:val="009F22FB"/>
    <w:rsid w:val="009F233B"/>
    <w:rsid w:val="00A1076A"/>
    <w:rsid w:val="00A2092E"/>
    <w:rsid w:val="00A26589"/>
    <w:rsid w:val="00A2769E"/>
    <w:rsid w:val="00A32169"/>
    <w:rsid w:val="00A576EA"/>
    <w:rsid w:val="00A81151"/>
    <w:rsid w:val="00A85881"/>
    <w:rsid w:val="00A867DF"/>
    <w:rsid w:val="00A87F0A"/>
    <w:rsid w:val="00AB0B16"/>
    <w:rsid w:val="00AB4992"/>
    <w:rsid w:val="00AC4216"/>
    <w:rsid w:val="00AC6CCC"/>
    <w:rsid w:val="00AD6DD4"/>
    <w:rsid w:val="00AE4C4B"/>
    <w:rsid w:val="00AF7671"/>
    <w:rsid w:val="00B05A4A"/>
    <w:rsid w:val="00B07E5F"/>
    <w:rsid w:val="00B16D3F"/>
    <w:rsid w:val="00B22D93"/>
    <w:rsid w:val="00B42B0E"/>
    <w:rsid w:val="00B514D0"/>
    <w:rsid w:val="00B614ED"/>
    <w:rsid w:val="00B67AC1"/>
    <w:rsid w:val="00B72293"/>
    <w:rsid w:val="00B91D93"/>
    <w:rsid w:val="00B95DBC"/>
    <w:rsid w:val="00BA5FFD"/>
    <w:rsid w:val="00BA7230"/>
    <w:rsid w:val="00BA7870"/>
    <w:rsid w:val="00BB44E8"/>
    <w:rsid w:val="00BB7866"/>
    <w:rsid w:val="00BC77AC"/>
    <w:rsid w:val="00BD177F"/>
    <w:rsid w:val="00BE5C48"/>
    <w:rsid w:val="00BF6E52"/>
    <w:rsid w:val="00C00401"/>
    <w:rsid w:val="00C01DE1"/>
    <w:rsid w:val="00C165F7"/>
    <w:rsid w:val="00C51531"/>
    <w:rsid w:val="00C55198"/>
    <w:rsid w:val="00C60854"/>
    <w:rsid w:val="00C614F5"/>
    <w:rsid w:val="00C81B84"/>
    <w:rsid w:val="00C8200F"/>
    <w:rsid w:val="00C8290F"/>
    <w:rsid w:val="00C9497F"/>
    <w:rsid w:val="00CA14D7"/>
    <w:rsid w:val="00CB3715"/>
    <w:rsid w:val="00CB75A3"/>
    <w:rsid w:val="00CF7251"/>
    <w:rsid w:val="00D34D30"/>
    <w:rsid w:val="00D46873"/>
    <w:rsid w:val="00D527C1"/>
    <w:rsid w:val="00D53635"/>
    <w:rsid w:val="00D67BA3"/>
    <w:rsid w:val="00D71949"/>
    <w:rsid w:val="00D80BDE"/>
    <w:rsid w:val="00D921D5"/>
    <w:rsid w:val="00DA6AAE"/>
    <w:rsid w:val="00DA79FE"/>
    <w:rsid w:val="00DB243E"/>
    <w:rsid w:val="00DB47BC"/>
    <w:rsid w:val="00DB589D"/>
    <w:rsid w:val="00DD0AF6"/>
    <w:rsid w:val="00DE4BE7"/>
    <w:rsid w:val="00DF0CCA"/>
    <w:rsid w:val="00E00B22"/>
    <w:rsid w:val="00E00F07"/>
    <w:rsid w:val="00E14B35"/>
    <w:rsid w:val="00E43FEC"/>
    <w:rsid w:val="00E442DD"/>
    <w:rsid w:val="00E5413B"/>
    <w:rsid w:val="00E57777"/>
    <w:rsid w:val="00E6485E"/>
    <w:rsid w:val="00E712F8"/>
    <w:rsid w:val="00E8018B"/>
    <w:rsid w:val="00EB2481"/>
    <w:rsid w:val="00EB7E03"/>
    <w:rsid w:val="00EC025F"/>
    <w:rsid w:val="00ED4DA5"/>
    <w:rsid w:val="00ED6611"/>
    <w:rsid w:val="00EE4587"/>
    <w:rsid w:val="00EF253C"/>
    <w:rsid w:val="00EF3E19"/>
    <w:rsid w:val="00F02778"/>
    <w:rsid w:val="00F129BF"/>
    <w:rsid w:val="00F1532F"/>
    <w:rsid w:val="00F20DEA"/>
    <w:rsid w:val="00F2340B"/>
    <w:rsid w:val="00F5324B"/>
    <w:rsid w:val="00F615AC"/>
    <w:rsid w:val="00F942EC"/>
    <w:rsid w:val="00FA194B"/>
    <w:rsid w:val="00FA3C20"/>
    <w:rsid w:val="00FB264C"/>
    <w:rsid w:val="00FB3F72"/>
    <w:rsid w:val="00FC4428"/>
    <w:rsid w:val="00FD320E"/>
    <w:rsid w:val="00FD7DEC"/>
    <w:rsid w:val="00FE19F9"/>
    <w:rsid w:val="00FE224B"/>
    <w:rsid w:val="00FE6E6B"/>
    <w:rsid w:val="00FE7AC4"/>
    <w:rsid w:val="00FF6025"/>
    <w:rsid w:val="00FF7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  <w:style w:type="paragraph" w:customStyle="1" w:styleId="Heading3">
    <w:name w:val="Heading 3"/>
    <w:basedOn w:val="a"/>
    <w:uiPriority w:val="1"/>
    <w:qFormat/>
    <w:rsid w:val="00F02778"/>
    <w:pPr>
      <w:widowControl w:val="0"/>
      <w:spacing w:before="14"/>
      <w:outlineLvl w:val="3"/>
    </w:pPr>
    <w:rPr>
      <w:rFonts w:cstheme="minorBidi"/>
      <w:sz w:val="21"/>
      <w:szCs w:val="21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754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2022-12-16T07:04:00Z</cp:lastPrinted>
  <dcterms:created xsi:type="dcterms:W3CDTF">2022-12-23T06:15:00Z</dcterms:created>
  <dcterms:modified xsi:type="dcterms:W3CDTF">2022-12-23T06:15:00Z</dcterms:modified>
</cp:coreProperties>
</file>