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5867" w:rsidRDefault="00CE586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CE5867" w:rsidRDefault="00CE5867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proofErr w:type="gramStart"/>
      <w:r w:rsidR="00567DE9">
        <w:rPr>
          <w:b/>
          <w:sz w:val="24"/>
        </w:rPr>
        <w:t>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</w:t>
      </w:r>
      <w:proofErr w:type="gramEnd"/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:rsidR="00E51F7D" w:rsidRDefault="00E51F7D" w:rsidP="00E51F7D">
      <w:pPr>
        <w:spacing w:before="40" w:line="232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ПРИКАЗ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CF9C6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proofErr w:type="gramStart"/>
      <w:r w:rsidR="00133698" w:rsidRPr="00F953E9">
        <w:rPr>
          <w:sz w:val="24"/>
        </w:rPr>
        <w:t xml:space="preserve">от </w:t>
      </w:r>
      <w:r w:rsidR="004329C8">
        <w:rPr>
          <w:sz w:val="24"/>
        </w:rPr>
        <w:t xml:space="preserve"> </w:t>
      </w:r>
      <w:r w:rsidR="00445EAA">
        <w:rPr>
          <w:sz w:val="24"/>
        </w:rPr>
        <w:t>10.01.2023</w:t>
      </w:r>
      <w:proofErr w:type="gramEnd"/>
      <w:r w:rsidR="00445EAA">
        <w:rPr>
          <w:sz w:val="24"/>
        </w:rPr>
        <w:t xml:space="preserve"> </w:t>
      </w:r>
      <w:r w:rsidR="00133698" w:rsidRPr="00F953E9">
        <w:rPr>
          <w:sz w:val="24"/>
        </w:rPr>
        <w:t xml:space="preserve"> № </w:t>
      </w:r>
      <w:r w:rsidR="0047707A">
        <w:rPr>
          <w:sz w:val="24"/>
        </w:rPr>
        <w:t>2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5016F0" w:rsidRPr="00393B98" w:rsidRDefault="005016F0" w:rsidP="005016F0">
      <w:pPr>
        <w:pStyle w:val="ab"/>
        <w:rPr>
          <w:b/>
          <w:szCs w:val="28"/>
        </w:rPr>
      </w:pPr>
      <w:r w:rsidRPr="00393B98">
        <w:rPr>
          <w:b/>
          <w:szCs w:val="28"/>
        </w:rPr>
        <w:t xml:space="preserve">Об </w:t>
      </w:r>
      <w:proofErr w:type="gramStart"/>
      <w:r w:rsidRPr="00393B98">
        <w:rPr>
          <w:b/>
          <w:szCs w:val="28"/>
        </w:rPr>
        <w:t>утверждении  списков</w:t>
      </w:r>
      <w:proofErr w:type="gramEnd"/>
      <w:r w:rsidRPr="00393B98">
        <w:rPr>
          <w:b/>
          <w:szCs w:val="28"/>
        </w:rPr>
        <w:t xml:space="preserve"> граждан, принятых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 </w:t>
      </w:r>
    </w:p>
    <w:p w:rsidR="005A621A" w:rsidRPr="00393B98" w:rsidRDefault="00783404" w:rsidP="005016F0">
      <w:pPr>
        <w:pStyle w:val="a7"/>
        <w:ind w:firstLine="709"/>
        <w:rPr>
          <w:b/>
          <w:bCs/>
          <w:iCs/>
        </w:rPr>
      </w:pPr>
      <w:r>
        <w:rPr>
          <w:b/>
        </w:rPr>
        <w:t xml:space="preserve">по состоянию на </w:t>
      </w:r>
      <w:r w:rsidR="005016F0" w:rsidRPr="00393B98">
        <w:rPr>
          <w:b/>
        </w:rPr>
        <w:t xml:space="preserve">1 </w:t>
      </w:r>
      <w:r w:rsidR="001C55CD">
        <w:rPr>
          <w:b/>
        </w:rPr>
        <w:t>января</w:t>
      </w:r>
      <w:r w:rsidR="00E528CA">
        <w:rPr>
          <w:b/>
        </w:rPr>
        <w:t xml:space="preserve"> </w:t>
      </w:r>
      <w:r w:rsidR="005016F0" w:rsidRPr="00393B98">
        <w:rPr>
          <w:b/>
        </w:rPr>
        <w:t>202</w:t>
      </w:r>
      <w:r w:rsidR="001C55CD">
        <w:rPr>
          <w:b/>
        </w:rPr>
        <w:t>3</w:t>
      </w:r>
      <w:r w:rsidR="005016F0" w:rsidRPr="00393B98">
        <w:rPr>
          <w:b/>
        </w:rPr>
        <w:t xml:space="preserve"> года</w:t>
      </w:r>
    </w:p>
    <w:p w:rsidR="00133698" w:rsidRDefault="00133698" w:rsidP="00133698">
      <w:pPr>
        <w:pStyle w:val="a4"/>
        <w:ind w:firstLine="0"/>
      </w:pPr>
    </w:p>
    <w:p w:rsidR="00E84854" w:rsidRPr="00F953E9" w:rsidRDefault="00E84854" w:rsidP="00133698">
      <w:pPr>
        <w:pStyle w:val="a4"/>
        <w:ind w:firstLine="0"/>
      </w:pPr>
    </w:p>
    <w:p w:rsidR="004F1BF0" w:rsidRPr="00E84854" w:rsidRDefault="00E84854" w:rsidP="004F1BF0">
      <w:pPr>
        <w:pStyle w:val="a4"/>
        <w:ind w:firstLine="720"/>
        <w:rPr>
          <w:sz w:val="28"/>
          <w:szCs w:val="28"/>
        </w:rPr>
      </w:pPr>
      <w:r w:rsidRPr="00E84854">
        <w:rPr>
          <w:sz w:val="28"/>
          <w:szCs w:val="28"/>
        </w:rPr>
        <w:t xml:space="preserve">В соответствии </w:t>
      </w:r>
      <w:proofErr w:type="gramStart"/>
      <w:r w:rsidR="00393B98">
        <w:rPr>
          <w:sz w:val="28"/>
          <w:szCs w:val="28"/>
        </w:rPr>
        <w:t xml:space="preserve">со </w:t>
      </w:r>
      <w:r w:rsidRPr="00E84854">
        <w:rPr>
          <w:sz w:val="28"/>
          <w:szCs w:val="28"/>
        </w:rPr>
        <w:t xml:space="preserve"> стать</w:t>
      </w:r>
      <w:r w:rsidR="00393B98">
        <w:rPr>
          <w:sz w:val="28"/>
          <w:szCs w:val="28"/>
        </w:rPr>
        <w:t>ей</w:t>
      </w:r>
      <w:proofErr w:type="gramEnd"/>
      <w:r w:rsidRPr="00E84854">
        <w:rPr>
          <w:sz w:val="28"/>
          <w:szCs w:val="28"/>
        </w:rPr>
        <w:t xml:space="preserve"> 25 Закона Свердловской области  от 7 июля 2004 года №18-ОЗ «Об особенностях регулирования земельных отношений на территории Свердловской области</w:t>
      </w:r>
      <w:r w:rsidRPr="00E84854">
        <w:rPr>
          <w:sz w:val="28"/>
          <w:szCs w:val="28"/>
          <w:shd w:val="clear" w:color="auto" w:fill="FFFFFF" w:themeFill="background1"/>
        </w:rPr>
        <w:t>»</w:t>
      </w:r>
      <w:r w:rsidRPr="00E84854">
        <w:rPr>
          <w:sz w:val="28"/>
          <w:szCs w:val="28"/>
        </w:rPr>
        <w:t xml:space="preserve"> </w:t>
      </w:r>
      <w:r w:rsidR="00393B98">
        <w:rPr>
          <w:sz w:val="28"/>
          <w:szCs w:val="28"/>
        </w:rPr>
        <w:t>и заявлениями граждан,</w:t>
      </w:r>
      <w:r w:rsidRPr="00E84854">
        <w:rPr>
          <w:sz w:val="28"/>
          <w:szCs w:val="28"/>
        </w:rPr>
        <w:t xml:space="preserve"> ОМС</w:t>
      </w:r>
      <w:r w:rsidR="005A621A" w:rsidRPr="00E84854">
        <w:rPr>
          <w:sz w:val="28"/>
          <w:szCs w:val="28"/>
        </w:rPr>
        <w:t xml:space="preserve">  </w:t>
      </w:r>
      <w:r w:rsidR="00567DE9" w:rsidRPr="00E84854">
        <w:rPr>
          <w:sz w:val="28"/>
          <w:szCs w:val="28"/>
        </w:rPr>
        <w:t>«Комитет по управлению имуществом»</w:t>
      </w:r>
    </w:p>
    <w:p w:rsidR="004F1BF0" w:rsidRPr="005A621A" w:rsidRDefault="004F1BF0" w:rsidP="004F1BF0">
      <w:pPr>
        <w:jc w:val="both"/>
        <w:rPr>
          <w:b/>
          <w:sz w:val="28"/>
          <w:szCs w:val="28"/>
        </w:rPr>
      </w:pPr>
      <w:r w:rsidRPr="005A621A">
        <w:rPr>
          <w:b/>
          <w:sz w:val="28"/>
          <w:szCs w:val="28"/>
        </w:rPr>
        <w:t>П</w:t>
      </w:r>
      <w:r w:rsidR="00567DE9" w:rsidRPr="005A621A">
        <w:rPr>
          <w:b/>
          <w:sz w:val="28"/>
          <w:szCs w:val="28"/>
        </w:rPr>
        <w:t>РИКАЗЫВАЕТ</w:t>
      </w:r>
      <w:r w:rsidRPr="005A621A">
        <w:rPr>
          <w:b/>
          <w:sz w:val="28"/>
          <w:szCs w:val="28"/>
        </w:rPr>
        <w:t>:</w:t>
      </w:r>
    </w:p>
    <w:p w:rsidR="00393B98" w:rsidRPr="00B94E69" w:rsidRDefault="00393B98" w:rsidP="00393B98">
      <w:pPr>
        <w:pStyle w:val="ab"/>
        <w:numPr>
          <w:ilvl w:val="0"/>
          <w:numId w:val="2"/>
        </w:numPr>
        <w:tabs>
          <w:tab w:val="num" w:pos="0"/>
          <w:tab w:val="left" w:pos="993"/>
        </w:tabs>
        <w:ind w:left="0" w:firstLine="709"/>
        <w:jc w:val="both"/>
      </w:pPr>
      <w:r>
        <w:t xml:space="preserve">Утвердить списки </w:t>
      </w:r>
      <w:r w:rsidRPr="00B94E69">
        <w:t>граждан, принятых на учет граждан в качестве лиц</w:t>
      </w:r>
      <w:r>
        <w:t xml:space="preserve">, имеющих право на предоставление в </w:t>
      </w:r>
      <w:r w:rsidRPr="00B94E69">
        <w:t xml:space="preserve">собственность </w:t>
      </w:r>
      <w:r>
        <w:t xml:space="preserve">бесплатно </w:t>
      </w:r>
      <w:r w:rsidRPr="00B94E69">
        <w:t>земельных участков для индивидуального жилищного строительства, учитывая право граждан на внеочередное и первоочередное предоставление земельных участков на</w:t>
      </w:r>
      <w:r w:rsidR="00783404">
        <w:t xml:space="preserve"> </w:t>
      </w:r>
      <w:r w:rsidRPr="00B94E69">
        <w:t>1</w:t>
      </w:r>
      <w:r>
        <w:t xml:space="preserve"> </w:t>
      </w:r>
      <w:r w:rsidR="00AC1694">
        <w:t>января</w:t>
      </w:r>
      <w:r>
        <w:t xml:space="preserve"> 2</w:t>
      </w:r>
      <w:r w:rsidRPr="00B94E69">
        <w:t>0</w:t>
      </w:r>
      <w:r>
        <w:t>2</w:t>
      </w:r>
      <w:r w:rsidR="00AC1694">
        <w:t>3</w:t>
      </w:r>
      <w:r w:rsidRPr="00B94E69">
        <w:t xml:space="preserve"> года (прилагается).</w:t>
      </w:r>
    </w:p>
    <w:p w:rsidR="00393B98" w:rsidRDefault="00393B98" w:rsidP="00393B98">
      <w:pPr>
        <w:pStyle w:val="ab"/>
        <w:numPr>
          <w:ilvl w:val="0"/>
          <w:numId w:val="2"/>
        </w:numPr>
        <w:tabs>
          <w:tab w:val="num" w:pos="0"/>
          <w:tab w:val="left" w:pos="993"/>
        </w:tabs>
        <w:ind w:left="0" w:firstLine="709"/>
        <w:jc w:val="both"/>
      </w:pPr>
      <w:r w:rsidRPr="00B94E69">
        <w:t>Опубликовать настоящий приказ в</w:t>
      </w:r>
      <w:r>
        <w:t xml:space="preserve"> газете «Каменский рабочий» и разместить на официальном сайте ОМС «Комитет по управлению имуществом Каменск-Уральского</w:t>
      </w:r>
      <w:r w:rsidR="00713E44">
        <w:t xml:space="preserve"> городского округа</w:t>
      </w:r>
      <w:r>
        <w:t>»</w:t>
      </w:r>
      <w:r>
        <w:rPr>
          <w:szCs w:val="28"/>
        </w:rPr>
        <w:t>.</w:t>
      </w:r>
    </w:p>
    <w:p w:rsidR="005A621A" w:rsidRPr="003F5F30" w:rsidRDefault="005A621A" w:rsidP="005A621A">
      <w:pPr>
        <w:pStyle w:val="a7"/>
        <w:ind w:firstLine="709"/>
        <w:jc w:val="both"/>
      </w:pPr>
      <w:r w:rsidRPr="003F5F30">
        <w:t>3. Контроль за исполнением настоящего приказа возложить на начальника отдела по земле О.С. Пермякову.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AC169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</w:t>
      </w:r>
      <w:r w:rsidR="00FD7DEC">
        <w:rPr>
          <w:sz w:val="28"/>
          <w:szCs w:val="28"/>
        </w:rPr>
        <w:t xml:space="preserve"> </w:t>
      </w:r>
      <w:r w:rsidR="005A621A">
        <w:rPr>
          <w:sz w:val="28"/>
          <w:szCs w:val="28"/>
        </w:rPr>
        <w:t xml:space="preserve">                 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1F35F7" w:rsidRDefault="001F35F7" w:rsidP="00783404">
      <w:pPr>
        <w:jc w:val="right"/>
      </w:pPr>
    </w:p>
    <w:p w:rsidR="00783404" w:rsidRPr="00DC59A2" w:rsidRDefault="00783404" w:rsidP="00783404">
      <w:pPr>
        <w:jc w:val="right"/>
      </w:pPr>
      <w:proofErr w:type="gramStart"/>
      <w:r w:rsidRPr="00DC59A2">
        <w:lastRenderedPageBreak/>
        <w:t xml:space="preserve">Утвержден </w:t>
      </w:r>
      <w:r>
        <w:t xml:space="preserve"> </w:t>
      </w:r>
      <w:r w:rsidRPr="00DC59A2">
        <w:t>Приказом</w:t>
      </w:r>
      <w:proofErr w:type="gramEnd"/>
      <w:r w:rsidRPr="00DC59A2">
        <w:t xml:space="preserve"> ОМС </w:t>
      </w:r>
    </w:p>
    <w:p w:rsidR="00783404" w:rsidRPr="00DC59A2" w:rsidRDefault="00783404" w:rsidP="00783404">
      <w:pPr>
        <w:jc w:val="right"/>
      </w:pPr>
      <w:r w:rsidRPr="00DC59A2">
        <w:t xml:space="preserve">«Комитет по управлению имуществом </w:t>
      </w:r>
    </w:p>
    <w:p w:rsidR="00783404" w:rsidRPr="00DC59A2" w:rsidRDefault="00783404" w:rsidP="00783404">
      <w:pPr>
        <w:jc w:val="right"/>
      </w:pPr>
      <w:r w:rsidRPr="00DC59A2">
        <w:t>Каменск-Уральского</w:t>
      </w:r>
      <w:r w:rsidR="005E626C">
        <w:t xml:space="preserve"> городского округа</w:t>
      </w:r>
      <w:r w:rsidRPr="00DC59A2">
        <w:t xml:space="preserve">» </w:t>
      </w:r>
    </w:p>
    <w:p w:rsidR="00783404" w:rsidRPr="00DC59A2" w:rsidRDefault="00783404" w:rsidP="00783404">
      <w:pPr>
        <w:jc w:val="right"/>
      </w:pPr>
      <w:r w:rsidRPr="00DC59A2">
        <w:t xml:space="preserve">от </w:t>
      </w:r>
      <w:r w:rsidR="00F71DFD">
        <w:t xml:space="preserve"> </w:t>
      </w:r>
      <w:r w:rsidRPr="00DC59A2">
        <w:t xml:space="preserve"> </w:t>
      </w:r>
      <w:r w:rsidR="00137BCB">
        <w:t>10.01.20</w:t>
      </w:r>
      <w:r w:rsidR="0035774A">
        <w:t>2</w:t>
      </w:r>
      <w:r w:rsidR="00F71DFD">
        <w:t>3</w:t>
      </w:r>
      <w:r w:rsidRPr="00DC59A2">
        <w:t xml:space="preserve">   №</w:t>
      </w:r>
      <w:r w:rsidR="00137BCB">
        <w:t xml:space="preserve"> </w:t>
      </w:r>
      <w:bookmarkStart w:id="0" w:name="_GoBack"/>
      <w:bookmarkEnd w:id="0"/>
      <w:r w:rsidR="00137BCB">
        <w:t>2</w:t>
      </w:r>
    </w:p>
    <w:p w:rsidR="00783404" w:rsidRDefault="00783404" w:rsidP="00783404">
      <w:pPr>
        <w:pStyle w:val="ac"/>
      </w:pPr>
    </w:p>
    <w:p w:rsidR="00783404" w:rsidRDefault="00783404" w:rsidP="00783404">
      <w:pPr>
        <w:pStyle w:val="ac"/>
        <w:jc w:val="center"/>
        <w:rPr>
          <w:sz w:val="24"/>
          <w:szCs w:val="24"/>
        </w:rPr>
      </w:pPr>
      <w:r w:rsidRPr="00096370">
        <w:rPr>
          <w:sz w:val="24"/>
          <w:szCs w:val="24"/>
        </w:rPr>
        <w:t xml:space="preserve">Список граждан, принятых на учет граждан в качестве лиц, имеющих внеочередное право на предоставление в собственность бесплатно земельных участков для индивидуального жилищного строительства по состоянию на </w:t>
      </w:r>
      <w:proofErr w:type="gramStart"/>
      <w:r w:rsidRPr="00096370">
        <w:rPr>
          <w:sz w:val="24"/>
          <w:szCs w:val="24"/>
        </w:rPr>
        <w:t>01.0</w:t>
      </w:r>
      <w:r>
        <w:rPr>
          <w:sz w:val="24"/>
          <w:szCs w:val="24"/>
        </w:rPr>
        <w:t>1</w:t>
      </w:r>
      <w:r w:rsidRPr="00096370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F71DFD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Pr="00096370">
        <w:rPr>
          <w:sz w:val="24"/>
          <w:szCs w:val="24"/>
        </w:rPr>
        <w:t xml:space="preserve"> (</w:t>
      </w:r>
      <w:proofErr w:type="gramEnd"/>
      <w:r>
        <w:rPr>
          <w:sz w:val="24"/>
          <w:szCs w:val="24"/>
        </w:rPr>
        <w:t xml:space="preserve">п.п.1,2 </w:t>
      </w:r>
      <w:r w:rsidRPr="00096370">
        <w:rPr>
          <w:sz w:val="24"/>
          <w:szCs w:val="24"/>
        </w:rPr>
        <w:t>п.1 ст.26 Закона Свердловской области от 07.07.2004</w:t>
      </w:r>
      <w:r w:rsidR="008C687E">
        <w:rPr>
          <w:sz w:val="24"/>
          <w:szCs w:val="24"/>
        </w:rPr>
        <w:t xml:space="preserve"> </w:t>
      </w:r>
      <w:r w:rsidRPr="00096370">
        <w:rPr>
          <w:sz w:val="24"/>
          <w:szCs w:val="24"/>
        </w:rPr>
        <w:t xml:space="preserve"> №18-ОЗ)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126"/>
        <w:gridCol w:w="2552"/>
        <w:gridCol w:w="2986"/>
      </w:tblGrid>
      <w:tr w:rsidR="00783404" w:rsidRPr="00DC59A2" w:rsidTr="00545512">
        <w:trPr>
          <w:trHeight w:val="333"/>
        </w:trPr>
        <w:tc>
          <w:tcPr>
            <w:tcW w:w="851" w:type="dxa"/>
          </w:tcPr>
          <w:p w:rsidR="00783404" w:rsidRPr="00672DFE" w:rsidRDefault="00783404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672DFE">
              <w:rPr>
                <w:b/>
                <w:snapToGrid w:val="0"/>
                <w:color w:val="000000"/>
              </w:rPr>
              <w:t xml:space="preserve">№ </w:t>
            </w:r>
            <w:r w:rsidR="001F35F7" w:rsidRPr="00672DFE">
              <w:rPr>
                <w:b/>
                <w:snapToGrid w:val="0"/>
                <w:color w:val="000000"/>
              </w:rPr>
              <w:t>оч.</w:t>
            </w:r>
          </w:p>
        </w:tc>
        <w:tc>
          <w:tcPr>
            <w:tcW w:w="2126" w:type="dxa"/>
          </w:tcPr>
          <w:p w:rsidR="00783404" w:rsidRPr="00672DFE" w:rsidRDefault="00783404" w:rsidP="004E50F0">
            <w:pPr>
              <w:jc w:val="center"/>
              <w:rPr>
                <w:b/>
                <w:snapToGrid w:val="0"/>
                <w:color w:val="000000"/>
              </w:rPr>
            </w:pPr>
            <w:r w:rsidRPr="00672DFE">
              <w:rPr>
                <w:b/>
                <w:snapToGrid w:val="0"/>
                <w:color w:val="000000"/>
              </w:rPr>
              <w:t>ФАМИЛИЯ</w:t>
            </w:r>
          </w:p>
        </w:tc>
        <w:tc>
          <w:tcPr>
            <w:tcW w:w="2552" w:type="dxa"/>
          </w:tcPr>
          <w:p w:rsidR="00783404" w:rsidRPr="00672DFE" w:rsidRDefault="00783404" w:rsidP="004E50F0">
            <w:pPr>
              <w:jc w:val="center"/>
              <w:rPr>
                <w:b/>
                <w:snapToGrid w:val="0"/>
                <w:color w:val="000000"/>
              </w:rPr>
            </w:pPr>
            <w:r w:rsidRPr="00672DFE">
              <w:rPr>
                <w:b/>
                <w:snapToGrid w:val="0"/>
                <w:color w:val="000000"/>
              </w:rPr>
              <w:t>ИМЯ</w:t>
            </w:r>
          </w:p>
        </w:tc>
        <w:tc>
          <w:tcPr>
            <w:tcW w:w="2986" w:type="dxa"/>
          </w:tcPr>
          <w:p w:rsidR="00783404" w:rsidRPr="00672DFE" w:rsidRDefault="00783404" w:rsidP="004E50F0">
            <w:pPr>
              <w:jc w:val="center"/>
              <w:rPr>
                <w:b/>
                <w:snapToGrid w:val="0"/>
                <w:color w:val="000000"/>
              </w:rPr>
            </w:pPr>
            <w:r w:rsidRPr="00672DFE">
              <w:rPr>
                <w:b/>
                <w:snapToGrid w:val="0"/>
                <w:color w:val="000000"/>
              </w:rPr>
              <w:t>ОТЧЕСТВО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Антропов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Антропова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Гульниса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Маннафовна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Чернов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Васильевич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Бицюк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Анатольевна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Нестеров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Вячеславович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Нестерова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Богунов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Богунова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Анатольевна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Артюшин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Артюшина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Алексеевич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Шуплецов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Валентинович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Шуплецова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Егоровна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Привалов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Григорьевич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Привалова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Марине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Саркисовна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Акберов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Азизулла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Ядигар оглы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Акберова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Илаха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Агакерим кызы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Тишунов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Тишунова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Постоян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Армен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Вардгесович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Постоян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Вячеславовна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Большакова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Анатольевна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Перевозкина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Мелконян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Эдгар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Агасевич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Мелконян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Сюзанна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Самвеловна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Леонидович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 xml:space="preserve">Токарева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Васькин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Абилова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Рашитовна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Туринцев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Павлович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Туринцева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Леонидовна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Басов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Басова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Фарагатовна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Шайхитдинов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Лиазович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Шайхитдинова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Симонов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Самочернова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Шевчик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Шевчик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Вячеславовна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Галиева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Фания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Нуритдиновна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Матюшов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Матюшова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Рада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Бударина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Бударин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Павловских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Тюлюбаев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Жаслан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Багитжанович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Тюлюбаева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Акмарал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Сабржановна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Симанова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Симанов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Гусева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Павловна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Гусев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Адипович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Кучурян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Георгиевич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Кучурян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Чегодаев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Алексеевич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Чегодаева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Белоносова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Слободчиков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Петрович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Слободчикова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Алекберов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Довлат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Ширали оглы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Алекберова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Ильхама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Закир кызы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Обухова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Васильевна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Миронова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Селезнева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Селезнев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Павлова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Павлов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Лопарева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Амина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Халиловна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Лопарев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Лайтер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Лайтер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Маковкин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Анатольевич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Маковкина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Цейлер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Романович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Цейлер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Самохина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Самохин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Рубникович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Буторина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Мурзина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Мурзин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Григорьевич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lastRenderedPageBreak/>
              <w:t>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Файзуллина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Павловна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Файзуллин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Рыбинский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Рыбинская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Исхакова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Меньшиков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Меньшикова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Тюков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Тюкова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Геннадьевна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Хакимова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Василя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Ибрагимовна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Северухин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Северухина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Кошелев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Кошелева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Актемежова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Кукарина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Андреевна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Кукарин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Геннадьевич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Парфенова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Геннадьевна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Севостьянов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Анатольевич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Усольцева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Анатольевна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Форись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Форись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Олег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Вячеславович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Милакина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Спиридонова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Васильевна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Спиридонов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Валентинович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Манжула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Пустынных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Анатольевна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Затяева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Демец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Ефремова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Зубкова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Бабкин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Бабкина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Чемезова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Константиновна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Таскаева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Шабалина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Усольцева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Усольцев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Петрович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Ходосевич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Папулова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Додонов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Додонова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Алёна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Андреевна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Сидоров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Эдуардович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Сидорова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Вернидуб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Дмитриевна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Возчикова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lastRenderedPageBreak/>
              <w:t>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Суханова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Суханов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Олегович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Краев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Краева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Анатольевна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Чепурных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Чувакова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Луговская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Олеговна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Деменьшина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Водолажская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Анжелина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Тихонова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Альбертовна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Бахарев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Коновалова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Коновалов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Филякина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Садчикова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Ратосеп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Киселева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Абрамова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Андреевна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Созонова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Трофимова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Мухлынина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Мухлынин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Шимбель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Шимбель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Станиславович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Кунцевич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Самолюк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Редикурцева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Васильевна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Трофимов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Трофимова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Альбина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Миллятовна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Осинцева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Алёна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Якушев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Семён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Игоревич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Якушева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Табризовна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Вешкурцева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Вешкурцев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Сайфидияров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Фирдус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Габдельянович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Сайфидиярова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Анфиса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Рафаиловна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Юлдашева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Зиннатулловна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Мухаметшина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Идатовна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Шонохова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Шонохов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Филиппова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Невьянцева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Акулова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Акулов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Федорович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lastRenderedPageBreak/>
              <w:t>118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Филиппова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Середина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Барышева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Петровна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Грехова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Аминева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Романовна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Наильевна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Пшеницын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Пшеницына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Васильевна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Савинова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Ряпосова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Ряпосов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Котельников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Котельникова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Горбенко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Горбенко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Васильевна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Мухамедзянов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Мухамедзянова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Рафкатовна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Борисовна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Королёва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Лугинина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Олеговна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Пахомова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Корелин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Витальевна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Казаков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Казакова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Ирековна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Вараксина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Дементьева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Римма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Ванировна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Дементьев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Геннадьевич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Шляпникова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Шляпников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Агзамович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Сенченко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Слатина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Ковалёва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Чистякова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Васильевна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Горбачевская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Петровна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Горбачевский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Герасимова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Назарук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Парадеева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Самвеловна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Парадеев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Черных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Жомова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Жомов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Взнуздаева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Леонидовна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lastRenderedPageBreak/>
              <w:t>151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Маматкулов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Ёрмухамад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Мухамадаминович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Маматкулова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Шахноза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Бахтияровна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Никишова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Никишов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Леонидовна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Гурьева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Игоревич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Горенок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Федорович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Копылова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Копылов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Устинова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Петровна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Тухтасунова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Гульмира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Азизматовна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Тухтасунов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Дилшод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Обиддинович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Пахаренко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Пахаренко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Стулова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Стулов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Рахматуллина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Равильевна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Садретдинова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Кираматов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Нагимжанович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Кираматова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Рафкатовна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Харласов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Наиль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Лутович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Харласова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Борисовна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Анатольевна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Джумабоева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Геннадьевна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Дымшакова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Пучкова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Пучков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Савин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Витальевна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Ягафарова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Зилия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Гасимовна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Плотникова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Легаева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Гайсина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Яхиевна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Коршунова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Коршунов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Багаутдинова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Багаутдинов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Радикович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Патракова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Патраков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Евдокимова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lastRenderedPageBreak/>
              <w:t>182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Сагитов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Ренат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Наильевич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Сагитова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Дамировна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Максимова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Нурушева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Талипповна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Жигалова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Олеговна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Динмухаметова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Трохова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Евсюков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Леонидович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Евсюкова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Иманов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Иманова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Лагунова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Петровна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Павлецова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Вячеславовна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Овчинникова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Плаксина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Лобова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Махмутовна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Комарова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Васильевна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Гривицкая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199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Трифонова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Софрыгина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Юсупова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Ризвановна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Артур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Левина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Измоденова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Виолетта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Олеговна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Измоденов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Ярославцева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Курмачева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Руслановна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Курмачев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Черных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Черных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Олегович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Солодонов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Солодонова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Машьянова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Геннадьевна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Рабизо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Михайловна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Истомова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Гребенщиков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Леонидович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Гребенщикова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Юсупова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Юсупов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Нигамажанович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Зотова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Бойкова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lastRenderedPageBreak/>
              <w:t>218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Чернышева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Притчина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Андреевна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Ушаков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Ушакова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Андреевна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Кленова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Петровна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Аббасова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Эльнара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Сабирхан кызы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Фазылова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Ражаповна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Обвинцева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Геннадьевна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Зубарева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Вячеславовна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Семянникова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Алёна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Васильевна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Рыкова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Анатольевна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Портнова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Петровна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Налетов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Налетова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Вера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Верьякова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Верьяков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Геннадьевич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Зоитова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Лекомцева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Гайбель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Гайбель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Белоносова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Родионова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Маратовна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Пшеницына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Мифтахов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Маратович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Зяблина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Зяблин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Анатольевич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Мехонцева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Анатольевна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Маричева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Андреевна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Раисовна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Хорьков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Хорькова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Леонидовна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Ермакова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Ермаков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Ихсанова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Маратовна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Павлова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Зинченко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Зинченко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Игоревич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Лысанова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Шункова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Сенцова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Хайбуллоев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Саидкул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Саидмуродович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Кугубаева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Андреевич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Макарова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Владиславовна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Бекишева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Фарижановна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lastRenderedPageBreak/>
              <w:t>255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Германовна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Расцелуева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Терентьева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Терентьев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Анатольевич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Ковалёва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Дмитриевна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Ковалёв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Каталевская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Елизавета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Жанадильевна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Широпятова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Мовлатова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Асма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Айндыевна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Белоногова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Мурадова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Зумрия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Мамедали кызы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Акберов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Ахлиман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Ядигар оглы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Фонград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Ефремова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Хамзина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Алёна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Фаниловна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Вячеславовна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Зевакова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Ивановна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Захматова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Гафаров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Рафиль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Ризванович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Гафарова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Гульнара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Альфритовна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Хабарова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Жановна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Хабаров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Семен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Жорник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Олегович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Жорник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Хамматова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Владиславовна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Гайнуллина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Степановна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Молочкова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Сергеевна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Соловьев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Соловьева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Яндуганова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Шеломенцев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Павлович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Шеломенцева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Грязных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Кочутина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Кочутин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Волк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Волк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Анжелика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Игоревна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Осинцева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Игоревна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Гибадулина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Радиковна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Абдурахимова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Абдурахимов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Зохиджон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Шокиржон угли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Минина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Гоглачева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Журавлева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Олеговна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Шахваладова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Мирзагиевна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lastRenderedPageBreak/>
              <w:t>291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Копытова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Викторовна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Королёва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Сафиуллина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Игоревна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Сафиуллин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Юрьевич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Кондрашина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Павловна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Кондрашин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Валерьевич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Ершина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Владимировна</w:t>
            </w:r>
          </w:p>
        </w:tc>
      </w:tr>
      <w:tr w:rsidR="00DB4184" w:rsidRPr="00DB4184" w:rsidTr="00DB4184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296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Пестерева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184" w:rsidRPr="00DB4184" w:rsidRDefault="00DB4184" w:rsidP="00DB4184">
            <w:pPr>
              <w:jc w:val="center"/>
              <w:rPr>
                <w:snapToGrid w:val="0"/>
                <w:color w:val="000000"/>
              </w:rPr>
            </w:pPr>
            <w:r w:rsidRPr="00DB4184">
              <w:rPr>
                <w:snapToGrid w:val="0"/>
                <w:color w:val="000000"/>
              </w:rPr>
              <w:t>Николаевна</w:t>
            </w:r>
          </w:p>
        </w:tc>
      </w:tr>
    </w:tbl>
    <w:p w:rsidR="00CD304F" w:rsidRDefault="00CD304F" w:rsidP="00133698">
      <w:pPr>
        <w:jc w:val="both"/>
        <w:rPr>
          <w:sz w:val="28"/>
          <w:szCs w:val="28"/>
        </w:rPr>
      </w:pPr>
    </w:p>
    <w:p w:rsidR="00CD304F" w:rsidRDefault="00CD304F" w:rsidP="00133698">
      <w:pPr>
        <w:jc w:val="both"/>
        <w:rPr>
          <w:sz w:val="28"/>
          <w:szCs w:val="28"/>
        </w:rPr>
      </w:pPr>
    </w:p>
    <w:p w:rsidR="00CD304F" w:rsidRDefault="00CD304F" w:rsidP="00CD304F">
      <w:pPr>
        <w:pStyle w:val="ac"/>
        <w:jc w:val="center"/>
        <w:rPr>
          <w:sz w:val="24"/>
          <w:szCs w:val="24"/>
        </w:rPr>
      </w:pPr>
      <w:r w:rsidRPr="00AC17CD">
        <w:rPr>
          <w:sz w:val="24"/>
          <w:szCs w:val="24"/>
        </w:rPr>
        <w:t xml:space="preserve">Список граждан, принятых на учет граждан в качестве лиц, имеющих первоочередное право на предоставление в собственность бесплатно земельных участков для индивидуального жилищного строительства по состоянию на </w:t>
      </w:r>
      <w:proofErr w:type="gramStart"/>
      <w:r w:rsidRPr="00AC17CD">
        <w:rPr>
          <w:sz w:val="24"/>
          <w:szCs w:val="24"/>
        </w:rPr>
        <w:t>01.0</w:t>
      </w:r>
      <w:r w:rsidR="00F71DFD">
        <w:rPr>
          <w:sz w:val="24"/>
          <w:szCs w:val="24"/>
        </w:rPr>
        <w:t>1</w:t>
      </w:r>
      <w:r>
        <w:rPr>
          <w:sz w:val="24"/>
          <w:szCs w:val="24"/>
        </w:rPr>
        <w:t>.202</w:t>
      </w:r>
      <w:r w:rsidR="00F71DFD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Pr="00AC17CD">
        <w:rPr>
          <w:sz w:val="24"/>
          <w:szCs w:val="24"/>
        </w:rPr>
        <w:t xml:space="preserve"> (</w:t>
      </w:r>
      <w:proofErr w:type="gramEnd"/>
      <w:r w:rsidRPr="00AC17CD">
        <w:rPr>
          <w:sz w:val="24"/>
          <w:szCs w:val="24"/>
        </w:rPr>
        <w:t>абз.3 п.1 ст.26 Закона Свердловской области от 07.07.2004 №18-ОЗ)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70"/>
        <w:gridCol w:w="2557"/>
        <w:gridCol w:w="2969"/>
      </w:tblGrid>
      <w:tr w:rsidR="00CD304F" w:rsidRPr="00DC59A2" w:rsidTr="00381946">
        <w:trPr>
          <w:trHeight w:val="213"/>
        </w:trPr>
        <w:tc>
          <w:tcPr>
            <w:tcW w:w="709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№ оч.</w:t>
            </w:r>
          </w:p>
        </w:tc>
        <w:tc>
          <w:tcPr>
            <w:tcW w:w="2270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ФАМИЛИЯ</w:t>
            </w:r>
          </w:p>
        </w:tc>
        <w:tc>
          <w:tcPr>
            <w:tcW w:w="2557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ИМЯ</w:t>
            </w:r>
          </w:p>
        </w:tc>
        <w:tc>
          <w:tcPr>
            <w:tcW w:w="2969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ОТЧЕСТВО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Устинова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Леушин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Степановна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Скаредина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Степановна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Чернов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Ипатова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Беспутина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Падерин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 xml:space="preserve">Павел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Падерина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Клейменов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Пышминцева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Токарчук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Степанович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Гулемин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Федорович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Вощикова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Давыдова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Давыдов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 xml:space="preserve">Олег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Волосникова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Пудов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Изосимович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Рыбина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Подгорнова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Гульфира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Ризаевна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Колчанова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Федорович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Пичугова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Билалова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Женфида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Бариевна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Смольников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Гулемина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Батырханова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Магзума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Гасимовна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Прокофьевна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Егорович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Мухаметшина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Идатовна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Слезкин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Трофимович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Слезкина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Жиделева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Крючкова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Куфтин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Станиславович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Куфтина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Чериканова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Акимович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Плотников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Окишева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lastRenderedPageBreak/>
              <w:t>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Айдамирова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Кругликова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Силков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Силкова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Шекунова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Калмыков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Витальевич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Касаткина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Красавцева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Аркадьевна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Красулина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Владиленович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Орлова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Алёхина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Замятина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Юнусов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Галимжан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Сабиржанович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Замятин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Замятина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Рубникович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Рубникович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Климов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Москвина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Никифоровна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Гусельникова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Сийдо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Лачихин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Тимкин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Мобило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Шмидт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Рудольфович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Пухнатов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Куевда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Топнев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Мышлянов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Мышлянова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Витальевич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Ильинична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Чупин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Борисович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Галяминских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Лебедкина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Афанасьевна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Григорьевна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Хомутова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Иштимеров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Азат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Айратович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Джуманиязов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Бердыевич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Шихирин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Гоптарева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Савватеев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Степанович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Гатауллина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Шестаков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Десятков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Мачехин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Шерстобитов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Коробицына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Шариповна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Кешковская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Кешковский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Москалев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Москалева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Дождикова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Вячеславовна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Дождиков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Аглуллин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Чехленко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Мавлютовна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Пшеницын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Еременко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Данилов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Жарков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Семыкин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Колмогорцева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Хисамов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Амур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Сабиржанович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Гоглачева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Сыромятников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Маключенко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Маключенко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Кремешков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Гусев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Егорович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Овсянникова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Степановна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Вольхина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Хаясовна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Воробьева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Борисихина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Аркадьевна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Тюрин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Тюрина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Абраменко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Фомичев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Шаламова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Егоровна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Григорьевна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Пашаев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Бекага оглы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Мигалев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Беляйкин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Степан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Ахатов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Гиниятуллинович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Морозова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Аветисян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Ваник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Арамайсович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Лобузнова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Бойко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Макар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Липатников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Овчинникова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Скрябин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Логинов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Королёв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Шугаева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Шайдурова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Агафонова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Плакхин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Смертин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Устинов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Тарасова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Марксовна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Гоглачёв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Гоглачёва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Вячеславовна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Шаркунов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Широков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Широкова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Георгиевна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lastRenderedPageBreak/>
              <w:t>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Синицына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Мусихин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Бартош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Богомазова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Лисицина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Милентьевна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Дзюба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Дзюба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Витальевна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Мальчикова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Кашеварова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Гришин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Зимин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Зимина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Клинов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Степанович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Алтухов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Ахмеджанова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Люция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Бикташевна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Ширяев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Зиневич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Емельянов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Артур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Самвелович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Емельянова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Ахтямов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Ахтямова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Бикташевна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Хамидовна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Солженикин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Даниловна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Пучков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Пучкова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Хужина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Ильгизаровна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Берсенева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Аркадьевна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Аркадий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Пастушенко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Мелентьевна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Глазачев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Ильясов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Гайнетдинович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Валиахметов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Фидият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Миннижанович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Майсафа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Кираматовна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Низамов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Юлдашевич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Бошян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Саргис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Сережаевич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Туркеев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Григорьевич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Гайнуллин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Раисович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Гайнуллина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Наилевна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Гаврилов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Сычев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Георгий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Коршунова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Коршунов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Паюсов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Неугодникова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Анжелика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Судакова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Соболева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lastRenderedPageBreak/>
              <w:t>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Вячеславович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Ермолаев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Пышминцев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Пышминцева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Ахтямова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Рузалия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Юлдашевна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Паюсова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Яргин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Спицына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Григорьевна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Вострова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Деменева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Борисовна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Поздеев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Суворов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Георгиевич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Бадретдинова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Сукиасян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Генрик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Азатович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 xml:space="preserve">Хасанова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Альфира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Музафаровна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Киткова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Скрябин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Гришков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Витальевич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Лысак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Лысак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Лукин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Суровенкова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Вадимовна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Негодяев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Сокерина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Витюк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Селюкович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Кудымова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Сатаева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Овсянникова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Тупоногова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Рахумбаевна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Фоминых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Максимович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Семиволков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Семиволкова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Романов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Борисович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Клёнов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Константинович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Клёнова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Лактионов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Запивалов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Запивалова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Спицын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Спицына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Байнова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Юнусов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Шамиль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Рафаэлович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Юнусова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Антонина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Борисович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Аминова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Безбородова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Стародубцев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Суханкин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Заостровных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Шестобуз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Грехов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Ишимникова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Афанасьева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Каримова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Разида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Галихановна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Габдуллин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Фарит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Зарифуллович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Фархиуллина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Хаязовна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Сверельщиков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Сверельщикова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Мухетдинов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Марсель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Гансович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Мухетдинова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Харитонов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Лаврухин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Сухарева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299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Евдокимов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Косяк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Липаткин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Ядренников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Афонасьевич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Ядренникова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Гагулин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Тебеньков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Рябов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Ярмышев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Яковлевич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Черепанова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Афанасьевна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Козиненко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Константиновна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Борисовна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Афанасьевна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Сорокина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Бабкина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Сомова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Лисин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Вадимовна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Семибратов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Федор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Федорович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Шувалова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Власенко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Рашит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Шарафетдинович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Тимофеева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Константиновна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Харитонов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Харитонова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Пепеляева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Мансуров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Мунирович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Аркадьевич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lastRenderedPageBreak/>
              <w:t>331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Ахметзянова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Насртдинов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Артур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Фаритович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Мавлютовна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Моргунова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Кузьмина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Яхиевна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Вадимович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Мухамедьяров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Рашитович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Потеряев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Потеряева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Файзулла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Шункова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Чагаева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Нони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Каландаров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Нусратулло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Искандарович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Корелин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Ефим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Колчин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Федорович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Овечкина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Алимбочко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Вячеславовна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Полуяхтова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Рашитовна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Кайгородова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Грачев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Грачева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Федорович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Полуяхтов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Жигалов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Лазарева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Ильинична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Кузьмина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Шахматов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Зыябидин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Занахович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Витальевич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Черепанов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Юлдашев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Мунирович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Тарасович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Рамазанов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Рамазанова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Марьям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Зауровна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Рамазанов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Галимжанович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Вьюкова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Шкарупина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Ахмадеева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Бородавкина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Мельков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Шафран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Шафран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Милицкий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Ковалев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Чертов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Шмыров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Шмырова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Уткина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Вячеславовна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Уткин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Толкачева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Алевтина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Григорьевна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Толкачев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Георгиевич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Пяткова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Октябрина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Подкорытов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Придня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Придня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Хомутов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Глушенков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Степанович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Мещерякова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lastRenderedPageBreak/>
              <w:t>388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Ульянов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Файзулин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Жанович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Куюмов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Ринатович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Куюмова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Раисовна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Бикбулатова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Рашида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Мустакимовна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Гайтнуровна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Аркадьевич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Комарова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Филуровна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Хрулев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Стеклянская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Сухорукова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Краюшкин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Гусева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399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Ситников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Гадаборшева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Ибрагимовна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Гадаборшев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Ибрагим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Хаматханович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Усатов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Гибадуллин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Раисович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Тараненко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Гадаборшев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Тимур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Ибрагимович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Котряков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Цируль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Головнина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Валериевна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Паластров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Говорун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Бурылин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Тимофеевич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Пичугина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Ильинична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Ситникова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Прошкина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Говохин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Губская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Швецова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Перминов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Пленин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Пленина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Широков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Григорьевна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Семакин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Мясоедов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Мясоедова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Савинов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Савинова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Соболь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Раушания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Габдрахимовна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Шатров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Лаврентьевич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Молодцова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Неуймин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Неуймина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Алевтина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Маркеловна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Пастухова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Борисовна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Голощапов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Вениаминович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Ляхов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Ляхова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Семиволков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Семиволкова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Майорова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Эдуардовна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Зульфия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Каримовна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Джахура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Мохамедович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Джахура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Черемисина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Перминов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lastRenderedPageBreak/>
              <w:t>444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Софрыгина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Бирюков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 xml:space="preserve">Никулин 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Карпова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Руслановна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Карпов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Першина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Мыльников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Мыльникова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Ольховская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Ольховский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 xml:space="preserve">Казанцева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Мифтахов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Рашитович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Мифтахова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Ванировна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Спиридонов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 xml:space="preserve">Бунтовских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 xml:space="preserve">Токарева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Олеговна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Бирюков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Бирюкова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Волосникова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Вячеславовна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Таушканова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Маковая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Игнатьевна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Шмаргай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Головин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Берсенева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Аркадьевна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Константиновна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Усатова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Иосава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Фадеев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Григорьевич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Федяков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Чигирева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Рогожин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Револютовна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Ляпин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Вячеславович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Экштейн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Гилязов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Ризем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Нажмутдинович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Гилязова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Меклащук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Степанович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Селезнев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Константинович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Шибаев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Шибаева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Фахрутдинов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Равильевич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Тимофеев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Рыбников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Рыбникова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Гатиятуллина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Валерьяновна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Курбангалиев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Рустам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Флюрович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lastRenderedPageBreak/>
              <w:t>498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Курбатова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Семеновна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499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Киселева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Борисовна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Редько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Григорий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Зверева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Борисовна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Зверев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Гулько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Анжелла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Щебет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Мифтахова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Миннежановна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Лихачева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Равильевна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Лихачев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Просвирнин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Федоровна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Щемелев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Владиславович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Тузков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Голубцов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Горбунов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Маслаков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Моторина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Шляпникова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Пересторонина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Крапивина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Гурьянов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Станиславович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Гусев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Егорович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Гераськин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Афанасьев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Еремеевич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Пакулин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Филонов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Савинова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Егоровна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Прохоров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Горостовский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Лекомцев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Рулев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Федорович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Кашеварова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Вероника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Рябова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Сухоставская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Сухоставский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Балдин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Эрфурт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Вершинина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Бурдуков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Степанович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Колмогоров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Усманов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Мухаметшинович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Зверева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Зверев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Кулешова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Сугоняева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Сугоняев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Хайруллин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Равиль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Фанильевич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Хайруллина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Пыхтеева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Борисовна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Шуманская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Первушин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Кустов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Афанасьевна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Ярулин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Гарифович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Мустафина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Кирженкова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Григорьевна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Жирных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Жирных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Молочкова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Юзовна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Молочков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Ляхова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Шигабнев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Закатович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Семенчук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Семенчук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Циренщикова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Мосолов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Карпенко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Карпенко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Сысолов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Якушина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Соколова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Шереметова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Белых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 xml:space="preserve">Вершинина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Вершинин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Юнусова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Афонасьевна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Юнусов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Сиражевич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Дубровина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Стяжкина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Стяжкин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Кремешкова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599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Пьянкова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Качкаева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Сагитова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Витальевна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Фрейер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Давыдова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Дружинин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Дружинина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Борисович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lastRenderedPageBreak/>
              <w:t>608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Шалимова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Филипповна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Кыштымова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Кыштымов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Бердникова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Ведерникова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Сметанин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Роза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Русинов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Русинова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Курбанова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Жанна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Трофимова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Олеговна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Брюханова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Чудинов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Витальевич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Нигамажановна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Чудинова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Поздеева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Егорова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Мартынова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Копоть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Плюснина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Вячеславовна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Засимович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Засимович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Клюшкина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Прокопьева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Лаврентьевна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Королев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Килунова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Тверитина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Тверитин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Садырова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Нафиза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Иминдижановна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Чибичкина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Ляпина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Харитоновна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Белоголов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Иосифовна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Рубаха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Бикбулатова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Коверзнев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Коверзнева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Байкова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Мехонцев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Петрович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Зиннатов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Тельман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 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Гаухара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Гарифовна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Гульнара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Фаритжановна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Лугинин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Бурханова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Зайтуна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Идиятовна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Соловьев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Зубчик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Саламатова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Саламатов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Ляпин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Антропова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Чесноков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Чеснокова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Палтусов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Колупаева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Малика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Абдоллаевна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Карпова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Васильевна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Карпов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Клочков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Клочкова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lastRenderedPageBreak/>
              <w:t>664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Заостровский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Михайловна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Олегович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Нигамажанович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Бикташева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Снигирева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Снигирев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Першин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Тимофей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Серебренников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Иванович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Белоглазов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Белоглазова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Голнарисовна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Ецкало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Игоревна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Мухлынина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Мухлынин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Кунакильдин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Миратович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Южаков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Коленкова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Жарикова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Розалия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Вахитовна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Майоров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Костылев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Анатольевич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Ерофеева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Каменева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Таушканов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Андреевич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Кривошеев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Сапина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Аверьянов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Валерьевич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Павловна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Юсупов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Борисович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Пупырев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Пупырева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Геннадьевна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Митрофанович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Харламов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Сергеевич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Боровикова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Юрьевна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Магзумова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Рашитовна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Бойцов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Еремян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Лиза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Рафиковна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699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Кукушкина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Леонидовна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Кукушкин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Николаевич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700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Богрова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701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Шмакова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702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Дерябина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Владимировна</w:t>
            </w:r>
          </w:p>
        </w:tc>
      </w:tr>
      <w:tr w:rsidR="00433FBA" w:rsidRPr="00433FBA" w:rsidTr="00433FB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703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Набиев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Абдугафур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FBA" w:rsidRPr="00433FBA" w:rsidRDefault="00433FBA" w:rsidP="00433FBA">
            <w:pPr>
              <w:jc w:val="center"/>
              <w:rPr>
                <w:snapToGrid w:val="0"/>
                <w:color w:val="000000"/>
              </w:rPr>
            </w:pPr>
            <w:r w:rsidRPr="00433FBA">
              <w:rPr>
                <w:snapToGrid w:val="0"/>
                <w:color w:val="000000"/>
              </w:rPr>
              <w:t>Рахимович</w:t>
            </w:r>
          </w:p>
        </w:tc>
      </w:tr>
    </w:tbl>
    <w:p w:rsidR="00CD304F" w:rsidRDefault="00CD304F" w:rsidP="00133698">
      <w:pPr>
        <w:jc w:val="both"/>
        <w:rPr>
          <w:sz w:val="28"/>
          <w:szCs w:val="28"/>
        </w:rPr>
      </w:pPr>
    </w:p>
    <w:p w:rsidR="008559A1" w:rsidRDefault="008559A1" w:rsidP="004801B3">
      <w:pPr>
        <w:pStyle w:val="ac"/>
        <w:jc w:val="center"/>
        <w:rPr>
          <w:sz w:val="24"/>
          <w:szCs w:val="24"/>
        </w:rPr>
      </w:pPr>
    </w:p>
    <w:p w:rsidR="004801B3" w:rsidRPr="00AC17CD" w:rsidRDefault="004801B3" w:rsidP="004801B3">
      <w:pPr>
        <w:pStyle w:val="ac"/>
        <w:jc w:val="center"/>
        <w:rPr>
          <w:sz w:val="24"/>
          <w:szCs w:val="24"/>
        </w:rPr>
      </w:pPr>
      <w:r w:rsidRPr="00AC17CD">
        <w:rPr>
          <w:sz w:val="24"/>
          <w:szCs w:val="24"/>
        </w:rPr>
        <w:t xml:space="preserve">Список граждан, принятых на учет граждан в качестве лиц, имеющих право на предоставление в собственность бесплатно земельных участков для индивидуального жилищного </w:t>
      </w:r>
      <w:proofErr w:type="gramStart"/>
      <w:r w:rsidRPr="00AC17CD">
        <w:rPr>
          <w:sz w:val="24"/>
          <w:szCs w:val="24"/>
        </w:rPr>
        <w:t>строительства</w:t>
      </w:r>
      <w:r>
        <w:rPr>
          <w:sz w:val="24"/>
          <w:szCs w:val="24"/>
        </w:rPr>
        <w:t xml:space="preserve">  </w:t>
      </w:r>
      <w:r w:rsidRPr="00AC17CD">
        <w:rPr>
          <w:sz w:val="24"/>
          <w:szCs w:val="24"/>
        </w:rPr>
        <w:t>по</w:t>
      </w:r>
      <w:proofErr w:type="gramEnd"/>
      <w:r w:rsidRPr="00AC17CD">
        <w:rPr>
          <w:sz w:val="24"/>
          <w:szCs w:val="24"/>
        </w:rPr>
        <w:t xml:space="preserve"> состоянию на 01.0</w:t>
      </w:r>
      <w:r w:rsidR="008559A1">
        <w:rPr>
          <w:sz w:val="24"/>
          <w:szCs w:val="24"/>
        </w:rPr>
        <w:t>1</w:t>
      </w:r>
      <w:r w:rsidRPr="00AC17CD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8559A1">
        <w:rPr>
          <w:sz w:val="24"/>
          <w:szCs w:val="24"/>
        </w:rPr>
        <w:t>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70"/>
        <w:gridCol w:w="2557"/>
        <w:gridCol w:w="2981"/>
      </w:tblGrid>
      <w:tr w:rsidR="004801B3" w:rsidRPr="00A43439" w:rsidTr="00A43439">
        <w:trPr>
          <w:trHeight w:val="213"/>
        </w:trPr>
        <w:tc>
          <w:tcPr>
            <w:tcW w:w="709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</w:rPr>
            </w:pPr>
            <w:r w:rsidRPr="00AC17CD">
              <w:rPr>
                <w:sz w:val="24"/>
                <w:szCs w:val="24"/>
              </w:rPr>
              <w:t xml:space="preserve"> </w:t>
            </w:r>
            <w:r w:rsidRPr="00A43439">
              <w:rPr>
                <w:b/>
                <w:snapToGrid w:val="0"/>
                <w:color w:val="000000"/>
              </w:rPr>
              <w:t>№ оч.</w:t>
            </w:r>
          </w:p>
        </w:tc>
        <w:tc>
          <w:tcPr>
            <w:tcW w:w="2270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A43439">
              <w:rPr>
                <w:b/>
                <w:snapToGrid w:val="0"/>
                <w:color w:val="000000"/>
                <w:sz w:val="18"/>
                <w:szCs w:val="18"/>
              </w:rPr>
              <w:t>ФАМИЛИЯ</w:t>
            </w:r>
          </w:p>
        </w:tc>
        <w:tc>
          <w:tcPr>
            <w:tcW w:w="2557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A43439">
              <w:rPr>
                <w:b/>
                <w:snapToGrid w:val="0"/>
                <w:color w:val="000000"/>
                <w:sz w:val="18"/>
                <w:szCs w:val="18"/>
              </w:rPr>
              <w:t>ИМЯ</w:t>
            </w:r>
          </w:p>
        </w:tc>
        <w:tc>
          <w:tcPr>
            <w:tcW w:w="2981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A43439">
              <w:rPr>
                <w:b/>
                <w:snapToGrid w:val="0"/>
                <w:color w:val="000000"/>
                <w:sz w:val="18"/>
                <w:szCs w:val="18"/>
              </w:rPr>
              <w:t>ОТЧЕСТВО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Больных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Никита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Больных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Ферлий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Павел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Ферлий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Гибнер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Михаил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Гибнер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Ашрафовна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Шауракс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Шауракс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Данилов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Данилова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Прилежаев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Прилежаева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Чуваков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Чувакова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Бисеров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Бисерова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Бугаев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Грознов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Грознова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Жижина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Шакирович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Бикташева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Вахрушев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Вахрушева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Угольников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Угольникова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Брусянина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Брусянин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Павел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Лебедкина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Лебедкин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Ворфоломеев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Ворфоломеева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Фазылова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Фазылов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Азат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Рамилевич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Рахмангулов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Ахмед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Алхазурович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Рахмангулова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Алтухов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Алтухова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Анясович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Трофимов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Трофимова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Богдан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Богдан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Моденова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Любава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Генералов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Генералова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Соболев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Соболева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Майер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Осипова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Анджела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Коноплев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Павел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Коноплева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Ковальский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Ковальская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Хамидуллин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Руфат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Сабирьянович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Хамидуллина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Меньших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Меньших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Глебовна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Земская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Удачина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Четыркин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Тимофей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Четыркина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Минеева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Минеев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Усольцев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Усольцева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Чайкина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Усольцев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Усольцева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Бессонов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Аркадьевич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Бессонова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Гулисовна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Олег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Останков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Останкова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Ефремов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Ефремова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Шипицин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Шипицина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Равильевна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Муртазина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Муртазин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Ильдар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Рамзильевич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Клюшин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Утгоф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Сусанна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Евгения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Заварухина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Захаровна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Заварухин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Багаутдинова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Багаутдинов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Раисович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Голодкова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Голодков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Любимцев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Любимцева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Сафронов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Сафронова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Филюшкин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Филюшкина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Ефимкин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Ефимкина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Московец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Московец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Балакин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Архипова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Мустафин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Мустафина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Емельянов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Емельянова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Елькина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Георгиевна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Рахвальчук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Рахвальчук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Евгения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Тумашов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Тумашова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Багрецов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Багрецова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Аббасов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Алханович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Аббасова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Зоя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Табатчиков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Табатчикова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Рахимьяновна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Моисеева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Радиковна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Водопьянов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Водопьянова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Грязев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Грязева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Подгорнова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Подгорнов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Красиков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Красикова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Алейников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Алейникова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Зайцев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Зайцева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Наиля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Закиевна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Епанечников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Пшеницина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Болдырев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Болдырева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Кармацкая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Софрыгин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Софрыгина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Сайфутдинов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Миннижанович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Сайфутдинова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Москвина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Богомолов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Богомолова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Махмутовна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Фахретдинова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Альфия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Махмутовна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Машьянова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Машьянов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Копырина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Копырин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Фокеев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Фокеева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Филиппов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Данилович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Филиппова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Бородулин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Бородулина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Копырин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Копырина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Камильевна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Литвинов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Литвинова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Чулкова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Сайченко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Сафронов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Сафронова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Вересников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Вересникова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Круглов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Круглова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Афанасьев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Афанасьева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Варя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Вычужанина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Болтинских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Болтинских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Печенских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Печенских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Нургалеев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Нургалеева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Втюрин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Мордовочкина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Бородкин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Колмогорцев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Колмогорцева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Барсуков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Барсукова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Осинцев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Осинцева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Алевтина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Первушин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Первушина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Земеров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Земерова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Осипенко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Осипенко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Родченко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Еременко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Маслов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Маслова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Панюшкина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Панюшкин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Морозова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Астраханцева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Астраханцева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Кучер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Кучер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Панкратов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Панкратова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Тумайкин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Тумайкина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Бадретдинов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Семён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Бадретдинова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Авдеев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Авдеева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Кардашина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Кардашин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Прохор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Гайсин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Гайсина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Голубкин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Альбертович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Голубкина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Брусницын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Брусницына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Липатников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Липатникова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Задорин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Задорина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Водолазов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Водолазова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Дружинин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Дружинина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Нафисович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Анжела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Ряифовна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Колмогорцев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Смолина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Тананыхин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Фатюшин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Фатюшина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Зимина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Разливинских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Разливинских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Колпащиков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Колпащикова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Шварева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Ганиман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Рисс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Бахтеев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Бахтеева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Казанин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Казанина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Еремеев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Адамов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Пышминцев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Пышминцева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Плюснин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Аркадьевич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Плюснина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Валентиновна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Глинских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Гилязов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Наилович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Смоленцев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Смоленцева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Балдин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Айратович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Бадретдинов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Темирханов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Кубаханович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Кардашин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Кардашина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Горячев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Горячева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Горенок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Горенок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Суевалова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Астанов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Астанова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Маканик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Каргаполов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Лозовик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Дябин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Гаврюшенко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Копорулин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Копорулина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Барсуков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Барсукова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Ноговицын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Ноговицына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Михель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Скопа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Скопа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Бенц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Бенц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Давыдов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Коротков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Топилин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Прокопьев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Епимахов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Газизова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Ильясовна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Газизов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Хомутов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Паршуков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Агаджанова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Бревенников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Бревенникова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Шакиров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Сагдатуллович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Лопатин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Расцелуев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Щелканов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Щелканова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Грамотеев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Лазеев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Рамазанов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Галимжанович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Шиловская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Альбитовна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270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Шестаков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Татарченков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Татарченкова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Шарапов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Шаретдинович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Ожиганов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Шокиржоновна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Семенихина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Шокиржоновна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Калинин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Калинина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Вольхин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Барулин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Аркадьевич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Девяткин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Девяткина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Шайхетдинов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Ризванович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Шайхетдинов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Ризванович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Тарасенко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299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Жернаков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Бусаров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Абдурафеев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Путилов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Путилова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Бушманов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Георгиевич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Ращектаев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Ращектаева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Глушков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Рычков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Глушков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Сиражетдинов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Рашитович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Тагильцев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Ортюков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Чайкин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Лагутов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Наговицын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320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Рожков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Рожкова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Привалов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Скибин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Глухих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Голошейкин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Заостровский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Белоносов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Аркадьевич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Скрипник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Назаров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Юдашкин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Барышников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Нетунаев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Фатюшин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Лисютенко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Мурзин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Шакиров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Наилович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Филиппов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Моршинин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Городний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Гжещик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Бородулин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Снигирев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Меньшиков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Чащин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Мошнин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Мошнина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Воронцов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Воронцова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Негодяев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Кыштымов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Цыплухин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Чикунова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Постовалов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Постовалова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Плехов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Рифовна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Шипилов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Абашев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Васимович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378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Дебелов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Дебелова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Борисовна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Искаков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Иманурович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Подкорытов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Подкорытова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Анчугов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Щипачев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Мешалкин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Абрамсон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Борисович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Гарипов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Радик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Файзрахманович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Боголюбов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Боголюбова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Вотяков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Аркадий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Лагуткин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Янчуркин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Разницын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399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Целовальников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Дегтярева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Таланкин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Иризепов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Харисович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Сарижан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Рахимович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Ломаев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Ломаева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Фот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Добровольский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Маноэль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Емельянович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Зубков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Зубкова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Головнин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Головнина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Лугинин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Лугинина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Маслов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Мирославович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Полянская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Володарьевна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Канзафаров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Валерикович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Илгизовна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Нохрин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Изотов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Гилязова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Ажувановна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427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Батыршин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Равильевич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Маковкин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Вячеслав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Чуклеев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Тетюцкий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Соснин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Вьюков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Таушканов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Файзуллин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Рустам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Шакирович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Коковихин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Мухамадеев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Вячеслав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Главатских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Косолапов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Дементьев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Клёнов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Локтионова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Сахабиева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Лапшина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Рубиковна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Лапшин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Терехин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Воронков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Воронкова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Бабич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Березин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Гайко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Чигвинцев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Рогожина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Рогожин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Мамаев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Вячеслав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Алпеев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Ипполитов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Игнатьева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Анжелика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Мастерских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Семюниченко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Борисовна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Аксенова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Хамзин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Анверович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Плюхин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Плюхина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Жернаков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Соколова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Кириченко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Пирожок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Пирожок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Сагитов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Миннижан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Нигамеджанович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Мацаль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Рудольфовна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Завалеев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Маслаков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Хафизов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Хамитович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Пчелов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Пчелова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Рахманов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Рахманова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Рогожин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Рогожина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Эрфурт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Эрфурт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Зоя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Салдаев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Тимофеев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499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Щипачёв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Щипачёва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Лазарев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Минниханов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Шакирович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Майданов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Сакиржанович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Сорокин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Альвиян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Беляйкин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Шагабутдинов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Рафаилович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Нуриахметов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Смердов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Анясович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Шаньгин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Шаньгина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Вагавиев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Талгатович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Вагавиева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Гиниятуллин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Валерикович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Гиниятуллина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Рифатовна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Волосников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Тулуман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Тулуман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Анохин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Коршунов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Коршунова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Аксенова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Устюжанин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Устюжанина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529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Садыков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Сабиржан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Гаерфанович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Фаятович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Рахимов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Нагимжанович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Волобуев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Ангелина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Аркадьевна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Лупачев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Лупачева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Кобзарь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Кобзарь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Ошивалов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Ошивалова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Абасов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Мамедович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Бондарев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Бондарева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Перевозкин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Касымов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Рауф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Бездомов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Волошанинов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Волошанинова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Топорищев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Топорищева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Покусаев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Лысяков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Селезнев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Селезнева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Насруллоевна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Дубков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Дубкова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Шелудяков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Шабло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Соловьева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Переплетчиков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Переплетчикова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Демиденко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Демиденко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Мухамедьярова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Рамиля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Ризвановна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Гаврилов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Ноговицын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Ноговицына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Борисович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Нуриагзамович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Хренов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Берестов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Красногоров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Красногорова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Скурихин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Скурихина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Филинков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577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Яковлевич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Невьянцева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Удачин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Алатарцев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Твердохлебов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Гиниятуллин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Марксович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Марущак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Марущак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Скутин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Скутина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Баянкин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Голембовский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Крутиков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Германович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Гаскаров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Борисович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Мустафин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Евдошенко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Борисовна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Руднева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Юферов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Юферова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Липатникова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Фахрисламов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Эрнестович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Швыдкой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Неустроев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599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Братчиков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Сапогов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Сапогова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Герасимова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Маратовна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Рычков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Равиль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Бубнов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Лопатенко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Истомин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Альбертовна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Вересников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Вересникова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Щелконогов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Каптиев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Шарапов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Сеначин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Дедюхин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Гиматов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Словикович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Гиматова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Радиславовна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Равиль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Ринатович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Гинкевич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Гинкевич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Лебедев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Лебедева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Гаптулхаковна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Чешуина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Бузиков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Бузикова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626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Закарян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Шушаник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Эдиковна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Топорищев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Топорищева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Колесников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Колесникова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Сафронов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Сафронова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Нурмухамедович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Эльвина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Наритдиновна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Уваров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Хмыльнин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Гоголев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Гоголева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Казаков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Харласов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Лутович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Харласова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Борисовна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Бондаренко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Кубышкин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Кубышкина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Синицких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Гладких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Гладких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Эльвина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Ражаповна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Колмаков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Крутой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Крутая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Раисовна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Жудов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Огинский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Огинская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Борисовна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Мещереков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Мещерекова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Жаркова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Нуриахметов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Фаридович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Нуриахметова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Нечаев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Нечаева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Варламов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Новокрещенов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Новокрещенова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Садыков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Турсынбаевич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Злобин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Злобина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Бантыш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Белоносов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668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Лебедев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Лебедева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Шаховский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Шаховская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Поздеев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Вениаминович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Вальтерович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Потеряев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Новокрещенова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Полекшанова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Курилова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Тараканов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Кочурин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Кочурина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Мухамедзянов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Аскатович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Вахрушев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Вахрушева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Елизавета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Сорокин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Тебеньков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Шипицин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Шипицина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Равильевна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Хайрзаманова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Фаритовна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Кривенко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Курганская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Онищенко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Онищенко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Зюбан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Моисеенко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Лысюк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Георгиевич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Лысюк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Первушина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Баженова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Огаркова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699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Семёнов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Семёнова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Милосердов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Новоселов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Маслакова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Майоров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Кравцов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Антропова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Драничников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Драничникова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Балазута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Чуркин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Чуркина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Храмцов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Храмцова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Набиулин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Набиулина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715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Исаенко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Исаенко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Канзафаров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Валерикович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Канзафарова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Пугачева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Полетавкин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Идрисова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Альбина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Рамзильевна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Идрисов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Зиннуров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Ильгизарович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Насртдинов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Фарит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Расульевич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Устинов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Кочнев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Ахметзянова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Марсельевна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Пшеницын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Пшеницына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Гусев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Гусева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Филиппов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Богуславская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Костина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Шайхудинов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Фаритжанович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Шайхудинова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Римма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Разяповна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Анжелика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Добронравов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Тарасович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Некрасов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Некрасова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Таскина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Коцарь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Марьяш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Марьяш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Гайсин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Гаязович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Гайсина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Бугуев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Борисович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Бугуева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Ардаширов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Ардаширова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Вахрушев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Брюхачев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Овсянникова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Патрин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Патрина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Бобенко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Бобенко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Пролубников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Миниханов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Рашитович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Рафкатовна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Ковалев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Тимофей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Маркелов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Маркелова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Кравцов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Солтан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Солтан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Нуйкин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Невьянцева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Оганян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Бабкенович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Каплин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Чинарева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Братцев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Братцева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Файзуллин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Шамильевич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Хусаинов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Хусаинова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Маратовна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Пахалуев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Ожеред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Ожеред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Грибашов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Грибашова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Трифонович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Михальченко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Алимбетов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Ришат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Зубехин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Зубехина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Мясникова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Плюснин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Ангелина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Дербушев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Вениаминович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Сулейманова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Левшин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Аманжулов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Бектемыс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Туктамысович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Аманжулова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Айна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Сеипловна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Бахтерева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Любченко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Любченко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799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Цыганков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Цыганкова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Ярославцев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Таланова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Портнягина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Фануровна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Ермолаев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Ермолаева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Настасья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Георгиевна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Буламбаев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Аманжолович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Сатюков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Быханов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Ковалев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Лопатина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Лопатин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Полянский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Неугодников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Костылева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Костылев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Самохин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Коробицын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Коробицына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Серебряков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Пшеницин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Масалитин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Масалитина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Чернышов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Чернышова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Радиковна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Потапов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Госьков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Госькова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Морозова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Челомбитько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Челомбитько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Доможиров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Ведерников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Ведерникова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Бондаренко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Яков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Бондаренко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Зарипов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Ризванович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Гимранов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Зайнитдинович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Айбулатов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Равильевич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Айбулатова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Рашитовна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Ожиганова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Комлев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Комлева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Халимов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Тимур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Галимьянович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Баженова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Храмцов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Храмцова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Пылаев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Пылаева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Низамов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Фахретдинова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Фаэнильевна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Рифкатовна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Негодяев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Заровнятных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Ибодулоев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Арбобович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Ибодулоева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Истомин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Аркадьевич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Болотова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Мурзин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Салимгариев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Салимгариева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Тулайков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Гилязов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Шамилович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Яргина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Богомолов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Богомолова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Пятилетова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Меньших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Обоскалов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Обоскалова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Рафаилович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Жариков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Жарикова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Верховых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Арутюнян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Камо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Меружанович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Авшарян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Лилик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Размиковна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Дидур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Дидур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Рахимжановна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Ежов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Валентинович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Садовников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Садовникова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Гурченков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Гурченкова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Тагирович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Нагимжанович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Тепляков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898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Демидов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Демидова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899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Нафисовна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Толмачев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Пичугов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Пичугова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Башта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Шляпников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Шляпникова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Досаев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Казаков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Казакова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Вашкевич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Мизюлин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Мизюлина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Нафиков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Галимжанович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Нафикова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Фаиловна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Артурович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Загидулина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Гейденрейх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Гейденрейх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Луиза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Шонохова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Шонохов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Горинова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Неугодников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Копырин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Сорокин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Сорокина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Щелудков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Щелудкова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Холкин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Холкина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Дрогалин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Дрогалина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Цмокалова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Беспутин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Беспутина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Загвоздин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Шрейдер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Полуяхтов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Лузанов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Лузанова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Гансовна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Табатчиков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Табатчикова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Миннижанович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940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Толкачев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Толкачева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Ляпин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Палагнюк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Палагнюк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Валентиновна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Грознов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Грознова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Качалков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Мельцов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Дегтянников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Завиддинович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Борисович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Ерыкалов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Фотеев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Фотеева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Зубарев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Зубарева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Билалов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Билалова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Нохрин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Щепелина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Маслов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Варвара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Трусов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Нестеров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Нестерова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Перевозкин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Перевозкина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Тиморшаевна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Качесов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Прохорко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Прохорко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Михаил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Буркова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Тычкин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Тычкина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Шкляева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Мясников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Мясникова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Суфияров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Рудикович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Суфиярова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Айратовна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Зинатулин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Альвет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Мударисович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Ключанский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Ключанская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Муравьев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Муравьева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Кирпищиков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Кокшаров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Кокшарова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Гузалия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Рафильевна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Валентиновна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Боголюбов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Бойцова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Журавлева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Фирдавесович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999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Скоринов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Скоринова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Ильясовна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Швыдкой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Фролов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Исмоилов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Абдуманон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Анварович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Клементьева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Клементьев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Булатов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Белоногова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Белоногов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Судакова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Кузьмина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Орехов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Орехова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Аркадьевна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Ермакова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Маренич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Маренич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Байнов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Ходченкова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Ходченков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Журавлева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Тетерин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Тетерина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Кацан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Кацан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Чернядьева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Чернядьев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1027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Ардалионов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Ардалионова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Кораблева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Кораблев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Карякин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Кордзая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Шалвович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Кордзая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Злобин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Злобина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Миндиашвили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Миндиашвили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Кожнев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Зайцев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Козорезов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Козорезова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Фатихов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Фатихова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Капитонов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Каракаев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Заурбекович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Каракаева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Аскаров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Рамильевич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Мингажев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Жамильевич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Мингажева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Нурмухаметов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Рауль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Динисламович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Белоногова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Ошурков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Ошуркова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Липунова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Липунов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Пинженин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Пинженина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Демец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Богдан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Демец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Демец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Богдан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Басаргина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Басаргин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Курбанова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Ильисовна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Пошлякова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Олонцев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Олонцева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Олонцев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Олонцева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Маратовна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Дворников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Дворникова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1067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Самойленко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Самойленко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Мезенова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Мезенов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Крутенок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Беспалов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Тимофеев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Тимофеева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Даниленков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Даниленкова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Клементьева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Смоленцев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Смоленцева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Плашкина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Плашкин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Лойтра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Корнякова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Тимиргазин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Постовалов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Постовалова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Абрамова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Сибагатуллин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Расуль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Асылович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Мешалкина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Мешалкин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Дементьев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Воробьева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Воробьев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Кропачев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1099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Березина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Росицан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Шестиловский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Шараева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Шараев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Васбыевич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Анчугов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Анчугова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Моисеева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1107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Протонин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Чепуштанов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Валиулина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Аркадьевна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Потапова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Печайтис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Антанавич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Печайтис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 xml:space="preserve">Рожина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Сульженко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Першукова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Першуков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Толшин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Толшина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Щепеткина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Асадуллина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Асадуллин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Юнисович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Кочнев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Ткаченко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Ткаченко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Голошейкин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Забоев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Забоева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Губин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Губина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Альфия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Раисовна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Мешалкин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Мешалкина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Путилова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Путилов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Долгополов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Долгополова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Болотова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Хвостов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Хвостова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Подкорытова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Рустамовна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Подкорытов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Касьянова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Архипов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Архипова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Обабкова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Обабков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Пестерева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Пестерев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Мешалкина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Кутырев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Олейников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Олейникова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Качалина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Елизавета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Шестаков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Юхновец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Юхновец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Бородулин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Бородулина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Вениаминовна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Горелая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Горелый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Бердникова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Радишевская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Радишевский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Масагутова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Раисовна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Сафиуллин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Сафиуллина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Абагаев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Абагаева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Рудольфовна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Фазылов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Азат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Рамильевич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Шляпникова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Шляпников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Киселева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Косякова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Косяков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Моськова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Абакумов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Кавиев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Ильдус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Фидаилович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Дегтярева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Ляхова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Ляхов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Набокова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Парамонов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Парамонова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Кунгуров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Кунгурова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Милешина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Паршикова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Паршиков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Хапиков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Хапикова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Раися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Салиховна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1189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Овчинникова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Овчинников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Черемных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Черемных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Кудровский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Кудровская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Букатин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Букатина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Коробицына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Коробицын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Пласконный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Челпанов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Челпанова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Резниченко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Антанавна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Резниченко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Анциферов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Новоселов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Новоселова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Жерняков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Бояршинова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Истомин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Емельянов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Ефимовских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Ефимовских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Белошейкин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Аркадьевна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Георгиевич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Клинов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Лудин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Темляков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Чернышева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Неуймин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Неуймина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Громов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Громова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Нажия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Флюровна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Мамедов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Этибарович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Мамедова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Оплетаева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Оплетаев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Оплетаева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Рамильевич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Гнеушева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Георгиевна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Гнеушев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Тимур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Рашитовна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Кунгурова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Кунгуров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Кинжусманов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Салмин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Салмина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Семакина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Вершинин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Калякин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Широбоков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Фуркатович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Широбокова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Междинов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Альбертович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Чугунов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Чугунова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Пыхтеев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Ребрин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Богатырев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Богатырева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Берлинский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Берлинская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Ильинична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Георгиевич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Зараменских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Зараменских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Соловьев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Калимуллин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Томилович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Калимуллина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Табатчиков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Табатчикова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Рудковский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Рудковская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Радиковна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Качалков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Качалкова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Жилин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Рамазанова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Альбертовна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Галимжанов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Галимжанова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Занахов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Занахова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Каширцева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Георгиевна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Кочкин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Пустовойтов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Дымшаков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Фрейер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Валентиновна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Юхновец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Григорьевич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Щетников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Щетникова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1270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Соломатин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Артурович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Соломатина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Цуканов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Цуканова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Бутрик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Бутрик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Ризванович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Перевалов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Перевалова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Овчаренко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Овчаренко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Засядко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Засядко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Валентиновна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Тимачев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Суворков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Суворкова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Маленьких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Маленьких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Хаббуллин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Ражапович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Хаббуллина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Акмухаметов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Рашид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Шабакаев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Алемжанович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Тагильцева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Сенаторова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Сенаторов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Гатиятуллин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Радиславович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Сираева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Ильнара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Ринатовна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Сираев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Ришат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Наилович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Полтавский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Полтавская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Поздеев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Поздеева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Башарин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Башарина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Черепанов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Егорова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1299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Филинков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Филинкова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Чемякин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Чемякина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Воронин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Воронина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Валентинович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Габдулхаевна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1311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Корелин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Албычев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Албычева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Субботин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Субботина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Заостровский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Заостровская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Сапунжи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Буслаев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Буслаева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Брюханов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Брюханова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Драницын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Драницына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Гуляев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Гуляева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Усынин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Воробьев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Воробьева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Гавриленков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Байнова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Байнов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Гиниятуллин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Адесонович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Гиниятуллина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Усольцев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Чистяков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Чистякова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Фризюк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Фризюк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Равильевна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Фионин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Львович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Фионина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Акинтьев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Тахавеева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Альфиза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Проценко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Проценко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Середа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Середа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Сулейманова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Сулейманов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Серверович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Гороховцев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Чебыкин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Чебыкина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Файзуллин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Зайнуллович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Файзуллина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Липатов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Липатова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Ангелина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Савкин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Савкина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Левков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Борисович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Весна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Мирославская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Кинаш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Кинаш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Ибрагимович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Кунгурцев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Кунгурцева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Наборщиков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Наборщикова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Борисовна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Гайнетдинов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Гайнетдинова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Рафаиловна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Брюханов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Смоленцев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Краснокутская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Дурнев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Лямин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Цыпуштанова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Слободчикова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Слободчиков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Цыпуштанова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Цыпуштанов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Баженова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Коноплин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Коноплина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Лугинин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Задорин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Эккерман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Айчуваков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Айчувакова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Тарасенко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Каримов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Ильдар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Фарагатович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Лаврентьева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Лаврентьев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Низовских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Елизавета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Клюев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Клюева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Вадимовна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Уланова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Чистякова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Чистяков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Квашнина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Квашнин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Госьков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Ермаков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Ермакова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Ахметшина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Ахметшин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Кычев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Кычева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Глухова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1395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Нигамажанович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Бабушкин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Бабушкина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Эльвина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Ражаповна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Додонова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Додонов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Геннадьевич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1399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Мухлынина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Бикбулатова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Серебряков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Серебрякова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Хуршудян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Ашот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Самвелович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Хуршудян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Зимина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Зимин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Мелузов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Мелузова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Пекшеев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Пекшеева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Деньгин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Сакеян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Хачатурович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Сакеян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Станиславовна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Желтышева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Желтышев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Каманцев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Каманцева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Камалова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Камалов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Эльмир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Тагирович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Гоглев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Тухтаров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Тухтарова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Магдалинин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Магдалинина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Тагиров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Нигаметжанович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Ульянова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Грехов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Мендиханов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Тимур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Ахметович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Мендиханова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Азатовна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Алевтина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Бабурин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Некрасов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Самбурских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Самбурских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Кочарина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Кочарин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Король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Король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Спиридонова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Назирова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Назиров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Рубцов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Коба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Клименко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Клименко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lastRenderedPageBreak/>
              <w:t>1438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Хоминская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Белослудцев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Белослудцева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Спирина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Константиновна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Спирин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Ножкова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Нефедова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Погадаев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Горностаев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Горностаева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Нохрин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Нохрина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Кундрисов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Неугодников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Неугодникова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Зеленина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Зеленин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Мялицын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Гурьев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Циулина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Вячеславовна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Яринских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Бикаев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Фирдависович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Колмогорцев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Колмогорцева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Широносова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Широносова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Широносов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Хамматова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Борисович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Раевский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Андриянов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Мухлынин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Мухлынина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Кругликов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Арсланов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Робертович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Арсланова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Софико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Фирузовна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Тихонов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Тихонова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Равикович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Равикович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Липатов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Асадуллин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Ильясович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Асадуллина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Попцова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Вдовин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Ноздря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Ноздря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Салаватович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Скитер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Михайловна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Додонов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Додонова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Невьянцева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Трофимов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Пролубникова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Андреевна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Пролубников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Николаевич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Габидуллин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Фаритович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Колташева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Плещев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Плещева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Прохоров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Прохорова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Викторовна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Нигаматов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Маратович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Нигаматова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Федоровна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Хамидовна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Ильин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Анатольевич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Деликатная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Деликатный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Олегович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Шахматов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Амурович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Шахматова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Валерьевна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Эдуардовна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Наумова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Алексеевна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1499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Леонидович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Степаненко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Сергеевна</w:t>
            </w:r>
          </w:p>
        </w:tc>
      </w:tr>
      <w:tr w:rsidR="004A2989" w:rsidRPr="004A2989" w:rsidTr="004A298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</w:pPr>
            <w:r w:rsidRPr="004A2989">
              <w:t>1500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989" w:rsidRPr="004A2989" w:rsidRDefault="004A2989" w:rsidP="004A2989">
            <w:pPr>
              <w:jc w:val="center"/>
              <w:rPr>
                <w:snapToGrid w:val="0"/>
                <w:color w:val="000000"/>
              </w:rPr>
            </w:pPr>
            <w:r w:rsidRPr="004A2989">
              <w:rPr>
                <w:snapToGrid w:val="0"/>
                <w:color w:val="000000"/>
              </w:rPr>
              <w:t>Юрьевна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Фролов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Руслановна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Маклак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Мухамедзянов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Аскатович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Лапик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Лапик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Гришина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Геннадьевич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Грязев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Константинович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Грязева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Михайловна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Данько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Гагарина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Гагарин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Львов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Наумова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Мухамадеева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Рафаиловна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Головырина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Головырин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Михайлович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Киряков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Кирякова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Красильникова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Леонидовна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Жигалова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Олеговна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Жигалов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Балакина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Балакин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Дрыкин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Дрыкина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Иштимирова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Иштимиров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Ренат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Рафаэлович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Гансовна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Хисамутдинова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Фикусовна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Хисамутдинов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Маратович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Половникова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Анатольевна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Половников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Вощикова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Вощиков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Борисовна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Мельников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Михайлович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Калашников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Михайлович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Калашникова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Павловна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Рассказенков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Рассказенкова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Гетманец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Клевачева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Геннадьевна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Клевачев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Сухарев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Сухарева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Михайловна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Круглов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Круглова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Борисовна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Орлова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Богословец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Павловна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Фролов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Евдокимов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Вячеславович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Евдокимова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Синицын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Косинцев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Косинцева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Уфимцев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Уфимцева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Григорьевич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Валериковна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Павловна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Светогор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Петрович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Светогор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Голубцова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Ажватовна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Мухутдинов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Рифович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Мухутдинова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Русалина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Харисовна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Баранова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Баранов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Абдуллаев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Рустам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Фуадович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Рураж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Сутунков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Михайлович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Капустин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Капустина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Вишняков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Григорьевич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 xml:space="preserve">Кудряшова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Кудряшов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Ловцов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Стулов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Калмыков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Васильевич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Вадимовна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Багно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Багно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Руслановна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lastRenderedPageBreak/>
              <w:t>1565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Вадимовна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Анатольевна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Огинский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Огинская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Дегтярева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Коршунова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Коршунов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Витальевна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Камаев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Камаева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Петровна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Смагина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Смагин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Таскина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Михайловна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Литвиненко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Литвиненко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Лазарева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Вячеславовна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Олегович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Петровна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Плеханова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Плеханов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Альбертович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Стрюкова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Стрюков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Анатольевич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Ротегов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Идрисова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Леонидовна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Идрисов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Губайдуллин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Ривьянович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Губайдуллина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Старков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Старкова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Ахметшин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Рафаилович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Дубровина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Кондрашина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Валентиновна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Кондрашин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Кулужбаев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Нариманович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Кулужбаева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Шишкин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Павлович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Шишкина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Трефилова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Трефилов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Коновалова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Станиславовна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Коновалов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Веретнов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Веретнова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Лукин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Лукина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Кувшинов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Куксина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Куксин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Савин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Жолдобаевна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Матушкина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Олеговна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Матушкин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Домашевич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Павлович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Домашевич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1599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Геннадьевич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Макарова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Сорокина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lastRenderedPageBreak/>
              <w:t>1602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Хуснутдинова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Найля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Ильгизаровна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Хуснутдинов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Русланович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Шахов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Илдар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Нуриахметович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Шахова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Эльмира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Катибовна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Загайнова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Загайнов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Хабипов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Анасович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Хабипова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Станиславовна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Серафима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Грибанова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Грибанов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Шукшина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Олеговна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Шукшин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Гордеева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Бердников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Бердникова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Нейштетер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Нейштетер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Рафаиловна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Васильевна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Борисовна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Бетева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Рудольфовна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Прокопюк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Рябцева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Вячеславовна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Шнайдер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Белопухова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Петречко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Григорьевна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Петречко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Чернышев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Чернышева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Хисамова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Айратовна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Барышникова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Анжела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Барышников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Батурина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Нечеухина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Шамилевна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Нечеухин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Дмитриевич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Еленский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Леонидович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Еленская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Кочнев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Вадимович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Даниил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Константиновна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Горбунов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Аркадьевич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Хатипова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Наталия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Хатипов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Латипович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Байборина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Львовна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Байборин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Глущенко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Глущенко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Мордвинкина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Мордвинкин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Ончуков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Шишкина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Анатольевна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Шишкин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Петрович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Садов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Анатольевич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lastRenderedPageBreak/>
              <w:t>1640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Кадынцев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Геннадьевна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Подолин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Вячеславович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Подолина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Радиковна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Жернакова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Жернаков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Иштимеров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Ренатович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Иштимерова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Регина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Рифовна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Мартюшева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Вячеславовна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Мартюшев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Садвокасова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Зуфаровна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Искаков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Ришат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Ринатович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Искакова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Измоденов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Храпов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Пчелов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Свирский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Свирская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Павловна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Камышев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Петрович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Бабакишиев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Илгарович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Кривенко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Кривенко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Измоденов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Чертовикова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Чертовиков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Георгиевич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Аристархова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Шилов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Косицин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Косицина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Гулиев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Лев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Чесноков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Георгий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Тихонов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Романовна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Георгиевич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Семенова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Киткова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Кондрашина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Павловна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Кондрашин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Воронов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Анатольевич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Короткова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Коротков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Коновалов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Корняков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Корнякова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Редькин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Редькина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 xml:space="preserve">Радишевский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Радишевская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Каролина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Маноэльевна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Кирилов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Беляев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Усольцева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Фирсов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Анатольевич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Фирсова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Владиславовна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Рыбников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Олеговна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Неугодникова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Замесин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Семён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Эдуардович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Замесина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Коврижных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Анатольевна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Михайлович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Безукладников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Валерианович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Юдинцев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Семенович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Суханов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Николаевич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Прямиков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Прямикова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Борисович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Прямиков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Прямикова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Зворыгина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Колесник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Аристархова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Евгеньевна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Василькова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Васильков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Абдрахманов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Ренат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Феликсович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Абдрахманова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Черданцев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1699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Бабушкина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Бабушкин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Усманова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Раймановна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Мухаметгалин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Камил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Мингазимович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Десятков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Викторович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Десяткова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Юрьевич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Шлыкова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Ивановна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Шлыков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Торжинский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Асадуллина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Игоревна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Асадуллин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Марсович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Глазырин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Владимирович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Глазырина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Ильясовна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Гизетдинов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Рауф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Рустамович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Гизетдинова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Дарвиновна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Абдурахимова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Валерьевна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Исмиев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Тарйел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Байрам оглы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Исмиева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Хиджран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Халеддин кызы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Ворошилов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Петрович</w:t>
            </w:r>
          </w:p>
        </w:tc>
      </w:tr>
      <w:tr w:rsidR="0056672C" w:rsidRPr="0056672C" w:rsidTr="0056672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</w:pPr>
            <w:r w:rsidRPr="0056672C">
              <w:t>1715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Анкудинова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2C" w:rsidRPr="0056672C" w:rsidRDefault="0056672C" w:rsidP="0056672C">
            <w:pPr>
              <w:jc w:val="center"/>
              <w:rPr>
                <w:snapToGrid w:val="0"/>
                <w:color w:val="000000"/>
              </w:rPr>
            </w:pPr>
            <w:r w:rsidRPr="0056672C">
              <w:rPr>
                <w:snapToGrid w:val="0"/>
                <w:color w:val="000000"/>
              </w:rPr>
              <w:t>Александровна</w:t>
            </w:r>
          </w:p>
        </w:tc>
      </w:tr>
    </w:tbl>
    <w:p w:rsidR="004801B3" w:rsidRPr="00FD7DEC" w:rsidRDefault="004801B3" w:rsidP="00133698">
      <w:pPr>
        <w:jc w:val="both"/>
        <w:rPr>
          <w:sz w:val="28"/>
          <w:szCs w:val="28"/>
        </w:rPr>
      </w:pPr>
    </w:p>
    <w:sectPr w:rsidR="004801B3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37BCB"/>
    <w:rsid w:val="001C55CD"/>
    <w:rsid w:val="001F35F7"/>
    <w:rsid w:val="0023226A"/>
    <w:rsid w:val="002819B7"/>
    <w:rsid w:val="00301773"/>
    <w:rsid w:val="003017DE"/>
    <w:rsid w:val="0031022A"/>
    <w:rsid w:val="00311136"/>
    <w:rsid w:val="00352B7E"/>
    <w:rsid w:val="00353280"/>
    <w:rsid w:val="0035774A"/>
    <w:rsid w:val="00374C89"/>
    <w:rsid w:val="00381946"/>
    <w:rsid w:val="00393B98"/>
    <w:rsid w:val="003C2673"/>
    <w:rsid w:val="003F6459"/>
    <w:rsid w:val="00420982"/>
    <w:rsid w:val="004329C8"/>
    <w:rsid w:val="00433FBA"/>
    <w:rsid w:val="00445EAA"/>
    <w:rsid w:val="00462BC7"/>
    <w:rsid w:val="0047707A"/>
    <w:rsid w:val="004801B3"/>
    <w:rsid w:val="004A2989"/>
    <w:rsid w:val="004C3D72"/>
    <w:rsid w:val="004E50F0"/>
    <w:rsid w:val="004F1BF0"/>
    <w:rsid w:val="004F4246"/>
    <w:rsid w:val="005016F0"/>
    <w:rsid w:val="00536788"/>
    <w:rsid w:val="00545512"/>
    <w:rsid w:val="005525EE"/>
    <w:rsid w:val="0056672C"/>
    <w:rsid w:val="00567DE9"/>
    <w:rsid w:val="005A621A"/>
    <w:rsid w:val="005E626C"/>
    <w:rsid w:val="006445D7"/>
    <w:rsid w:val="00672DFE"/>
    <w:rsid w:val="006730C0"/>
    <w:rsid w:val="006B12B7"/>
    <w:rsid w:val="006C6C5E"/>
    <w:rsid w:val="006E00A9"/>
    <w:rsid w:val="00702165"/>
    <w:rsid w:val="00713E44"/>
    <w:rsid w:val="00720985"/>
    <w:rsid w:val="00743ACC"/>
    <w:rsid w:val="00783404"/>
    <w:rsid w:val="0083594B"/>
    <w:rsid w:val="0085340B"/>
    <w:rsid w:val="008559A1"/>
    <w:rsid w:val="00856DF7"/>
    <w:rsid w:val="00867F56"/>
    <w:rsid w:val="00871148"/>
    <w:rsid w:val="00896CBC"/>
    <w:rsid w:val="008C0E41"/>
    <w:rsid w:val="008C1252"/>
    <w:rsid w:val="008C687E"/>
    <w:rsid w:val="008F7BA4"/>
    <w:rsid w:val="00956960"/>
    <w:rsid w:val="00975A1C"/>
    <w:rsid w:val="009E1577"/>
    <w:rsid w:val="00A07F99"/>
    <w:rsid w:val="00A1076A"/>
    <w:rsid w:val="00A26589"/>
    <w:rsid w:val="00A43439"/>
    <w:rsid w:val="00AC1694"/>
    <w:rsid w:val="00B95DBC"/>
    <w:rsid w:val="00BA0854"/>
    <w:rsid w:val="00BA7870"/>
    <w:rsid w:val="00BC77AC"/>
    <w:rsid w:val="00BF6E52"/>
    <w:rsid w:val="00C55198"/>
    <w:rsid w:val="00C8290F"/>
    <w:rsid w:val="00CA14D7"/>
    <w:rsid w:val="00CD304F"/>
    <w:rsid w:val="00CE5867"/>
    <w:rsid w:val="00CF7251"/>
    <w:rsid w:val="00D162FB"/>
    <w:rsid w:val="00D26E57"/>
    <w:rsid w:val="00D46873"/>
    <w:rsid w:val="00D50634"/>
    <w:rsid w:val="00D87D1A"/>
    <w:rsid w:val="00D921D5"/>
    <w:rsid w:val="00DB4184"/>
    <w:rsid w:val="00DE4BE7"/>
    <w:rsid w:val="00E51F7D"/>
    <w:rsid w:val="00E528CA"/>
    <w:rsid w:val="00E84854"/>
    <w:rsid w:val="00ED4DA5"/>
    <w:rsid w:val="00EE4587"/>
    <w:rsid w:val="00F129BF"/>
    <w:rsid w:val="00F14C50"/>
    <w:rsid w:val="00F46BB8"/>
    <w:rsid w:val="00F71DFD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F0BDDC9"/>
  <w15:docId w15:val="{489A9898-C366-4E4B-818E-16338045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Заголовок Знак"/>
    <w:basedOn w:val="a0"/>
    <w:link w:val="a7"/>
    <w:uiPriority w:val="10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ab">
    <w:name w:val="caption"/>
    <w:basedOn w:val="a"/>
    <w:uiPriority w:val="35"/>
    <w:semiHidden/>
    <w:unhideWhenUsed/>
    <w:qFormat/>
    <w:rsid w:val="005016F0"/>
    <w:pPr>
      <w:jc w:val="center"/>
    </w:pPr>
    <w:rPr>
      <w:rFonts w:eastAsiaTheme="minorEastAsia"/>
      <w:sz w:val="28"/>
    </w:rPr>
  </w:style>
  <w:style w:type="paragraph" w:styleId="ac">
    <w:name w:val="Body Text"/>
    <w:basedOn w:val="a"/>
    <w:link w:val="ad"/>
    <w:rsid w:val="00783404"/>
    <w:pPr>
      <w:spacing w:after="120"/>
    </w:pPr>
  </w:style>
  <w:style w:type="character" w:customStyle="1" w:styleId="ad">
    <w:name w:val="Основной текст Знак"/>
    <w:basedOn w:val="a0"/>
    <w:link w:val="ac"/>
    <w:rsid w:val="00783404"/>
  </w:style>
  <w:style w:type="character" w:styleId="ae">
    <w:name w:val="Hyperlink"/>
    <w:basedOn w:val="a0"/>
    <w:uiPriority w:val="99"/>
    <w:unhideWhenUsed/>
    <w:rsid w:val="00545512"/>
    <w:rPr>
      <w:color w:val="0000FF"/>
      <w:u w:val="single"/>
    </w:rPr>
  </w:style>
  <w:style w:type="character" w:styleId="af">
    <w:name w:val="FollowedHyperlink"/>
    <w:basedOn w:val="a0"/>
    <w:uiPriority w:val="99"/>
    <w:unhideWhenUsed/>
    <w:rsid w:val="00545512"/>
    <w:rPr>
      <w:color w:val="800080"/>
      <w:u w:val="single"/>
    </w:rPr>
  </w:style>
  <w:style w:type="paragraph" w:customStyle="1" w:styleId="xl65">
    <w:name w:val="xl65"/>
    <w:basedOn w:val="a"/>
    <w:rsid w:val="0054551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67">
    <w:name w:val="xl6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68">
    <w:name w:val="xl68"/>
    <w:basedOn w:val="a"/>
    <w:rsid w:val="00545512"/>
    <w:pPr>
      <w:spacing w:before="100" w:beforeAutospacing="1" w:after="100" w:afterAutospacing="1"/>
    </w:pPr>
    <w:rPr>
      <w:sz w:val="22"/>
      <w:szCs w:val="22"/>
    </w:rPr>
  </w:style>
  <w:style w:type="paragraph" w:customStyle="1" w:styleId="xl69">
    <w:name w:val="xl69"/>
    <w:basedOn w:val="a"/>
    <w:rsid w:val="00545512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0">
    <w:name w:val="xl7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71">
    <w:name w:val="xl7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2">
    <w:name w:val="xl7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73">
    <w:name w:val="xl7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4">
    <w:name w:val="xl74"/>
    <w:basedOn w:val="a"/>
    <w:rsid w:val="00545512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5">
    <w:name w:val="xl75"/>
    <w:basedOn w:val="a"/>
    <w:rsid w:val="00545512"/>
    <w:pP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6">
    <w:name w:val="xl7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7">
    <w:name w:val="xl7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8">
    <w:name w:val="xl7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79">
    <w:name w:val="xl79"/>
    <w:basedOn w:val="a"/>
    <w:rsid w:val="00545512"/>
    <w:pP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0">
    <w:name w:val="xl8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1">
    <w:name w:val="xl8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2">
    <w:name w:val="xl8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3">
    <w:name w:val="xl8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4">
    <w:name w:val="xl8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5">
    <w:name w:val="xl8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6">
    <w:name w:val="xl86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7">
    <w:name w:val="xl8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8">
    <w:name w:val="xl88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89">
    <w:name w:val="xl8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1">
    <w:name w:val="xl9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2">
    <w:name w:val="xl9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sz w:val="22"/>
      <w:szCs w:val="22"/>
    </w:rPr>
  </w:style>
  <w:style w:type="paragraph" w:customStyle="1" w:styleId="xl93">
    <w:name w:val="xl9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4">
    <w:name w:val="xl9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5">
    <w:name w:val="xl9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96">
    <w:name w:val="xl9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7">
    <w:name w:val="xl9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8">
    <w:name w:val="xl9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9">
    <w:name w:val="xl9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0">
    <w:name w:val="xl100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1">
    <w:name w:val="xl10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2">
    <w:name w:val="xl10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3">
    <w:name w:val="xl10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4">
    <w:name w:val="xl10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05">
    <w:name w:val="xl10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06">
    <w:name w:val="xl10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7">
    <w:name w:val="xl10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08">
    <w:name w:val="xl10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9">
    <w:name w:val="xl10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0">
    <w:name w:val="xl110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1">
    <w:name w:val="xl111"/>
    <w:basedOn w:val="a"/>
    <w:rsid w:val="0054551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2">
    <w:name w:val="xl11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3">
    <w:name w:val="xl113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14">
    <w:name w:val="xl114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5">
    <w:name w:val="xl11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6">
    <w:name w:val="xl11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sz w:val="22"/>
      <w:szCs w:val="22"/>
    </w:rPr>
  </w:style>
  <w:style w:type="paragraph" w:customStyle="1" w:styleId="xl117">
    <w:name w:val="xl11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8">
    <w:name w:val="xl11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9">
    <w:name w:val="xl11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20">
    <w:name w:val="xl12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22">
    <w:name w:val="xl12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23">
    <w:name w:val="xl12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24">
    <w:name w:val="xl12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25">
    <w:name w:val="xl12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color w:val="FF0000"/>
      <w:sz w:val="22"/>
      <w:szCs w:val="22"/>
    </w:rPr>
  </w:style>
  <w:style w:type="paragraph" w:customStyle="1" w:styleId="xl126">
    <w:name w:val="xl12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7">
    <w:name w:val="xl12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8">
    <w:name w:val="xl12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9">
    <w:name w:val="xl129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0">
    <w:name w:val="xl130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1">
    <w:name w:val="xl131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2">
    <w:name w:val="xl13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3">
    <w:name w:val="xl133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4">
    <w:name w:val="xl134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6">
    <w:name w:val="xl13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7">
    <w:name w:val="xl13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8">
    <w:name w:val="xl13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9">
    <w:name w:val="xl139"/>
    <w:basedOn w:val="a"/>
    <w:rsid w:val="00545512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0">
    <w:name w:val="xl14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1">
    <w:name w:val="xl141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2">
    <w:name w:val="xl142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3">
    <w:name w:val="xl143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4">
    <w:name w:val="xl144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5">
    <w:name w:val="xl145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6">
    <w:name w:val="xl14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7">
    <w:name w:val="xl14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48">
    <w:name w:val="xl14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msonormal0">
    <w:name w:val="msonormal"/>
    <w:basedOn w:val="a"/>
    <w:rsid w:val="00433FBA"/>
    <w:pPr>
      <w:spacing w:before="100" w:beforeAutospacing="1" w:after="100" w:afterAutospacing="1"/>
    </w:pPr>
    <w:rPr>
      <w:sz w:val="24"/>
      <w:szCs w:val="24"/>
    </w:rPr>
  </w:style>
  <w:style w:type="paragraph" w:customStyle="1" w:styleId="xl149">
    <w:name w:val="xl149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50">
    <w:name w:val="xl150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51">
    <w:name w:val="xl151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2">
    <w:name w:val="xl152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53">
    <w:name w:val="xl153"/>
    <w:basedOn w:val="a"/>
    <w:rsid w:val="00433FB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54">
    <w:name w:val="xl154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5">
    <w:name w:val="xl155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56">
    <w:name w:val="xl15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57">
    <w:name w:val="xl157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8">
    <w:name w:val="xl158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sz w:val="22"/>
      <w:szCs w:val="22"/>
    </w:rPr>
  </w:style>
  <w:style w:type="paragraph" w:customStyle="1" w:styleId="xl159">
    <w:name w:val="xl159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0">
    <w:name w:val="xl160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1">
    <w:name w:val="xl161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2">
    <w:name w:val="xl162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3">
    <w:name w:val="xl163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64">
    <w:name w:val="xl164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65">
    <w:name w:val="xl165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66">
    <w:name w:val="xl166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67">
    <w:name w:val="xl167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8">
    <w:name w:val="xl168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69">
    <w:name w:val="xl169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0">
    <w:name w:val="xl170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1">
    <w:name w:val="xl171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2">
    <w:name w:val="xl172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3">
    <w:name w:val="xl173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4">
    <w:name w:val="xl174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75">
    <w:name w:val="xl175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76">
    <w:name w:val="xl17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77">
    <w:name w:val="xl177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78">
    <w:name w:val="xl178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79">
    <w:name w:val="xl179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80">
    <w:name w:val="xl180"/>
    <w:basedOn w:val="a"/>
    <w:rsid w:val="00433FBA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1">
    <w:name w:val="xl181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82">
    <w:name w:val="xl182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83">
    <w:name w:val="xl183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84">
    <w:name w:val="xl184"/>
    <w:basedOn w:val="a"/>
    <w:rsid w:val="00433FBA"/>
    <w:pPr>
      <w:pBdr>
        <w:left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5">
    <w:name w:val="xl185"/>
    <w:basedOn w:val="a"/>
    <w:rsid w:val="00433F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6">
    <w:name w:val="xl18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7">
    <w:name w:val="xl187"/>
    <w:basedOn w:val="a"/>
    <w:rsid w:val="00433F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8">
    <w:name w:val="xl188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9">
    <w:name w:val="xl189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0">
    <w:name w:val="xl190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1">
    <w:name w:val="xl191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2">
    <w:name w:val="xl192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3">
    <w:name w:val="xl193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4">
    <w:name w:val="xl194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5">
    <w:name w:val="xl195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96">
    <w:name w:val="xl19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7">
    <w:name w:val="xl197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8">
    <w:name w:val="xl198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9">
    <w:name w:val="xl199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200">
    <w:name w:val="xl200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201">
    <w:name w:val="xl201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C7471-D79F-437A-9399-8B1E39870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0</TotalTime>
  <Pages>63</Pages>
  <Words>18916</Words>
  <Characters>107824</Characters>
  <Application>Microsoft Office Word</Application>
  <DocSecurity>0</DocSecurity>
  <Lines>898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Рената</cp:lastModifiedBy>
  <cp:revision>3</cp:revision>
  <cp:lastPrinted>2023-01-10T06:35:00Z</cp:lastPrinted>
  <dcterms:created xsi:type="dcterms:W3CDTF">2023-01-10T10:01:00Z</dcterms:created>
  <dcterms:modified xsi:type="dcterms:W3CDTF">2023-01-10T10:01:00Z</dcterms:modified>
</cp:coreProperties>
</file>