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Default="00FF5275" w:rsidP="0027097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FF527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6.35pt;margin-top:-19.45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C9YTla3QAAAAoBAAAPAAAAAAAAAAAAAAAAACIFAABkcnMvZG93bnJldi54bWxQ&#10;SwUGAAAAAAQABADzAAAALAYAAAAA&#10;" filled="f" stroked="f">
            <v:textbox style="mso-fit-shape-to-text:t">
              <w:txbxContent>
                <w:p w:rsidR="00BD4C4F" w:rsidRDefault="00BD4C4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27097D" w:rsidRPr="0027097D" w:rsidRDefault="0027097D" w:rsidP="0027097D"/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1C2A22" w:rsidRDefault="00133698" w:rsidP="00FD7DEC">
      <w:pPr>
        <w:spacing w:before="120"/>
        <w:jc w:val="center"/>
        <w:rPr>
          <w:b/>
          <w:sz w:val="24"/>
        </w:rPr>
      </w:pPr>
      <w:r w:rsidRPr="001C2A22">
        <w:rPr>
          <w:b/>
          <w:sz w:val="24"/>
        </w:rPr>
        <w:t>СВЕРДЛОВСКАЯ ОБЛАСТЬ</w:t>
      </w:r>
    </w:p>
    <w:p w:rsidR="00133698" w:rsidRPr="001C2A22" w:rsidRDefault="004F1BF0" w:rsidP="00133698">
      <w:pPr>
        <w:spacing w:line="233" w:lineRule="auto"/>
        <w:jc w:val="center"/>
        <w:rPr>
          <w:b/>
          <w:sz w:val="24"/>
        </w:rPr>
      </w:pPr>
      <w:r w:rsidRPr="001C2A22">
        <w:rPr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D02213" w:rsidRDefault="00FF5275" w:rsidP="00133698">
      <w:pPr>
        <w:spacing w:before="400"/>
        <w:rPr>
          <w:rFonts w:ascii="Liberation Serif" w:hAnsi="Liberation Serif" w:cs="Liberation Serif"/>
          <w:sz w:val="24"/>
        </w:rPr>
      </w:pPr>
      <w:r w:rsidRPr="00D02213">
        <w:rPr>
          <w:rFonts w:ascii="Liberation Serif" w:hAnsi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02213">
        <w:rPr>
          <w:rFonts w:ascii="Liberation Serif" w:hAnsi="Liberation Serif"/>
          <w:sz w:val="24"/>
        </w:rPr>
        <w:t>от</w:t>
      </w:r>
      <w:r w:rsidR="00F276C5" w:rsidRPr="00D02213">
        <w:rPr>
          <w:rFonts w:ascii="Liberation Serif" w:hAnsi="Liberation Serif" w:cs="Liberation Serif"/>
          <w:sz w:val="24"/>
        </w:rPr>
        <w:t>10.01.2023</w:t>
      </w:r>
      <w:r w:rsidR="00D02213">
        <w:rPr>
          <w:rFonts w:ascii="Liberation Serif" w:hAnsi="Liberation Serif" w:cs="Liberation Serif"/>
          <w:sz w:val="24"/>
        </w:rPr>
        <w:t xml:space="preserve"> </w:t>
      </w:r>
      <w:r w:rsidR="00133698" w:rsidRPr="00D02213">
        <w:rPr>
          <w:rFonts w:ascii="Liberation Serif" w:hAnsi="Liberation Serif"/>
          <w:sz w:val="24"/>
        </w:rPr>
        <w:t>№</w:t>
      </w:r>
      <w:r w:rsidR="00D02213">
        <w:rPr>
          <w:rFonts w:ascii="Liberation Serif" w:hAnsi="Liberation Serif"/>
          <w:sz w:val="24"/>
        </w:rPr>
        <w:t xml:space="preserve"> </w:t>
      </w:r>
      <w:r w:rsidR="00F276C5" w:rsidRPr="00D02213">
        <w:rPr>
          <w:rFonts w:ascii="Liberation Serif" w:hAnsi="Liberation Serif" w:cs="Liberation Serif"/>
          <w:sz w:val="24"/>
        </w:rPr>
        <w:t>7</w:t>
      </w:r>
    </w:p>
    <w:p w:rsidR="00133698" w:rsidRPr="00046A13" w:rsidRDefault="00D02213" w:rsidP="00133698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75C1F" w:rsidRPr="00BA6DA5" w:rsidRDefault="00375C1F" w:rsidP="00375C1F">
      <w:pPr>
        <w:jc w:val="center"/>
        <w:rPr>
          <w:rFonts w:ascii="Liberation Serif" w:hAnsi="Liberation Serif"/>
          <w:b/>
          <w:sz w:val="28"/>
          <w:szCs w:val="28"/>
        </w:rPr>
      </w:pPr>
      <w:r w:rsidRPr="00BA6DA5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«Формирование современной городской среды на </w:t>
      </w:r>
      <w:r w:rsidR="0038200A" w:rsidRPr="00BA6DA5">
        <w:rPr>
          <w:rFonts w:ascii="Liberation Serif" w:hAnsi="Liberation Serif"/>
          <w:b/>
          <w:sz w:val="28"/>
          <w:szCs w:val="28"/>
        </w:rPr>
        <w:t xml:space="preserve">территории </w:t>
      </w:r>
      <w:r w:rsidR="00E91C2A" w:rsidRPr="00BA6DA5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38200A" w:rsidRPr="00BA6DA5">
        <w:rPr>
          <w:rFonts w:ascii="Liberation Serif" w:hAnsi="Liberation Serif"/>
          <w:b/>
          <w:sz w:val="28"/>
          <w:szCs w:val="28"/>
        </w:rPr>
        <w:t xml:space="preserve"> на 2017-202</w:t>
      </w:r>
      <w:r w:rsidR="00862B52">
        <w:rPr>
          <w:rFonts w:ascii="Liberation Serif" w:hAnsi="Liberation Serif"/>
          <w:b/>
          <w:sz w:val="28"/>
          <w:szCs w:val="28"/>
        </w:rPr>
        <w:t>7</w:t>
      </w:r>
      <w:r w:rsidR="0038200A" w:rsidRPr="00BA6DA5">
        <w:rPr>
          <w:rFonts w:ascii="Liberation Serif" w:hAnsi="Liberation Serif"/>
          <w:b/>
          <w:sz w:val="28"/>
          <w:szCs w:val="28"/>
        </w:rPr>
        <w:t xml:space="preserve"> годы</w:t>
      </w:r>
      <w:r w:rsidRPr="00BA6DA5">
        <w:rPr>
          <w:rFonts w:ascii="Liberation Serif" w:hAnsi="Liberation Serif"/>
          <w:b/>
          <w:sz w:val="28"/>
          <w:szCs w:val="28"/>
        </w:rPr>
        <w:t>»</w:t>
      </w:r>
    </w:p>
    <w:p w:rsidR="0038200A" w:rsidRPr="00BA6DA5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375C1F" w:rsidRPr="00BA6DA5" w:rsidRDefault="00375C1F" w:rsidP="0057513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</w:t>
      </w:r>
      <w:proofErr w:type="gramStart"/>
      <w:r w:rsidRPr="00BA6DA5">
        <w:rPr>
          <w:rFonts w:ascii="Liberation Serif" w:hAnsi="Liberation Serif"/>
          <w:sz w:val="28"/>
          <w:szCs w:val="28"/>
        </w:rPr>
        <w:t>,</w:t>
      </w:r>
      <w:r w:rsidR="0038200A" w:rsidRPr="00BA6DA5">
        <w:rPr>
          <w:rFonts w:ascii="Liberation Serif" w:hAnsi="Liberation Serif"/>
          <w:sz w:val="28"/>
          <w:szCs w:val="28"/>
        </w:rPr>
        <w:t>п</w:t>
      </w:r>
      <w:proofErr w:type="gramEnd"/>
      <w:r w:rsidR="0038200A" w:rsidRPr="00BA6DA5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</w:t>
      </w:r>
      <w:r w:rsidR="003C0906">
        <w:rPr>
          <w:rFonts w:ascii="Liberation Serif" w:hAnsi="Liberation Serif"/>
          <w:sz w:val="28"/>
          <w:szCs w:val="28"/>
        </w:rPr>
        <w:t>7</w:t>
      </w:r>
      <w:r w:rsidR="0038200A" w:rsidRPr="00BA6DA5">
        <w:rPr>
          <w:rFonts w:ascii="Liberation Serif" w:hAnsi="Liberation Serif"/>
          <w:sz w:val="28"/>
          <w:szCs w:val="28"/>
        </w:rPr>
        <w:t xml:space="preserve"> годы»</w:t>
      </w:r>
      <w:r w:rsidR="005E2ACB" w:rsidRPr="00BA6DA5">
        <w:rPr>
          <w:rFonts w:ascii="Liberation Serif" w:hAnsi="Liberation Serif"/>
          <w:sz w:val="28"/>
          <w:szCs w:val="28"/>
        </w:rPr>
        <w:t xml:space="preserve">, </w:t>
      </w:r>
      <w:r w:rsidR="00CF2180" w:rsidRPr="00BA6DA5">
        <w:rPr>
          <w:rFonts w:ascii="Liberation Serif" w:hAnsi="Liberation Serif"/>
          <w:sz w:val="28"/>
          <w:szCs w:val="28"/>
        </w:rPr>
        <w:t>постановление</w:t>
      </w:r>
      <w:r w:rsidR="00367EEF" w:rsidRPr="00BA6DA5">
        <w:rPr>
          <w:rFonts w:ascii="Liberation Serif" w:hAnsi="Liberation Serif"/>
          <w:sz w:val="28"/>
          <w:szCs w:val="28"/>
        </w:rPr>
        <w:t>м</w:t>
      </w:r>
      <w:r w:rsidR="00CF2180" w:rsidRPr="00BA6DA5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16.01.2020 № 10-ПП «О распределении субсидий и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F2180" w:rsidRPr="00BA6DA5">
        <w:rPr>
          <w:rFonts w:ascii="Liberation Serif" w:hAnsi="Liberation Serif"/>
          <w:sz w:val="28"/>
          <w:szCs w:val="28"/>
        </w:rPr>
        <w:t>иных межбюджетных трансфертов из областного бюджета бюджетам муниципальных образований, расположенных на территории Свердловской области, в рамках реализации государственной программы Свердловской области «Формирование современной городской среды на территории Свердлов</w:t>
      </w:r>
      <w:r w:rsidR="00002F1C" w:rsidRPr="00BA6DA5">
        <w:rPr>
          <w:rFonts w:ascii="Liberation Serif" w:hAnsi="Liberation Serif"/>
          <w:sz w:val="28"/>
          <w:szCs w:val="28"/>
        </w:rPr>
        <w:t>ской области на 2018-202</w:t>
      </w:r>
      <w:r w:rsidR="003C0906">
        <w:rPr>
          <w:rFonts w:ascii="Liberation Serif" w:hAnsi="Liberation Serif"/>
          <w:sz w:val="28"/>
          <w:szCs w:val="28"/>
        </w:rPr>
        <w:t>7</w:t>
      </w:r>
      <w:r w:rsidR="00002F1C" w:rsidRPr="00BA6DA5">
        <w:rPr>
          <w:rFonts w:ascii="Liberation Serif" w:hAnsi="Liberation Serif"/>
          <w:sz w:val="28"/>
          <w:szCs w:val="28"/>
        </w:rPr>
        <w:t xml:space="preserve"> годы»,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r w:rsidR="00D807EF">
        <w:rPr>
          <w:rFonts w:ascii="Liberation Serif" w:hAnsi="Liberation Serif"/>
          <w:sz w:val="28"/>
          <w:szCs w:val="28"/>
        </w:rPr>
        <w:t xml:space="preserve">в соответствии </w:t>
      </w:r>
      <w:r w:rsidR="001E39EB" w:rsidRPr="00BA6DA5">
        <w:rPr>
          <w:rFonts w:ascii="Liberation Serif" w:hAnsi="Liberation Serif"/>
          <w:sz w:val="28"/>
          <w:szCs w:val="28"/>
        </w:rPr>
        <w:t xml:space="preserve">с Порядком формирования и реализации муниципальных программ </w:t>
      </w:r>
      <w:r w:rsidR="00D02213">
        <w:rPr>
          <w:rFonts w:ascii="Liberation Serif" w:hAnsi="Liberation Serif"/>
          <w:sz w:val="28"/>
          <w:szCs w:val="28"/>
        </w:rPr>
        <w:br/>
      </w:r>
      <w:r w:rsidR="001E39EB" w:rsidRPr="00BA6DA5">
        <w:rPr>
          <w:rFonts w:ascii="Liberation Serif" w:hAnsi="Liberation Serif"/>
          <w:sz w:val="28"/>
          <w:szCs w:val="28"/>
        </w:rPr>
        <w:t>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</w:t>
      </w:r>
      <w:proofErr w:type="gramEnd"/>
      <w:r w:rsidR="001E39EB" w:rsidRPr="00BA6DA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E39EB" w:rsidRPr="00BA6DA5">
        <w:rPr>
          <w:rFonts w:ascii="Liberation Serif" w:hAnsi="Liberation Serif"/>
          <w:sz w:val="28"/>
          <w:szCs w:val="28"/>
        </w:rPr>
        <w:t xml:space="preserve">города Каменска-Уральского от 17.11.2017 № 984, от 09.10.2019 № 817, постановлений Администрации Каменск-Уральского городского округа </w:t>
      </w:r>
      <w:r w:rsidR="00D02213">
        <w:rPr>
          <w:rFonts w:ascii="Liberation Serif" w:hAnsi="Liberation Serif"/>
          <w:sz w:val="28"/>
          <w:szCs w:val="28"/>
        </w:rPr>
        <w:br/>
      </w:r>
      <w:r w:rsidR="001E39EB" w:rsidRPr="00BA6DA5">
        <w:rPr>
          <w:rFonts w:ascii="Liberation Serif" w:hAnsi="Liberation Serif"/>
          <w:sz w:val="28"/>
          <w:szCs w:val="28"/>
        </w:rPr>
        <w:t>от 26.08.2020 № 610, от 29.10.2020 № 824</w:t>
      </w:r>
      <w:r w:rsidR="00695EE0" w:rsidRPr="00BA6DA5">
        <w:rPr>
          <w:rFonts w:ascii="Liberation Serif" w:hAnsi="Liberation Serif"/>
          <w:sz w:val="28"/>
          <w:szCs w:val="28"/>
        </w:rPr>
        <w:t>, от 02.02.2022 №63</w:t>
      </w:r>
      <w:r w:rsidR="001E39EB" w:rsidRPr="00BA6DA5">
        <w:rPr>
          <w:rFonts w:ascii="Liberation Serif" w:hAnsi="Liberation Serif"/>
          <w:sz w:val="28"/>
          <w:szCs w:val="28"/>
        </w:rPr>
        <w:t>)</w:t>
      </w:r>
      <w:r w:rsidR="0057513E" w:rsidRPr="00BA6DA5">
        <w:rPr>
          <w:rFonts w:ascii="Liberation Serif" w:hAnsi="Liberation Serif"/>
          <w:sz w:val="28"/>
          <w:szCs w:val="28"/>
        </w:rPr>
        <w:t xml:space="preserve">, </w:t>
      </w:r>
      <w:r w:rsidR="00634986">
        <w:rPr>
          <w:rFonts w:ascii="Liberation Serif" w:hAnsi="Liberation Serif"/>
          <w:sz w:val="28"/>
          <w:szCs w:val="28"/>
        </w:rPr>
        <w:t xml:space="preserve">в соответствии </w:t>
      </w:r>
      <w:r w:rsidR="00D02213">
        <w:rPr>
          <w:rFonts w:ascii="Liberation Serif" w:hAnsi="Liberation Serif"/>
          <w:sz w:val="28"/>
          <w:szCs w:val="28"/>
        </w:rPr>
        <w:br/>
      </w:r>
      <w:r w:rsidR="00634986">
        <w:rPr>
          <w:rFonts w:ascii="Liberation Serif" w:hAnsi="Liberation Serif"/>
          <w:sz w:val="28"/>
          <w:szCs w:val="28"/>
        </w:rPr>
        <w:t>с р</w:t>
      </w:r>
      <w:r w:rsidR="009537FA" w:rsidRPr="00BA6DA5">
        <w:rPr>
          <w:rFonts w:ascii="Liberation Serif" w:hAnsi="Liberation Serif"/>
          <w:sz w:val="28"/>
          <w:szCs w:val="28"/>
        </w:rPr>
        <w:t>ешением Думы Каменск-У</w:t>
      </w:r>
      <w:r w:rsidR="003C0906">
        <w:rPr>
          <w:rFonts w:ascii="Liberation Serif" w:hAnsi="Liberation Serif"/>
          <w:sz w:val="28"/>
          <w:szCs w:val="28"/>
        </w:rPr>
        <w:t xml:space="preserve">ральского городского округа </w:t>
      </w:r>
      <w:r w:rsidR="003C0906" w:rsidRPr="004152B5">
        <w:rPr>
          <w:rFonts w:ascii="Liberation Serif" w:hAnsi="Liberation Serif"/>
          <w:sz w:val="28"/>
          <w:szCs w:val="28"/>
        </w:rPr>
        <w:t>от 14</w:t>
      </w:r>
      <w:r w:rsidR="009537FA" w:rsidRPr="004152B5">
        <w:rPr>
          <w:rFonts w:ascii="Liberation Serif" w:hAnsi="Liberation Serif"/>
          <w:sz w:val="28"/>
          <w:szCs w:val="28"/>
        </w:rPr>
        <w:t>.</w:t>
      </w:r>
      <w:r w:rsidR="003C0906" w:rsidRPr="004152B5">
        <w:rPr>
          <w:rFonts w:ascii="Liberation Serif" w:hAnsi="Liberation Serif"/>
          <w:sz w:val="28"/>
          <w:szCs w:val="28"/>
        </w:rPr>
        <w:t>12</w:t>
      </w:r>
      <w:r w:rsidR="009537FA" w:rsidRPr="004152B5">
        <w:rPr>
          <w:rFonts w:ascii="Liberation Serif" w:hAnsi="Liberation Serif"/>
          <w:sz w:val="28"/>
          <w:szCs w:val="28"/>
        </w:rPr>
        <w:t xml:space="preserve">.2022 </w:t>
      </w:r>
      <w:r w:rsidR="00D02213">
        <w:rPr>
          <w:rFonts w:ascii="Liberation Serif" w:hAnsi="Liberation Serif"/>
          <w:sz w:val="28"/>
          <w:szCs w:val="28"/>
        </w:rPr>
        <w:br/>
      </w:r>
      <w:r w:rsidR="009537FA" w:rsidRPr="004152B5">
        <w:rPr>
          <w:rFonts w:ascii="Liberation Serif" w:hAnsi="Liberation Serif"/>
          <w:sz w:val="28"/>
          <w:szCs w:val="28"/>
        </w:rPr>
        <w:t xml:space="preserve">№ </w:t>
      </w:r>
      <w:r w:rsidR="004152B5" w:rsidRPr="004152B5">
        <w:rPr>
          <w:rFonts w:ascii="Liberation Serif" w:hAnsi="Liberation Serif"/>
          <w:sz w:val="28"/>
          <w:szCs w:val="28"/>
        </w:rPr>
        <w:t>172</w:t>
      </w:r>
      <w:r w:rsidR="009537FA" w:rsidRPr="00BA6DA5">
        <w:rPr>
          <w:rFonts w:ascii="Liberation Serif" w:hAnsi="Liberation Serif"/>
          <w:sz w:val="28"/>
          <w:szCs w:val="28"/>
        </w:rPr>
        <w:t xml:space="preserve">«О </w:t>
      </w:r>
      <w:r w:rsidR="003C0906">
        <w:rPr>
          <w:rFonts w:ascii="Liberation Serif" w:hAnsi="Liberation Serif"/>
          <w:sz w:val="28"/>
          <w:szCs w:val="28"/>
        </w:rPr>
        <w:t>бюджете</w:t>
      </w:r>
      <w:r w:rsidR="009537FA" w:rsidRPr="00BA6DA5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  <w:r w:rsidR="003C0906">
        <w:rPr>
          <w:rFonts w:ascii="Liberation Serif" w:hAnsi="Liberation Serif"/>
          <w:sz w:val="28"/>
          <w:szCs w:val="28"/>
        </w:rPr>
        <w:t>на 2023 год и</w:t>
      </w:r>
      <w:r w:rsidR="00D02213">
        <w:rPr>
          <w:rFonts w:ascii="Liberation Serif" w:hAnsi="Liberation Serif"/>
          <w:sz w:val="28"/>
          <w:szCs w:val="28"/>
        </w:rPr>
        <w:t xml:space="preserve"> </w:t>
      </w:r>
      <w:r w:rsidR="003C0906">
        <w:rPr>
          <w:rFonts w:ascii="Liberation Serif" w:hAnsi="Liberation Serif"/>
          <w:sz w:val="28"/>
          <w:szCs w:val="28"/>
        </w:rPr>
        <w:t>плановый период 2</w:t>
      </w:r>
      <w:r w:rsidR="009537FA" w:rsidRPr="00BA6DA5">
        <w:rPr>
          <w:rFonts w:ascii="Liberation Serif" w:hAnsi="Liberation Serif"/>
          <w:sz w:val="28"/>
          <w:szCs w:val="28"/>
        </w:rPr>
        <w:t>024</w:t>
      </w:r>
      <w:r w:rsidR="003C0906">
        <w:rPr>
          <w:rFonts w:ascii="Liberation Serif" w:hAnsi="Liberation Serif"/>
          <w:sz w:val="28"/>
          <w:szCs w:val="28"/>
        </w:rPr>
        <w:t xml:space="preserve"> и 2025</w:t>
      </w:r>
      <w:r w:rsidR="009537FA" w:rsidRPr="00BA6DA5">
        <w:rPr>
          <w:rFonts w:ascii="Liberation Serif" w:hAnsi="Liberation Serif"/>
          <w:sz w:val="28"/>
          <w:szCs w:val="28"/>
        </w:rPr>
        <w:t xml:space="preserve"> годов»</w:t>
      </w:r>
      <w:r w:rsidR="003C3513" w:rsidRPr="00BA6DA5">
        <w:rPr>
          <w:rFonts w:ascii="Liberation Serif" w:hAnsi="Liberation Serif"/>
          <w:sz w:val="28"/>
          <w:szCs w:val="28"/>
        </w:rPr>
        <w:t xml:space="preserve">, </w:t>
      </w:r>
      <w:r w:rsidR="003C0906">
        <w:rPr>
          <w:rFonts w:ascii="Liberation Serif" w:hAnsi="Liberation Serif"/>
          <w:sz w:val="28"/>
          <w:szCs w:val="28"/>
        </w:rPr>
        <w:t>с р</w:t>
      </w:r>
      <w:r w:rsidR="003C0906" w:rsidRPr="00BA6DA5">
        <w:rPr>
          <w:rFonts w:ascii="Liberation Serif" w:hAnsi="Liberation Serif"/>
          <w:sz w:val="28"/>
          <w:szCs w:val="28"/>
        </w:rPr>
        <w:t>ешением Думы Каменск-У</w:t>
      </w:r>
      <w:r w:rsidR="003C0906">
        <w:rPr>
          <w:rFonts w:ascii="Liberation Serif" w:hAnsi="Liberation Serif"/>
          <w:sz w:val="28"/>
          <w:szCs w:val="28"/>
        </w:rPr>
        <w:t xml:space="preserve">ральского городского округа </w:t>
      </w:r>
      <w:r w:rsidR="003C0906" w:rsidRPr="00BD4C4F">
        <w:rPr>
          <w:rFonts w:ascii="Liberation Serif" w:hAnsi="Liberation Serif"/>
          <w:sz w:val="28"/>
          <w:szCs w:val="28"/>
        </w:rPr>
        <w:t>от 28.12.2022  №</w:t>
      </w:r>
      <w:r w:rsidR="00BD4C4F" w:rsidRPr="00BD4C4F">
        <w:rPr>
          <w:rFonts w:ascii="Liberation Serif" w:hAnsi="Liberation Serif"/>
          <w:sz w:val="28"/>
          <w:szCs w:val="28"/>
        </w:rPr>
        <w:t xml:space="preserve"> 176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r w:rsidR="00DE1DF6" w:rsidRPr="00BA6DA5">
        <w:rPr>
          <w:rFonts w:ascii="Liberation Serif" w:hAnsi="Liberation Serif"/>
          <w:sz w:val="28"/>
          <w:szCs w:val="28"/>
        </w:rPr>
        <w:t>«О внесении изменений</w:t>
      </w:r>
      <w:proofErr w:type="gramEnd"/>
      <w:r w:rsidR="00DE1DF6" w:rsidRPr="00BA6DA5">
        <w:rPr>
          <w:rFonts w:ascii="Liberation Serif" w:hAnsi="Liberation Serif"/>
          <w:sz w:val="28"/>
          <w:szCs w:val="28"/>
        </w:rPr>
        <w:t xml:space="preserve">  в решение Думы Каменск-Уральского городского округа от </w:t>
      </w:r>
      <w:r w:rsidR="00DE1DF6" w:rsidRPr="00BD4C4F">
        <w:rPr>
          <w:rFonts w:ascii="Liberation Serif" w:hAnsi="Liberation Serif"/>
          <w:sz w:val="28"/>
          <w:szCs w:val="28"/>
        </w:rPr>
        <w:t xml:space="preserve">22.12.2021  № 40 </w:t>
      </w:r>
      <w:r w:rsidR="00DE1DF6" w:rsidRPr="00BA6DA5">
        <w:rPr>
          <w:rFonts w:ascii="Liberation Serif" w:hAnsi="Liberation Serif"/>
          <w:sz w:val="28"/>
          <w:szCs w:val="28"/>
        </w:rPr>
        <w:t xml:space="preserve">«О бюджете Каменск-Уральского городского округа на 2022 год и плановый период 2023 </w:t>
      </w:r>
      <w:r w:rsidR="00D02213">
        <w:rPr>
          <w:rFonts w:ascii="Liberation Serif" w:hAnsi="Liberation Serif"/>
          <w:sz w:val="28"/>
          <w:szCs w:val="28"/>
        </w:rPr>
        <w:br/>
      </w:r>
      <w:r w:rsidR="00DE1DF6" w:rsidRPr="00BA6DA5">
        <w:rPr>
          <w:rFonts w:ascii="Liberation Serif" w:hAnsi="Liberation Serif"/>
          <w:sz w:val="28"/>
          <w:szCs w:val="28"/>
        </w:rPr>
        <w:t>и 2024 годов»</w:t>
      </w:r>
      <w:r w:rsidR="00DE1DF6">
        <w:rPr>
          <w:rFonts w:ascii="Liberation Serif" w:hAnsi="Liberation Serif"/>
          <w:sz w:val="28"/>
          <w:szCs w:val="28"/>
        </w:rPr>
        <w:t>,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r w:rsidR="00C90160" w:rsidRPr="00BA6DA5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375C1F" w:rsidRPr="00BA6DA5" w:rsidRDefault="00375C1F" w:rsidP="00DD20C2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BA6DA5">
        <w:rPr>
          <w:rFonts w:ascii="Liberation Serif" w:hAnsi="Liberation Serif"/>
          <w:b/>
          <w:sz w:val="28"/>
          <w:szCs w:val="28"/>
        </w:rPr>
        <w:t>ПОСТАНОВЛЯЕТ:</w:t>
      </w:r>
    </w:p>
    <w:p w:rsidR="00A44339" w:rsidRPr="00BA6DA5" w:rsidRDefault="00375C1F" w:rsidP="00A44339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A6DA5">
        <w:rPr>
          <w:rFonts w:ascii="Liberation Serif" w:hAnsi="Liberation Serif"/>
          <w:sz w:val="28"/>
          <w:szCs w:val="28"/>
        </w:rPr>
        <w:t>1.</w:t>
      </w:r>
      <w:r w:rsidR="00A44339" w:rsidRPr="00BA6DA5">
        <w:rPr>
          <w:rFonts w:ascii="Liberation Serif" w:hAnsi="Liberation Serif"/>
          <w:sz w:val="28"/>
          <w:szCs w:val="28"/>
        </w:rPr>
        <w:t>Внести в муниципальную программу «Формирование современной городской среды на территории Каменск-Уральск</w:t>
      </w:r>
      <w:r w:rsidR="00D61D1D" w:rsidRPr="00BA6DA5">
        <w:rPr>
          <w:rFonts w:ascii="Liberation Serif" w:hAnsi="Liberation Serif"/>
          <w:sz w:val="28"/>
          <w:szCs w:val="28"/>
        </w:rPr>
        <w:t>ого городского округа</w:t>
      </w:r>
      <w:r w:rsidR="00A44339" w:rsidRPr="00BA6DA5">
        <w:rPr>
          <w:rFonts w:ascii="Liberation Serif" w:hAnsi="Liberation Serif"/>
          <w:sz w:val="28"/>
          <w:szCs w:val="28"/>
        </w:rPr>
        <w:t xml:space="preserve"> на 2017-202</w:t>
      </w:r>
      <w:r w:rsidR="007662FC">
        <w:rPr>
          <w:rFonts w:ascii="Liberation Serif" w:hAnsi="Liberation Serif"/>
          <w:sz w:val="28"/>
          <w:szCs w:val="28"/>
        </w:rPr>
        <w:t>7</w:t>
      </w:r>
      <w:r w:rsidR="00A44339" w:rsidRPr="00BA6DA5">
        <w:rPr>
          <w:rFonts w:ascii="Liberation Serif" w:hAnsi="Liberation Serif"/>
          <w:sz w:val="28"/>
          <w:szCs w:val="28"/>
        </w:rPr>
        <w:t xml:space="preserve"> год</w:t>
      </w:r>
      <w:r w:rsidR="00EE5805" w:rsidRPr="00BA6DA5">
        <w:rPr>
          <w:rFonts w:ascii="Liberation Serif" w:hAnsi="Liberation Serif"/>
          <w:sz w:val="28"/>
          <w:szCs w:val="28"/>
        </w:rPr>
        <w:t xml:space="preserve">ы», утвержденную </w:t>
      </w:r>
      <w:r w:rsidR="00E7270E">
        <w:rPr>
          <w:rFonts w:ascii="Liberation Serif" w:hAnsi="Liberation Serif"/>
          <w:sz w:val="28"/>
          <w:szCs w:val="28"/>
        </w:rPr>
        <w:t>п</w:t>
      </w:r>
      <w:r w:rsidR="00EE5805" w:rsidRPr="00BA6DA5">
        <w:rPr>
          <w:rFonts w:ascii="Liberation Serif" w:hAnsi="Liberation Serif"/>
          <w:sz w:val="28"/>
          <w:szCs w:val="28"/>
        </w:rPr>
        <w:t>остановлением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r w:rsidR="004152B5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24.05.2017 № 424 «Об утверждении муниципальной программы «Формирование современной городской среды на территории </w:t>
      </w:r>
      <w:r w:rsidR="004152B5">
        <w:rPr>
          <w:rFonts w:ascii="Liberation Serif" w:hAnsi="Liberation Serif"/>
          <w:sz w:val="28"/>
          <w:szCs w:val="28"/>
        </w:rPr>
        <w:lastRenderedPageBreak/>
        <w:t>Каменск-Уральского городского округа на 2017-2027 годы</w:t>
      </w:r>
      <w:r w:rsidR="00491901">
        <w:rPr>
          <w:rFonts w:ascii="Liberation Serif" w:hAnsi="Liberation Serif"/>
          <w:sz w:val="28"/>
          <w:szCs w:val="28"/>
        </w:rPr>
        <w:t>»</w:t>
      </w:r>
      <w:r w:rsidR="00D02213">
        <w:rPr>
          <w:rFonts w:ascii="Liberation Serif" w:hAnsi="Liberation Serif"/>
          <w:sz w:val="28"/>
          <w:szCs w:val="28"/>
        </w:rPr>
        <w:t xml:space="preserve"> </w:t>
      </w:r>
      <w:r w:rsidR="00037433" w:rsidRPr="00037433">
        <w:rPr>
          <w:rFonts w:ascii="Liberation Serif" w:hAnsi="Liberation Serif"/>
          <w:sz w:val="28"/>
          <w:szCs w:val="28"/>
        </w:rPr>
        <w:t>(в редакции</w:t>
      </w:r>
      <w:proofErr w:type="gramEnd"/>
      <w:r w:rsidR="00037433" w:rsidRPr="00037433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037433" w:rsidRPr="00037433">
        <w:rPr>
          <w:rFonts w:ascii="Liberation Serif" w:hAnsi="Liberation Serif"/>
          <w:sz w:val="28"/>
          <w:szCs w:val="28"/>
        </w:rPr>
        <w:t xml:space="preserve">постановлений Администрации города Каменска-Уральского от 30.06.2017 </w:t>
      </w:r>
      <w:r w:rsidR="00D02213">
        <w:rPr>
          <w:rFonts w:ascii="Liberation Serif" w:hAnsi="Liberation Serif"/>
          <w:sz w:val="28"/>
          <w:szCs w:val="28"/>
        </w:rPr>
        <w:br/>
      </w:r>
      <w:r w:rsidR="00037433" w:rsidRPr="00037433">
        <w:rPr>
          <w:rFonts w:ascii="Liberation Serif" w:hAnsi="Liberation Serif"/>
          <w:sz w:val="28"/>
          <w:szCs w:val="28"/>
        </w:rPr>
        <w:t xml:space="preserve">№ 544, от 01.08.2017 № 659, от 15.08.2017 № 704, от 29.09.2017 № 855, </w:t>
      </w:r>
      <w:r w:rsidR="00D02213">
        <w:rPr>
          <w:rFonts w:ascii="Liberation Serif" w:hAnsi="Liberation Serif"/>
          <w:sz w:val="28"/>
          <w:szCs w:val="28"/>
        </w:rPr>
        <w:br/>
      </w:r>
      <w:r w:rsidR="00037433" w:rsidRPr="00037433">
        <w:rPr>
          <w:rFonts w:ascii="Liberation Serif" w:hAnsi="Liberation Serif"/>
          <w:sz w:val="28"/>
          <w:szCs w:val="28"/>
        </w:rPr>
        <w:t xml:space="preserve">от 18.01.2018       № 19, от 30.03.2018 № 235, от 30.07.2018 № 664, от 17.12.2018 </w:t>
      </w:r>
      <w:r w:rsidR="00D02213">
        <w:rPr>
          <w:rFonts w:ascii="Liberation Serif" w:hAnsi="Liberation Serif"/>
          <w:sz w:val="28"/>
          <w:szCs w:val="28"/>
        </w:rPr>
        <w:br/>
      </w:r>
      <w:r w:rsidR="00037433" w:rsidRPr="00037433">
        <w:rPr>
          <w:rFonts w:ascii="Liberation Serif" w:hAnsi="Liberation Serif"/>
          <w:sz w:val="28"/>
          <w:szCs w:val="28"/>
        </w:rPr>
        <w:t>№ 1090, от 29.03.2019 № 249, от 04.06.2019 № 454, от 21.10.2019 № 86</w:t>
      </w:r>
      <w:r w:rsidR="00037433">
        <w:rPr>
          <w:rFonts w:ascii="Liberation Serif" w:hAnsi="Liberation Serif"/>
          <w:sz w:val="28"/>
          <w:szCs w:val="28"/>
        </w:rPr>
        <w:t xml:space="preserve">7, </w:t>
      </w:r>
      <w:r w:rsidR="00D02213">
        <w:rPr>
          <w:rFonts w:ascii="Liberation Serif" w:hAnsi="Liberation Serif"/>
          <w:sz w:val="28"/>
          <w:szCs w:val="28"/>
        </w:rPr>
        <w:br/>
      </w:r>
      <w:r w:rsidR="00037433">
        <w:rPr>
          <w:rFonts w:ascii="Liberation Serif" w:hAnsi="Liberation Serif"/>
          <w:sz w:val="28"/>
          <w:szCs w:val="28"/>
        </w:rPr>
        <w:t xml:space="preserve">от  30.12.2019 </w:t>
      </w:r>
      <w:r w:rsidR="00037433" w:rsidRPr="00037433">
        <w:rPr>
          <w:rFonts w:ascii="Liberation Serif" w:hAnsi="Liberation Serif"/>
          <w:sz w:val="28"/>
          <w:szCs w:val="28"/>
        </w:rPr>
        <w:t>№ 1089, от 06.03.2020 № 160, постановлений Администрации Каменск-Уральского городского округа от 17.11.2020 № 859, от  30.</w:t>
      </w:r>
      <w:r w:rsidR="00037433">
        <w:rPr>
          <w:rFonts w:ascii="Liberation Serif" w:hAnsi="Liberation Serif"/>
          <w:sz w:val="28"/>
          <w:szCs w:val="28"/>
        </w:rPr>
        <w:t xml:space="preserve">12.2020 </w:t>
      </w:r>
      <w:r w:rsidR="00D02213">
        <w:rPr>
          <w:rFonts w:ascii="Liberation Serif" w:hAnsi="Liberation Serif"/>
          <w:sz w:val="28"/>
          <w:szCs w:val="28"/>
        </w:rPr>
        <w:br/>
      </w:r>
      <w:r w:rsidR="00037433">
        <w:rPr>
          <w:rFonts w:ascii="Liberation Serif" w:hAnsi="Liberation Serif"/>
          <w:sz w:val="28"/>
          <w:szCs w:val="28"/>
        </w:rPr>
        <w:t xml:space="preserve">№ 1045, </w:t>
      </w:r>
      <w:r w:rsidR="00037433" w:rsidRPr="00037433">
        <w:rPr>
          <w:rFonts w:ascii="Liberation Serif" w:hAnsi="Liberation Serif"/>
          <w:sz w:val="28"/>
          <w:szCs w:val="28"/>
        </w:rPr>
        <w:t>от 11.03.2021 № 184, от 16.07.2021 № 589</w:t>
      </w:r>
      <w:proofErr w:type="gramEnd"/>
      <w:r w:rsidR="00037433" w:rsidRPr="00037433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037433" w:rsidRPr="00037433">
        <w:rPr>
          <w:rFonts w:ascii="Liberation Serif" w:hAnsi="Liberation Serif"/>
          <w:sz w:val="28"/>
          <w:szCs w:val="28"/>
        </w:rPr>
        <w:t>от 28.09.202</w:t>
      </w:r>
      <w:r w:rsidR="00037433">
        <w:rPr>
          <w:rFonts w:ascii="Liberation Serif" w:hAnsi="Liberation Serif"/>
          <w:sz w:val="28"/>
          <w:szCs w:val="28"/>
        </w:rPr>
        <w:t xml:space="preserve">1 № 796, </w:t>
      </w:r>
      <w:r w:rsidR="00D02213">
        <w:rPr>
          <w:rFonts w:ascii="Liberation Serif" w:hAnsi="Liberation Serif"/>
          <w:sz w:val="28"/>
          <w:szCs w:val="28"/>
        </w:rPr>
        <w:br/>
      </w:r>
      <w:r w:rsidR="00037433">
        <w:rPr>
          <w:rFonts w:ascii="Liberation Serif" w:hAnsi="Liberation Serif"/>
          <w:sz w:val="28"/>
          <w:szCs w:val="28"/>
        </w:rPr>
        <w:t>от 17.03.2022</w:t>
      </w:r>
      <w:r w:rsidR="00037433" w:rsidRPr="00037433">
        <w:rPr>
          <w:rFonts w:ascii="Liberation Serif" w:hAnsi="Liberation Serif"/>
          <w:sz w:val="28"/>
          <w:szCs w:val="28"/>
        </w:rPr>
        <w:t xml:space="preserve"> № 146, от 07.06.2022 № 379, от 14.07.2022 № 466, от 31.08.2022 </w:t>
      </w:r>
      <w:r w:rsidR="00D02213">
        <w:rPr>
          <w:rFonts w:ascii="Liberation Serif" w:hAnsi="Liberation Serif"/>
          <w:sz w:val="28"/>
          <w:szCs w:val="28"/>
        </w:rPr>
        <w:br/>
      </w:r>
      <w:r w:rsidR="00037433" w:rsidRPr="00037433">
        <w:rPr>
          <w:rFonts w:ascii="Liberation Serif" w:hAnsi="Liberation Serif"/>
          <w:sz w:val="28"/>
          <w:szCs w:val="28"/>
        </w:rPr>
        <w:t>№ 567</w:t>
      </w:r>
      <w:r w:rsidR="00037433">
        <w:rPr>
          <w:rFonts w:ascii="Liberation Serif" w:hAnsi="Liberation Serif"/>
          <w:sz w:val="28"/>
          <w:szCs w:val="28"/>
        </w:rPr>
        <w:t>, от 07.11.2022 № 736</w:t>
      </w:r>
      <w:r w:rsidR="00037433" w:rsidRPr="00037433">
        <w:rPr>
          <w:rFonts w:ascii="Liberation Serif" w:hAnsi="Liberation Serif"/>
          <w:sz w:val="28"/>
          <w:szCs w:val="28"/>
        </w:rPr>
        <w:t xml:space="preserve">) </w:t>
      </w:r>
      <w:r w:rsidR="00A44339" w:rsidRPr="00BA6DA5">
        <w:rPr>
          <w:rFonts w:ascii="Liberation Serif" w:hAnsi="Liberation Serif"/>
          <w:sz w:val="28"/>
          <w:szCs w:val="28"/>
        </w:rPr>
        <w:t xml:space="preserve">(далее – </w:t>
      </w:r>
      <w:r w:rsidR="00AF1FCA" w:rsidRPr="00BA6DA5">
        <w:rPr>
          <w:rFonts w:ascii="Liberation Serif" w:hAnsi="Liberation Serif"/>
          <w:sz w:val="28"/>
          <w:szCs w:val="28"/>
        </w:rPr>
        <w:t>М</w:t>
      </w:r>
      <w:r w:rsidR="00A44339" w:rsidRPr="00BA6DA5">
        <w:rPr>
          <w:rFonts w:ascii="Liberation Serif" w:hAnsi="Liberation Serif"/>
          <w:sz w:val="28"/>
          <w:szCs w:val="28"/>
        </w:rPr>
        <w:t>униципальная программа), следующие изменения:</w:t>
      </w:r>
      <w:proofErr w:type="gramEnd"/>
    </w:p>
    <w:p w:rsidR="005C7915" w:rsidRPr="00BA6DA5" w:rsidRDefault="0099681D" w:rsidP="005C791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  <w:lang w:eastAsia="en-US"/>
        </w:rPr>
        <w:t>1</w:t>
      </w:r>
      <w:r w:rsidR="00D7755C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5C7915" w:rsidRPr="00BA6DA5">
        <w:rPr>
          <w:rFonts w:ascii="Liberation Serif" w:hAnsi="Liberation Serif"/>
          <w:sz w:val="28"/>
          <w:szCs w:val="28"/>
        </w:rPr>
        <w:t>строк</w:t>
      </w:r>
      <w:r w:rsidR="00862B52">
        <w:rPr>
          <w:rFonts w:ascii="Liberation Serif" w:hAnsi="Liberation Serif"/>
          <w:sz w:val="28"/>
          <w:szCs w:val="28"/>
        </w:rPr>
        <w:t>у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r w:rsidR="005C7915" w:rsidRPr="00BA6DA5">
        <w:rPr>
          <w:rFonts w:ascii="Liberation Serif" w:hAnsi="Liberation Serif"/>
          <w:sz w:val="28"/>
          <w:szCs w:val="28"/>
          <w:lang w:eastAsia="en-US"/>
        </w:rPr>
        <w:t xml:space="preserve">«Объемы бюджетных ассигнований </w:t>
      </w:r>
      <w:r w:rsidR="005C7915" w:rsidRPr="00BA6DA5">
        <w:rPr>
          <w:rFonts w:ascii="Liberation Serif" w:hAnsi="Liberation Serif"/>
          <w:sz w:val="28"/>
          <w:szCs w:val="28"/>
        </w:rPr>
        <w:t>Муниципальной программы» Паспорта Муниципальной программы изложить 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3544"/>
        <w:gridCol w:w="6386"/>
      </w:tblGrid>
      <w:tr w:rsidR="005C7915" w:rsidRPr="00BA6DA5" w:rsidTr="004D4BD9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15" w:rsidRPr="00BA6DA5" w:rsidRDefault="005C7915" w:rsidP="004D4BD9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BA6DA5">
              <w:rPr>
                <w:rFonts w:ascii="Liberation Serif" w:hAnsi="Liberation Seri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 w:rsidR="00F8728A">
              <w:rPr>
                <w:rFonts w:ascii="Liberation Serif" w:hAnsi="Liberation Serif"/>
                <w:sz w:val="28"/>
                <w:szCs w:val="28"/>
                <w:lang w:eastAsia="en-US"/>
              </w:rPr>
              <w:t>1 </w:t>
            </w:r>
            <w:r w:rsidR="009D426F">
              <w:rPr>
                <w:rFonts w:ascii="Liberation Serif" w:hAnsi="Liberation Serif"/>
                <w:sz w:val="28"/>
                <w:szCs w:val="28"/>
                <w:lang w:eastAsia="en-US"/>
              </w:rPr>
              <w:t>20</w:t>
            </w:r>
            <w:r w:rsidR="00874C1F">
              <w:rPr>
                <w:rFonts w:ascii="Liberation Serif" w:hAnsi="Liberation Serif"/>
                <w:sz w:val="28"/>
                <w:szCs w:val="28"/>
                <w:lang w:eastAsia="en-US"/>
              </w:rPr>
              <w:t>6 971,03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>3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2017 год– 21 828,400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108 253,400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200 587,300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228 916,330 тыс. руб.;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221 843,266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 w:rsidR="00F8728A">
              <w:rPr>
                <w:rFonts w:ascii="Liberation Serif" w:hAnsi="Liberation Serif"/>
                <w:sz w:val="28"/>
                <w:szCs w:val="28"/>
                <w:lang w:eastAsia="en-US"/>
              </w:rPr>
              <w:t>172</w:t>
            </w:r>
            <w:r w:rsidR="00874C1F">
              <w:rPr>
                <w:rFonts w:ascii="Liberation Serif" w:hAnsi="Liberation Serif"/>
                <w:sz w:val="28"/>
                <w:szCs w:val="28"/>
                <w:lang w:eastAsia="en-US"/>
              </w:rPr>
              <w:t> 120,523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BA6DA5" w:rsidRDefault="00262053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2023 год – </w:t>
            </w:r>
            <w:r w:rsidR="00F8728A">
              <w:rPr>
                <w:rFonts w:ascii="Liberation Serif" w:hAnsi="Liberation Serif"/>
                <w:sz w:val="28"/>
                <w:szCs w:val="28"/>
                <w:lang w:eastAsia="en-US"/>
              </w:rPr>
              <w:t>230 421,814</w:t>
            </w:r>
            <w:r w:rsidR="005C7915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F8728A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</w:t>
            </w:r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024 год –     </w:t>
            </w:r>
            <w:r w:rsidR="00262053" w:rsidRPr="00F8728A">
              <w:rPr>
                <w:rFonts w:ascii="Liberation Serif" w:hAnsi="Liberation Serif"/>
                <w:sz w:val="28"/>
                <w:szCs w:val="28"/>
                <w:lang w:eastAsia="en-US"/>
              </w:rPr>
              <w:t>1 500,000</w:t>
            </w:r>
            <w:r w:rsidR="001B3DFA" w:rsidRPr="00F8728A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2450CF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F8728A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2025 год - </w:t>
            </w:r>
            <w:r w:rsidR="00262053" w:rsidRPr="00F8728A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1 500,000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2026 год - </w:t>
            </w:r>
            <w:r w:rsidR="009D426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10 00</w:t>
            </w:r>
            <w:r w:rsidR="00E37BA6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,00</w:t>
            </w:r>
            <w:r w:rsidR="00262053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2027 год - </w:t>
            </w:r>
            <w:r w:rsidR="009D426F">
              <w:rPr>
                <w:rFonts w:ascii="Liberation Serif" w:hAnsi="Liberation Serif"/>
                <w:sz w:val="28"/>
                <w:szCs w:val="28"/>
                <w:lang w:eastAsia="en-US"/>
              </w:rPr>
              <w:t>10 000</w:t>
            </w:r>
            <w:r w:rsidR="00262053">
              <w:rPr>
                <w:rFonts w:ascii="Liberation Serif" w:hAnsi="Liberation Serif"/>
                <w:sz w:val="28"/>
                <w:szCs w:val="28"/>
                <w:lang w:eastAsia="en-US"/>
              </w:rPr>
              <w:t>,000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</w:t>
            </w:r>
          </w:p>
          <w:p w:rsidR="005C7915" w:rsidRPr="00262053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Из них: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областной бюджет: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 w:rsidR="00F8728A">
              <w:rPr>
                <w:rFonts w:ascii="Liberation Serif" w:hAnsi="Liberation Serif"/>
                <w:sz w:val="28"/>
                <w:szCs w:val="28"/>
                <w:lang w:eastAsia="en-US"/>
              </w:rPr>
              <w:t>1 030 227,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>200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2017 год –  10 448,800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 94 201,700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170 857,900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206 320,100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2021 год – 196 462,500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D7755C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 w:rsidR="00262053" w:rsidRPr="00D7755C">
              <w:rPr>
                <w:rFonts w:ascii="Liberation Serif" w:hAnsi="Liberation Serif"/>
                <w:sz w:val="28"/>
                <w:szCs w:val="28"/>
                <w:lang w:eastAsia="en-US"/>
              </w:rPr>
              <w:t>150 119,500</w:t>
            </w:r>
            <w:r w:rsidRPr="00D7755C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D7755C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D7755C">
              <w:rPr>
                <w:rFonts w:ascii="Liberation Serif" w:hAnsi="Liberation Serif"/>
                <w:sz w:val="28"/>
                <w:szCs w:val="28"/>
                <w:lang w:eastAsia="en-US"/>
              </w:rPr>
              <w:t>уб;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D7755C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2023 год – </w:t>
            </w:r>
            <w:r w:rsidR="00262053" w:rsidRPr="00D7755C">
              <w:rPr>
                <w:rFonts w:ascii="Liberation Serif" w:hAnsi="Liberation Serif"/>
                <w:sz w:val="28"/>
                <w:szCs w:val="28"/>
                <w:lang w:eastAsia="en-US"/>
              </w:rPr>
              <w:t>201 816,700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5C791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2024 год – 0,00 тыс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уб</w:t>
            </w:r>
            <w:r w:rsidR="00F05D29">
              <w:rPr>
                <w:rFonts w:ascii="Liberation Serif" w:hAnsi="Liberation Serif"/>
                <w:sz w:val="28"/>
                <w:szCs w:val="28"/>
                <w:lang w:eastAsia="en-US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- 0,00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- 0,00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- 0,00 тыс. руб.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- местный бюджет: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Всего:</w:t>
            </w:r>
            <w:r w:rsidR="009D426F">
              <w:rPr>
                <w:rFonts w:ascii="Liberation Serif" w:hAnsi="Liberation Serif"/>
                <w:sz w:val="28"/>
                <w:szCs w:val="28"/>
                <w:lang w:eastAsia="en-US"/>
              </w:rPr>
              <w:t>11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>5 3</w:t>
            </w:r>
            <w:r w:rsidR="00916116">
              <w:rPr>
                <w:rFonts w:ascii="Liberation Serif" w:hAnsi="Liberation Serif"/>
                <w:sz w:val="28"/>
                <w:szCs w:val="28"/>
                <w:lang w:eastAsia="en-US"/>
              </w:rPr>
              <w:t>44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>,</w:t>
            </w:r>
            <w:r w:rsidR="00916116">
              <w:rPr>
                <w:rFonts w:ascii="Liberation Serif" w:hAnsi="Liberation Serif"/>
                <w:sz w:val="28"/>
                <w:szCs w:val="28"/>
                <w:lang w:eastAsia="en-US"/>
              </w:rPr>
              <w:t>57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9 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lastRenderedPageBreak/>
              <w:t>2017 год – 10 614,800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2018 год – 11 153,800 тыс. руб.;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26 944,400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2020 год –   9 290,719 тыс. руб.;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  7 192,139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>12</w:t>
            </w:r>
            <w:r w:rsidR="00916116">
              <w:rPr>
                <w:rFonts w:ascii="Liberation Serif" w:hAnsi="Liberation Serif"/>
                <w:sz w:val="28"/>
                <w:szCs w:val="28"/>
                <w:lang w:eastAsia="en-US"/>
              </w:rPr>
              <w:t> 466,176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A452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2023 год – </w:t>
            </w:r>
            <w:r w:rsidR="00262053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14 682,</w:t>
            </w:r>
            <w:r w:rsidR="00A452A5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545</w:t>
            </w: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5C7915" w:rsidRPr="00A452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2024 год –   </w:t>
            </w:r>
            <w:r w:rsidR="00262053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1 500,000</w:t>
            </w: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2025 год - </w:t>
            </w:r>
            <w:r w:rsidR="00262053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 1 500,000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2026 год - </w:t>
            </w:r>
            <w:r w:rsidR="009D426F">
              <w:rPr>
                <w:rFonts w:ascii="Liberation Serif" w:hAnsi="Liberation Serif"/>
                <w:sz w:val="28"/>
                <w:szCs w:val="28"/>
                <w:lang w:eastAsia="en-US"/>
              </w:rPr>
              <w:t>10 000</w:t>
            </w:r>
            <w:r w:rsidR="00262053">
              <w:rPr>
                <w:rFonts w:ascii="Liberation Serif" w:hAnsi="Liberation Serif"/>
                <w:sz w:val="28"/>
                <w:szCs w:val="28"/>
                <w:lang w:eastAsia="en-US"/>
              </w:rPr>
              <w:t>,000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2027 год - </w:t>
            </w:r>
            <w:r w:rsidR="009D426F">
              <w:rPr>
                <w:rFonts w:ascii="Liberation Serif" w:hAnsi="Liberation Serif"/>
                <w:sz w:val="28"/>
                <w:szCs w:val="28"/>
                <w:lang w:eastAsia="en-US"/>
              </w:rPr>
              <w:t>10 00</w:t>
            </w:r>
            <w:r w:rsidR="006E474D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,</w:t>
            </w:r>
            <w:r w:rsidR="00262053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00 тыс. руб.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дворовых территорий: 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Всего: </w:t>
            </w:r>
            <w:r w:rsid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55 399,254 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2017 год –   </w:t>
            </w:r>
            <w:r w:rsidR="005C7915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764,800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2018 год –   2 897,900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2019 год –   2 785,000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2020 год – 13 305,511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2021 год – 12 188,627 тыс. </w:t>
            </w:r>
            <w:proofErr w:type="spell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руб</w:t>
            </w:r>
            <w:proofErr w:type="spell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;</w:t>
            </w:r>
          </w:p>
          <w:p w:rsidR="005C7915" w:rsidRPr="00A452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2022 год –   </w:t>
            </w: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9</w:t>
            </w:r>
            <w:r w:rsidR="00262053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 </w:t>
            </w: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5</w:t>
            </w:r>
            <w:r w:rsidR="00262053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34,84</w:t>
            </w:r>
            <w:r w:rsidR="00A452A5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7</w:t>
            </w: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2023 год – </w:t>
            </w:r>
            <w:r w:rsidR="00F21DF1" w:rsidRPr="00A452A5">
              <w:rPr>
                <w:rFonts w:ascii="Liberation Serif" w:hAnsi="Liberation Serif"/>
                <w:sz w:val="28"/>
                <w:szCs w:val="28"/>
                <w:lang w:eastAsia="en-US"/>
              </w:rPr>
              <w:t>13 922,569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5C7915" w:rsidRDefault="002C2841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2024</w:t>
            </w:r>
            <w:r w:rsidR="005C7915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год – 0,</w:t>
            </w:r>
            <w:r w:rsidR="004F376F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00 тыс</w:t>
            </w:r>
            <w:proofErr w:type="gramStart"/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="001B3DFA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2025 год - 0,00</w:t>
            </w:r>
            <w:r w:rsidR="00F21DF1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2450CF" w:rsidRDefault="001B3DFA" w:rsidP="001B3DFA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2026 год - 0,00</w:t>
            </w:r>
            <w:r w:rsidR="00F21DF1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руб.;</w:t>
            </w:r>
          </w:p>
          <w:p w:rsidR="001B3DFA" w:rsidRPr="00BA6DA5" w:rsidRDefault="001B3DFA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2027 год - 0,00</w:t>
            </w:r>
            <w:r w:rsidR="00F21DF1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тыс. руб.</w:t>
            </w:r>
          </w:p>
          <w:p w:rsidR="005C7915" w:rsidRPr="00BA6DA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- внебюджетные средства: </w:t>
            </w:r>
          </w:p>
          <w:p w:rsidR="005C7915" w:rsidRDefault="005C7915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Всего: 6 000,</w:t>
            </w:r>
            <w:r w:rsidR="004F376F"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00 тыс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уб.;</w:t>
            </w:r>
          </w:p>
          <w:p w:rsidR="00A71341" w:rsidRDefault="00A71341" w:rsidP="005C7915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В том числе:</w:t>
            </w:r>
          </w:p>
          <w:p w:rsidR="005C7915" w:rsidRPr="00BA6DA5" w:rsidRDefault="00A71341" w:rsidP="00A71341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2021 год – 6 000,000 тыс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.р</w:t>
            </w:r>
            <w:proofErr w:type="gramEnd"/>
            <w:r>
              <w:rPr>
                <w:rFonts w:ascii="Liberation Serif" w:hAnsi="Liberation Serif"/>
                <w:sz w:val="28"/>
                <w:szCs w:val="28"/>
                <w:lang w:eastAsia="en-US"/>
              </w:rPr>
              <w:t>уб.</w:t>
            </w:r>
          </w:p>
          <w:p w:rsidR="005C7915" w:rsidRPr="00BA6DA5" w:rsidRDefault="005C7915" w:rsidP="00F21DF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На 202</w:t>
            </w:r>
            <w:r w:rsidR="00F21DF1">
              <w:rPr>
                <w:rFonts w:ascii="Liberation Serif" w:hAnsi="Liberation Serif"/>
                <w:sz w:val="28"/>
                <w:szCs w:val="28"/>
                <w:lang w:eastAsia="en-US"/>
              </w:rPr>
              <w:t>4</w:t>
            </w:r>
            <w:r w:rsidR="00EF571B" w:rsidRPr="002450CF">
              <w:rPr>
                <w:rFonts w:ascii="Liberation Serif" w:hAnsi="Liberation Serif"/>
                <w:sz w:val="28"/>
                <w:szCs w:val="28"/>
                <w:lang w:eastAsia="en-US"/>
              </w:rPr>
              <w:t>-2027</w:t>
            </w:r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годы объем средств на конкретные </w:t>
            </w:r>
            <w:proofErr w:type="gramStart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>дворовые</w:t>
            </w:r>
            <w:proofErr w:type="gramEnd"/>
            <w:r w:rsidRPr="00BA6DA5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и общественные территории будет уточнен после поступления заявок и определения объемов и стоимости работ</w:t>
            </w:r>
            <w:r w:rsidRPr="00BA6DA5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491901" w:rsidRDefault="00D7755C" w:rsidP="00DA4DA0">
      <w:pPr>
        <w:pStyle w:val="ConsPlusNormal"/>
        <w:ind w:firstLine="708"/>
        <w:jc w:val="both"/>
        <w:outlineLvl w:val="2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>2</w:t>
      </w:r>
      <w:r w:rsidR="00E54D2D" w:rsidRPr="00BA6DA5">
        <w:rPr>
          <w:rFonts w:ascii="Liberation Serif" w:hAnsi="Liberation Serif"/>
          <w:sz w:val="28"/>
          <w:szCs w:val="28"/>
        </w:rPr>
        <w:t>)</w:t>
      </w:r>
      <w:r w:rsidR="00B703AD">
        <w:rPr>
          <w:rFonts w:ascii="Liberation Serif" w:hAnsi="Liberation Serif"/>
          <w:sz w:val="28"/>
          <w:szCs w:val="28"/>
        </w:rPr>
        <w:t xml:space="preserve"> </w:t>
      </w:r>
      <w:r w:rsidR="00491901">
        <w:rPr>
          <w:rFonts w:ascii="Liberation Serif" w:hAnsi="Liberation Serif"/>
          <w:sz w:val="28"/>
          <w:szCs w:val="28"/>
          <w:lang w:eastAsia="en-US"/>
        </w:rPr>
        <w:t xml:space="preserve">в </w:t>
      </w:r>
      <w:r w:rsidR="00491901" w:rsidRPr="00840662">
        <w:rPr>
          <w:rFonts w:ascii="Liberation Serif" w:hAnsi="Liberation Serif"/>
          <w:sz w:val="28"/>
          <w:szCs w:val="28"/>
          <w:lang w:eastAsia="en-US"/>
        </w:rPr>
        <w:t>приложени</w:t>
      </w:r>
      <w:r w:rsidR="00491901">
        <w:rPr>
          <w:rFonts w:ascii="Liberation Serif" w:hAnsi="Liberation Serif"/>
          <w:sz w:val="28"/>
          <w:szCs w:val="28"/>
          <w:lang w:eastAsia="en-US"/>
        </w:rPr>
        <w:t>и</w:t>
      </w:r>
      <w:r w:rsidR="00491901" w:rsidRPr="00840662">
        <w:rPr>
          <w:rFonts w:ascii="Liberation Serif" w:hAnsi="Liberation Serif"/>
          <w:sz w:val="28"/>
          <w:szCs w:val="28"/>
          <w:lang w:eastAsia="en-US"/>
        </w:rPr>
        <w:t xml:space="preserve"> № 1 к Муниципальной программе  в строке 1 «Количество дворовых территорий, в которых реализованы проекты комплексного благоустройства» значение показателя за 2023 год «7» </w:t>
      </w:r>
      <w:proofErr w:type="gramStart"/>
      <w:r w:rsidR="00491901" w:rsidRPr="00840662">
        <w:rPr>
          <w:rFonts w:ascii="Liberation Serif" w:hAnsi="Liberation Serif"/>
          <w:sz w:val="28"/>
          <w:szCs w:val="28"/>
          <w:lang w:eastAsia="en-US"/>
        </w:rPr>
        <w:t>заменить на значение</w:t>
      </w:r>
      <w:proofErr w:type="gramEnd"/>
      <w:r w:rsidR="00491901" w:rsidRPr="00840662">
        <w:rPr>
          <w:rFonts w:ascii="Liberation Serif" w:hAnsi="Liberation Serif"/>
          <w:sz w:val="28"/>
          <w:szCs w:val="28"/>
          <w:lang w:eastAsia="en-US"/>
        </w:rPr>
        <w:t xml:space="preserve"> показателя «3»</w:t>
      </w:r>
      <w:r w:rsidR="002E6DF5">
        <w:rPr>
          <w:rFonts w:ascii="Liberation Serif" w:hAnsi="Liberation Serif"/>
          <w:sz w:val="28"/>
          <w:szCs w:val="28"/>
          <w:lang w:eastAsia="en-US"/>
        </w:rPr>
        <w:t>, значение показателя за 2024 год «5» заменить на значение показателя «4»</w:t>
      </w:r>
      <w:r w:rsidR="00491901" w:rsidRPr="00840662">
        <w:rPr>
          <w:rFonts w:ascii="Liberation Serif" w:hAnsi="Liberation Serif"/>
          <w:sz w:val="28"/>
          <w:szCs w:val="28"/>
          <w:lang w:eastAsia="en-US"/>
        </w:rPr>
        <w:t>;</w:t>
      </w:r>
    </w:p>
    <w:p w:rsidR="00DA4DA0" w:rsidRPr="00BA6DA5" w:rsidRDefault="00491901" w:rsidP="00DA4DA0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037433">
        <w:rPr>
          <w:rFonts w:ascii="Liberation Serif" w:hAnsi="Liberation Serif"/>
          <w:sz w:val="28"/>
          <w:szCs w:val="28"/>
        </w:rPr>
        <w:t>строки</w:t>
      </w:r>
      <w:r w:rsidR="0098418C">
        <w:rPr>
          <w:rFonts w:ascii="Liberation Serif" w:hAnsi="Liberation Serif"/>
          <w:sz w:val="28"/>
          <w:szCs w:val="28"/>
        </w:rPr>
        <w:t xml:space="preserve"> № 7,8 раздела</w:t>
      </w:r>
      <w:r w:rsidR="00DA4DA0">
        <w:rPr>
          <w:rFonts w:ascii="Liberation Serif" w:hAnsi="Liberation Serif"/>
          <w:sz w:val="28"/>
          <w:szCs w:val="28"/>
        </w:rPr>
        <w:t>2 «</w:t>
      </w:r>
      <w:r w:rsidR="00862B52">
        <w:rPr>
          <w:rFonts w:ascii="Liberation Serif" w:hAnsi="Liberation Serif"/>
          <w:sz w:val="28"/>
          <w:szCs w:val="28"/>
        </w:rPr>
        <w:t>Задача</w:t>
      </w:r>
      <w:r w:rsidR="00F8728A">
        <w:rPr>
          <w:rFonts w:ascii="Liberation Serif" w:hAnsi="Liberation Serif"/>
          <w:sz w:val="28"/>
          <w:szCs w:val="28"/>
        </w:rPr>
        <w:t>2</w:t>
      </w:r>
      <w:r w:rsidR="00E7270E">
        <w:rPr>
          <w:rFonts w:ascii="Liberation Serif" w:hAnsi="Liberation Serif"/>
          <w:sz w:val="28"/>
          <w:szCs w:val="28"/>
        </w:rPr>
        <w:t>.</w:t>
      </w:r>
      <w:r w:rsidR="00F8728A">
        <w:rPr>
          <w:rFonts w:ascii="Liberation Serif" w:hAnsi="Liberation Serif"/>
          <w:sz w:val="28"/>
          <w:szCs w:val="28"/>
        </w:rPr>
        <w:t xml:space="preserve"> «</w:t>
      </w:r>
      <w:r w:rsidR="00DA4DA0" w:rsidRPr="00DA4DA0">
        <w:rPr>
          <w:rFonts w:ascii="Liberation Serif" w:hAnsi="Liberation Serif"/>
          <w:sz w:val="28"/>
          <w:szCs w:val="28"/>
        </w:rPr>
        <w:t>Повышение уровня благоустройства дворовых территорий</w:t>
      </w:r>
      <w:r w:rsidR="00DA4DA0">
        <w:rPr>
          <w:rFonts w:ascii="Liberation Serif" w:hAnsi="Liberation Serif"/>
          <w:sz w:val="28"/>
          <w:szCs w:val="28"/>
        </w:rPr>
        <w:t xml:space="preserve">» </w:t>
      </w:r>
      <w:r w:rsidR="00DA4DA0" w:rsidRPr="00BA6DA5">
        <w:rPr>
          <w:rFonts w:ascii="Liberation Serif" w:hAnsi="Liberation Serif" w:cs="Times New Roman"/>
          <w:sz w:val="28"/>
          <w:szCs w:val="28"/>
          <w:lang w:eastAsia="en-US"/>
        </w:rPr>
        <w:t>приложени</w:t>
      </w:r>
      <w:r w:rsidR="00DA4DA0">
        <w:rPr>
          <w:rFonts w:ascii="Liberation Serif" w:hAnsi="Liberation Serif" w:cs="Times New Roman"/>
          <w:sz w:val="28"/>
          <w:szCs w:val="28"/>
          <w:lang w:eastAsia="en-US"/>
        </w:rPr>
        <w:t>я</w:t>
      </w:r>
      <w:r w:rsidR="00DA4DA0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 № 2</w:t>
      </w:r>
      <w:r w:rsidR="00481E35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</w:t>
      </w:r>
      <w:r w:rsidR="00F8728A">
        <w:rPr>
          <w:rFonts w:ascii="Liberation Serif" w:hAnsi="Liberation Serif" w:cs="Times New Roman"/>
          <w:sz w:val="28"/>
          <w:szCs w:val="28"/>
          <w:lang w:eastAsia="en-US"/>
        </w:rPr>
        <w:t xml:space="preserve"> изложить в следующей редакции</w:t>
      </w:r>
      <w:r w:rsidR="00481E35">
        <w:rPr>
          <w:rFonts w:ascii="Liberation Serif" w:hAnsi="Liberation Serif" w:cs="Times New Roman"/>
          <w:sz w:val="28"/>
          <w:szCs w:val="28"/>
          <w:lang w:eastAsia="en-US"/>
        </w:rPr>
        <w:t>:</w:t>
      </w:r>
    </w:p>
    <w:tbl>
      <w:tblPr>
        <w:tblW w:w="11341" w:type="dxa"/>
        <w:tblInd w:w="-1310" w:type="dxa"/>
        <w:tblCellMar>
          <w:left w:w="10" w:type="dxa"/>
          <w:right w:w="10" w:type="dxa"/>
        </w:tblCellMar>
        <w:tblLook w:val="0000"/>
      </w:tblPr>
      <w:tblGrid>
        <w:gridCol w:w="4962"/>
        <w:gridCol w:w="992"/>
        <w:gridCol w:w="993"/>
        <w:gridCol w:w="992"/>
        <w:gridCol w:w="850"/>
        <w:gridCol w:w="851"/>
        <w:gridCol w:w="1701"/>
      </w:tblGrid>
      <w:tr w:rsidR="00481E35" w:rsidRPr="002935C5" w:rsidTr="00481E35">
        <w:trPr>
          <w:trHeight w:val="26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481E35">
            <w:pPr>
              <w:ind w:left="353" w:hanging="353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7.Благоустройство дворовой территории:</w:t>
            </w:r>
          </w:p>
          <w:p w:rsidR="00481E35" w:rsidRPr="002935C5" w:rsidRDefault="00481E35" w:rsidP="00FE0C9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1) №36,38, 40, 42, 44 по ул. Калинина;</w:t>
            </w:r>
          </w:p>
          <w:p w:rsidR="00481E35" w:rsidRPr="002935C5" w:rsidRDefault="00481E35" w:rsidP="00481E35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2) №35 по ул. Суворова, №78 по ул. Механизаторов;</w:t>
            </w:r>
          </w:p>
          <w:p w:rsidR="00481E35" w:rsidRPr="002935C5" w:rsidRDefault="00481E35" w:rsidP="00481E35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3) №58,60,62 по ул. Каменская, №41 по ул. Калинина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481E35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  <w:r>
              <w:rPr>
                <w:rFonts w:ascii="Liberation Serif" w:hAnsi="Liberation Serif"/>
              </w:rPr>
              <w:t>3</w:t>
            </w:r>
            <w:r w:rsidRPr="002935C5">
              <w:rPr>
                <w:rFonts w:ascii="Liberation Serif" w:hAnsi="Liberation Serif"/>
              </w:rPr>
              <w:t xml:space="preserve"> дворовых </w:t>
            </w:r>
            <w:r w:rsidRPr="002935C5">
              <w:rPr>
                <w:rFonts w:ascii="Liberation Serif" w:hAnsi="Liberation Serif"/>
              </w:rPr>
              <w:lastRenderedPageBreak/>
              <w:t>территорий</w:t>
            </w:r>
          </w:p>
        </w:tc>
      </w:tr>
      <w:tr w:rsidR="00481E35" w:rsidRPr="002935C5" w:rsidTr="00481E35">
        <w:trPr>
          <w:trHeight w:val="64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8.Благоустройство дворовой территории</w:t>
            </w:r>
          </w:p>
          <w:p w:rsidR="00481E35" w:rsidRDefault="00481E35" w:rsidP="00FE0C9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</w:t>
            </w:r>
            <w:r w:rsidRPr="002935C5">
              <w:rPr>
                <w:rFonts w:ascii="Liberation Serif" w:hAnsi="Liberation Serif"/>
              </w:rPr>
              <w:t>№86 по ул. Каменская, №27 по ул. Кутузова;</w:t>
            </w:r>
          </w:p>
          <w:p w:rsidR="00481E35" w:rsidRPr="002935C5" w:rsidRDefault="00481E35" w:rsidP="00481E35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2) </w:t>
            </w:r>
            <w:r w:rsidRPr="002935C5">
              <w:rPr>
                <w:rFonts w:ascii="Liberation Serif" w:hAnsi="Liberation Serif"/>
              </w:rPr>
              <w:t>№153 по ул. Лермонтова,</w:t>
            </w:r>
          </w:p>
          <w:p w:rsidR="00481E35" w:rsidRDefault="00481E35" w:rsidP="00FE0C9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3) </w:t>
            </w:r>
            <w:r w:rsidRPr="002935C5">
              <w:rPr>
                <w:rFonts w:ascii="Liberation Serif" w:hAnsi="Liberation Serif"/>
              </w:rPr>
              <w:t>№28 по ул. 4-ой Пятилетки;</w:t>
            </w:r>
          </w:p>
          <w:p w:rsidR="00481E35" w:rsidRPr="002935C5" w:rsidRDefault="00481E35" w:rsidP="00FE0C9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4) </w:t>
            </w:r>
            <w:r w:rsidRPr="002935C5">
              <w:rPr>
                <w:rFonts w:ascii="Liberation Serif" w:hAnsi="Liberation Serif"/>
              </w:rPr>
              <w:t>№39 по ул. Бульвар Комсомольский.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FE0C9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E35" w:rsidRPr="002935C5" w:rsidRDefault="00481E35" w:rsidP="00481E35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Благоустройство </w:t>
            </w:r>
            <w:r>
              <w:rPr>
                <w:rFonts w:ascii="Liberation Serif" w:hAnsi="Liberation Serif"/>
              </w:rPr>
              <w:t>4</w:t>
            </w:r>
            <w:r w:rsidRPr="002935C5">
              <w:rPr>
                <w:rFonts w:ascii="Liberation Serif" w:hAnsi="Liberation Serif"/>
              </w:rPr>
              <w:t xml:space="preserve"> дворовых территорий</w:t>
            </w:r>
            <w:r w:rsidRPr="002935C5">
              <w:rPr>
                <w:rFonts w:ascii="Liberation Serif" w:hAnsi="Liberation Serif"/>
                <w:lang w:val="en-US"/>
              </w:rPr>
              <w:t>*</w:t>
            </w:r>
            <w:r w:rsidRPr="002935C5">
              <w:rPr>
                <w:rFonts w:ascii="Liberation Serif" w:hAnsi="Liberation Serif"/>
              </w:rPr>
              <w:t>*</w:t>
            </w:r>
          </w:p>
        </w:tc>
      </w:tr>
    </w:tbl>
    <w:p w:rsidR="00987AAE" w:rsidRDefault="00491901" w:rsidP="00491901">
      <w:pPr>
        <w:pStyle w:val="ConsPlusNormal"/>
        <w:jc w:val="both"/>
        <w:outlineLvl w:val="2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     4</w:t>
      </w:r>
      <w:r w:rsidR="00580A01" w:rsidRPr="00580A01">
        <w:rPr>
          <w:rFonts w:ascii="Liberation Serif" w:hAnsi="Liberation Serif"/>
          <w:sz w:val="28"/>
          <w:szCs w:val="28"/>
          <w:lang w:eastAsia="en-US"/>
        </w:rPr>
        <w:t>)</w:t>
      </w:r>
      <w:r w:rsidR="00B703AD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862B52">
        <w:rPr>
          <w:rFonts w:ascii="Liberation Serif" w:hAnsi="Liberation Serif"/>
          <w:sz w:val="28"/>
          <w:szCs w:val="28"/>
          <w:lang w:eastAsia="en-US"/>
        </w:rPr>
        <w:t xml:space="preserve">раздел </w:t>
      </w:r>
      <w:r w:rsidR="00987AAE">
        <w:rPr>
          <w:rFonts w:ascii="Liberation Serif" w:hAnsi="Liberation Serif"/>
          <w:sz w:val="28"/>
          <w:szCs w:val="28"/>
          <w:lang w:eastAsia="en-US"/>
        </w:rPr>
        <w:t>3 «</w:t>
      </w:r>
      <w:r w:rsidR="00987AAE" w:rsidRPr="002935C5">
        <w:rPr>
          <w:rFonts w:ascii="Liberation Serif" w:hAnsi="Liberation Serif"/>
          <w:sz w:val="28"/>
          <w:szCs w:val="28"/>
        </w:rPr>
        <w:t>Объекты недвижимого имущества и земельные участки, находящиеся в собственности (пользовании) юридических лиц</w:t>
      </w:r>
      <w:r w:rsidR="00987AAE">
        <w:rPr>
          <w:rFonts w:ascii="Liberation Serif" w:hAnsi="Liberation Serif"/>
          <w:sz w:val="28"/>
          <w:szCs w:val="28"/>
        </w:rPr>
        <w:t>»</w:t>
      </w:r>
      <w:r w:rsidR="00987AAE">
        <w:rPr>
          <w:rFonts w:ascii="Liberation Serif" w:hAnsi="Liberation Serif"/>
          <w:sz w:val="28"/>
          <w:szCs w:val="28"/>
          <w:lang w:eastAsia="en-US"/>
        </w:rPr>
        <w:t xml:space="preserve"> в приложении № 8 Муниципальной программы изложить в следующей редакции: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bookmarkStart w:id="0" w:name="_GoBack"/>
      <w:r w:rsidRPr="002935C5"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 xml:space="preserve"> г. Каменск-Уральский,</w:t>
      </w:r>
      <w:r w:rsidRPr="002935C5">
        <w:rPr>
          <w:rFonts w:ascii="Liberation Serif" w:hAnsi="Liberation Serif"/>
          <w:sz w:val="28"/>
          <w:szCs w:val="28"/>
        </w:rPr>
        <w:t xml:space="preserve"> ул. Репина, д. № 10 (МБДОУ «Детский сад № 87 комбинированного типа»);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пр. Победы, д. № 49 (МАУ  «Спортивная школа олимпийского резерва города Каменска-Уральского»</w:t>
      </w:r>
      <w:r>
        <w:rPr>
          <w:rFonts w:ascii="Liberation Serif" w:hAnsi="Liberation Serif"/>
          <w:sz w:val="28"/>
          <w:szCs w:val="28"/>
        </w:rPr>
        <w:t xml:space="preserve"> спортивный клуб «Мужество»</w:t>
      </w:r>
      <w:r w:rsidRPr="002935C5">
        <w:rPr>
          <w:rFonts w:ascii="Liberation Serif" w:hAnsi="Liberation Serif"/>
          <w:sz w:val="28"/>
          <w:szCs w:val="28"/>
        </w:rPr>
        <w:t>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935C5"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ул. Ленина, д. 5 (МАУ «Спортивный комплекс «Космос»);</w:t>
      </w:r>
      <w:proofErr w:type="gramEnd"/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4)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пр. Победы, д. 2 (МАУК «Дворец культуры «Юность»);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г. Каменск-Уральский, </w:t>
      </w:r>
      <w:r w:rsidRPr="002935C5">
        <w:rPr>
          <w:rFonts w:ascii="Liberation Serif" w:hAnsi="Liberation Serif"/>
          <w:sz w:val="28"/>
          <w:szCs w:val="28"/>
        </w:rPr>
        <w:t>ул. Челябинская, д. 19 (МАОУ «Средняя общеобразовательная школа № 17 с углубленным изучением отдельных предметов»);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6)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ул. Алюминиевая, д.43 (ГАУ ДОСО «Детская школа искусств № 2 города Каменска-Уральского»);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7)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ул. Кирова, д.13 (МБДОУ «Детский сад № 25 комбинированного вида»);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8)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ул. 4-й Пятилетки, д. № 36 (МБДОУ «Детский сад № 90 комбинированного вида»);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9)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>ул. Шестакова, д. №  17 (МБДОУ «Детский сад № 95 комбинированного вида»);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10) 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 xml:space="preserve">ул. Гоголя, д.  </w:t>
      </w:r>
      <w:r>
        <w:rPr>
          <w:rFonts w:ascii="Liberation Serif" w:hAnsi="Liberation Serif"/>
          <w:sz w:val="28"/>
          <w:szCs w:val="28"/>
        </w:rPr>
        <w:t xml:space="preserve">№ </w:t>
      </w:r>
      <w:r w:rsidRPr="002935C5">
        <w:rPr>
          <w:rFonts w:ascii="Liberation Serif" w:hAnsi="Liberation Serif"/>
          <w:sz w:val="28"/>
          <w:szCs w:val="28"/>
        </w:rPr>
        <w:t>44 (МАУ «Центр развития физической культуры и спорта города Каменска-Уральского»);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11)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 xml:space="preserve">ул. </w:t>
      </w:r>
      <w:proofErr w:type="gramStart"/>
      <w:r w:rsidRPr="002935C5">
        <w:rPr>
          <w:rFonts w:ascii="Liberation Serif" w:hAnsi="Liberation Serif"/>
          <w:sz w:val="28"/>
          <w:szCs w:val="28"/>
        </w:rPr>
        <w:t>Алюминиевая</w:t>
      </w:r>
      <w:proofErr w:type="gramEnd"/>
      <w:r w:rsidRPr="002935C5">
        <w:rPr>
          <w:rFonts w:ascii="Liberation Serif" w:hAnsi="Liberation Serif"/>
          <w:sz w:val="28"/>
          <w:szCs w:val="28"/>
        </w:rPr>
        <w:t xml:space="preserve">, д. </w:t>
      </w:r>
      <w:r>
        <w:rPr>
          <w:rFonts w:ascii="Liberation Serif" w:hAnsi="Liberation Serif"/>
          <w:sz w:val="28"/>
          <w:szCs w:val="28"/>
        </w:rPr>
        <w:t>№</w:t>
      </w:r>
      <w:r w:rsidRPr="002935C5">
        <w:rPr>
          <w:rFonts w:ascii="Liberation Serif" w:hAnsi="Liberation Serif"/>
          <w:sz w:val="28"/>
          <w:szCs w:val="28"/>
        </w:rPr>
        <w:t xml:space="preserve"> 43А (МБДОУ «Детский сад № 73 комбинированного вида»</w:t>
      </w:r>
      <w:r>
        <w:rPr>
          <w:rFonts w:ascii="Liberation Serif" w:hAnsi="Liberation Serif"/>
          <w:sz w:val="28"/>
          <w:szCs w:val="28"/>
        </w:rPr>
        <w:t>, 1 корпус</w:t>
      </w:r>
      <w:r w:rsidRPr="002935C5">
        <w:rPr>
          <w:rFonts w:ascii="Liberation Serif" w:hAnsi="Liberation Serif"/>
          <w:sz w:val="28"/>
          <w:szCs w:val="28"/>
        </w:rPr>
        <w:t>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12) г. Каменск-Уральский, пр. Победы, д. № </w:t>
      </w:r>
      <w:r w:rsidRPr="002935C5">
        <w:rPr>
          <w:rFonts w:ascii="Liberation Serif" w:hAnsi="Liberation Serif"/>
          <w:sz w:val="28"/>
          <w:szCs w:val="28"/>
        </w:rPr>
        <w:t>15А (</w:t>
      </w:r>
      <w:r>
        <w:rPr>
          <w:rFonts w:ascii="Liberation Serif" w:hAnsi="Liberation Serif"/>
          <w:sz w:val="28"/>
          <w:szCs w:val="28"/>
        </w:rPr>
        <w:t>ОМС</w:t>
      </w:r>
      <w:r w:rsidRPr="002935C5">
        <w:rPr>
          <w:rFonts w:ascii="Liberation Serif" w:hAnsi="Liberation Serif"/>
          <w:sz w:val="28"/>
          <w:szCs w:val="28"/>
        </w:rPr>
        <w:t xml:space="preserve"> «Управление образования города Каменска-Уральского»);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13)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 xml:space="preserve">ул. Лермонтова, д. </w:t>
      </w:r>
      <w:r>
        <w:rPr>
          <w:rFonts w:ascii="Liberation Serif" w:hAnsi="Liberation Serif"/>
          <w:sz w:val="28"/>
          <w:szCs w:val="28"/>
        </w:rPr>
        <w:t xml:space="preserve">№ </w:t>
      </w:r>
      <w:r w:rsidRPr="002935C5">
        <w:rPr>
          <w:rFonts w:ascii="Liberation Serif" w:hAnsi="Liberation Serif"/>
          <w:sz w:val="28"/>
          <w:szCs w:val="28"/>
        </w:rPr>
        <w:t>133 (МАУК ДК «Современник»);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14</w:t>
      </w:r>
      <w:r>
        <w:rPr>
          <w:rFonts w:ascii="Liberation Serif" w:hAnsi="Liberation Serif"/>
          <w:sz w:val="28"/>
          <w:szCs w:val="28"/>
        </w:rPr>
        <w:t xml:space="preserve">) г. Каменск-Уральский, бульвар Парижской коммуны, д. № </w:t>
      </w:r>
      <w:r w:rsidRPr="002935C5">
        <w:rPr>
          <w:rFonts w:ascii="Liberation Serif" w:hAnsi="Liberation Serif"/>
          <w:sz w:val="28"/>
          <w:szCs w:val="28"/>
        </w:rPr>
        <w:t xml:space="preserve">11 (МБУДО «Центр дополнительного образования», Геологический музей им. В.П. </w:t>
      </w:r>
      <w:proofErr w:type="spellStart"/>
      <w:r w:rsidRPr="002935C5">
        <w:rPr>
          <w:rFonts w:ascii="Liberation Serif" w:hAnsi="Liberation Serif"/>
          <w:sz w:val="28"/>
          <w:szCs w:val="28"/>
        </w:rPr>
        <w:t>Шевалева</w:t>
      </w:r>
      <w:proofErr w:type="spellEnd"/>
      <w:r w:rsidRPr="002935C5">
        <w:rPr>
          <w:rFonts w:ascii="Liberation Serif" w:hAnsi="Liberation Serif"/>
          <w:sz w:val="28"/>
          <w:szCs w:val="28"/>
        </w:rPr>
        <w:t>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935C5">
        <w:rPr>
          <w:rFonts w:ascii="Liberation Serif" w:hAnsi="Liberation Serif"/>
          <w:sz w:val="28"/>
          <w:szCs w:val="28"/>
        </w:rPr>
        <w:t xml:space="preserve">15) </w:t>
      </w:r>
      <w:r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2935C5">
        <w:rPr>
          <w:rFonts w:ascii="Liberation Serif" w:hAnsi="Liberation Serif"/>
          <w:sz w:val="28"/>
          <w:szCs w:val="28"/>
        </w:rPr>
        <w:t xml:space="preserve">ул. Трудовые резервы, </w:t>
      </w:r>
      <w:r>
        <w:rPr>
          <w:rFonts w:ascii="Liberation Serif" w:hAnsi="Liberation Serif"/>
          <w:sz w:val="28"/>
          <w:szCs w:val="28"/>
        </w:rPr>
        <w:t xml:space="preserve">д. № </w:t>
      </w:r>
      <w:r w:rsidRPr="002935C5">
        <w:rPr>
          <w:rFonts w:ascii="Liberation Serif" w:hAnsi="Liberation Serif"/>
          <w:sz w:val="28"/>
          <w:szCs w:val="28"/>
        </w:rPr>
        <w:t>8А (МАУК ДК «Металлург»)</w:t>
      </w:r>
      <w:r>
        <w:rPr>
          <w:rFonts w:ascii="Liberation Serif" w:hAnsi="Liberation Serif"/>
          <w:sz w:val="28"/>
          <w:szCs w:val="28"/>
        </w:rPr>
        <w:t>;</w:t>
      </w:r>
      <w:proofErr w:type="gramEnd"/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16) г. Каменск-Уральский, пр</w:t>
      </w:r>
      <w:proofErr w:type="gramStart"/>
      <w:r>
        <w:rPr>
          <w:rFonts w:ascii="Liberation Serif" w:hAnsi="Liberation Serif"/>
          <w:sz w:val="28"/>
          <w:szCs w:val="28"/>
        </w:rPr>
        <w:t>.П</w:t>
      </w:r>
      <w:proofErr w:type="gramEnd"/>
      <w:r>
        <w:rPr>
          <w:rFonts w:ascii="Liberation Serif" w:hAnsi="Liberation Serif"/>
          <w:sz w:val="28"/>
          <w:szCs w:val="28"/>
        </w:rPr>
        <w:t>обеды, д. № 85 (МБДОУ «Детский сад № 6»);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17) г. Каменск-Уральский, ул. Зои Космодемьянской, д. № 14А (ГКУ «СРЦН «Синарский» города Каменска-Уральского</w:t>
      </w:r>
      <w:r w:rsidR="002E6DF5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18) г. Каменск-Уральский, пр. Победы, д. № 79 (МАОУ «Средняя </w:t>
      </w:r>
      <w:r w:rsidR="00025B05">
        <w:rPr>
          <w:rFonts w:ascii="Liberation Serif" w:hAnsi="Liberation Serif"/>
          <w:sz w:val="28"/>
          <w:szCs w:val="28"/>
        </w:rPr>
        <w:t>обще</w:t>
      </w:r>
      <w:r>
        <w:rPr>
          <w:rFonts w:ascii="Liberation Serif" w:hAnsi="Liberation Serif"/>
          <w:sz w:val="28"/>
          <w:szCs w:val="28"/>
        </w:rPr>
        <w:t>образовательная школа с углубленным изучением отдельных предметов № 1»);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19) г. Каменск-Уральский, ул. </w:t>
      </w:r>
      <w:proofErr w:type="spellStart"/>
      <w:r>
        <w:rPr>
          <w:rFonts w:ascii="Liberation Serif" w:hAnsi="Liberation Serif"/>
          <w:sz w:val="28"/>
          <w:szCs w:val="28"/>
        </w:rPr>
        <w:t>Тевосяна</w:t>
      </w:r>
      <w:proofErr w:type="spellEnd"/>
      <w:r>
        <w:rPr>
          <w:rFonts w:ascii="Liberation Serif" w:hAnsi="Liberation Serif"/>
          <w:sz w:val="28"/>
          <w:szCs w:val="28"/>
        </w:rPr>
        <w:t>, д. № 2 (МАОУ «Лицей 10»);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20) г. Каменск-Уральский, ул. </w:t>
      </w:r>
      <w:proofErr w:type="spellStart"/>
      <w:r>
        <w:rPr>
          <w:rFonts w:ascii="Liberation Serif" w:hAnsi="Liberation Serif"/>
          <w:sz w:val="28"/>
          <w:szCs w:val="28"/>
        </w:rPr>
        <w:t>Исетская</w:t>
      </w:r>
      <w:proofErr w:type="spellEnd"/>
      <w:r>
        <w:rPr>
          <w:rFonts w:ascii="Liberation Serif" w:hAnsi="Liberation Serif"/>
          <w:sz w:val="28"/>
          <w:szCs w:val="28"/>
        </w:rPr>
        <w:t>, д. № 38 (МБДОУ «Детский сад № 74», 1 корпус);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21) г. Каменск-Уральский, ул. Суворова, д. № 30А (МАДОУ «Детский сад № 3», 1 корпус);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22) г. Каменск-Уральский, ул. Дзержинского, д. № 35 (МБДОУ «Детский сад № 88 комбинированного вида»);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23) г. Каменск-Уральский, ул. 4-й Пятилетки, д. № 23 (МБДОУ «Детский сад № 98»);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24) г. Каменск-Уральский, ул. Лермонтова, д. № 155 (МБДОУ «Детский сад № 72»);</w:t>
      </w:r>
    </w:p>
    <w:p w:rsidR="00987AAE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25) г. Каменск-Уральский, ул. Челябинская, д. № 29 (МАОУ «Средняя общеобразовательная школа № 40»);</w:t>
      </w:r>
    </w:p>
    <w:p w:rsidR="00987AAE" w:rsidRPr="002935C5" w:rsidRDefault="00987AAE" w:rsidP="00987AAE">
      <w:pPr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26)г. Каменск-Уральский,  ул. Каменская, д. № 56 (МАДОУ «Детский сад № 79», 1 корпус)</w:t>
      </w:r>
      <w:bookmarkEnd w:id="0"/>
      <w:proofErr w:type="gramStart"/>
      <w:r>
        <w:rPr>
          <w:rFonts w:ascii="Liberation Serif" w:hAnsi="Liberation Serif"/>
          <w:sz w:val="28"/>
          <w:szCs w:val="28"/>
        </w:rPr>
        <w:t>.»</w:t>
      </w:r>
      <w:proofErr w:type="gramEnd"/>
      <w:r>
        <w:rPr>
          <w:rFonts w:ascii="Liberation Serif" w:hAnsi="Liberation Serif"/>
          <w:sz w:val="28"/>
          <w:szCs w:val="28"/>
        </w:rPr>
        <w:t>;</w:t>
      </w:r>
    </w:p>
    <w:p w:rsidR="00481E35" w:rsidRPr="003C0906" w:rsidRDefault="00491901" w:rsidP="00481E35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5</w:t>
      </w:r>
      <w:r w:rsidR="00987AAE">
        <w:rPr>
          <w:rFonts w:ascii="Liberation Serif" w:hAnsi="Liberation Serif" w:cs="Times New Roman"/>
          <w:sz w:val="28"/>
          <w:szCs w:val="28"/>
          <w:lang w:eastAsia="en-US"/>
        </w:rPr>
        <w:t xml:space="preserve">) </w:t>
      </w:r>
      <w:r w:rsidR="00481E35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приложение № </w:t>
      </w:r>
      <w:r w:rsidR="000D7C95">
        <w:rPr>
          <w:rFonts w:ascii="Liberation Serif" w:hAnsi="Liberation Serif" w:cs="Times New Roman"/>
          <w:sz w:val="28"/>
          <w:szCs w:val="28"/>
          <w:lang w:eastAsia="en-US"/>
        </w:rPr>
        <w:t>3</w:t>
      </w:r>
      <w:r w:rsidR="00481E35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</w:t>
      </w:r>
      <w:r w:rsidR="000D7C95">
        <w:rPr>
          <w:rFonts w:ascii="Liberation Serif" w:hAnsi="Liberation Serif" w:cs="Times New Roman"/>
          <w:sz w:val="28"/>
          <w:szCs w:val="28"/>
          <w:lang w:eastAsia="en-US"/>
        </w:rPr>
        <w:t>1</w:t>
      </w:r>
      <w:r w:rsidR="00481E35" w:rsidRPr="00BA6DA5">
        <w:rPr>
          <w:rFonts w:ascii="Liberation Serif" w:hAnsi="Liberation Serif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D94A96" w:rsidRPr="00D94A96" w:rsidRDefault="00491901" w:rsidP="00481E35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6</w:t>
      </w:r>
      <w:r w:rsidR="00D94A96" w:rsidRPr="00D94A96">
        <w:rPr>
          <w:rFonts w:ascii="Liberation Serif" w:hAnsi="Liberation Serif" w:cs="Times New Roman"/>
          <w:sz w:val="28"/>
          <w:szCs w:val="28"/>
          <w:lang w:eastAsia="en-US"/>
        </w:rPr>
        <w:t xml:space="preserve">) </w:t>
      </w:r>
      <w:r w:rsidR="00D94A96">
        <w:rPr>
          <w:rFonts w:ascii="Liberation Serif" w:hAnsi="Liberation Serif" w:cs="Times New Roman"/>
          <w:sz w:val="28"/>
          <w:szCs w:val="28"/>
          <w:lang w:eastAsia="en-US"/>
        </w:rPr>
        <w:t xml:space="preserve">приложение № 4 к Муниципальной программе изложить в новой редакции согласно Приложению № </w:t>
      </w:r>
      <w:r w:rsidR="00D7755C">
        <w:rPr>
          <w:rFonts w:ascii="Liberation Serif" w:hAnsi="Liberation Serif" w:cs="Times New Roman"/>
          <w:sz w:val="28"/>
          <w:szCs w:val="28"/>
          <w:lang w:eastAsia="en-US"/>
        </w:rPr>
        <w:t>2</w:t>
      </w:r>
      <w:r w:rsidR="00987AAE">
        <w:rPr>
          <w:rFonts w:ascii="Liberation Serif" w:hAnsi="Liberation Serif" w:cs="Times New Roman"/>
          <w:sz w:val="28"/>
          <w:szCs w:val="28"/>
          <w:lang w:eastAsia="en-US"/>
        </w:rPr>
        <w:t xml:space="preserve"> к настоящему постановлению.</w:t>
      </w:r>
    </w:p>
    <w:p w:rsidR="00375C1F" w:rsidRPr="00BA6DA5" w:rsidRDefault="00D7755C" w:rsidP="00375C1F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375C1F" w:rsidRPr="00BA6DA5">
        <w:rPr>
          <w:rFonts w:ascii="Liberation Serif" w:hAnsi="Liberation Serif" w:cs="Times New Roman"/>
          <w:sz w:val="28"/>
          <w:szCs w:val="28"/>
        </w:rPr>
        <w:t xml:space="preserve">. </w:t>
      </w:r>
      <w:r w:rsidR="00BF721B" w:rsidRPr="00BA6DA5"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«Каменский рабочий» и </w:t>
      </w:r>
      <w:r w:rsidR="00653A02" w:rsidRPr="00BA6DA5">
        <w:rPr>
          <w:rFonts w:ascii="Liberation Serif" w:hAnsi="Liberation Serif" w:cs="Times New Roman"/>
          <w:sz w:val="28"/>
          <w:szCs w:val="28"/>
        </w:rPr>
        <w:t>разместить на официальном сайте муниципального образования</w:t>
      </w:r>
      <w:r w:rsidR="00375C1F" w:rsidRPr="00BA6DA5">
        <w:rPr>
          <w:rFonts w:ascii="Liberation Serif" w:hAnsi="Liberation Serif" w:cs="Times New Roman"/>
          <w:sz w:val="28"/>
          <w:szCs w:val="28"/>
        </w:rPr>
        <w:t>.</w:t>
      </w:r>
    </w:p>
    <w:p w:rsidR="00133698" w:rsidRPr="00BA6DA5" w:rsidRDefault="00D7755C" w:rsidP="001E27C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375C1F" w:rsidRPr="00BA6DA5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375C1F" w:rsidRPr="00BA6DA5">
        <w:rPr>
          <w:rFonts w:ascii="Liberation Serif" w:hAnsi="Liberation Serif"/>
          <w:sz w:val="28"/>
          <w:szCs w:val="28"/>
          <w:lang w:eastAsia="en-US"/>
        </w:rPr>
        <w:t>городского округа</w:t>
      </w:r>
      <w:r w:rsidR="00375C1F" w:rsidRPr="00BA6DA5">
        <w:rPr>
          <w:rFonts w:ascii="Liberation Serif" w:hAnsi="Liberation Serif"/>
          <w:sz w:val="28"/>
          <w:szCs w:val="28"/>
        </w:rPr>
        <w:t>Орлова Н.В.</w:t>
      </w:r>
    </w:p>
    <w:p w:rsidR="00695EE0" w:rsidRPr="00BA6DA5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95EE0" w:rsidRPr="00BA6DA5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7A23" w:rsidRPr="00BA6DA5" w:rsidRDefault="009560BE" w:rsidP="00133698">
      <w:pPr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Г</w:t>
      </w:r>
      <w:r w:rsidR="00133698" w:rsidRPr="00BA6DA5">
        <w:rPr>
          <w:rFonts w:ascii="Liberation Serif" w:hAnsi="Liberation Serif"/>
          <w:sz w:val="28"/>
          <w:szCs w:val="28"/>
        </w:rPr>
        <w:t>лав</w:t>
      </w:r>
      <w:r w:rsidRPr="00BA6DA5">
        <w:rPr>
          <w:rFonts w:ascii="Liberation Serif" w:hAnsi="Liberation Serif"/>
          <w:sz w:val="28"/>
          <w:szCs w:val="28"/>
        </w:rPr>
        <w:t xml:space="preserve">а </w:t>
      </w:r>
    </w:p>
    <w:p w:rsidR="00D921D5" w:rsidRPr="00BA6DA5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BA6DA5">
        <w:rPr>
          <w:rFonts w:ascii="Liberation Serif" w:hAnsi="Liberation Serif"/>
          <w:sz w:val="28"/>
          <w:szCs w:val="28"/>
        </w:rPr>
        <w:t>Каменск-Уральского</w:t>
      </w:r>
      <w:r w:rsidR="00D02213">
        <w:rPr>
          <w:rFonts w:ascii="Liberation Serif" w:hAnsi="Liberation Serif"/>
          <w:sz w:val="28"/>
          <w:szCs w:val="28"/>
        </w:rPr>
        <w:t xml:space="preserve"> </w:t>
      </w:r>
      <w:r w:rsidRPr="00BA6DA5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DA5">
        <w:rPr>
          <w:rFonts w:ascii="Liberation Serif" w:hAnsi="Liberation Serif"/>
          <w:sz w:val="28"/>
          <w:szCs w:val="28"/>
        </w:rPr>
        <w:tab/>
      </w:r>
      <w:r w:rsidR="00FD7DEC" w:rsidRPr="00BA6DA5">
        <w:rPr>
          <w:rFonts w:ascii="Liberation Serif" w:hAnsi="Liberation Serif"/>
          <w:sz w:val="28"/>
          <w:szCs w:val="28"/>
        </w:rPr>
        <w:tab/>
      </w:r>
      <w:r w:rsidR="00D02213">
        <w:rPr>
          <w:rFonts w:ascii="Liberation Serif" w:hAnsi="Liberation Serif"/>
          <w:sz w:val="28"/>
          <w:szCs w:val="28"/>
        </w:rPr>
        <w:t xml:space="preserve">                             </w:t>
      </w:r>
      <w:r w:rsidR="00BF721B" w:rsidRPr="00BA6DA5">
        <w:rPr>
          <w:rFonts w:ascii="Liberation Serif" w:hAnsi="Liberation Serif"/>
          <w:sz w:val="28"/>
          <w:szCs w:val="28"/>
        </w:rPr>
        <w:t>А.А. Герасимов</w:t>
      </w:r>
    </w:p>
    <w:p w:rsidR="00F57CC6" w:rsidRPr="00BA6DA5" w:rsidRDefault="00F57CC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Pr="00BA6DA5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D27EF" w:rsidRDefault="00AD27E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935C5" w:rsidRDefault="001B3DFA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2935C5" w:rsidRDefault="002935C5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935C5" w:rsidRDefault="002935C5" w:rsidP="00F57CC6">
      <w:pPr>
        <w:pStyle w:val="ConsPlusNormal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57CC6" w:rsidRPr="006C3C95" w:rsidRDefault="001B3DFA" w:rsidP="00262053">
      <w:pPr>
        <w:pStyle w:val="ConsPlusNormal"/>
        <w:jc w:val="right"/>
        <w:outlineLvl w:val="2"/>
        <w:rPr>
          <w:rFonts w:ascii="Liberation Serif" w:hAnsi="Liberation Serif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6246AA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2935C5"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F57CC6" w:rsidSect="001C2A22">
          <w:headerReference w:type="default" r:id="rId9"/>
          <w:headerReference w:type="first" r:id="rId10"/>
          <w:pgSz w:w="11906" w:h="16838" w:code="9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7E5078" w:rsidRDefault="006246AA" w:rsidP="002935C5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E5078">
        <w:rPr>
          <w:sz w:val="24"/>
          <w:szCs w:val="24"/>
        </w:rPr>
        <w:t>Приложение №</w:t>
      </w:r>
      <w:r w:rsidR="00A452A5">
        <w:rPr>
          <w:sz w:val="24"/>
          <w:szCs w:val="24"/>
        </w:rPr>
        <w:t>1</w:t>
      </w:r>
      <w:r w:rsidR="007E5078">
        <w:rPr>
          <w:sz w:val="24"/>
          <w:szCs w:val="24"/>
        </w:rPr>
        <w:t xml:space="preserve"> к постановлению</w:t>
      </w:r>
    </w:p>
    <w:p w:rsidR="007E5078" w:rsidRDefault="007E5078" w:rsidP="002935C5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 городского округа</w:t>
      </w:r>
    </w:p>
    <w:p w:rsidR="007E5078" w:rsidRDefault="00741406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 xml:space="preserve">от </w:t>
      </w:r>
      <w:r w:rsidR="00D02213">
        <w:rPr>
          <w:rFonts w:ascii="Liberation Serif" w:hAnsi="Liberation Serif"/>
          <w:sz w:val="24"/>
          <w:szCs w:val="24"/>
        </w:rPr>
        <w:t xml:space="preserve">10.01.2023 </w:t>
      </w:r>
      <w:r w:rsidRPr="000365DA">
        <w:rPr>
          <w:rFonts w:ascii="Liberation Serif" w:hAnsi="Liberation Serif"/>
          <w:sz w:val="24"/>
          <w:szCs w:val="24"/>
        </w:rPr>
        <w:t>№</w:t>
      </w:r>
      <w:r w:rsidR="00D02213">
        <w:rPr>
          <w:rFonts w:ascii="Liberation Serif" w:hAnsi="Liberation Serif"/>
          <w:sz w:val="24"/>
          <w:szCs w:val="24"/>
        </w:rPr>
        <w:t>7</w:t>
      </w:r>
    </w:p>
    <w:p w:rsidR="006246AA" w:rsidRDefault="006246AA" w:rsidP="002935C5">
      <w:pPr>
        <w:ind w:left="3969" w:firstLine="284"/>
        <w:jc w:val="right"/>
        <w:rPr>
          <w:sz w:val="24"/>
          <w:szCs w:val="24"/>
        </w:rPr>
      </w:pPr>
    </w:p>
    <w:p w:rsidR="007E5078" w:rsidRDefault="007E5078" w:rsidP="002935C5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Приложение №3 к Муниципальной программе</w:t>
      </w:r>
    </w:p>
    <w:p w:rsidR="007E5078" w:rsidRPr="00B91A56" w:rsidRDefault="007E5078" w:rsidP="007E5078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</w:p>
    <w:p w:rsidR="007E5078" w:rsidRPr="002935C5" w:rsidRDefault="007E5078" w:rsidP="007E5078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10226D" w:rsidRPr="002935C5" w:rsidRDefault="0010226D" w:rsidP="007E5078">
      <w:pPr>
        <w:jc w:val="center"/>
        <w:rPr>
          <w:rFonts w:ascii="Liberation Serif" w:hAnsi="Liberation Serif"/>
          <w:sz w:val="28"/>
          <w:szCs w:val="28"/>
        </w:rPr>
      </w:pPr>
      <w:r w:rsidRPr="002935C5">
        <w:rPr>
          <w:rFonts w:ascii="Liberation Serif" w:hAnsi="Liberation Serif"/>
          <w:sz w:val="28"/>
          <w:szCs w:val="28"/>
        </w:rPr>
        <w:t xml:space="preserve">на территории </w:t>
      </w:r>
      <w:r w:rsidRPr="002935C5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2935C5">
        <w:rPr>
          <w:rFonts w:ascii="Liberation Serif" w:hAnsi="Liberation Serif"/>
          <w:sz w:val="28"/>
          <w:szCs w:val="28"/>
        </w:rPr>
        <w:t xml:space="preserve"> на 2017-202</w:t>
      </w:r>
      <w:r w:rsidR="00326C1E" w:rsidRPr="002935C5">
        <w:rPr>
          <w:rFonts w:ascii="Liberation Serif" w:hAnsi="Liberation Serif"/>
          <w:sz w:val="28"/>
          <w:szCs w:val="28"/>
        </w:rPr>
        <w:t>7</w:t>
      </w:r>
      <w:r w:rsidRPr="002935C5">
        <w:rPr>
          <w:rFonts w:ascii="Liberation Serif" w:hAnsi="Liberation Serif"/>
          <w:sz w:val="28"/>
          <w:szCs w:val="28"/>
        </w:rPr>
        <w:t xml:space="preserve"> годы»</w:t>
      </w:r>
    </w:p>
    <w:tbl>
      <w:tblPr>
        <w:tblW w:w="16307" w:type="dxa"/>
        <w:jc w:val="center"/>
        <w:tblLayout w:type="fixed"/>
        <w:tblLook w:val="04A0"/>
      </w:tblPr>
      <w:tblGrid>
        <w:gridCol w:w="1525"/>
        <w:gridCol w:w="1134"/>
        <w:gridCol w:w="1418"/>
        <w:gridCol w:w="425"/>
        <w:gridCol w:w="567"/>
        <w:gridCol w:w="567"/>
        <w:gridCol w:w="567"/>
        <w:gridCol w:w="1328"/>
        <w:gridCol w:w="851"/>
        <w:gridCol w:w="850"/>
        <w:gridCol w:w="851"/>
        <w:gridCol w:w="850"/>
        <w:gridCol w:w="851"/>
        <w:gridCol w:w="992"/>
        <w:gridCol w:w="992"/>
        <w:gridCol w:w="709"/>
        <w:gridCol w:w="709"/>
        <w:gridCol w:w="567"/>
        <w:gridCol w:w="554"/>
      </w:tblGrid>
      <w:tr w:rsidR="00F40B6E" w:rsidRPr="002935C5" w:rsidTr="00F40B6E">
        <w:trPr>
          <w:trHeight w:val="195"/>
          <w:tblHeader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Ответственный исполнитель, соисполнитель, участник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10104" w:type="dxa"/>
            <w:gridSpan w:val="1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Объем бюджетных ассигнований, тыс. руб.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7F00DD" w:rsidRPr="002935C5" w:rsidTr="00517390">
        <w:trPr>
          <w:cantSplit/>
          <w:trHeight w:val="1134"/>
          <w:tblHeader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6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Раздел</w:t>
            </w:r>
          </w:p>
          <w:p w:rsidR="00F40B6E" w:rsidRPr="002935C5" w:rsidRDefault="00F40B6E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2935C5">
              <w:rPr>
                <w:rFonts w:ascii="Liberation Serif" w:hAnsi="Liberation Serif"/>
                <w:sz w:val="16"/>
                <w:szCs w:val="16"/>
              </w:rPr>
              <w:t>подраз-дел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8" w:right="-11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ind w:left="-106" w:right="-112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Вид расходов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ind w:right="-164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40B6E" w:rsidRPr="002935C5" w:rsidRDefault="00F40B6E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2026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F40B6E" w:rsidRPr="002935C5" w:rsidRDefault="00F40B6E" w:rsidP="007F00DD">
            <w:pPr>
              <w:ind w:left="113" w:right="113"/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2027</w:t>
            </w:r>
          </w:p>
        </w:tc>
      </w:tr>
      <w:tr w:rsidR="007F00DD" w:rsidRPr="002935C5" w:rsidTr="00517390">
        <w:trPr>
          <w:trHeight w:val="328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2017-2024 годы»,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всего,</w:t>
            </w: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 по мероприятиям: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  <w:p w:rsidR="00F40B6E" w:rsidRPr="002935C5" w:rsidRDefault="00F40B6E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F40B6E" w:rsidRPr="002935C5" w:rsidRDefault="00F40B6E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F40B6E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</w:t>
            </w:r>
            <w:r w:rsidR="009D426F">
              <w:rPr>
                <w:rFonts w:ascii="Liberation Serif" w:hAnsi="Liberation Serif"/>
                <w:sz w:val="16"/>
                <w:szCs w:val="16"/>
              </w:rPr>
              <w:t>20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971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03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</w:p>
          <w:p w:rsidR="00F40B6E" w:rsidRPr="002935C5" w:rsidRDefault="00F40B6E" w:rsidP="007E5078">
            <w:pPr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21828,4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2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108253,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200587,3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69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228 916,330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F40B6E" w:rsidP="007F00DD">
            <w:pPr>
              <w:ind w:left="-144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221843,266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0B6E" w:rsidRPr="002935C5" w:rsidRDefault="00C36296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172120,523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230421,814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0B6E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F40B6E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1000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1 030 227,200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10 448,8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94201,7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170 857,9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ind w:left="-69" w:right="-117"/>
              <w:rPr>
                <w:rFonts w:ascii="Liberation Serif" w:hAnsi="Liberation Serif"/>
                <w:color w:val="FF000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206320,10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ind w:left="-144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196462,500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150 119,500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201 816,700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753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916116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115 344,579</w:t>
            </w:r>
          </w:p>
          <w:p w:rsidR="005561C1" w:rsidRPr="002935C5" w:rsidRDefault="005561C1" w:rsidP="003D355C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2935C5">
              <w:rPr>
                <w:rFonts w:ascii="Liberation Serif" w:hAnsi="Liberation Serif"/>
                <w:sz w:val="14"/>
                <w:szCs w:val="14"/>
              </w:rPr>
              <w:t>(</w:t>
            </w:r>
            <w:r w:rsidR="003D355C">
              <w:rPr>
                <w:rFonts w:ascii="Liberation Serif" w:hAnsi="Liberation Serif"/>
                <w:sz w:val="14"/>
                <w:szCs w:val="14"/>
              </w:rPr>
              <w:t>82 397,377</w:t>
            </w:r>
            <w:r w:rsidRPr="002935C5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10 614,8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(10 614,8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11153,8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(11 153,8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26 944,4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(26944,4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9290, 719</w:t>
            </w:r>
          </w:p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(4210,719)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44"/>
              <w:rPr>
                <w:rFonts w:ascii="Liberation Serif" w:hAnsi="Liberation Serif"/>
                <w:sz w:val="15"/>
                <w:szCs w:val="15"/>
              </w:rPr>
            </w:pPr>
            <w:proofErr w:type="gramStart"/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7 192,139 </w:t>
            </w:r>
            <w:r w:rsidR="007F00DD" w:rsidRPr="002935C5">
              <w:rPr>
                <w:rFonts w:ascii="Liberation Serif" w:hAnsi="Liberation Serif"/>
                <w:sz w:val="15"/>
                <w:szCs w:val="15"/>
              </w:rPr>
              <w:t xml:space="preserve">        (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(4 009,439)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12</w:t>
            </w:r>
            <w:r w:rsidR="00C36296">
              <w:rPr>
                <w:rFonts w:ascii="Liberation Serif" w:hAnsi="Liberation Serif"/>
                <w:sz w:val="15"/>
                <w:szCs w:val="15"/>
              </w:rPr>
              <w:t> 466,176</w:t>
            </w:r>
          </w:p>
          <w:p w:rsidR="005561C1" w:rsidRPr="002935C5" w:rsidRDefault="005561C1" w:rsidP="003D355C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9 582,096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3D355C" w:rsidP="003D355C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14 682,545(12 822,123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</w:t>
            </w:r>
            <w:r>
              <w:rPr>
                <w:rFonts w:ascii="Liberation Serif" w:hAnsi="Liberation Serif"/>
                <w:sz w:val="15"/>
                <w:szCs w:val="15"/>
              </w:rPr>
              <w:t>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0</w:t>
            </w:r>
            <w:r>
              <w:rPr>
                <w:rFonts w:ascii="Liberation Serif" w:hAnsi="Liberation Serif"/>
                <w:sz w:val="15"/>
                <w:szCs w:val="15"/>
              </w:rPr>
              <w:t>000</w:t>
            </w:r>
            <w:r w:rsidR="005561C1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</w:tr>
      <w:tr w:rsidR="007F00DD" w:rsidRPr="002935C5" w:rsidTr="00517390">
        <w:trPr>
          <w:trHeight w:val="641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55 399,254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2897,9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2 785,0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color w:val="FF000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13305, 511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9 534,847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13 922,569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4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ind w:left="-69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  Благоустройство общественных </w:t>
            </w:r>
            <w:r w:rsidRPr="002935C5">
              <w:rPr>
                <w:rFonts w:ascii="Liberation Serif" w:hAnsi="Liberation Serif"/>
              </w:rPr>
              <w:lastRenderedPageBreak/>
              <w:t>территорий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 xml:space="preserve">Орган местного самоуправления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>«Комитет по архитектуре и градостроительству Каменск-Уральского городского округа»,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муниципальное казенное учреждение 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«Управление 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left="-103"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 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1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61C1" w:rsidRPr="002935C5" w:rsidRDefault="003D355C" w:rsidP="0049120C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</w:t>
            </w:r>
            <w:r w:rsidR="009D426F">
              <w:rPr>
                <w:rFonts w:ascii="Liberation Serif" w:hAnsi="Liberation Serif"/>
                <w:sz w:val="16"/>
                <w:szCs w:val="16"/>
              </w:rPr>
              <w:t>2</w:t>
            </w:r>
            <w:r>
              <w:rPr>
                <w:rFonts w:ascii="Liberation Serif" w:hAnsi="Liberation Serif"/>
                <w:sz w:val="16"/>
                <w:szCs w:val="16"/>
              </w:rPr>
              <w:t>0 2</w:t>
            </w:r>
            <w:r w:rsidR="0049120C">
              <w:rPr>
                <w:rFonts w:ascii="Liberation Serif" w:hAnsi="Liberation Serif"/>
                <w:sz w:val="16"/>
                <w:szCs w:val="16"/>
              </w:rPr>
              <w:t>61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 w:rsidR="0049120C">
              <w:rPr>
                <w:rFonts w:ascii="Liberation Serif" w:hAnsi="Liberation Serif"/>
                <w:sz w:val="16"/>
                <w:szCs w:val="16"/>
              </w:rPr>
              <w:t>04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6 532,5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50295,7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08" w:right="-108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14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889,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F00DD">
            <w:pPr>
              <w:ind w:left="-24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162 388,775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160900,131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49120C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124 4</w:t>
            </w:r>
            <w:r w:rsidR="0049120C">
              <w:rPr>
                <w:rFonts w:ascii="Liberation Serif" w:hAnsi="Liberation Serif"/>
                <w:sz w:val="15"/>
                <w:szCs w:val="15"/>
              </w:rPr>
              <w:t>46</w:t>
            </w:r>
            <w:r>
              <w:rPr>
                <w:rFonts w:ascii="Liberation Serif" w:hAnsi="Liberation Serif"/>
                <w:sz w:val="15"/>
                <w:szCs w:val="15"/>
              </w:rPr>
              <w:t>,</w:t>
            </w:r>
            <w:r w:rsidR="0049120C">
              <w:rPr>
                <w:rFonts w:ascii="Liberation Serif" w:hAnsi="Liberation Serif"/>
                <w:sz w:val="15"/>
                <w:szCs w:val="15"/>
              </w:rPr>
              <w:t>291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160 808,545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3D355C" w:rsidP="006E474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9D426F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3D355C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8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3D355C" w:rsidP="00A856C3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737 715,7</w:t>
            </w:r>
            <w:r w:rsidR="00A856C3">
              <w:rPr>
                <w:rFonts w:ascii="Liberation Serif" w:hAnsi="Liberation Serif"/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3 249,6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44648,0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113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123236,0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F00DD">
            <w:pPr>
              <w:ind w:left="-24" w:right="-117"/>
              <w:rPr>
                <w:rFonts w:ascii="Liberation Serif" w:hAnsi="Liberation Serif"/>
                <w:color w:val="FF000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154162,590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148683,082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114 268,478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149 468,000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3D355C" w:rsidP="007F00DD">
            <w:pPr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F00DD">
            <w:pPr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3D355C" w:rsidRPr="002935C5" w:rsidTr="00517390">
        <w:trPr>
          <w:trHeight w:val="241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D355C" w:rsidRPr="002935C5" w:rsidRDefault="003D355C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3D355C" w:rsidRPr="002935C5" w:rsidRDefault="003D355C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D355C" w:rsidRPr="002935C5" w:rsidRDefault="003D355C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3D355C" w:rsidRPr="002935C5" w:rsidRDefault="003D355C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 </w:t>
            </w:r>
          </w:p>
          <w:p w:rsidR="003D355C" w:rsidRPr="002935C5" w:rsidRDefault="003D355C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  <w:p w:rsidR="003D355C" w:rsidRPr="002935C5" w:rsidRDefault="003D355C" w:rsidP="007E5078">
            <w:pPr>
              <w:jc w:val="both"/>
              <w:rPr>
                <w:rFonts w:ascii="Liberation Serif" w:hAnsi="Liberation Serif"/>
              </w:rPr>
            </w:pPr>
          </w:p>
          <w:p w:rsidR="003D355C" w:rsidRPr="002935C5" w:rsidRDefault="003D355C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55C" w:rsidRPr="002935C5" w:rsidRDefault="009D426F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</w:t>
            </w:r>
            <w:r w:rsidR="003D355C">
              <w:rPr>
                <w:rFonts w:ascii="Liberation Serif" w:hAnsi="Liberation Serif"/>
                <w:sz w:val="16"/>
                <w:szCs w:val="16"/>
              </w:rPr>
              <w:t>6 5</w:t>
            </w:r>
            <w:r w:rsidR="0049120C">
              <w:rPr>
                <w:rFonts w:ascii="Liberation Serif" w:hAnsi="Liberation Serif"/>
                <w:sz w:val="16"/>
                <w:szCs w:val="16"/>
              </w:rPr>
              <w:t>45</w:t>
            </w:r>
            <w:r w:rsidR="003D355C">
              <w:rPr>
                <w:rFonts w:ascii="Liberation Serif" w:hAnsi="Liberation Serif"/>
                <w:sz w:val="16"/>
                <w:szCs w:val="16"/>
              </w:rPr>
              <w:t>,</w:t>
            </w:r>
            <w:r w:rsidR="0049120C">
              <w:rPr>
                <w:rFonts w:ascii="Liberation Serif" w:hAnsi="Liberation Serif"/>
                <w:sz w:val="16"/>
                <w:szCs w:val="16"/>
              </w:rPr>
              <w:t>29</w:t>
            </w:r>
            <w:r w:rsidR="003D355C">
              <w:rPr>
                <w:rFonts w:ascii="Liberation Serif" w:hAnsi="Liberation Serif"/>
                <w:sz w:val="16"/>
                <w:szCs w:val="16"/>
              </w:rPr>
              <w:t>2</w:t>
            </w:r>
          </w:p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53 598,512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)</w:t>
            </w:r>
          </w:p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3D355C" w:rsidRPr="002935C5" w:rsidRDefault="003D355C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(3282,9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5 647,7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3D355C" w:rsidRPr="002935C5" w:rsidRDefault="003D355C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(5647,7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D355C" w:rsidRPr="002935C5" w:rsidRDefault="003D355C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653,1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3D355C" w:rsidRPr="002935C5" w:rsidRDefault="003D355C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(21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653,1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8 226,185</w:t>
            </w:r>
          </w:p>
          <w:p w:rsidR="003D355C" w:rsidRPr="002935C5" w:rsidRDefault="003D355C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(3146,185)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6 217,049</w:t>
            </w:r>
          </w:p>
          <w:p w:rsidR="003D355C" w:rsidRPr="002935C5" w:rsidRDefault="003D355C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(3034,349)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10</w:t>
            </w:r>
            <w:r w:rsidR="0049120C">
              <w:rPr>
                <w:rFonts w:ascii="Liberation Serif" w:hAnsi="Liberation Serif"/>
                <w:sz w:val="15"/>
                <w:szCs w:val="15"/>
              </w:rPr>
              <w:t> 177,813</w:t>
            </w:r>
          </w:p>
          <w:p w:rsidR="003D355C" w:rsidRPr="002935C5" w:rsidRDefault="003D355C" w:rsidP="003D355C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</w:t>
            </w:r>
            <w:r>
              <w:rPr>
                <w:rFonts w:ascii="Liberation Serif" w:hAnsi="Liberation Serif"/>
                <w:sz w:val="15"/>
                <w:szCs w:val="15"/>
              </w:rPr>
              <w:t>7 293,733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11 340,545</w:t>
            </w:r>
          </w:p>
          <w:p w:rsidR="003D355C" w:rsidRPr="002935C5" w:rsidRDefault="003D355C" w:rsidP="003D355C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</w:t>
            </w:r>
            <w:r>
              <w:rPr>
                <w:rFonts w:ascii="Liberation Serif" w:hAnsi="Liberation Serif"/>
                <w:sz w:val="15"/>
                <w:szCs w:val="15"/>
              </w:rPr>
              <w:t>9 540,545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355C" w:rsidRPr="002935C5" w:rsidRDefault="003D355C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D355C" w:rsidRDefault="003D355C">
            <w:r w:rsidRPr="00E843E8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D355C" w:rsidRDefault="009D426F"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3D355C" w:rsidRPr="00E843E8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3D355C" w:rsidRDefault="009D426F"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3D355C" w:rsidRPr="00E843E8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41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86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6532,5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6 532,5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3249,6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3 249,6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8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3282,9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3 282,9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1.2. Благоустройство общественной территории: </w:t>
            </w:r>
            <w:r w:rsidRPr="002935C5">
              <w:rPr>
                <w:rFonts w:ascii="Liberation Serif" w:hAnsi="Liberation Serif"/>
              </w:rPr>
              <w:lastRenderedPageBreak/>
              <w:t>Сквер по улице Тимирязева          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7 499,9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7 499,9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  <w:r w:rsidRPr="002935C5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6 749,9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6 749,9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8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>,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1.3. Благоустройство общественной территории Сквер по ул. Тимирязева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(3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2 242,7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2 242,7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1 898,0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1 898,0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344,7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344,7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09002</w:t>
            </w:r>
            <w:r w:rsidRPr="002935C5">
              <w:rPr>
                <w:rFonts w:ascii="Liberation Serif" w:hAnsi="Liberation Serif"/>
                <w:lang w:val="en-US"/>
              </w:rPr>
              <w:t>L</w:t>
            </w:r>
            <w:r w:rsidRPr="002935C5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40 000,1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40000,1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2935C5">
              <w:rPr>
                <w:rFonts w:ascii="Liberation Serif" w:hAnsi="Liberation Serif"/>
                <w:sz w:val="18"/>
                <w:szCs w:val="18"/>
              </w:rPr>
              <w:t>36 000,1</w:t>
            </w:r>
            <w:r w:rsidRPr="002935C5"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36000,1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4 000,0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4 000,0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1.5. Благоустройство Городского парка в лесопарковой зоне, ограниченной улицами </w:t>
            </w:r>
            <w:r w:rsidRPr="002935C5">
              <w:rPr>
                <w:rFonts w:ascii="Liberation Serif" w:hAnsi="Liberation Serif"/>
              </w:rPr>
              <w:lastRenderedPageBreak/>
              <w:t>Ленина, Кадочникова и Рябова (2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60 827,0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60827,0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54 521,1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54521,1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8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бюджет, в </w:t>
            </w:r>
            <w:r w:rsidRPr="002935C5">
              <w:rPr>
                <w:rFonts w:ascii="Liberation Serif" w:hAnsi="Liberation Serif"/>
              </w:rPr>
              <w:lastRenderedPageBreak/>
              <w:t>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6 305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,9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12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248,0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248,0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(1 этап)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45 701,46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37 955,3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2 726,060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27 839,5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27 839,5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90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10 115,8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10 115,8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28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7 746,16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5 020,1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2 726,060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26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2 002,5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2 002,5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42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1.7. Комплексное благоустройство общественной территории лыжно-лодочной базы «Металлист» (1,2,3 этап), расположенно</w:t>
            </w:r>
            <w:r w:rsidRPr="002935C5">
              <w:rPr>
                <w:rFonts w:ascii="Liberation Serif" w:hAnsi="Liberation Serif"/>
              </w:rPr>
              <w:lastRenderedPageBreak/>
              <w:t xml:space="preserve">й между бул. Парижской Коммуны и ул. Калинина,  вдоль ул. Гоголя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в том числе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55 216,892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45 417,2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9 799,692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(9 799,692)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50 479,09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40 875,4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9 603,690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06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4 737,802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4 541,8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196,002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1.8. </w:t>
            </w:r>
            <w:proofErr w:type="gramStart"/>
            <w:r w:rsidRPr="002935C5">
              <w:rPr>
                <w:rFonts w:ascii="Liberation Serif" w:hAnsi="Liberation Serif"/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46 383,798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46 383,798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(46 373,798)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45 446,298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45 446,298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8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 w:rsidRPr="002935C5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927,500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7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10,00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78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1.9. Комплексное благоустройство территории сквера «Молодежный», расположенного на пересечении ул. Кутузова и пер. </w:t>
            </w:r>
            <w:r w:rsidRPr="002935C5">
              <w:rPr>
                <w:rFonts w:ascii="Liberation Serif" w:hAnsi="Liberation Serif"/>
              </w:rPr>
              <w:lastRenderedPageBreak/>
              <w:t xml:space="preserve">Ученического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 xml:space="preserve">Всего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332,3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31 956,220</w:t>
            </w:r>
          </w:p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(31 828,810)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72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31 192,252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31 192,252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636,558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636,558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5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430,43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332,30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98,130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3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29,28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29,28</w:t>
            </w:r>
            <w:r w:rsidRPr="002935C5">
              <w:rPr>
                <w:rFonts w:ascii="Liberation Serif" w:hAnsi="Liberation Serif" w:cs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3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1.10. Благоустройство бульвара Парижской Коммуны (от ул. 4-й Пятилетки до входа в Геологический музей)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Default="005561C1" w:rsidP="007E5078">
            <w:pPr>
              <w:rPr>
                <w:rFonts w:ascii="Liberation Serif" w:hAnsi="Liberation Serif"/>
              </w:rPr>
            </w:pPr>
          </w:p>
          <w:p w:rsidR="00A71341" w:rsidRDefault="00A71341" w:rsidP="007E5078">
            <w:pPr>
              <w:rPr>
                <w:rFonts w:ascii="Liberation Serif" w:hAnsi="Liberation Serif"/>
              </w:rPr>
            </w:pPr>
          </w:p>
          <w:p w:rsidR="00A71341" w:rsidRPr="002935C5" w:rsidRDefault="00A7134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2935C5">
              <w:rPr>
                <w:rFonts w:ascii="Liberation Serif" w:hAnsi="Liberation Serif"/>
              </w:rPr>
              <w:t>Всег</w:t>
            </w:r>
            <w:proofErr w:type="gramStart"/>
            <w:r w:rsidRPr="002935C5">
              <w:rPr>
                <w:rFonts w:ascii="Liberation Serif" w:hAnsi="Liberation Serif"/>
              </w:rPr>
              <w:t>о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>(</w:t>
            </w:r>
            <w:proofErr w:type="gram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в том числе на цели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266,3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69315,666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(69 306,366)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67 920,239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67 920,239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25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 w:cs="Liberation Serif"/>
                <w:sz w:val="16"/>
                <w:szCs w:val="16"/>
              </w:rPr>
              <w:t>1 386,127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 w:cs="Liberation Serif"/>
                <w:sz w:val="15"/>
                <w:szCs w:val="15"/>
              </w:rPr>
              <w:t>1 386,127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840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ПИР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275,60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266,3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9,300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1.11. 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38 181,244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996,92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37 184,324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07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2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7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36 353,516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7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left="-10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741,908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4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944,520</w:t>
            </w:r>
          </w:p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944,52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8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141,300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52,40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68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1.12. Комплексное благоустройство общественной территории от ДК «Юность» до СК «Олимп»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70 192,634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543,35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69 649,284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68 206,416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730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1 391,968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542,80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542,80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</w:t>
            </w:r>
            <w:r w:rsidRPr="002935C5">
              <w:rPr>
                <w:rFonts w:ascii="Liberation Serif" w:hAnsi="Liberation Serif"/>
              </w:rPr>
              <w:lastRenderedPageBreak/>
              <w:t>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51,450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0,55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50,900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  <w:r w:rsidRPr="002935C5">
              <w:rPr>
                <w:rFonts w:ascii="Liberation Serif" w:hAnsi="Liberation Serif"/>
              </w:rPr>
              <w:lastRenderedPageBreak/>
              <w:t xml:space="preserve">1.13. Комплексное благоустройство общественной территории пешеходной аллеи по ул. </w:t>
            </w:r>
            <w:proofErr w:type="spellStart"/>
            <w:r w:rsidRPr="002935C5">
              <w:rPr>
                <w:rFonts w:ascii="Liberation Serif" w:hAnsi="Liberation Serif"/>
              </w:rPr>
              <w:t>Тевосяна</w:t>
            </w:r>
            <w:proofErr w:type="spellEnd"/>
            <w:r w:rsidRPr="002935C5"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45 690,583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666,96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45 023,623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62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44 123,150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900,473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614,55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614,55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52,41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1.14. Благоустройство общественной территории от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  <w:r w:rsidRPr="002935C5">
              <w:rPr>
                <w:rFonts w:ascii="Liberation Serif" w:hAnsi="Liberation Serif"/>
              </w:rPr>
              <w:t xml:space="preserve"> до ул. Гоголя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1.15. Комплексное благоустройство территории </w:t>
            </w:r>
            <w:r w:rsidRPr="002935C5">
              <w:rPr>
                <w:rFonts w:ascii="Liberation Serif" w:hAnsi="Liberation Serif"/>
              </w:rPr>
              <w:lastRenderedPageBreak/>
              <w:t>прилегающей к ДК «Металлург» (1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3D355C" w:rsidRDefault="003D355C" w:rsidP="00972D9F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42 511,464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1 163,950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617A4B" w:rsidP="003D355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41 </w:t>
            </w:r>
            <w:r w:rsidR="003D355C" w:rsidRPr="003D355C">
              <w:rPr>
                <w:rFonts w:ascii="Liberation Serif" w:hAnsi="Liberation Serif"/>
                <w:sz w:val="16"/>
                <w:szCs w:val="16"/>
              </w:rPr>
              <w:t>347</w:t>
            </w:r>
            <w:r w:rsidRPr="003D355C">
              <w:rPr>
                <w:rFonts w:ascii="Liberation Serif" w:hAnsi="Liberation Serif"/>
                <w:sz w:val="16"/>
                <w:szCs w:val="16"/>
              </w:rPr>
              <w:t>,</w:t>
            </w:r>
            <w:r w:rsidR="00972D9F" w:rsidRPr="003D355C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3D355C">
              <w:rPr>
                <w:rFonts w:ascii="Liberation Serif" w:hAnsi="Liberation Serif"/>
                <w:sz w:val="16"/>
                <w:szCs w:val="16"/>
              </w:rPr>
              <w:t>1</w:t>
            </w:r>
            <w:r w:rsidR="003D355C" w:rsidRPr="003D355C">
              <w:rPr>
                <w:rFonts w:ascii="Liberation Serif" w:hAnsi="Liberation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617A4B" w:rsidP="003D355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38 776,04</w:t>
            </w:r>
            <w:r w:rsidR="003D355C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617A4B" w:rsidP="003D355C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38 776,04</w:t>
            </w:r>
            <w:r w:rsidR="003D355C" w:rsidRPr="003D355C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2 475,067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2 475,067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1 163,950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561C1" w:rsidRPr="003D355C" w:rsidRDefault="003D355C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96</w:t>
            </w:r>
            <w:r w:rsidR="00972D9F" w:rsidRPr="003D355C">
              <w:rPr>
                <w:rFonts w:ascii="Liberation Serif" w:hAnsi="Liberation Serif"/>
                <w:sz w:val="16"/>
                <w:szCs w:val="16"/>
              </w:rPr>
              <w:t>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3D355C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3D355C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3D355C" w:rsidRDefault="003D355C" w:rsidP="00972D9F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3D355C">
              <w:rPr>
                <w:rFonts w:ascii="Liberation Serif" w:hAnsi="Liberation Serif"/>
                <w:sz w:val="16"/>
                <w:szCs w:val="16"/>
              </w:rPr>
              <w:t>96</w:t>
            </w:r>
            <w:r w:rsidR="00972D9F" w:rsidRPr="003D355C">
              <w:rPr>
                <w:rFonts w:ascii="Liberation Serif" w:hAnsi="Liberation Serif"/>
                <w:sz w:val="16"/>
                <w:szCs w:val="16"/>
              </w:rPr>
              <w:t>,</w:t>
            </w:r>
            <w:r w:rsidR="00972D9F" w:rsidRPr="003D355C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1.16.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(1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  <w:p w:rsidR="005561C1" w:rsidRPr="002935C5" w:rsidRDefault="005561C1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4D4139" w:rsidRDefault="004D4139" w:rsidP="004D4139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29 982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406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730,150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C0292F" w:rsidRDefault="004D4139" w:rsidP="002D479A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29</w:t>
            </w:r>
            <w:r w:rsidR="002D479A"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 </w:t>
            </w:r>
            <w:r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252</w:t>
            </w:r>
            <w:r w:rsidR="002D479A" w:rsidRPr="00C0292F">
              <w:rPr>
                <w:rFonts w:ascii="Liberation Serif" w:hAnsi="Liberation Serif"/>
                <w:sz w:val="15"/>
                <w:szCs w:val="15"/>
              </w:rPr>
              <w:t>,</w:t>
            </w:r>
            <w:r w:rsidRPr="00C0292F">
              <w:rPr>
                <w:rFonts w:ascii="Liberation Serif" w:hAnsi="Liberation Serif"/>
                <w:sz w:val="15"/>
                <w:szCs w:val="15"/>
                <w:lang w:val="en-US"/>
              </w:rPr>
              <w:t>256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27 461,081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27 461,081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1 752,835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1 752,835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4D413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730,150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4D4139" w:rsidRDefault="004D4139" w:rsidP="007E5078">
            <w:pPr>
              <w:jc w:val="center"/>
              <w:rPr>
                <w:rFonts w:ascii="Liberation Serif" w:hAnsi="Liberation Serif"/>
                <w:sz w:val="15"/>
                <w:szCs w:val="15"/>
                <w:highlight w:val="yellow"/>
                <w:lang w:val="en-US"/>
              </w:rPr>
            </w:pPr>
            <w:r w:rsidRPr="004D4139">
              <w:rPr>
                <w:rFonts w:ascii="Liberation Serif" w:hAnsi="Liberation Serif"/>
                <w:sz w:val="15"/>
                <w:szCs w:val="15"/>
                <w:lang w:val="en-US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972D9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38,340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972D9F" w:rsidRDefault="00972D9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38,340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1.17. Комплексное благоустройство </w:t>
            </w:r>
            <w:r w:rsidRPr="002935C5">
              <w:rPr>
                <w:rFonts w:ascii="Liberation Serif" w:hAnsi="Liberation Serif"/>
              </w:rPr>
              <w:lastRenderedPageBreak/>
              <w:t>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2D479A" w:rsidP="00C362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34 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208</w:t>
            </w:r>
            <w:r>
              <w:rPr>
                <w:rFonts w:ascii="Liberation Serif" w:hAnsi="Liberation Serif"/>
                <w:sz w:val="16"/>
                <w:szCs w:val="16"/>
              </w:rPr>
              <w:t>,494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2D479A" w:rsidP="00874C1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34 </w:t>
            </w:r>
            <w:r w:rsidR="00874C1F">
              <w:rPr>
                <w:rFonts w:ascii="Liberation Serif" w:hAnsi="Liberation Serif"/>
                <w:sz w:val="15"/>
                <w:szCs w:val="15"/>
              </w:rPr>
              <w:t>134</w:t>
            </w:r>
            <w:r w:rsidRPr="00C0292F">
              <w:rPr>
                <w:rFonts w:ascii="Liberation Serif" w:hAnsi="Liberation Serif"/>
                <w:sz w:val="15"/>
                <w:szCs w:val="15"/>
              </w:rPr>
              <w:t>,354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30 642,584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30 642,584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1 955,910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1 955,910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2D479A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2D479A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СМР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4D4BD9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2D479A" w:rsidP="00C36296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</w:t>
            </w:r>
            <w:r w:rsidR="00C36296">
              <w:rPr>
                <w:rFonts w:ascii="Liberation Serif" w:hAnsi="Liberation Serif"/>
                <w:sz w:val="16"/>
                <w:szCs w:val="16"/>
              </w:rPr>
              <w:t>535</w:t>
            </w:r>
            <w:r>
              <w:rPr>
                <w:rFonts w:ascii="Liberation Serif" w:hAnsi="Liberation Serif"/>
                <w:sz w:val="16"/>
                <w:szCs w:val="16"/>
              </w:rPr>
              <w:t>,860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C36296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1 535,860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43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1.18. Комплексное благоустройство общественной территории возле памятника «Звезда»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0292F">
              <w:rPr>
                <w:rFonts w:ascii="Liberation Serif" w:hAnsi="Liberation Serif"/>
                <w:sz w:val="16"/>
                <w:szCs w:val="16"/>
              </w:rPr>
              <w:t>18 962,297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463,610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18 498,687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3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17 388,766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17 388,766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553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617A4B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1 109,921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C0292F" w:rsidRDefault="00617A4B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C0292F">
              <w:rPr>
                <w:rFonts w:ascii="Liberation Serif" w:hAnsi="Liberation Serif"/>
                <w:sz w:val="15"/>
                <w:szCs w:val="15"/>
              </w:rPr>
              <w:t>1 109,921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1018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463,610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1.19. Комплексное благоустройство территории прилегающей к ДК «Металлург»  (2 этап)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42 553,298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42 553,298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D60B19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60B19">
              <w:rPr>
                <w:rFonts w:ascii="Liberation Serif" w:hAnsi="Liberation Serif"/>
                <w:sz w:val="16"/>
                <w:szCs w:val="16"/>
              </w:rPr>
              <w:t>40 000,100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40 000,100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2 553,198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2 553,198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lastRenderedPageBreak/>
              <w:t xml:space="preserve">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90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050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09</w:t>
            </w:r>
            <w:r w:rsidRPr="002935C5">
              <w:rPr>
                <w:rFonts w:ascii="Liberation Serif" w:hAnsi="Liberation Serif"/>
              </w:rPr>
              <w:t>0</w:t>
            </w:r>
            <w:r w:rsidRPr="002935C5">
              <w:rPr>
                <w:rFonts w:ascii="Liberation Serif" w:hAnsi="Liberation Serif"/>
              </w:rPr>
              <w:lastRenderedPageBreak/>
              <w:t>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1.20. Комплексное благоустройство общественной территории «</w:t>
            </w:r>
            <w:proofErr w:type="spellStart"/>
            <w:r w:rsidRPr="002935C5">
              <w:rPr>
                <w:rFonts w:ascii="Liberation Serif" w:hAnsi="Liberation Serif"/>
              </w:rPr>
              <w:t>Байновский</w:t>
            </w:r>
            <w:proofErr w:type="spellEnd"/>
            <w:r w:rsidRPr="002935C5">
              <w:rPr>
                <w:rFonts w:ascii="Liberation Serif" w:hAnsi="Liberation Serif"/>
              </w:rPr>
              <w:t xml:space="preserve"> сад» (2 этап)</w:t>
            </w:r>
          </w:p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21 928,297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970,850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20 957,447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19 700,00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19 700,000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1 257,447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1 257,447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F00DD" w:rsidRPr="002935C5" w:rsidTr="00517390">
        <w:trPr>
          <w:trHeight w:val="214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970,850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5561C1" w:rsidRPr="002935C5" w:rsidRDefault="00874C1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970,850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5561C1" w:rsidRPr="002935C5" w:rsidRDefault="005561C1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14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1.21.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95 740,430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C0292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242,630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95 497,800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5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D60B19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89 767,900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89 767,900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00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5 729,900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5 729,900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00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D60B19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242,630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242,630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4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1.22. Комплексное благоустройство сквера </w:t>
            </w:r>
            <w:r w:rsidRPr="002935C5">
              <w:rPr>
                <w:rFonts w:ascii="Liberation Serif" w:hAnsi="Liberation Serif"/>
              </w:rPr>
              <w:lastRenderedPageBreak/>
              <w:t>между жилыми домами № 97, 101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2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9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51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81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1.23.Комплексное благоустройство парка в поселке «Северный»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1.24.Комплексное 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702,050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4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91,000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91,000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157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611,050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75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1.25. Комплексное </w:t>
            </w:r>
            <w:r w:rsidRPr="002935C5">
              <w:rPr>
                <w:rFonts w:ascii="Liberation Serif" w:hAnsi="Liberation Serif"/>
              </w:rPr>
              <w:lastRenderedPageBreak/>
              <w:t>благоустройство общественной территории Театра Драмы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9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52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1.26.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 xml:space="preserve"> 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48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1.27. Благоустройство общественных территорий по результатам  проведения очередного </w:t>
            </w:r>
            <w:r w:rsidRPr="002935C5">
              <w:rPr>
                <w:rFonts w:ascii="Liberation Serif" w:hAnsi="Liberation Serif"/>
              </w:rPr>
              <w:lastRenderedPageBreak/>
              <w:t>либо дополнительного отбора заявок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6D4E4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="001D061D">
              <w:rPr>
                <w:rFonts w:ascii="Liberation Serif" w:hAnsi="Liberation Serif"/>
                <w:sz w:val="16"/>
                <w:szCs w:val="16"/>
              </w:rPr>
              <w:t>1 8</w:t>
            </w:r>
            <w:r w:rsidR="00D60B19" w:rsidRPr="002935C5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1 800,000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Бюджет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092F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6D4E49" w:rsidP="001D061D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="001D061D">
              <w:rPr>
                <w:rFonts w:ascii="Liberation Serif" w:hAnsi="Liberation Serif"/>
                <w:sz w:val="16"/>
                <w:szCs w:val="16"/>
              </w:rPr>
              <w:t>1 800,000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1D061D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6D4E4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1D061D" w:rsidRPr="002935C5" w:rsidTr="00517390">
        <w:trPr>
          <w:trHeight w:val="85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D061D" w:rsidRPr="002935C5" w:rsidRDefault="001D061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D061D" w:rsidRPr="002935C5" w:rsidRDefault="001D061D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ПИР (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МБза</w:t>
            </w:r>
            <w:proofErr w:type="spellEnd"/>
            <w:r w:rsidRPr="002935C5">
              <w:rPr>
                <w:rFonts w:ascii="Liberation Serif" w:hAnsi="Liberation Serif"/>
                <w:sz w:val="18"/>
                <w:szCs w:val="18"/>
              </w:rPr>
              <w:t xml:space="preserve"> рамками </w:t>
            </w:r>
            <w:proofErr w:type="spellStart"/>
            <w:r w:rsidRPr="002935C5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</w:t>
            </w:r>
            <w:r w:rsidRPr="002935C5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7E5078">
            <w:pPr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240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1 800,000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1 800,00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1D061D" w:rsidRPr="002935C5" w:rsidRDefault="001D061D" w:rsidP="0094318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 Благоустройство дворовых территорий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ind w:left="-108" w:right="-110"/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22BCF" w:rsidP="009D426F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="009D426F">
              <w:rPr>
                <w:rFonts w:ascii="Liberation Serif" w:hAnsi="Liberation Serif"/>
                <w:sz w:val="16"/>
                <w:szCs w:val="16"/>
              </w:rPr>
              <w:t>8</w:t>
            </w:r>
            <w:r>
              <w:rPr>
                <w:rFonts w:ascii="Liberation Serif" w:hAnsi="Liberation Serif"/>
                <w:sz w:val="16"/>
                <w:szCs w:val="16"/>
              </w:rPr>
              <w:t>6 710,091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15295,900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57957,800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55 698,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66 527,555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60 943,135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22BC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47 674,232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EE4525" w:rsidRDefault="00517390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69 61</w:t>
            </w:r>
            <w:r w:rsidR="00FD5277" w:rsidRPr="00EE4525">
              <w:rPr>
                <w:rFonts w:ascii="Liberation Serif" w:hAnsi="Liberation Serif"/>
                <w:sz w:val="15"/>
                <w:szCs w:val="15"/>
              </w:rPr>
              <w:t>3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="00FD5277" w:rsidRPr="00EE4525">
              <w:rPr>
                <w:rFonts w:ascii="Liberation Serif" w:hAnsi="Liberation Serif"/>
                <w:sz w:val="15"/>
                <w:szCs w:val="15"/>
              </w:rPr>
              <w:t>269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EE4525" w:rsidRDefault="00D60B19" w:rsidP="001D061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1 5</w:t>
            </w:r>
            <w:r w:rsidR="001D061D" w:rsidRPr="00EE4525">
              <w:rPr>
                <w:rFonts w:ascii="Liberation Serif" w:hAnsi="Liberation Serif"/>
                <w:sz w:val="15"/>
                <w:szCs w:val="15"/>
              </w:rPr>
              <w:t>00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="001D061D" w:rsidRPr="00EE4525">
              <w:rPr>
                <w:rFonts w:ascii="Liberation Serif" w:hAnsi="Liberation Serif"/>
                <w:sz w:val="15"/>
                <w:szCs w:val="15"/>
              </w:rPr>
              <w:t>0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EE4525" w:rsidRDefault="001D061D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1500</w:t>
            </w:r>
            <w:r w:rsidR="00D60B19" w:rsidRPr="00EE452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9D426F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9D426F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4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22BC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292 511,550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7 199,200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49553,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47621,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52 157,510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47 779,418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22BC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35 851,022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EE4525" w:rsidRDefault="005173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52 348,700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EE4525" w:rsidRDefault="005173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EE452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30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(включая средства </w:t>
            </w:r>
            <w:proofErr w:type="spellStart"/>
            <w:r w:rsidRPr="002935C5">
              <w:rPr>
                <w:rFonts w:ascii="Liberation Serif" w:hAnsi="Liberation Serif"/>
                <w:sz w:val="16"/>
                <w:szCs w:val="16"/>
              </w:rPr>
              <w:t>софинансирования</w:t>
            </w:r>
            <w:proofErr w:type="spellEnd"/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работ) 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9D426F" w:rsidP="00D22BCF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="00D22BCF">
              <w:rPr>
                <w:rFonts w:ascii="Liberation Serif" w:hAnsi="Liberation Serif"/>
                <w:sz w:val="16"/>
                <w:szCs w:val="16"/>
              </w:rPr>
              <w:t>8 799,287</w:t>
            </w:r>
            <w:r w:rsidR="00D60B19" w:rsidRPr="002935C5">
              <w:rPr>
                <w:rFonts w:ascii="Liberation Serif" w:hAnsi="Liberation Serif"/>
                <w:sz w:val="16"/>
                <w:szCs w:val="16"/>
              </w:rPr>
              <w:t xml:space="preserve"> (</w:t>
            </w:r>
            <w:r w:rsidR="00D22BCF">
              <w:rPr>
                <w:rFonts w:ascii="Liberation Serif" w:hAnsi="Liberation Serif"/>
                <w:sz w:val="16"/>
                <w:szCs w:val="16"/>
              </w:rPr>
              <w:t>28 798,865</w:t>
            </w:r>
            <w:r w:rsidR="00D60B19" w:rsidRPr="002935C5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7 331,900</w:t>
            </w:r>
          </w:p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(7331,900)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5 506,100</w:t>
            </w:r>
          </w:p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(5506,100)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5 291,300</w:t>
            </w:r>
          </w:p>
          <w:p w:rsidR="00D60B19" w:rsidRPr="002935C5" w:rsidRDefault="00D60B19" w:rsidP="007F00D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(5291,300)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1 064,534</w:t>
            </w:r>
          </w:p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(1064,534)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975,090</w:t>
            </w:r>
          </w:p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(975,090)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22BCF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 xml:space="preserve">2 288,363 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(</w:t>
            </w:r>
            <w:r>
              <w:rPr>
                <w:rFonts w:ascii="Liberation Serif" w:hAnsi="Liberation Serif"/>
                <w:sz w:val="15"/>
                <w:szCs w:val="15"/>
              </w:rPr>
              <w:t>2 288,363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D5277" w:rsidRPr="00EE4525" w:rsidRDefault="00FD527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3 342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,000</w:t>
            </w:r>
          </w:p>
          <w:p w:rsidR="00D60B19" w:rsidRPr="00EE4525" w:rsidRDefault="00FD527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(</w:t>
            </w:r>
            <w:r w:rsidR="00517390" w:rsidRPr="00EE4525">
              <w:rPr>
                <w:rFonts w:ascii="Liberation Serif" w:hAnsi="Liberation Serif"/>
                <w:sz w:val="15"/>
                <w:szCs w:val="15"/>
              </w:rPr>
              <w:t>3 341,578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17390" w:rsidRPr="00EE4525" w:rsidRDefault="00D22BC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</w:t>
            </w:r>
            <w:r w:rsidR="00517390" w:rsidRPr="00EE4525">
              <w:rPr>
                <w:rFonts w:ascii="Liberation Serif" w:hAnsi="Liberation Serif"/>
                <w:sz w:val="15"/>
                <w:szCs w:val="15"/>
              </w:rPr>
              <w:t>500,000</w:t>
            </w:r>
          </w:p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EE4525" w:rsidRDefault="00517390" w:rsidP="00EE452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</w:t>
            </w:r>
            <w:r w:rsidR="00D60B19" w:rsidRPr="00EE4525">
              <w:rPr>
                <w:rFonts w:ascii="Liberation Serif" w:hAnsi="Liberation Serif"/>
                <w:sz w:val="15"/>
                <w:szCs w:val="15"/>
              </w:rPr>
              <w:t>500,000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9D426F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9D426F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</w:tr>
      <w:tr w:rsidR="00D60B19" w:rsidRPr="002935C5" w:rsidTr="00517390">
        <w:trPr>
          <w:trHeight w:val="76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22BCF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55 399,254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2 897,900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2 78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13 305,511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12 188,627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22BCF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9 534,847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5173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13 922,569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517390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2.1. Благоустройство дворовой территории многоквартирных домов № 1 и № 3 по ул. Добролюбова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15 295,900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3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7 199,200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9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7 331,900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89"/>
          <w:jc w:val="center"/>
        </w:trPr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6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79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2.2. Благоустройство дворовой территории многоквартирных домов № 11,17,19,21</w:t>
            </w:r>
            <w:proofErr w:type="gramStart"/>
            <w:r w:rsidRPr="002935C5">
              <w:rPr>
                <w:rFonts w:ascii="Liberation Serif" w:hAnsi="Liberation Serif"/>
              </w:rPr>
              <w:t>А</w:t>
            </w:r>
            <w:proofErr w:type="gramEnd"/>
            <w:r w:rsidRPr="002935C5">
              <w:rPr>
                <w:rFonts w:ascii="Liberation Serif" w:hAnsi="Liberation Serif"/>
              </w:rPr>
              <w:t xml:space="preserve"> по ул. Кирова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20 492,100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78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17 520,700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28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1 946,800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7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1 024,600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2.3. Благоустройство дворовой территории многоквартирных домов № 17,21,27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8 757,700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6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7487,800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5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832,000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7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437,900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79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2.4. Благоустройство дворовой территории многоквартирных домов № 19,21,23 по ул. Зои </w:t>
            </w:r>
            <w:r w:rsidRPr="002935C5">
              <w:rPr>
                <w:rFonts w:ascii="Liberation Serif" w:hAnsi="Liberation Serif"/>
              </w:rPr>
              <w:lastRenderedPageBreak/>
              <w:t>Космодемьянской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4 085,200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67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3 492,800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73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388,100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71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204,300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2.5.Благоустройство дворовой территории многоквартирных домов № 8,10 по ул.4-й Пятилетки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4 564,000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2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3 902,200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4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433,600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228,200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2.6. Благоустройство дворовой территории многоквартирного дома № 78Б по пр. Победы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4219,700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3 607,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400,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211,000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2.7. Благоустройство дворовой </w:t>
            </w:r>
            <w:r w:rsidRPr="002935C5">
              <w:rPr>
                <w:rFonts w:ascii="Liberation Serif" w:hAnsi="Liberation Serif"/>
              </w:rPr>
              <w:lastRenderedPageBreak/>
              <w:t>территории многоквартирного дома № 53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</w:t>
            </w:r>
            <w:r w:rsidRPr="002935C5">
              <w:rPr>
                <w:rFonts w:ascii="Liberation Serif" w:hAnsi="Liberation Serif"/>
                <w:lang w:val="en-US"/>
              </w:rPr>
              <w:lastRenderedPageBreak/>
              <w:t>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lastRenderedPageBreak/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3122,000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2 669,300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5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296,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156,100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3 684,500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39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3 150,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31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350,000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64"/>
          <w:jc w:val="center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184,200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2.9. Благоустройство дворовой территории многоквартирного дома № 43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2 296,800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9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1 963,800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9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218,200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0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114,800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2.10. Благоустройство дворовой территории, </w:t>
            </w:r>
            <w:r w:rsidRPr="002935C5">
              <w:rPr>
                <w:rFonts w:ascii="Liberation Serif" w:hAnsi="Liberation Serif"/>
              </w:rPr>
              <w:lastRenderedPageBreak/>
              <w:t>прилегающей к многоквартирному дому №21 по ул. Кирова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3227,400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7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2 759,400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306,600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6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ind w:left="-28" w:right="-108"/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161,400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09003</w:t>
            </w:r>
            <w:r w:rsidRPr="002935C5">
              <w:rPr>
                <w:rFonts w:ascii="Liberation Serif" w:hAnsi="Liberation Serif"/>
                <w:lang w:val="en-US"/>
              </w:rPr>
              <w:t>L5550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3 508,300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21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2 999,600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8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3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3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175,400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3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2.12. Благоустройство дворовой территории многоквартирного дома № 45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3331,600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78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2848,500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4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316,500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2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166,600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2.13. Благоустройство дворовой территории многоквартирн</w:t>
            </w:r>
            <w:r w:rsidRPr="002935C5">
              <w:rPr>
                <w:rFonts w:ascii="Liberation Serif" w:hAnsi="Liberation Serif"/>
              </w:rPr>
              <w:lastRenderedPageBreak/>
              <w:t xml:space="preserve">ых домов № 4, 4А по ул. </w:t>
            </w:r>
            <w:proofErr w:type="gramStart"/>
            <w:r w:rsidRPr="002935C5">
              <w:rPr>
                <w:rFonts w:ascii="Liberation Serif" w:hAnsi="Liberation Serif"/>
              </w:rPr>
              <w:t>Железнодорожная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10 448,900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1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Областной </w:t>
            </w:r>
            <w:r w:rsidRPr="002935C5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8 933,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9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03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992,600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8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522,400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2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2.14. Благоустройство дворовой территории многоквартирных домов № 16,18 по ул. Каменская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8 044,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2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4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6 877,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1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764,200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5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402,200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9 133,400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1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7 809,000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6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867,700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14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456,700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44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2.16. Благоустройство дворовой территории многоквартирного дома № 38 </w:t>
            </w:r>
            <w:r w:rsidRPr="002935C5">
              <w:rPr>
                <w:rFonts w:ascii="Liberation Serif" w:hAnsi="Liberation Serif"/>
              </w:rPr>
              <w:lastRenderedPageBreak/>
              <w:t>по ул. 4-й Пятилетки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5 463,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7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4 671,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8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519,000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4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273,200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34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2.17. Благоустройство дворовой территории многоквартирного дома № 19 по ул. Шестакова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6 865,800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9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5 870,200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4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652,300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06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343,300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2.18. Благоустройство дворовой территории многоквартирных домов № 10,12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6 109,400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3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5 223,500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91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580,400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62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305,500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2.19. Благоустройство дворовой территории многоквартирных домов № 3 по ул. </w:t>
            </w:r>
            <w:r w:rsidRPr="002935C5">
              <w:rPr>
                <w:rFonts w:ascii="Liberation Serif" w:hAnsi="Liberation Serif"/>
              </w:rPr>
              <w:lastRenderedPageBreak/>
              <w:t>Белинского и № 12 по ул. 4-й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6301,200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75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5387,500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67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Местный </w:t>
            </w:r>
            <w:r w:rsidRPr="002935C5">
              <w:rPr>
                <w:rFonts w:ascii="Liberation Serif" w:hAnsi="Liberation Serif"/>
              </w:rPr>
              <w:lastRenderedPageBreak/>
              <w:t>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,</w:t>
            </w:r>
            <w:r w:rsidRPr="002935C5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598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6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500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315,</w:t>
            </w:r>
            <w:r w:rsidRPr="002935C5">
              <w:rPr>
                <w:rFonts w:ascii="Liberation Serif" w:hAnsi="Liberation Serif"/>
                <w:sz w:val="15"/>
                <w:szCs w:val="15"/>
                <w:lang w:val="en-US"/>
              </w:rPr>
              <w:t>1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0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6 386,169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63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5 006,744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55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color w:val="000000"/>
                <w:sz w:val="15"/>
                <w:szCs w:val="15"/>
              </w:rPr>
              <w:t>102,191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750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1 277,234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6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  <w:lang w:val="en-US"/>
              </w:rPr>
              <w:t>093F255550</w:t>
            </w: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2935C5">
              <w:rPr>
                <w:rFonts w:ascii="Liberation Serif" w:hAnsi="Liberation Serif"/>
              </w:rPr>
              <w:t> </w:t>
            </w:r>
            <w:r w:rsidRPr="002935C5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5 792,962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0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4 541,672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25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92,698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51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2935C5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 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1 158,592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65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2.22. Благоустройство дворовой территории многоквартирного дома № 15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4 955,659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184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3 885,228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317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79,299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991,132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2.23. Благоустройство дворовой территории многоквартирного дома № 39А по ул. </w:t>
            </w:r>
            <w:proofErr w:type="gramStart"/>
            <w:r w:rsidRPr="002935C5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4 608,943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3 613,412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73,743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921,788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2.24. Благоустройство дворовой территории многоквартирных домов № 22 по ул. Карла Маркса и № 87 по пр. Победы </w:t>
            </w: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8 734,814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6 848,085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139,766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1 746,963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2.25. Благоустройство дворовой территории многоквартирных домов № 11,13,15 по пр. Победы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10 065,814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7 891,579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161,072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2 013,163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13 035,761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10 220,019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208,590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2 607,152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2.27. Благоустройство дворовой территории многоквартирных домов № 33 по ул. Суворова и № 101 по ул. Октябрьская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8 413,242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6 595,965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134,628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1682,649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2.28. Благоустройство дворовых территорий многоквартирного дома № 11 по ул. </w:t>
            </w:r>
            <w:proofErr w:type="spellStart"/>
            <w:r w:rsidRPr="002935C5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4 534,291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3 554,806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72,547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</w:t>
            </w:r>
            <w:r w:rsidRPr="002935C5">
              <w:rPr>
                <w:rFonts w:ascii="Liberation Serif" w:hAnsi="Liberation Serif"/>
              </w:rPr>
              <w:lastRenderedPageBreak/>
              <w:t>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906,838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2.29. Благоустройство дворовой территории многоквартирного дома №52 по ул. Гагарина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5 977,268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5 977,268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4 686,178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95,636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1 195,454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2.30. Благоустройство дворовой территории многоквартирных домов №7,9 по ул. Средняя, №16,22,24 по ул. Шестакова,  №33,35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18 831,050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14 763,543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301,297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3 766,210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2.31. Благоустройство дворовой территории многоквартирных домов №8,10,12,14 по ул. Добролюбова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13 976,696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10 957,730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223,627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</w:t>
            </w:r>
            <w:r w:rsidRPr="002935C5">
              <w:rPr>
                <w:rFonts w:ascii="Liberation Serif" w:hAnsi="Liberation Serif"/>
              </w:rPr>
              <w:lastRenderedPageBreak/>
              <w:t>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2 795,339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2.32. Благоустройство дворовой территории многоквартирных домов №47,49,51,53 по ул. Кирова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15 243,431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11 950,850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243,895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3 048,686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 xml:space="preserve">2.33.  Благоустройство дворовой территории многоквартирного дома № 37 по бул. </w:t>
            </w:r>
            <w:proofErr w:type="gramStart"/>
            <w:r w:rsidRPr="002935C5">
              <w:rPr>
                <w:rFonts w:ascii="Liberation Serif" w:hAnsi="Liberation Serif"/>
              </w:rPr>
              <w:t>Комсомольский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6 914,689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5 421,116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110,635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1 382,938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2.34.  Благоустройст</w:t>
            </w:r>
            <w:r w:rsidRPr="002935C5">
              <w:rPr>
                <w:rFonts w:ascii="Liberation Serif" w:hAnsi="Liberation Serif"/>
              </w:rPr>
              <w:lastRenderedPageBreak/>
              <w:t>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6D4E4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="00706B02">
              <w:rPr>
                <w:rFonts w:ascii="Liberation Serif" w:hAnsi="Liberation Serif"/>
                <w:sz w:val="16"/>
                <w:szCs w:val="16"/>
              </w:rPr>
              <w:t>3 000,422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FD527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0,422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15</w:t>
            </w:r>
            <w:r w:rsidR="00FD5277">
              <w:rPr>
                <w:rFonts w:ascii="Liberation Serif" w:hAnsi="Liberation Serif"/>
                <w:sz w:val="15"/>
                <w:szCs w:val="15"/>
              </w:rPr>
              <w:t>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FD5277" w:rsidP="00262053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6D4E49" w:rsidP="00262053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6D4E49" w:rsidP="00262053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6D4E4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  <w:r w:rsidR="00FD5277">
              <w:rPr>
                <w:rFonts w:ascii="Liberation Serif" w:hAnsi="Liberation Serif"/>
                <w:sz w:val="16"/>
                <w:szCs w:val="16"/>
              </w:rPr>
              <w:t>3 000,422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FD5277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0,422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1 5</w:t>
            </w:r>
            <w:r w:rsidR="00FD5277">
              <w:rPr>
                <w:rFonts w:ascii="Liberation Serif" w:hAnsi="Liberation Serif"/>
                <w:sz w:val="15"/>
                <w:szCs w:val="15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,</w:t>
            </w:r>
            <w:r w:rsidR="00FD5277">
              <w:rPr>
                <w:rFonts w:ascii="Liberation Serif" w:hAnsi="Liberation Serif"/>
                <w:sz w:val="15"/>
                <w:szCs w:val="15"/>
              </w:rPr>
              <w:t>00</w:t>
            </w:r>
            <w:r w:rsidRPr="002935C5">
              <w:rPr>
                <w:rFonts w:ascii="Liberation Serif" w:hAnsi="Liberation Serif"/>
                <w:sz w:val="15"/>
                <w:szCs w:val="15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FD5277" w:rsidP="00FD5277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150</w:t>
            </w:r>
            <w:r w:rsidR="00D60B19"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6D4E4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FD5277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6D4E49" w:rsidP="006E474D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500</w:t>
            </w:r>
            <w:r w:rsidR="00FD5277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2.35.  Благоустройство дворовых территорий МКД №15,17,19 по ул. </w:t>
            </w:r>
            <w:proofErr w:type="spellStart"/>
            <w:r w:rsidRPr="002935C5">
              <w:rPr>
                <w:rFonts w:ascii="Liberation Serif" w:hAnsi="Liberation Serif"/>
              </w:rPr>
              <w:t>Исетская</w:t>
            </w:r>
            <w:proofErr w:type="spellEnd"/>
            <w:r w:rsidRPr="002935C5">
              <w:rPr>
                <w:rFonts w:ascii="Liberation Serif" w:hAnsi="Liberation Serif"/>
              </w:rPr>
              <w:t xml:space="preserve">, МКД №12 по ул. Каменская, МКД №14 по ул. Алюминиевая, МКД №6 по ул. </w:t>
            </w:r>
            <w:proofErr w:type="spellStart"/>
            <w:r w:rsidRPr="002935C5">
              <w:rPr>
                <w:rFonts w:ascii="Liberation Serif" w:hAnsi="Liberation Serif"/>
              </w:rPr>
              <w:t>Бугарева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23 649,548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23 649,548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17 784,461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06B02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17 784,46</w:t>
            </w:r>
            <w:r w:rsidR="00706B02" w:rsidRPr="00EE4525">
              <w:rPr>
                <w:rFonts w:ascii="Liberation Serif" w:hAnsi="Liberation Serif"/>
                <w:sz w:val="15"/>
                <w:szCs w:val="15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1 135,178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1 135,178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4 729,909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06B02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4 729,9</w:t>
            </w:r>
            <w:r w:rsidR="00706B02" w:rsidRPr="00EE4525">
              <w:rPr>
                <w:rFonts w:ascii="Liberation Serif" w:hAnsi="Liberation Serif"/>
                <w:sz w:val="15"/>
                <w:szCs w:val="15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2.36.  Благоустройство дворовых территорий МКД №91 по ул. Дзержинского, МКД №5 по ул. </w:t>
            </w:r>
            <w:proofErr w:type="gramStart"/>
            <w:r w:rsidRPr="002935C5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8 549,569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8 549,569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6041E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6 429,</w:t>
            </w:r>
            <w:r>
              <w:rPr>
                <w:rFonts w:ascii="Liberation Serif" w:hAnsi="Liberation Serif"/>
                <w:sz w:val="16"/>
                <w:szCs w:val="16"/>
              </w:rPr>
              <w:t>276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6 429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276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6041E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410,</w:t>
            </w:r>
            <w:r>
              <w:rPr>
                <w:rFonts w:ascii="Liberation Serif" w:hAnsi="Liberation Serif"/>
                <w:sz w:val="16"/>
                <w:szCs w:val="16"/>
              </w:rPr>
              <w:t>379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6041E1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410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379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6041E1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1 710,</w:t>
            </w:r>
            <w:r>
              <w:rPr>
                <w:rFonts w:ascii="Liberation Serif" w:hAnsi="Liberation Serif"/>
                <w:sz w:val="16"/>
                <w:szCs w:val="16"/>
              </w:rPr>
              <w:t>914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6041E1">
            <w:pPr>
              <w:jc w:val="center"/>
              <w:rPr>
                <w:rFonts w:ascii="Liberation Serif" w:hAnsi="Liberation Serif"/>
                <w:sz w:val="15"/>
                <w:szCs w:val="15"/>
                <w:lang w:val="en-US"/>
              </w:rPr>
            </w:pP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1 709</w:t>
            </w:r>
            <w:r w:rsidRPr="00EE4525">
              <w:rPr>
                <w:rFonts w:ascii="Liberation Serif" w:hAnsi="Liberation Serif"/>
                <w:sz w:val="15"/>
                <w:szCs w:val="15"/>
              </w:rPr>
              <w:t>,</w:t>
            </w:r>
            <w:r w:rsidRPr="00EE4525">
              <w:rPr>
                <w:rFonts w:ascii="Liberation Serif" w:hAnsi="Liberation Serif"/>
                <w:sz w:val="15"/>
                <w:szCs w:val="15"/>
                <w:lang w:val="en-US"/>
              </w:rPr>
              <w:t>914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2.37.  Благоустройство дворовых территорий МКД №28 по ул. 4-ой Пятилетки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2.38.  Благоустройство дворовых территорий МКД №28, 30 по ул. Суворова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15 475,115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15 475,115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11 637,286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6041E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11 637,286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742,806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742,806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3 095,023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EE452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3 095,023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 xml:space="preserve">2.39. Благоустройство дворовых территорий МКД №153 по ул. </w:t>
            </w:r>
            <w:r w:rsidRPr="002935C5">
              <w:rPr>
                <w:rFonts w:ascii="Liberation Serif" w:hAnsi="Liberation Serif"/>
              </w:rPr>
              <w:lastRenderedPageBreak/>
              <w:t>Лермонтова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2.40.  Благоустройство дворовых территорий МКД №35 по ул. Суворова, МКД №78 по ул. Механизаторов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14 089,824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14 089,824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10 595,500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10 595,500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676,359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676,359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2 817,965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2 817,965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2.41.  Благоустройство дворовых территорий МКД №36, 38, 40, 42, 44 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706B02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35 491,155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35 491,156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06B02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6B02" w:rsidRPr="002935C5" w:rsidRDefault="00706B0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B02" w:rsidRPr="002935C5" w:rsidRDefault="00706B0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B02" w:rsidRPr="00D22BCF" w:rsidRDefault="00706B02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26 689,300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26 689,300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06B02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6B02" w:rsidRPr="002935C5" w:rsidRDefault="00706B0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B02" w:rsidRPr="002935C5" w:rsidRDefault="00706B0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B02" w:rsidRPr="00D22BCF" w:rsidRDefault="00706B02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1 703,624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EE4525" w:rsidRDefault="00706B02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1 703,62</w:t>
            </w:r>
            <w:r w:rsidR="00D22BCF" w:rsidRPr="00EE4525">
              <w:rPr>
                <w:rFonts w:ascii="Liberation Serif" w:hAnsi="Liberation Serif"/>
                <w:sz w:val="15"/>
                <w:szCs w:val="15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06B02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06B02" w:rsidRPr="002935C5" w:rsidRDefault="00706B0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B02" w:rsidRPr="00D22BCF" w:rsidRDefault="00706B02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7 098,231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EE452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7 098,231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2.42. Благоустройст</w:t>
            </w:r>
            <w:r w:rsidRPr="002935C5">
              <w:rPr>
                <w:rFonts w:ascii="Liberation Serif" w:hAnsi="Liberation Serif"/>
              </w:rPr>
              <w:lastRenderedPageBreak/>
              <w:t>во дворовых территорий МКД №86 по ул. Каменская, № 27 по ул. Кутузова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</w:t>
            </w:r>
            <w:r w:rsidRPr="002935C5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2.43. Благоустройство дворовых территорий МКД № 58,60,62 по ул. Каменская, № 41 по ул. Калинина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20 031,86</w:t>
            </w:r>
            <w:r w:rsidR="00D22BCF">
              <w:rPr>
                <w:rFonts w:ascii="Liberation Serif" w:hAnsi="Liberation Serif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EE4525" w:rsidRDefault="00706B02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20 031,86</w:t>
            </w:r>
            <w:r w:rsidR="00D22BCF" w:rsidRPr="00EE4525">
              <w:rPr>
                <w:rFonts w:ascii="Liberation Serif" w:hAnsi="Liberation Serif"/>
                <w:sz w:val="15"/>
                <w:szCs w:val="15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06B02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6B02" w:rsidRPr="002935C5" w:rsidRDefault="00706B0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B02" w:rsidRPr="002935C5" w:rsidRDefault="00706B0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B02" w:rsidRPr="00D22BCF" w:rsidRDefault="00706B02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15 063,900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EE452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15 063,900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06B02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6B02" w:rsidRPr="002935C5" w:rsidRDefault="00706B0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06B02" w:rsidRPr="002935C5" w:rsidRDefault="00706B0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B02" w:rsidRPr="00D22BCF" w:rsidRDefault="00706B02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961,594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EE452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961,594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706B02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06B02" w:rsidRPr="002935C5" w:rsidRDefault="00706B02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6B02" w:rsidRPr="00D22BCF" w:rsidRDefault="00706B02" w:rsidP="00F8728A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D22BCF">
              <w:rPr>
                <w:rFonts w:ascii="Liberation Serif" w:hAnsi="Liberation Serif"/>
                <w:sz w:val="16"/>
                <w:szCs w:val="16"/>
              </w:rPr>
              <w:t>4 006,37</w:t>
            </w:r>
            <w:r w:rsidR="00D22BCF" w:rsidRPr="00D22BCF">
              <w:rPr>
                <w:rFonts w:ascii="Liberation Serif" w:hAnsi="Liberation Serif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EE4525" w:rsidRDefault="00706B02" w:rsidP="00D22BCF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EE4525">
              <w:rPr>
                <w:rFonts w:ascii="Liberation Serif" w:hAnsi="Liberation Serif"/>
                <w:sz w:val="15"/>
                <w:szCs w:val="15"/>
              </w:rPr>
              <w:t>4 006,37</w:t>
            </w:r>
            <w:r w:rsidR="00D22BCF" w:rsidRPr="00EE4525">
              <w:rPr>
                <w:rFonts w:ascii="Liberation Serif" w:hAnsi="Liberation Serif"/>
                <w:sz w:val="15"/>
                <w:szCs w:val="15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06B02" w:rsidRPr="002935C5" w:rsidRDefault="00706B02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CD126C">
            <w:pPr>
              <w:rPr>
                <w:rFonts w:ascii="Liberation Serif" w:hAnsi="Liberation Serif"/>
                <w:highlight w:val="yellow"/>
              </w:rPr>
            </w:pPr>
            <w:r w:rsidRPr="002935C5">
              <w:rPr>
                <w:rFonts w:ascii="Liberation Serif" w:hAnsi="Liberation Serif"/>
              </w:rPr>
              <w:t>2.44. Благоустройство дворовых территорий МКД № 39 по ул. Бульвар Комсомольский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BA6DA5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Всего:</w:t>
            </w:r>
          </w:p>
          <w:p w:rsidR="00D60B19" w:rsidRPr="002935C5" w:rsidRDefault="00D60B1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BA6DA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706B02" w:rsidP="00BA6DA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093</w:t>
            </w:r>
            <w:r w:rsidRPr="002935C5">
              <w:rPr>
                <w:rFonts w:ascii="Liberation Serif" w:hAnsi="Liberation Serif"/>
                <w:lang w:val="en-US"/>
              </w:rPr>
              <w:t>F</w:t>
            </w:r>
            <w:r w:rsidRPr="002935C5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810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  <w:tr w:rsidR="00D60B19" w:rsidRPr="002935C5" w:rsidTr="00517390">
        <w:trPr>
          <w:trHeight w:val="419"/>
          <w:jc w:val="center"/>
        </w:trPr>
        <w:tc>
          <w:tcPr>
            <w:tcW w:w="15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B19" w:rsidRPr="002935C5" w:rsidRDefault="00D60B19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902EC5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0B19" w:rsidRPr="002935C5" w:rsidRDefault="00D60B19" w:rsidP="005561C1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2935C5">
              <w:rPr>
                <w:rFonts w:ascii="Liberation Serif" w:hAnsi="Liberation Serif"/>
                <w:sz w:val="15"/>
                <w:szCs w:val="15"/>
              </w:rPr>
              <w:t>0,000</w:t>
            </w:r>
          </w:p>
        </w:tc>
      </w:tr>
    </w:tbl>
    <w:p w:rsidR="0099681D" w:rsidRPr="002935C5" w:rsidRDefault="0099681D" w:rsidP="007E5078">
      <w:pPr>
        <w:rPr>
          <w:rFonts w:ascii="Liberation Serif" w:hAnsi="Liberation Serif"/>
          <w:sz w:val="28"/>
          <w:szCs w:val="28"/>
        </w:rPr>
      </w:pPr>
    </w:p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D126C" w:rsidRPr="002935C5" w:rsidRDefault="00CD126C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right"/>
        <w:rPr>
          <w:rFonts w:ascii="Liberation Serif" w:hAnsi="Liberation Serif"/>
          <w:sz w:val="28"/>
          <w:szCs w:val="28"/>
        </w:rPr>
      </w:pPr>
    </w:p>
    <w:p w:rsidR="00046A13" w:rsidRPr="002935C5" w:rsidRDefault="00046A13" w:rsidP="00D02213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              Приложение №</w:t>
      </w:r>
      <w:r w:rsidR="00D7755C">
        <w:rPr>
          <w:rFonts w:ascii="Liberation Serif" w:hAnsi="Liberation Serif"/>
          <w:sz w:val="24"/>
          <w:szCs w:val="24"/>
        </w:rPr>
        <w:t>2</w:t>
      </w:r>
      <w:r w:rsidRPr="002935C5">
        <w:rPr>
          <w:rFonts w:ascii="Liberation Serif" w:hAnsi="Liberation Serif"/>
          <w:sz w:val="24"/>
          <w:szCs w:val="24"/>
        </w:rPr>
        <w:t xml:space="preserve"> к постановлению</w:t>
      </w:r>
    </w:p>
    <w:p w:rsidR="00046A13" w:rsidRPr="002935C5" w:rsidRDefault="00046A13" w:rsidP="00D02213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Администрации Каменск-Уральского городского округа</w:t>
      </w:r>
    </w:p>
    <w:p w:rsidR="00046A13" w:rsidRPr="002935C5" w:rsidRDefault="006246AA" w:rsidP="00D02213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="00046A13" w:rsidRPr="002935C5">
        <w:rPr>
          <w:rFonts w:ascii="Liberation Serif" w:hAnsi="Liberation Serif"/>
          <w:sz w:val="24"/>
          <w:szCs w:val="24"/>
        </w:rPr>
        <w:t xml:space="preserve">от </w:t>
      </w:r>
      <w:r w:rsidR="00D02213">
        <w:rPr>
          <w:rFonts w:ascii="Liberation Serif" w:hAnsi="Liberation Serif"/>
          <w:sz w:val="24"/>
          <w:szCs w:val="24"/>
        </w:rPr>
        <w:t xml:space="preserve">10.01.2023 </w:t>
      </w:r>
      <w:r w:rsidR="00046A13" w:rsidRPr="002935C5">
        <w:rPr>
          <w:rFonts w:ascii="Liberation Serif" w:hAnsi="Liberation Serif"/>
          <w:sz w:val="24"/>
          <w:szCs w:val="24"/>
        </w:rPr>
        <w:t>№</w:t>
      </w:r>
      <w:r w:rsidR="00D02213">
        <w:rPr>
          <w:rFonts w:ascii="Liberation Serif" w:hAnsi="Liberation Serif"/>
          <w:sz w:val="24"/>
          <w:szCs w:val="24"/>
        </w:rPr>
        <w:t xml:space="preserve"> 7</w:t>
      </w:r>
    </w:p>
    <w:p w:rsidR="006246AA" w:rsidRPr="002935C5" w:rsidRDefault="006246AA" w:rsidP="00D02213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046A13" w:rsidRPr="002935C5" w:rsidRDefault="006246AA" w:rsidP="00046A13">
      <w:pPr>
        <w:ind w:left="3969" w:firstLine="284"/>
        <w:jc w:val="center"/>
        <w:rPr>
          <w:rFonts w:ascii="Liberation Serif" w:hAnsi="Liberation Serif"/>
          <w:sz w:val="24"/>
          <w:szCs w:val="24"/>
        </w:rPr>
      </w:pP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Pr="002935C5">
        <w:rPr>
          <w:rFonts w:ascii="Liberation Serif" w:hAnsi="Liberation Serif"/>
          <w:sz w:val="24"/>
          <w:szCs w:val="24"/>
        </w:rPr>
        <w:tab/>
      </w:r>
      <w:r w:rsidR="00D02213">
        <w:rPr>
          <w:rFonts w:ascii="Liberation Serif" w:hAnsi="Liberation Serif"/>
          <w:sz w:val="24"/>
          <w:szCs w:val="24"/>
        </w:rPr>
        <w:t xml:space="preserve">                                        </w:t>
      </w:r>
      <w:r w:rsidR="00046A13" w:rsidRPr="002935C5">
        <w:rPr>
          <w:rFonts w:ascii="Liberation Serif" w:hAnsi="Liberation Serif"/>
          <w:sz w:val="24"/>
          <w:szCs w:val="24"/>
        </w:rPr>
        <w:t>Приложение № 4 к Муниципальной программе</w:t>
      </w:r>
    </w:p>
    <w:p w:rsidR="00C87D5D" w:rsidRPr="002935C5" w:rsidRDefault="00C87D5D" w:rsidP="00C87D5D">
      <w:pPr>
        <w:jc w:val="center"/>
        <w:rPr>
          <w:rFonts w:ascii="Liberation Serif" w:hAnsi="Liberation Serif"/>
          <w:sz w:val="28"/>
          <w:szCs w:val="28"/>
        </w:rPr>
      </w:pPr>
    </w:p>
    <w:p w:rsidR="00C87D5D" w:rsidRPr="002935C5" w:rsidRDefault="00C87D5D" w:rsidP="00C87D5D">
      <w:pPr>
        <w:jc w:val="center"/>
        <w:rPr>
          <w:rFonts w:ascii="Liberation Serif" w:hAnsi="Liberation Serif"/>
          <w:sz w:val="28"/>
          <w:szCs w:val="28"/>
        </w:rPr>
      </w:pPr>
      <w:r w:rsidRPr="002450CF">
        <w:rPr>
          <w:rFonts w:ascii="Liberation Serif" w:hAnsi="Liberation Serif"/>
          <w:sz w:val="28"/>
          <w:szCs w:val="28"/>
        </w:rPr>
        <w:t>План реализации муниципальной программы«Формирование современнойгородской среды на территории Каменск-Уральского городского округа на 2017-2027 годы»</w:t>
      </w:r>
    </w:p>
    <w:p w:rsidR="00C87D5D" w:rsidRPr="002935C5" w:rsidRDefault="00C87D5D" w:rsidP="00C87D5D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630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2268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2"/>
      </w:tblGrid>
      <w:tr w:rsidR="002450CF" w:rsidRPr="002935C5" w:rsidTr="002450CF">
        <w:tc>
          <w:tcPr>
            <w:tcW w:w="1702" w:type="dxa"/>
            <w:vMerge w:val="restart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Наименование контрольного события Муниципальной программы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Статус</w:t>
            </w:r>
          </w:p>
        </w:tc>
        <w:tc>
          <w:tcPr>
            <w:tcW w:w="2268" w:type="dxa"/>
            <w:vMerge w:val="restart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Ответственный исполнитель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Срок наступления контрольного события (дата)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Срок наступления контрольного события (дата)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Срок наступления контрольного события (дата) 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2450CF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2450C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2450CF" w:rsidRPr="002935C5" w:rsidRDefault="002450CF" w:rsidP="002450CF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2450C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992" w:type="dxa"/>
          </w:tcPr>
          <w:p w:rsidR="002450CF" w:rsidRPr="002935C5" w:rsidRDefault="002450CF" w:rsidP="002450CF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color w:val="auto"/>
                <w:sz w:val="22"/>
                <w:szCs w:val="22"/>
              </w:rPr>
              <w:t>Срок наступления контрольного события (дата)</w:t>
            </w:r>
          </w:p>
          <w:p w:rsidR="002450CF" w:rsidRPr="002935C5" w:rsidRDefault="002450CF" w:rsidP="002450C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450CF" w:rsidRPr="002935C5" w:rsidTr="002450CF">
        <w:tc>
          <w:tcPr>
            <w:tcW w:w="1702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pStyle w:val="Default"/>
              <w:jc w:val="center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2935C5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2017 год 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2018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2019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2020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2021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2022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2023 год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2024год</w:t>
            </w:r>
          </w:p>
        </w:tc>
        <w:tc>
          <w:tcPr>
            <w:tcW w:w="1134" w:type="dxa"/>
          </w:tcPr>
          <w:p w:rsidR="002450CF" w:rsidRPr="002935C5" w:rsidRDefault="002450CF" w:rsidP="002450C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5</w:t>
            </w:r>
            <w:r w:rsidRPr="002935C5">
              <w:rPr>
                <w:rFonts w:ascii="Liberation Serif" w:hAnsi="Liberation Serif"/>
              </w:rPr>
              <w:t>год</w:t>
            </w:r>
          </w:p>
        </w:tc>
        <w:tc>
          <w:tcPr>
            <w:tcW w:w="1134" w:type="dxa"/>
          </w:tcPr>
          <w:p w:rsidR="002450CF" w:rsidRPr="002935C5" w:rsidRDefault="002450CF" w:rsidP="002450CF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</w:t>
            </w:r>
            <w:r w:rsidRPr="002935C5">
              <w:rPr>
                <w:rFonts w:ascii="Liberation Serif" w:hAnsi="Liberation Serif"/>
              </w:rPr>
              <w:t>год</w:t>
            </w:r>
          </w:p>
        </w:tc>
        <w:tc>
          <w:tcPr>
            <w:tcW w:w="992" w:type="dxa"/>
          </w:tcPr>
          <w:p w:rsidR="002450CF" w:rsidRPr="002935C5" w:rsidRDefault="002450CF" w:rsidP="002450CF">
            <w:pPr>
              <w:jc w:val="center"/>
              <w:rPr>
                <w:rFonts w:ascii="Liberation Serif" w:hAnsi="Liberation Serif"/>
              </w:rPr>
            </w:pPr>
            <w:r w:rsidRPr="002935C5"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</w:rPr>
              <w:t>7</w:t>
            </w:r>
            <w:r w:rsidRPr="002935C5">
              <w:rPr>
                <w:rFonts w:ascii="Liberation Serif" w:hAnsi="Liberation Serif"/>
              </w:rPr>
              <w:t>год</w:t>
            </w: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Разработка и общественное обсуждение Муниципальной программы</w:t>
            </w:r>
          </w:p>
        </w:tc>
        <w:tc>
          <w:tcPr>
            <w:tcW w:w="2268" w:type="dxa"/>
            <w:vMerge w:val="restart"/>
          </w:tcPr>
          <w:p w:rsidR="002450CF" w:rsidRPr="002935C5" w:rsidRDefault="002450CF" w:rsidP="00902EC5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</w:rPr>
              <w:t>Орган местного самоуправления «Комитет по архитектуре и градостроительству Каменск-Уральского городского округа»,</w:t>
            </w:r>
          </w:p>
          <w:p w:rsidR="002450CF" w:rsidRPr="002935C5" w:rsidRDefault="002450CF" w:rsidP="00902EC5">
            <w:pPr>
              <w:rPr>
                <w:rFonts w:ascii="Liberation Serif" w:hAnsi="Liberation Serif"/>
                <w:sz w:val="16"/>
                <w:szCs w:val="16"/>
              </w:rPr>
            </w:pPr>
            <w:r w:rsidRPr="002935C5">
              <w:rPr>
                <w:rFonts w:ascii="Liberation Serif" w:hAnsi="Liberation Serif"/>
                <w:sz w:val="16"/>
                <w:szCs w:val="16"/>
                <w:lang w:eastAsia="en-US"/>
              </w:rPr>
              <w:t>МКУ «Управление капитального строительства»,</w:t>
            </w:r>
            <w:r w:rsidRPr="002935C5">
              <w:rPr>
                <w:rFonts w:ascii="Liberation Serif" w:hAnsi="Liberation Serif"/>
                <w:sz w:val="16"/>
                <w:szCs w:val="16"/>
              </w:rPr>
              <w:t xml:space="preserve"> Отраслевой орган Администрации Каменск-Уральского городского округа по жилищному хозяйству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31.03.2017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F474B5" w:rsidRDefault="00F474B5" w:rsidP="00902EC5">
            <w:pPr>
              <w:jc w:val="center"/>
              <w:rPr>
                <w:rFonts w:ascii="Liberation Serif" w:hAnsi="Liberation Serif"/>
              </w:rPr>
            </w:pPr>
            <w:r w:rsidRPr="00F474B5">
              <w:rPr>
                <w:rFonts w:ascii="Liberation Serif" w:hAnsi="Liberation Serif"/>
              </w:rPr>
              <w:t>10.08.2022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 xml:space="preserve">Утверждение Муниципальной программы </w:t>
            </w: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25.05.2017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F474B5" w:rsidRDefault="00F474B5" w:rsidP="00902EC5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F474B5">
              <w:rPr>
                <w:rFonts w:ascii="Liberation Serif" w:hAnsi="Liberation Serif"/>
              </w:rPr>
              <w:t>14.07.2022</w:t>
            </w: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 xml:space="preserve">Утверждение </w:t>
            </w:r>
            <w:proofErr w:type="gramStart"/>
            <w:r w:rsidRPr="002935C5">
              <w:rPr>
                <w:rFonts w:ascii="Liberation Serif" w:hAnsi="Liberation Serif"/>
                <w:sz w:val="22"/>
                <w:szCs w:val="22"/>
              </w:rPr>
              <w:t>дизайн-проектов</w:t>
            </w:r>
            <w:proofErr w:type="gramEnd"/>
            <w:r w:rsidRPr="002935C5">
              <w:rPr>
                <w:rFonts w:ascii="Liberation Serif" w:hAnsi="Liberation Serif"/>
                <w:sz w:val="22"/>
                <w:szCs w:val="22"/>
              </w:rPr>
              <w:t xml:space="preserve"> благоустройства территорий </w:t>
            </w: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01.08.2017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01.03.2018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01.03.2019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01.03.2020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01.03.2021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01.03.2022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</w:tr>
      <w:tr w:rsidR="002450CF" w:rsidRPr="002935C5" w:rsidTr="002450CF">
        <w:tc>
          <w:tcPr>
            <w:tcW w:w="1702" w:type="dxa"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Завершение</w:t>
            </w:r>
          </w:p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935C5">
              <w:rPr>
                <w:rFonts w:ascii="Liberation Serif" w:hAnsi="Liberation Serif"/>
                <w:sz w:val="22"/>
                <w:szCs w:val="22"/>
              </w:rPr>
              <w:t>работ по благоустройству территорий</w:t>
            </w:r>
          </w:p>
        </w:tc>
        <w:tc>
          <w:tcPr>
            <w:tcW w:w="2268" w:type="dxa"/>
            <w:vMerge/>
          </w:tcPr>
          <w:p w:rsidR="002450CF" w:rsidRPr="002935C5" w:rsidRDefault="002450CF" w:rsidP="0090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01.11.2017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01.11.2018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01.11.2019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01.11.2020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30.09.2021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  <w:r w:rsidRPr="002450CF">
              <w:rPr>
                <w:rFonts w:ascii="Liberation Serif" w:hAnsi="Liberation Serif"/>
              </w:rPr>
              <w:t>30.09.2022</w:t>
            </w: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</w:tcPr>
          <w:p w:rsidR="002450CF" w:rsidRPr="002450CF" w:rsidRDefault="002450CF" w:rsidP="00902EC5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2935C5" w:rsidRDefault="0099681D" w:rsidP="0099681D">
      <w:pPr>
        <w:rPr>
          <w:rFonts w:ascii="Liberation Serif" w:hAnsi="Liberation Serif"/>
          <w:sz w:val="28"/>
          <w:szCs w:val="28"/>
        </w:rPr>
      </w:pPr>
    </w:p>
    <w:p w:rsidR="00F9707E" w:rsidRDefault="00F9707E" w:rsidP="0099681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br w:type="page"/>
      </w:r>
    </w:p>
    <w:p w:rsidR="00987AAE" w:rsidRDefault="00987AAE" w:rsidP="0099681D">
      <w:pPr>
        <w:rPr>
          <w:rFonts w:ascii="Liberation Serif" w:hAnsi="Liberation Serif"/>
          <w:sz w:val="28"/>
          <w:szCs w:val="28"/>
        </w:rPr>
        <w:sectPr w:rsidR="00987AAE" w:rsidSect="00F9707E">
          <w:headerReference w:type="default" r:id="rId11"/>
          <w:pgSz w:w="16838" w:h="11906" w:orient="landscape" w:code="9"/>
          <w:pgMar w:top="567" w:right="284" w:bottom="567" w:left="567" w:header="709" w:footer="709" w:gutter="0"/>
          <w:pgNumType w:start="6"/>
          <w:cols w:space="708"/>
          <w:titlePg/>
          <w:docGrid w:linePitch="360"/>
        </w:sectPr>
      </w:pPr>
    </w:p>
    <w:p w:rsidR="00987AAE" w:rsidRPr="002935C5" w:rsidRDefault="00987AAE" w:rsidP="00987AAE">
      <w:pPr>
        <w:tabs>
          <w:tab w:val="left" w:pos="6663"/>
        </w:tabs>
        <w:ind w:left="3969" w:firstLine="284"/>
        <w:jc w:val="right"/>
        <w:rPr>
          <w:rFonts w:ascii="Liberation Serif" w:hAnsi="Liberation Serif"/>
          <w:spacing w:val="1"/>
          <w:sz w:val="28"/>
          <w:szCs w:val="28"/>
        </w:rPr>
      </w:pPr>
    </w:p>
    <w:p w:rsidR="007E5078" w:rsidRPr="002935C5" w:rsidRDefault="007E5078" w:rsidP="006246AA">
      <w:pPr>
        <w:ind w:firstLine="360"/>
        <w:jc w:val="both"/>
        <w:rPr>
          <w:rFonts w:ascii="Liberation Serif" w:hAnsi="Liberation Serif"/>
          <w:spacing w:val="1"/>
          <w:sz w:val="28"/>
          <w:szCs w:val="28"/>
        </w:rPr>
        <w:sectPr w:rsidR="007E5078" w:rsidRPr="002935C5" w:rsidSect="00AD27EF">
          <w:pgSz w:w="11906" w:h="16838" w:code="9"/>
          <w:pgMar w:top="567" w:right="567" w:bottom="284" w:left="567" w:header="709" w:footer="709" w:gutter="0"/>
          <w:cols w:space="708"/>
          <w:titlePg/>
          <w:docGrid w:linePitch="360"/>
        </w:sectPr>
      </w:pPr>
    </w:p>
    <w:p w:rsidR="00F57CC6" w:rsidRPr="002935C5" w:rsidRDefault="00F57CC6" w:rsidP="00480CE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57CC6" w:rsidRPr="002935C5" w:rsidSect="007E5078">
      <w:pgSz w:w="16838" w:h="11906" w:orient="landscape" w:code="9"/>
      <w:pgMar w:top="567" w:right="284" w:bottom="567" w:left="851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A65" w:rsidRDefault="00D17A65" w:rsidP="009D36A1">
      <w:r>
        <w:separator/>
      </w:r>
    </w:p>
  </w:endnote>
  <w:endnote w:type="continuationSeparator" w:id="1">
    <w:p w:rsidR="00D17A65" w:rsidRDefault="00D17A65" w:rsidP="009D3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A65" w:rsidRDefault="00D17A65" w:rsidP="009D36A1">
      <w:r>
        <w:separator/>
      </w:r>
    </w:p>
  </w:footnote>
  <w:footnote w:type="continuationSeparator" w:id="1">
    <w:p w:rsidR="00D17A65" w:rsidRDefault="00D17A65" w:rsidP="009D3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50345516"/>
      <w:docPartObj>
        <w:docPartGallery w:val="Page Numbers (Top of Page)"/>
        <w:docPartUnique/>
      </w:docPartObj>
    </w:sdtPr>
    <w:sdtContent>
      <w:p w:rsidR="00F276C5" w:rsidRDefault="00FF5275">
        <w:pPr>
          <w:pStyle w:val="a8"/>
          <w:jc w:val="center"/>
        </w:pPr>
        <w:r>
          <w:fldChar w:fldCharType="begin"/>
        </w:r>
        <w:r w:rsidR="00F276C5">
          <w:instrText>PAGE   \* MERGEFORMAT</w:instrText>
        </w:r>
        <w:r>
          <w:fldChar w:fldCharType="separate"/>
        </w:r>
        <w:r w:rsidR="00B703A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276C5" w:rsidRDefault="00F276C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6C5" w:rsidRDefault="00F276C5">
    <w:pPr>
      <w:pStyle w:val="a8"/>
      <w:jc w:val="center"/>
    </w:pPr>
    <w:r>
      <w:t>6</w:t>
    </w:r>
  </w:p>
  <w:p w:rsidR="00F276C5" w:rsidRPr="001C2A22" w:rsidRDefault="00F276C5">
    <w:pPr>
      <w:pStyle w:val="a8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57726861"/>
      <w:docPartObj>
        <w:docPartGallery w:val="Page Numbers (Top of Page)"/>
        <w:docPartUnique/>
      </w:docPartObj>
    </w:sdtPr>
    <w:sdtContent>
      <w:p w:rsidR="00F276C5" w:rsidRDefault="00FF5275">
        <w:pPr>
          <w:pStyle w:val="a8"/>
          <w:jc w:val="center"/>
        </w:pPr>
        <w:r>
          <w:fldChar w:fldCharType="begin"/>
        </w:r>
        <w:r w:rsidR="00F276C5">
          <w:instrText>PAGE   \* MERGEFORMAT</w:instrText>
        </w:r>
        <w:r>
          <w:fldChar w:fldCharType="separate"/>
        </w:r>
        <w:r w:rsidR="00B703A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276C5" w:rsidRDefault="00F276C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0"/>
  </w:num>
  <w:num w:numId="5">
    <w:abstractNumId w:val="13"/>
  </w:num>
  <w:num w:numId="6">
    <w:abstractNumId w:val="14"/>
  </w:num>
  <w:num w:numId="7">
    <w:abstractNumId w:val="9"/>
  </w:num>
  <w:num w:numId="8">
    <w:abstractNumId w:val="7"/>
  </w:num>
  <w:num w:numId="9">
    <w:abstractNumId w:val="16"/>
  </w:num>
  <w:num w:numId="10">
    <w:abstractNumId w:val="5"/>
  </w:num>
  <w:num w:numId="11">
    <w:abstractNumId w:val="15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8"/>
  </w:num>
  <w:num w:numId="21">
    <w:abstractNumId w:val="12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9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375C1F"/>
    <w:rsid w:val="00002F1C"/>
    <w:rsid w:val="00010608"/>
    <w:rsid w:val="0002319E"/>
    <w:rsid w:val="00025B05"/>
    <w:rsid w:val="00037433"/>
    <w:rsid w:val="00046A13"/>
    <w:rsid w:val="00050B5B"/>
    <w:rsid w:val="000713A7"/>
    <w:rsid w:val="00076499"/>
    <w:rsid w:val="00090D89"/>
    <w:rsid w:val="000B7970"/>
    <w:rsid w:val="000D060F"/>
    <w:rsid w:val="000D7C95"/>
    <w:rsid w:val="000E03F2"/>
    <w:rsid w:val="000E2A1E"/>
    <w:rsid w:val="000E2C53"/>
    <w:rsid w:val="0010226D"/>
    <w:rsid w:val="00133698"/>
    <w:rsid w:val="00141BED"/>
    <w:rsid w:val="00141C3F"/>
    <w:rsid w:val="001448AC"/>
    <w:rsid w:val="00146D77"/>
    <w:rsid w:val="00166DC4"/>
    <w:rsid w:val="0019705B"/>
    <w:rsid w:val="001B3D9D"/>
    <w:rsid w:val="001B3DFA"/>
    <w:rsid w:val="001C2A22"/>
    <w:rsid w:val="001C48B1"/>
    <w:rsid w:val="001D061D"/>
    <w:rsid w:val="001E27C3"/>
    <w:rsid w:val="001E39EB"/>
    <w:rsid w:val="001E4E90"/>
    <w:rsid w:val="00203647"/>
    <w:rsid w:val="00211A4C"/>
    <w:rsid w:val="00214C55"/>
    <w:rsid w:val="00220169"/>
    <w:rsid w:val="0023226A"/>
    <w:rsid w:val="00240A22"/>
    <w:rsid w:val="00244155"/>
    <w:rsid w:val="002450CF"/>
    <w:rsid w:val="00252217"/>
    <w:rsid w:val="00253A0E"/>
    <w:rsid w:val="00260005"/>
    <w:rsid w:val="00262053"/>
    <w:rsid w:val="00262FEE"/>
    <w:rsid w:val="0027097D"/>
    <w:rsid w:val="002935C5"/>
    <w:rsid w:val="002A55FE"/>
    <w:rsid w:val="002B07A7"/>
    <w:rsid w:val="002B5A89"/>
    <w:rsid w:val="002C2841"/>
    <w:rsid w:val="002C69C1"/>
    <w:rsid w:val="002C70BB"/>
    <w:rsid w:val="002D1EC6"/>
    <w:rsid w:val="002D3CA5"/>
    <w:rsid w:val="002D479A"/>
    <w:rsid w:val="002E6DF5"/>
    <w:rsid w:val="002F1B4B"/>
    <w:rsid w:val="00301773"/>
    <w:rsid w:val="00304EF0"/>
    <w:rsid w:val="00311136"/>
    <w:rsid w:val="00315D15"/>
    <w:rsid w:val="003209BA"/>
    <w:rsid w:val="00326C1E"/>
    <w:rsid w:val="00326C9F"/>
    <w:rsid w:val="00347D30"/>
    <w:rsid w:val="0035148F"/>
    <w:rsid w:val="00352B7E"/>
    <w:rsid w:val="00356D9B"/>
    <w:rsid w:val="003659A1"/>
    <w:rsid w:val="00367EEF"/>
    <w:rsid w:val="003713CC"/>
    <w:rsid w:val="00373026"/>
    <w:rsid w:val="003748A0"/>
    <w:rsid w:val="00374C89"/>
    <w:rsid w:val="00375C1F"/>
    <w:rsid w:val="0038200A"/>
    <w:rsid w:val="003857CE"/>
    <w:rsid w:val="003A255C"/>
    <w:rsid w:val="003B787F"/>
    <w:rsid w:val="003C0906"/>
    <w:rsid w:val="003C208E"/>
    <w:rsid w:val="003C3513"/>
    <w:rsid w:val="003C3679"/>
    <w:rsid w:val="003D355C"/>
    <w:rsid w:val="003E5725"/>
    <w:rsid w:val="003F00E7"/>
    <w:rsid w:val="003F6459"/>
    <w:rsid w:val="004039B2"/>
    <w:rsid w:val="00412A62"/>
    <w:rsid w:val="004152B5"/>
    <w:rsid w:val="00430480"/>
    <w:rsid w:val="00431796"/>
    <w:rsid w:val="00434DBF"/>
    <w:rsid w:val="00435E35"/>
    <w:rsid w:val="0044463B"/>
    <w:rsid w:val="00454376"/>
    <w:rsid w:val="004548C1"/>
    <w:rsid w:val="00472BBB"/>
    <w:rsid w:val="0048096D"/>
    <w:rsid w:val="00480CE8"/>
    <w:rsid w:val="00481E35"/>
    <w:rsid w:val="0049120C"/>
    <w:rsid w:val="00491901"/>
    <w:rsid w:val="004A474A"/>
    <w:rsid w:val="004A5092"/>
    <w:rsid w:val="004A50D0"/>
    <w:rsid w:val="004A5CA8"/>
    <w:rsid w:val="004C3D72"/>
    <w:rsid w:val="004D4139"/>
    <w:rsid w:val="004D4BD9"/>
    <w:rsid w:val="004D770D"/>
    <w:rsid w:val="004D7ECE"/>
    <w:rsid w:val="004E47D5"/>
    <w:rsid w:val="004F1BF0"/>
    <w:rsid w:val="004F376F"/>
    <w:rsid w:val="004F3F14"/>
    <w:rsid w:val="004F4246"/>
    <w:rsid w:val="004F7387"/>
    <w:rsid w:val="00517390"/>
    <w:rsid w:val="00536788"/>
    <w:rsid w:val="0055214E"/>
    <w:rsid w:val="005561C1"/>
    <w:rsid w:val="0057513E"/>
    <w:rsid w:val="00580A01"/>
    <w:rsid w:val="00580CA0"/>
    <w:rsid w:val="005A0245"/>
    <w:rsid w:val="005A105C"/>
    <w:rsid w:val="005A745F"/>
    <w:rsid w:val="005C7915"/>
    <w:rsid w:val="005D69DD"/>
    <w:rsid w:val="005E1E4D"/>
    <w:rsid w:val="005E258A"/>
    <w:rsid w:val="005E2ACB"/>
    <w:rsid w:val="006041E1"/>
    <w:rsid w:val="00605740"/>
    <w:rsid w:val="006111B9"/>
    <w:rsid w:val="0061294E"/>
    <w:rsid w:val="006175E8"/>
    <w:rsid w:val="00617A4B"/>
    <w:rsid w:val="00622979"/>
    <w:rsid w:val="006246AA"/>
    <w:rsid w:val="00630D73"/>
    <w:rsid w:val="00633858"/>
    <w:rsid w:val="0063497F"/>
    <w:rsid w:val="00634986"/>
    <w:rsid w:val="0064065B"/>
    <w:rsid w:val="00653A02"/>
    <w:rsid w:val="00664DEE"/>
    <w:rsid w:val="00684110"/>
    <w:rsid w:val="00687C1C"/>
    <w:rsid w:val="00694EC0"/>
    <w:rsid w:val="00695EE0"/>
    <w:rsid w:val="006A7F56"/>
    <w:rsid w:val="006C6C5E"/>
    <w:rsid w:val="006D4E49"/>
    <w:rsid w:val="006D6B1E"/>
    <w:rsid w:val="006E1CD7"/>
    <w:rsid w:val="006E2BE1"/>
    <w:rsid w:val="006E474D"/>
    <w:rsid w:val="006E543C"/>
    <w:rsid w:val="006F4648"/>
    <w:rsid w:val="00702165"/>
    <w:rsid w:val="00706B02"/>
    <w:rsid w:val="0071574B"/>
    <w:rsid w:val="00720985"/>
    <w:rsid w:val="00734DDF"/>
    <w:rsid w:val="00734F4E"/>
    <w:rsid w:val="00741406"/>
    <w:rsid w:val="007420F5"/>
    <w:rsid w:val="00761552"/>
    <w:rsid w:val="007662FC"/>
    <w:rsid w:val="00771733"/>
    <w:rsid w:val="00774D0A"/>
    <w:rsid w:val="0077651E"/>
    <w:rsid w:val="00785045"/>
    <w:rsid w:val="00786D61"/>
    <w:rsid w:val="00790DD6"/>
    <w:rsid w:val="007E0083"/>
    <w:rsid w:val="007E5078"/>
    <w:rsid w:val="007F00DD"/>
    <w:rsid w:val="007F2DBF"/>
    <w:rsid w:val="007F6931"/>
    <w:rsid w:val="00817AA9"/>
    <w:rsid w:val="00833393"/>
    <w:rsid w:val="0083594B"/>
    <w:rsid w:val="00840662"/>
    <w:rsid w:val="00843FF3"/>
    <w:rsid w:val="008556E0"/>
    <w:rsid w:val="00862B52"/>
    <w:rsid w:val="008647C3"/>
    <w:rsid w:val="00871148"/>
    <w:rsid w:val="00874C1F"/>
    <w:rsid w:val="00880228"/>
    <w:rsid w:val="00896CBC"/>
    <w:rsid w:val="008979A5"/>
    <w:rsid w:val="008A222C"/>
    <w:rsid w:val="008B1591"/>
    <w:rsid w:val="008B6DC2"/>
    <w:rsid w:val="008B7B29"/>
    <w:rsid w:val="008C0E41"/>
    <w:rsid w:val="008F5D5D"/>
    <w:rsid w:val="00902EC5"/>
    <w:rsid w:val="009050EA"/>
    <w:rsid w:val="00916116"/>
    <w:rsid w:val="009213FB"/>
    <w:rsid w:val="00943182"/>
    <w:rsid w:val="00946355"/>
    <w:rsid w:val="009537FA"/>
    <w:rsid w:val="009560BE"/>
    <w:rsid w:val="00956960"/>
    <w:rsid w:val="00970076"/>
    <w:rsid w:val="00972D9F"/>
    <w:rsid w:val="00975A1C"/>
    <w:rsid w:val="0098418C"/>
    <w:rsid w:val="0098731A"/>
    <w:rsid w:val="00987AAE"/>
    <w:rsid w:val="0099681D"/>
    <w:rsid w:val="009D36A1"/>
    <w:rsid w:val="009D426F"/>
    <w:rsid w:val="009F5FA8"/>
    <w:rsid w:val="00A1076A"/>
    <w:rsid w:val="00A2296B"/>
    <w:rsid w:val="00A26589"/>
    <w:rsid w:val="00A44339"/>
    <w:rsid w:val="00A452A5"/>
    <w:rsid w:val="00A45769"/>
    <w:rsid w:val="00A71341"/>
    <w:rsid w:val="00A856C3"/>
    <w:rsid w:val="00A92B0F"/>
    <w:rsid w:val="00AB48CB"/>
    <w:rsid w:val="00AD27EF"/>
    <w:rsid w:val="00AE69F5"/>
    <w:rsid w:val="00AF1FCA"/>
    <w:rsid w:val="00AF2F1B"/>
    <w:rsid w:val="00AF6849"/>
    <w:rsid w:val="00B00AD8"/>
    <w:rsid w:val="00B17A23"/>
    <w:rsid w:val="00B22DFF"/>
    <w:rsid w:val="00B34CB3"/>
    <w:rsid w:val="00B37D6F"/>
    <w:rsid w:val="00B703AD"/>
    <w:rsid w:val="00B80FAA"/>
    <w:rsid w:val="00B91D93"/>
    <w:rsid w:val="00B95DBC"/>
    <w:rsid w:val="00B968DD"/>
    <w:rsid w:val="00B97101"/>
    <w:rsid w:val="00BA3296"/>
    <w:rsid w:val="00BA6DA5"/>
    <w:rsid w:val="00BA7870"/>
    <w:rsid w:val="00BC77AC"/>
    <w:rsid w:val="00BD3794"/>
    <w:rsid w:val="00BD4C4F"/>
    <w:rsid w:val="00BF46AD"/>
    <w:rsid w:val="00BF5E9E"/>
    <w:rsid w:val="00BF6E52"/>
    <w:rsid w:val="00BF721B"/>
    <w:rsid w:val="00C0292F"/>
    <w:rsid w:val="00C36296"/>
    <w:rsid w:val="00C40521"/>
    <w:rsid w:val="00C55198"/>
    <w:rsid w:val="00C62E87"/>
    <w:rsid w:val="00C74EE3"/>
    <w:rsid w:val="00C8290F"/>
    <w:rsid w:val="00C82F16"/>
    <w:rsid w:val="00C87D5D"/>
    <w:rsid w:val="00C90002"/>
    <w:rsid w:val="00C90160"/>
    <w:rsid w:val="00CA14D7"/>
    <w:rsid w:val="00CA5513"/>
    <w:rsid w:val="00CB759D"/>
    <w:rsid w:val="00CC18A7"/>
    <w:rsid w:val="00CC4FC0"/>
    <w:rsid w:val="00CC7009"/>
    <w:rsid w:val="00CD11A6"/>
    <w:rsid w:val="00CD126C"/>
    <w:rsid w:val="00CD1FC3"/>
    <w:rsid w:val="00CD59E3"/>
    <w:rsid w:val="00CF2180"/>
    <w:rsid w:val="00CF7251"/>
    <w:rsid w:val="00D02213"/>
    <w:rsid w:val="00D04ACA"/>
    <w:rsid w:val="00D04CF1"/>
    <w:rsid w:val="00D17A65"/>
    <w:rsid w:val="00D22BCF"/>
    <w:rsid w:val="00D46873"/>
    <w:rsid w:val="00D558EE"/>
    <w:rsid w:val="00D60B19"/>
    <w:rsid w:val="00D61D1D"/>
    <w:rsid w:val="00D67908"/>
    <w:rsid w:val="00D73F9E"/>
    <w:rsid w:val="00D7755C"/>
    <w:rsid w:val="00D807EF"/>
    <w:rsid w:val="00D820A3"/>
    <w:rsid w:val="00D921D5"/>
    <w:rsid w:val="00D94A96"/>
    <w:rsid w:val="00D97D64"/>
    <w:rsid w:val="00DA4DA0"/>
    <w:rsid w:val="00DB0739"/>
    <w:rsid w:val="00DD20C2"/>
    <w:rsid w:val="00DD3044"/>
    <w:rsid w:val="00DE1DF6"/>
    <w:rsid w:val="00DE3E27"/>
    <w:rsid w:val="00DE4BE7"/>
    <w:rsid w:val="00DF01C6"/>
    <w:rsid w:val="00E12132"/>
    <w:rsid w:val="00E3519D"/>
    <w:rsid w:val="00E37BA6"/>
    <w:rsid w:val="00E54D2D"/>
    <w:rsid w:val="00E7270E"/>
    <w:rsid w:val="00E86D5A"/>
    <w:rsid w:val="00E91C2A"/>
    <w:rsid w:val="00EA6D49"/>
    <w:rsid w:val="00EB2308"/>
    <w:rsid w:val="00EC1535"/>
    <w:rsid w:val="00ED4DA5"/>
    <w:rsid w:val="00EE4525"/>
    <w:rsid w:val="00EE4587"/>
    <w:rsid w:val="00EE5805"/>
    <w:rsid w:val="00EF239C"/>
    <w:rsid w:val="00EF571B"/>
    <w:rsid w:val="00F0058C"/>
    <w:rsid w:val="00F05D29"/>
    <w:rsid w:val="00F10166"/>
    <w:rsid w:val="00F129BF"/>
    <w:rsid w:val="00F21DF1"/>
    <w:rsid w:val="00F276C5"/>
    <w:rsid w:val="00F40B6E"/>
    <w:rsid w:val="00F474B5"/>
    <w:rsid w:val="00F57CC6"/>
    <w:rsid w:val="00F664A8"/>
    <w:rsid w:val="00F71C3F"/>
    <w:rsid w:val="00F7537B"/>
    <w:rsid w:val="00F80F53"/>
    <w:rsid w:val="00F8728A"/>
    <w:rsid w:val="00F9707E"/>
    <w:rsid w:val="00FA194B"/>
    <w:rsid w:val="00FA3C20"/>
    <w:rsid w:val="00FB6588"/>
    <w:rsid w:val="00FD131E"/>
    <w:rsid w:val="00FD5277"/>
    <w:rsid w:val="00FD6190"/>
    <w:rsid w:val="00FD7DEC"/>
    <w:rsid w:val="00FE0C99"/>
    <w:rsid w:val="00FE14CD"/>
    <w:rsid w:val="00FE224B"/>
    <w:rsid w:val="00FE7AC4"/>
    <w:rsid w:val="00FF5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078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E5078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paragraph" w:styleId="ac">
    <w:name w:val="List Paragraph"/>
    <w:basedOn w:val="a"/>
    <w:uiPriority w:val="34"/>
    <w:qFormat/>
    <w:rsid w:val="00F57CC6"/>
    <w:pPr>
      <w:ind w:left="720"/>
      <w:contextualSpacing/>
    </w:pPr>
  </w:style>
  <w:style w:type="paragraph" w:styleId="ad">
    <w:name w:val="Body Text"/>
    <w:basedOn w:val="a"/>
    <w:link w:val="ae"/>
    <w:uiPriority w:val="99"/>
    <w:rsid w:val="007E5078"/>
    <w:pPr>
      <w:jc w:val="both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7E5078"/>
    <w:rPr>
      <w:sz w:val="28"/>
      <w:szCs w:val="28"/>
    </w:r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7E507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E507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7E5078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7E507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7E5078"/>
  </w:style>
  <w:style w:type="character" w:styleId="af1">
    <w:name w:val="Hyperlink"/>
    <w:basedOn w:val="a0"/>
    <w:uiPriority w:val="99"/>
    <w:unhideWhenUsed/>
    <w:rsid w:val="007E5078"/>
    <w:rPr>
      <w:color w:val="0000FF"/>
      <w:u w:val="single"/>
    </w:rPr>
  </w:style>
  <w:style w:type="paragraph" w:customStyle="1" w:styleId="ConsPlusTitlePage">
    <w:name w:val="ConsPlusTitlePage"/>
    <w:uiPriority w:val="99"/>
    <w:rsid w:val="007E5078"/>
    <w:pPr>
      <w:widowControl w:val="0"/>
      <w:autoSpaceDE w:val="0"/>
      <w:autoSpaceDN w:val="0"/>
    </w:pPr>
    <w:rPr>
      <w:rFonts w:ascii="Tahoma" w:hAnsi="Tahoma" w:cs="Tahoma"/>
    </w:rPr>
  </w:style>
  <w:style w:type="character" w:styleId="af2">
    <w:name w:val="Strong"/>
    <w:basedOn w:val="a0"/>
    <w:uiPriority w:val="22"/>
    <w:qFormat/>
    <w:rsid w:val="007E5078"/>
    <w:rPr>
      <w:b/>
      <w:bCs/>
    </w:rPr>
  </w:style>
  <w:style w:type="character" w:styleId="af3">
    <w:name w:val="FollowedHyperlink"/>
    <w:basedOn w:val="a0"/>
    <w:uiPriority w:val="99"/>
    <w:unhideWhenUsed/>
    <w:rsid w:val="007E5078"/>
    <w:rPr>
      <w:color w:val="800080"/>
      <w:u w:val="single"/>
    </w:rPr>
  </w:style>
  <w:style w:type="paragraph" w:customStyle="1" w:styleId="xl65">
    <w:name w:val="xl65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7E5078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7E507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E5078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7E5078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7E50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styleId="af4">
    <w:name w:val="line number"/>
    <w:basedOn w:val="a0"/>
    <w:rsid w:val="00F970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078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E5078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paragraph" w:styleId="ac">
    <w:name w:val="List Paragraph"/>
    <w:basedOn w:val="a"/>
    <w:uiPriority w:val="34"/>
    <w:qFormat/>
    <w:rsid w:val="00F57CC6"/>
    <w:pPr>
      <w:ind w:left="720"/>
      <w:contextualSpacing/>
    </w:pPr>
  </w:style>
  <w:style w:type="paragraph" w:styleId="ad">
    <w:name w:val="Body Text"/>
    <w:basedOn w:val="a"/>
    <w:link w:val="ae"/>
    <w:uiPriority w:val="99"/>
    <w:rsid w:val="007E5078"/>
    <w:pPr>
      <w:jc w:val="both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7E5078"/>
    <w:rPr>
      <w:sz w:val="28"/>
      <w:szCs w:val="28"/>
    </w:r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7E507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E507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7E5078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7E507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7E5078"/>
  </w:style>
  <w:style w:type="character" w:styleId="af1">
    <w:name w:val="Hyperlink"/>
    <w:basedOn w:val="a0"/>
    <w:uiPriority w:val="99"/>
    <w:unhideWhenUsed/>
    <w:rsid w:val="007E5078"/>
    <w:rPr>
      <w:color w:val="0000FF"/>
      <w:u w:val="single"/>
    </w:rPr>
  </w:style>
  <w:style w:type="paragraph" w:customStyle="1" w:styleId="ConsPlusTitlePage">
    <w:name w:val="ConsPlusTitlePage"/>
    <w:uiPriority w:val="99"/>
    <w:rsid w:val="007E5078"/>
    <w:pPr>
      <w:widowControl w:val="0"/>
      <w:autoSpaceDE w:val="0"/>
      <w:autoSpaceDN w:val="0"/>
    </w:pPr>
    <w:rPr>
      <w:rFonts w:ascii="Tahoma" w:hAnsi="Tahoma" w:cs="Tahoma"/>
    </w:rPr>
  </w:style>
  <w:style w:type="character" w:styleId="af2">
    <w:name w:val="Strong"/>
    <w:basedOn w:val="a0"/>
    <w:uiPriority w:val="22"/>
    <w:qFormat/>
    <w:rsid w:val="007E5078"/>
    <w:rPr>
      <w:b/>
      <w:bCs/>
    </w:rPr>
  </w:style>
  <w:style w:type="character" w:styleId="af3">
    <w:name w:val="FollowedHyperlink"/>
    <w:basedOn w:val="a0"/>
    <w:uiPriority w:val="99"/>
    <w:unhideWhenUsed/>
    <w:rsid w:val="007E5078"/>
    <w:rPr>
      <w:color w:val="800080"/>
      <w:u w:val="single"/>
    </w:rPr>
  </w:style>
  <w:style w:type="paragraph" w:customStyle="1" w:styleId="xl65">
    <w:name w:val="xl65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7E5078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7E507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E5078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7E5078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7E50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character" w:styleId="af4">
    <w:name w:val="line number"/>
    <w:basedOn w:val="a0"/>
    <w:rsid w:val="00F970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5E2F8-8E6A-4012-8853-3ABE9157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1434</TotalTime>
  <Pages>39</Pages>
  <Words>7951</Words>
  <Characters>39168</Characters>
  <Application>Microsoft Office Word</Application>
  <DocSecurity>0</DocSecurity>
  <Lines>326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13</cp:revision>
  <cp:lastPrinted>2022-12-29T10:25:00Z</cp:lastPrinted>
  <dcterms:created xsi:type="dcterms:W3CDTF">2022-12-09T11:29:00Z</dcterms:created>
  <dcterms:modified xsi:type="dcterms:W3CDTF">2023-01-12T09:37:00Z</dcterms:modified>
</cp:coreProperties>
</file>