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34D" w:rsidRDefault="008E134D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8E134D" w:rsidRPr="00B91D93" w:rsidRDefault="008E134D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E134D" w:rsidRDefault="008E134D" w:rsidP="004C3D72">
                  <w:r w:rsidRPr="000B318B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8E134D" w:rsidRPr="00B91D93" w:rsidRDefault="008E134D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8E134D" w:rsidRPr="00B91D93" w:rsidRDefault="008E134D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8E134D" w:rsidRPr="00B91D93" w:rsidRDefault="008E134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8E134D" w:rsidRPr="00B91D93" w:rsidRDefault="008E134D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8E134D" w:rsidRPr="00B91D93" w:rsidRDefault="008E134D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8E134D" w:rsidRPr="00B91D93" w:rsidRDefault="008E134D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8E134D" w:rsidRPr="00B91D93" w:rsidRDefault="008E134D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8E134D" w:rsidRPr="00B91D93" w:rsidRDefault="008E134D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18.01.2023  </w:t>
      </w:r>
      <w:r w:rsidRPr="00B91D93">
        <w:rPr>
          <w:rFonts w:ascii="Liberation Serif" w:hAnsi="Liberation Serif" w:cs="Liberation Serif"/>
          <w:sz w:val="24"/>
        </w:rPr>
        <w:t>№</w:t>
      </w:r>
      <w:r>
        <w:rPr>
          <w:rFonts w:ascii="Liberation Serif" w:hAnsi="Liberation Serif" w:cs="Liberation Serif"/>
          <w:sz w:val="24"/>
        </w:rPr>
        <w:t xml:space="preserve"> 27</w:t>
      </w:r>
    </w:p>
    <w:p w:rsidR="008E134D" w:rsidRPr="00B91D93" w:rsidRDefault="008E134D" w:rsidP="00133698">
      <w:pPr>
        <w:rPr>
          <w:rFonts w:ascii="Liberation Serif" w:hAnsi="Liberation Serif" w:cs="Liberation Serif"/>
          <w:sz w:val="28"/>
          <w:szCs w:val="28"/>
        </w:rPr>
      </w:pPr>
    </w:p>
    <w:p w:rsidR="008E134D" w:rsidRPr="00B91D93" w:rsidRDefault="008E134D" w:rsidP="00133698">
      <w:pPr>
        <w:rPr>
          <w:rFonts w:ascii="Liberation Serif" w:hAnsi="Liberation Serif" w:cs="Liberation Serif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О мерах по подготовке и пропуску весеннего половодья и</w:t>
      </w:r>
    </w:p>
    <w:p w:rsidR="008E134D" w:rsidRPr="00263CBD" w:rsidRDefault="008E134D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b/>
          <w:bCs/>
          <w:color w:val="000000"/>
          <w:sz w:val="28"/>
          <w:szCs w:val="28"/>
        </w:rPr>
        <w:t>ого городского округа</w:t>
      </w:r>
    </w:p>
    <w:p w:rsidR="008E134D" w:rsidRPr="00263CBD" w:rsidRDefault="008E134D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>в 202</w:t>
      </w:r>
      <w:r>
        <w:rPr>
          <w:rFonts w:ascii="Liberation Serif" w:hAnsi="Liberation Serif"/>
          <w:b/>
          <w:bCs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b/>
          <w:bCs/>
          <w:sz w:val="28"/>
          <w:szCs w:val="28"/>
        </w:rPr>
        <w:t xml:space="preserve"> году</w:t>
      </w:r>
    </w:p>
    <w:p w:rsidR="008E134D" w:rsidRPr="00263CBD" w:rsidRDefault="008E134D" w:rsidP="00263CBD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Pr="00263CBD">
        <w:rPr>
          <w:rFonts w:ascii="Liberation Serif" w:hAnsi="Liberation Serif"/>
          <w:sz w:val="28"/>
          <w:szCs w:val="28"/>
        </w:rPr>
        <w:t>целях обеспечения жизнедеятельности населения и устойчивого функционирования организаций, своевременного, безаварийного пропуск</w:t>
      </w:r>
      <w:r>
        <w:rPr>
          <w:rFonts w:ascii="Liberation Serif" w:hAnsi="Liberation Serif"/>
          <w:sz w:val="28"/>
          <w:szCs w:val="28"/>
        </w:rPr>
        <w:t>а весеннего половодья и</w:t>
      </w:r>
      <w:r w:rsidRPr="00263CBD">
        <w:rPr>
          <w:rFonts w:ascii="Liberation Serif" w:hAnsi="Liberation Serif"/>
          <w:sz w:val="28"/>
          <w:szCs w:val="28"/>
        </w:rPr>
        <w:t xml:space="preserve"> паводков</w:t>
      </w:r>
      <w:r>
        <w:rPr>
          <w:rFonts w:ascii="Liberation Serif" w:hAnsi="Liberation Serif"/>
          <w:sz w:val="28"/>
          <w:szCs w:val="28"/>
        </w:rPr>
        <w:t>ых вод</w:t>
      </w:r>
      <w:r w:rsidRPr="00263CBD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263CBD">
        <w:rPr>
          <w:rFonts w:ascii="Liberation Serif" w:hAnsi="Liberation Serif"/>
          <w:sz w:val="28"/>
          <w:szCs w:val="28"/>
        </w:rPr>
        <w:t xml:space="preserve"> в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году, в соответствии с распоряжением Правительства Свердловской области 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от 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16.12.2022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№ </w:t>
      </w:r>
      <w:r>
        <w:rPr>
          <w:rFonts w:ascii="Liberation Serif" w:hAnsi="Liberation Serif"/>
          <w:sz w:val="28"/>
          <w:szCs w:val="28"/>
          <w:shd w:val="clear" w:color="auto" w:fill="FFFFFF"/>
        </w:rPr>
        <w:t>805</w:t>
      </w:r>
      <w:r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-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РП «О мерах по подготовке и пропуску весеннего половодья и </w:t>
      </w:r>
      <w:r w:rsidRPr="00263CBD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паводковых вод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в 202</w:t>
      </w: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3</w:t>
      </w:r>
      <w:r w:rsidRPr="00263CBD">
        <w:rPr>
          <w:rFonts w:ascii="Liberation Serif" w:hAnsi="Liberation Serif"/>
          <w:sz w:val="28"/>
          <w:szCs w:val="28"/>
          <w:shd w:val="clear" w:color="auto" w:fill="FFFFFF"/>
        </w:rPr>
        <w:t xml:space="preserve"> году на территории Свердловской области» </w:t>
      </w:r>
      <w:r w:rsidRPr="00263CBD">
        <w:rPr>
          <w:rFonts w:ascii="Liberation Serif" w:hAnsi="Liberation Serif"/>
          <w:sz w:val="28"/>
          <w:szCs w:val="28"/>
        </w:rPr>
        <w:t>и Уставом муниципального образования Каменск-Уральский городской округ Свердловской области, Администрация Каменск-Уральского городского округа</w:t>
      </w: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b/>
          <w:bCs/>
          <w:sz w:val="28"/>
          <w:szCs w:val="28"/>
        </w:rPr>
        <w:t xml:space="preserve">ПОСТАНОВЛЯЕТ: 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1. Утвердить состав противопаводковой комиссии Каменск-Уральского городского округа (прилагается).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2. Утвердить П</w:t>
      </w:r>
      <w:r w:rsidRPr="00263CBD">
        <w:rPr>
          <w:rFonts w:ascii="Liberation Serif" w:hAnsi="Liberation Serif"/>
          <w:color w:val="000000"/>
          <w:sz w:val="28"/>
          <w:szCs w:val="28"/>
        </w:rPr>
        <w:t>лан</w:t>
      </w:r>
      <w:r w:rsidRPr="00263CBD">
        <w:rPr>
          <w:rFonts w:ascii="Liberation Serif" w:hAnsi="Liberation Serif"/>
          <w:sz w:val="28"/>
          <w:szCs w:val="28"/>
        </w:rPr>
        <w:t xml:space="preserve"> основных мероприятий по п</w:t>
      </w:r>
      <w:r w:rsidRPr="00263CBD">
        <w:rPr>
          <w:rFonts w:ascii="Liberation Serif" w:hAnsi="Liberation Serif"/>
          <w:color w:val="000000"/>
          <w:sz w:val="28"/>
          <w:szCs w:val="28"/>
        </w:rPr>
        <w:t>одготовке</w:t>
      </w:r>
      <w:r w:rsidRPr="00263CBD">
        <w:rPr>
          <w:rFonts w:ascii="Liberation Serif" w:hAnsi="Liberation Serif"/>
          <w:sz w:val="28"/>
          <w:szCs w:val="28"/>
        </w:rPr>
        <w:t xml:space="preserve"> и пропуску весеннего половодья и </w:t>
      </w:r>
      <w:r w:rsidRPr="00263CBD">
        <w:rPr>
          <w:rFonts w:ascii="Liberation Serif" w:hAnsi="Liberation Serif"/>
          <w:color w:val="000000"/>
          <w:sz w:val="28"/>
          <w:szCs w:val="28"/>
        </w:rPr>
        <w:t>паводковых вод</w:t>
      </w:r>
      <w:r w:rsidRPr="00263CBD">
        <w:rPr>
          <w:rFonts w:ascii="Liberation Serif" w:hAnsi="Liberation Serif"/>
          <w:sz w:val="28"/>
          <w:szCs w:val="28"/>
        </w:rPr>
        <w:t xml:space="preserve"> на территории Каменск-Уральск</w:t>
      </w:r>
      <w:r w:rsidRPr="00263CBD">
        <w:rPr>
          <w:rFonts w:ascii="Liberation Serif" w:hAnsi="Liberation Serif"/>
          <w:color w:val="000000"/>
          <w:sz w:val="28"/>
          <w:szCs w:val="28"/>
        </w:rPr>
        <w:t>ого городского округа</w:t>
      </w:r>
      <w:r w:rsidRPr="00263CBD">
        <w:rPr>
          <w:rFonts w:ascii="Liberation Serif" w:hAnsi="Liberation Serif"/>
          <w:sz w:val="28"/>
          <w:szCs w:val="28"/>
        </w:rPr>
        <w:t xml:space="preserve"> в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</w:t>
      </w:r>
      <w:r w:rsidRPr="00263CBD">
        <w:rPr>
          <w:rFonts w:ascii="Liberation Serif" w:hAnsi="Liberation Serif"/>
          <w:color w:val="000000"/>
          <w:sz w:val="28"/>
          <w:szCs w:val="28"/>
        </w:rPr>
        <w:t>у</w:t>
      </w:r>
      <w:r w:rsidRPr="00263CBD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>. Комиссии по предупреждению и ликвидации чрезвычайных ситуаций и обеспечению пожарной безопасности Каменск-Уральского городского округа в срок до 20 марта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подготовки к пропуску весеннего половодья и паводковых вод на территории Каменск-Уральского городского округа в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году.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>. Муниципальному казённому учреждению «Управление по делам гражданской обороны и чрезвычайным ситуациям города Каменска-Уральского» (Матвеенко Л.Н.):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определить меры по оперативным действиям при возникновении чрезвычайных ситуаций в период весеннего половодья и паводковых вод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года;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2) обеспечить оперативное информирование населения Каменск-Уральского городского округа через средства массовой информации о развитии весеннего половодья и паводковых вод, а также об оп</w:t>
      </w:r>
      <w:r>
        <w:rPr>
          <w:rFonts w:ascii="Liberation Serif" w:hAnsi="Liberation Serif"/>
          <w:sz w:val="28"/>
          <w:szCs w:val="28"/>
        </w:rPr>
        <w:t>асности передвижения по льду водных объектов</w:t>
      </w:r>
      <w:r w:rsidRPr="00263CBD">
        <w:rPr>
          <w:rFonts w:ascii="Liberation Serif" w:hAnsi="Liberation Serif"/>
          <w:sz w:val="28"/>
          <w:szCs w:val="28"/>
        </w:rPr>
        <w:t>;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организовать контроль за пропуском весеннего половодья и паводковых вод на территории Каменск-Уральского городского округа и по паводкоопасному направлению №6 (бассейны рек Исеть-Сысерть)</w:t>
      </w:r>
      <w:r w:rsidRPr="00263CBD">
        <w:rPr>
          <w:rFonts w:ascii="Liberation Serif" w:hAnsi="Liberation Serif"/>
          <w:sz w:val="28"/>
          <w:szCs w:val="28"/>
        </w:rPr>
        <w:t>;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4) организовать взаимодействие </w:t>
      </w:r>
      <w:r>
        <w:rPr>
          <w:rFonts w:ascii="Liberation Serif" w:hAnsi="Liberation Serif"/>
          <w:sz w:val="28"/>
          <w:szCs w:val="28"/>
        </w:rPr>
        <w:t>между собственниками (эксплуатирующими организациями) гидротехнических сооружений, администрациями муниципальных образований (населенных пунктов), расположенных ниже по течению реки Исеть,</w:t>
      </w:r>
      <w:r w:rsidRPr="00263CBD">
        <w:rPr>
          <w:rFonts w:ascii="Liberation Serif" w:hAnsi="Liberation Serif"/>
          <w:sz w:val="28"/>
          <w:szCs w:val="28"/>
        </w:rPr>
        <w:t xml:space="preserve"> по своевременному обмену информацией об увеличении (уменьшении) сбросных расходов воды в нижний бьеф плотины. </w:t>
      </w:r>
    </w:p>
    <w:p w:rsidR="008E134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color w:val="000000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>. Рекомендовать акционерному обществу «Водоканал Каменск-Уральский» (Глазунов С.К.) до 01 апреля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года обеспечить наличие не менее месячного запаса реагентов для очистки и обеззараживания питьевой воды.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Рекомендовать </w:t>
      </w:r>
      <w:r w:rsidRPr="00263CBD">
        <w:rPr>
          <w:rFonts w:ascii="Liberation Serif" w:hAnsi="Liberation Serif"/>
          <w:sz w:val="28"/>
          <w:szCs w:val="28"/>
        </w:rPr>
        <w:t xml:space="preserve">акционерному обществу </w:t>
      </w:r>
      <w:r>
        <w:rPr>
          <w:rFonts w:ascii="Liberation Serif" w:hAnsi="Liberation Serif"/>
          <w:sz w:val="28"/>
          <w:szCs w:val="28"/>
        </w:rPr>
        <w:t>«Каменск-Уральский завод по обработке цветных металлов» (Радько В.В.) обеспечить своевременное выполнение работ по увеличению пропускной способности паводковых вод через гидротехническое сооружение водоподъемной плотины на р. Исеть.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7</w:t>
      </w:r>
      <w:r w:rsidRPr="00263CBD">
        <w:rPr>
          <w:rFonts w:ascii="Liberation Serif" w:hAnsi="Liberation Serif"/>
          <w:sz w:val="28"/>
          <w:szCs w:val="28"/>
        </w:rPr>
        <w:t>. Рекомендовать владельцам гидротехнических сооружений, расположенных на территории Каменск-Уральского городского округа: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1) включить в состав объектовых комиссий по проверке гидротехнических сооружений представителей муниципального казённого учреждения «Управление по делам гражданской обороны и чрезвычайным ситуациям города Каменска-Уральского», МО МВД России «Каменск-Уральский»;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2) до </w:t>
      </w:r>
      <w:r w:rsidRPr="00263CBD">
        <w:rPr>
          <w:rFonts w:ascii="Liberation Serif" w:hAnsi="Liberation Serif"/>
          <w:color w:val="000000"/>
          <w:sz w:val="28"/>
          <w:szCs w:val="28"/>
        </w:rPr>
        <w:t>15</w:t>
      </w:r>
      <w:r w:rsidRPr="00263CBD">
        <w:rPr>
          <w:rFonts w:ascii="Liberation Serif" w:hAnsi="Liberation Serif"/>
          <w:sz w:val="28"/>
          <w:szCs w:val="28"/>
        </w:rPr>
        <w:t xml:space="preserve"> </w:t>
      </w:r>
      <w:r w:rsidRPr="00263CBD">
        <w:rPr>
          <w:rFonts w:ascii="Liberation Serif" w:hAnsi="Liberation Serif"/>
          <w:color w:val="000000"/>
          <w:sz w:val="28"/>
          <w:szCs w:val="28"/>
        </w:rPr>
        <w:t>февраля</w:t>
      </w:r>
      <w:r w:rsidRPr="00263CBD">
        <w:rPr>
          <w:rFonts w:ascii="Liberation Serif" w:hAnsi="Liberation Serif"/>
          <w:sz w:val="28"/>
          <w:szCs w:val="28"/>
        </w:rPr>
        <w:t xml:space="preserve">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года представить в муниципальное казённое учреждение «Управление по делам гражданской обороны и чрезвычайным ситуациям города Каменска-Уральского» приказы о создании объектовых противопаводковых комиссий, планы мероприятий по обеспечению безаварийного пропуска паводковых вод;</w:t>
      </w:r>
    </w:p>
    <w:p w:rsidR="008E134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3) до 01 апреля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года организовать предпаводковое обследование гидротехнических сооружений. Копии 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актов предпаводкового обследования </w:t>
      </w:r>
      <w:r>
        <w:rPr>
          <w:rFonts w:ascii="Liberation Serif" w:hAnsi="Liberation Serif"/>
          <w:color w:val="000000"/>
          <w:sz w:val="28"/>
          <w:szCs w:val="28"/>
        </w:rPr>
        <w:t>отдельно на каждое гидротехническое сооружение</w:t>
      </w:r>
      <w:r w:rsidRPr="00263CBD">
        <w:rPr>
          <w:rFonts w:ascii="Liberation Serif" w:hAnsi="Liberation Serif"/>
          <w:sz w:val="28"/>
          <w:szCs w:val="28"/>
        </w:rPr>
        <w:t xml:space="preserve"> представить в муниципальное казённое учреждение «Управление по делам гражданской обороны и чрезвычайным ситуациям города Каменска-Уральского»;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обеспечить сработку водохранилищ в соответствии с расчетами Отдела водных ресурсов по Свердловской области Нижне-Обского бассейнового водного управления Федерального агентства водных ресурсов;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263CBD">
        <w:rPr>
          <w:rFonts w:ascii="Liberation Serif" w:hAnsi="Liberation Serif"/>
          <w:sz w:val="28"/>
          <w:szCs w:val="28"/>
        </w:rPr>
        <w:t>) до 01 сентября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года организовать послепаводковое обследование гидротехнических сооружений. Копии </w:t>
      </w:r>
      <w:r w:rsidRPr="00263CBD">
        <w:rPr>
          <w:rFonts w:ascii="Liberation Serif" w:hAnsi="Liberation Serif"/>
          <w:color w:val="000000"/>
          <w:sz w:val="28"/>
          <w:szCs w:val="28"/>
        </w:rPr>
        <w:t>а</w:t>
      </w:r>
      <w:r w:rsidRPr="00263CBD">
        <w:rPr>
          <w:rFonts w:ascii="Liberation Serif" w:hAnsi="Liberation Serif"/>
          <w:sz w:val="28"/>
          <w:szCs w:val="28"/>
        </w:rPr>
        <w:t>кт</w:t>
      </w:r>
      <w:r w:rsidRPr="00263CBD">
        <w:rPr>
          <w:rFonts w:ascii="Liberation Serif" w:hAnsi="Liberation Serif"/>
          <w:color w:val="000000"/>
          <w:sz w:val="28"/>
          <w:szCs w:val="28"/>
        </w:rPr>
        <w:t>ов</w:t>
      </w:r>
      <w:r w:rsidRPr="00263CBD">
        <w:rPr>
          <w:rFonts w:ascii="Liberation Serif" w:hAnsi="Liberation Serif"/>
          <w:sz w:val="28"/>
          <w:szCs w:val="28"/>
        </w:rPr>
        <w:t xml:space="preserve"> послепаводкового обследования гидротехнических сооружений представить в муниципальное казённое учреждение «Управление по делам гражданской обороны и чрезвычайным ситуациям города Каменска-Уральского».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8</w:t>
      </w:r>
      <w:r w:rsidRPr="00263CBD">
        <w:rPr>
          <w:rFonts w:ascii="Liberation Serif" w:hAnsi="Liberation Serif"/>
          <w:sz w:val="28"/>
          <w:szCs w:val="28"/>
        </w:rPr>
        <w:t>. Рекомендовать МО МВД России «Кам</w:t>
      </w:r>
      <w:r>
        <w:rPr>
          <w:rFonts w:ascii="Liberation Serif" w:hAnsi="Liberation Serif"/>
          <w:sz w:val="28"/>
          <w:szCs w:val="28"/>
        </w:rPr>
        <w:t>енск-Уральский» (Дауров Р.К.</w:t>
      </w:r>
      <w:r w:rsidRPr="00263CBD">
        <w:rPr>
          <w:rFonts w:ascii="Liberation Serif" w:hAnsi="Liberation Serif"/>
          <w:sz w:val="28"/>
          <w:szCs w:val="28"/>
        </w:rPr>
        <w:t xml:space="preserve">) по оперативному распоряжению председателя комиссии по предупреждению и ликвидации чрезвычайных ситуаций и обеспечению пожарной безопасности Каменск-Уральского городского округа организовать патрулирование в зонах подтопления вдоль рек Исеть и Каменка в границах </w:t>
      </w:r>
      <w:r w:rsidRPr="00263CBD">
        <w:rPr>
          <w:rFonts w:ascii="Liberation Serif" w:hAnsi="Liberation Serif"/>
          <w:color w:val="000000"/>
          <w:sz w:val="28"/>
          <w:szCs w:val="28"/>
        </w:rPr>
        <w:t>муниципального образования</w:t>
      </w:r>
      <w:r w:rsidRPr="00263CBD">
        <w:rPr>
          <w:rFonts w:ascii="Liberation Serif" w:hAnsi="Liberation Serif"/>
          <w:sz w:val="28"/>
          <w:szCs w:val="28"/>
        </w:rPr>
        <w:t>.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9</w:t>
      </w:r>
      <w:r w:rsidRPr="00263CBD">
        <w:rPr>
          <w:rFonts w:ascii="Liberation Serif" w:hAnsi="Liberation Serif"/>
          <w:sz w:val="28"/>
          <w:szCs w:val="28"/>
        </w:rPr>
        <w:t>. Комиссии по предупреждению и ликвидации чрезвычайных ситуаций и обеспечению пожарной безопасности Каменск-Уральского городского округа (</w:t>
      </w:r>
      <w:r w:rsidRPr="00263CBD">
        <w:rPr>
          <w:rFonts w:ascii="Liberation Serif" w:hAnsi="Liberation Serif"/>
          <w:color w:val="000000"/>
          <w:sz w:val="28"/>
          <w:szCs w:val="28"/>
        </w:rPr>
        <w:t>Герасимов А.А</w:t>
      </w:r>
      <w:r w:rsidRPr="00263CBD">
        <w:rPr>
          <w:rFonts w:ascii="Liberation Serif" w:hAnsi="Liberation Serif"/>
          <w:sz w:val="28"/>
          <w:szCs w:val="28"/>
        </w:rPr>
        <w:t>) в срок до 30 июня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года провести расширенное заседание по вопросу подведения итогов выполненных мероприятий по обеспечению безаварийного пропуска весеннего половодья и паводковых вод в 202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Pr="00263CBD">
        <w:rPr>
          <w:rFonts w:ascii="Liberation Serif" w:hAnsi="Liberation Serif"/>
          <w:sz w:val="28"/>
          <w:szCs w:val="28"/>
        </w:rPr>
        <w:t xml:space="preserve"> году и подготовке к весеннему половодью 202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Pr="00263CBD">
        <w:rPr>
          <w:rFonts w:ascii="Liberation Serif" w:hAnsi="Liberation Serif"/>
          <w:sz w:val="28"/>
          <w:szCs w:val="28"/>
        </w:rPr>
        <w:t xml:space="preserve"> года.</w:t>
      </w:r>
    </w:p>
    <w:p w:rsidR="008E134D" w:rsidRPr="00263CBD" w:rsidRDefault="008E134D" w:rsidP="00263CBD">
      <w:pPr>
        <w:pStyle w:val="NormalWeb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10</w:t>
      </w:r>
      <w:r w:rsidRPr="00263CBD">
        <w:rPr>
          <w:rFonts w:ascii="Liberation Serif" w:hAnsi="Liberation Serif"/>
          <w:sz w:val="28"/>
          <w:szCs w:val="28"/>
        </w:rPr>
        <w:t>. Рекомендовать организациям всех форм собственности, расположенным на территории Каменск-Уральского городского округа, обеспечить выполнение мероприятий, утвержденных пунктом 2 настоящего постановления.</w:t>
      </w:r>
    </w:p>
    <w:p w:rsidR="008E134D" w:rsidRPr="00263CBD" w:rsidRDefault="008E134D" w:rsidP="00263CBD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11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Pr="00263CBD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E134D" w:rsidRPr="00263CBD" w:rsidRDefault="008E134D" w:rsidP="00263CBD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12</w:t>
      </w:r>
      <w:r w:rsidRPr="00263CBD">
        <w:rPr>
          <w:rFonts w:ascii="Liberation Serif" w:hAnsi="Liberation Serif"/>
          <w:color w:val="000000"/>
          <w:sz w:val="28"/>
          <w:szCs w:val="28"/>
        </w:rPr>
        <w:t xml:space="preserve">. Контроль выполнения настоящего постановления возложить на первого заместителя главы Администрации </w:t>
      </w:r>
      <w:r>
        <w:rPr>
          <w:rFonts w:ascii="Liberation Serif" w:hAnsi="Liberation Serif"/>
          <w:color w:val="000000"/>
          <w:sz w:val="28"/>
          <w:szCs w:val="28"/>
        </w:rPr>
        <w:t>городского округа Башарина Д.В</w:t>
      </w:r>
      <w:r w:rsidRPr="00263CBD">
        <w:rPr>
          <w:rFonts w:ascii="Liberation Serif" w:hAnsi="Liberation Serif"/>
          <w:color w:val="000000"/>
          <w:sz w:val="28"/>
          <w:szCs w:val="28"/>
        </w:rPr>
        <w:t>.</w:t>
      </w: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263CB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color w:val="000000"/>
          <w:sz w:val="28"/>
          <w:szCs w:val="28"/>
        </w:rPr>
        <w:t>а</w:t>
      </w: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</w:t>
      </w:r>
      <w:r>
        <w:rPr>
          <w:rFonts w:ascii="Liberation Serif" w:hAnsi="Liberation Serif"/>
          <w:sz w:val="28"/>
          <w:szCs w:val="28"/>
        </w:rPr>
        <w:t xml:space="preserve">     </w:t>
      </w:r>
      <w:r w:rsidRPr="00263CBD">
        <w:rPr>
          <w:rFonts w:ascii="Liberation Serif" w:hAnsi="Liberation Serif"/>
          <w:sz w:val="28"/>
          <w:szCs w:val="28"/>
        </w:rPr>
        <w:t xml:space="preserve"> А.</w:t>
      </w:r>
      <w:r w:rsidRPr="00263CBD">
        <w:rPr>
          <w:rFonts w:ascii="Liberation Serif" w:hAnsi="Liberation Serif"/>
          <w:color w:val="000000"/>
          <w:sz w:val="28"/>
          <w:szCs w:val="28"/>
        </w:rPr>
        <w:t>А. Герасимов</w:t>
      </w: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УТВЕРЖДЕН </w:t>
      </w:r>
    </w:p>
    <w:p w:rsidR="008E134D" w:rsidRPr="00263CBD" w:rsidRDefault="008E134D" w:rsidP="00263CBD">
      <w:pPr>
        <w:ind w:left="4536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 xml:space="preserve">постановлением Администрации  Каменск-Уральского городского округа </w:t>
      </w:r>
    </w:p>
    <w:p w:rsidR="008E134D" w:rsidRPr="00263CBD" w:rsidRDefault="008E134D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18.01.2023 № 27 </w:t>
      </w:r>
    </w:p>
    <w:p w:rsidR="008E134D" w:rsidRPr="00263CBD" w:rsidRDefault="008E134D" w:rsidP="00263CBD">
      <w:pPr>
        <w:ind w:left="4536"/>
        <w:jc w:val="both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«О мерах по подготовке и пропуску весеннего половодья и паводковых вод на территории Каменск - Ура</w:t>
      </w:r>
      <w:r>
        <w:rPr>
          <w:rFonts w:ascii="Liberation Serif" w:hAnsi="Liberation Serif"/>
          <w:sz w:val="28"/>
          <w:szCs w:val="28"/>
        </w:rPr>
        <w:t>льского городского округа в 2023</w:t>
      </w:r>
      <w:r w:rsidRPr="00263CBD">
        <w:rPr>
          <w:rFonts w:ascii="Liberation Serif" w:hAnsi="Liberation Serif"/>
          <w:sz w:val="28"/>
          <w:szCs w:val="28"/>
        </w:rPr>
        <w:t xml:space="preserve"> году»</w:t>
      </w:r>
    </w:p>
    <w:p w:rsidR="008E134D" w:rsidRPr="00263CBD" w:rsidRDefault="008E134D" w:rsidP="00263CBD">
      <w:pPr>
        <w:jc w:val="center"/>
        <w:rPr>
          <w:rFonts w:ascii="Liberation Serif" w:hAnsi="Liberation Serif"/>
          <w:sz w:val="28"/>
          <w:szCs w:val="28"/>
        </w:rPr>
      </w:pPr>
    </w:p>
    <w:p w:rsidR="008E134D" w:rsidRPr="00263CBD" w:rsidRDefault="008E134D" w:rsidP="00263CBD">
      <w:pPr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СОСТАВ</w:t>
      </w:r>
    </w:p>
    <w:p w:rsidR="008E134D" w:rsidRPr="00263CBD" w:rsidRDefault="008E134D" w:rsidP="00263CBD">
      <w:pPr>
        <w:jc w:val="center"/>
        <w:rPr>
          <w:rFonts w:ascii="Liberation Serif" w:hAnsi="Liberation Serif"/>
          <w:sz w:val="28"/>
          <w:szCs w:val="28"/>
        </w:rPr>
      </w:pPr>
      <w:r w:rsidRPr="00263CBD">
        <w:rPr>
          <w:rFonts w:ascii="Liberation Serif" w:hAnsi="Liberation Serif"/>
          <w:sz w:val="28"/>
          <w:szCs w:val="28"/>
        </w:rPr>
        <w:t>противопаводковой комиссии Каменск-Уральского городского округа</w:t>
      </w:r>
    </w:p>
    <w:p w:rsidR="008E134D" w:rsidRPr="00263CBD" w:rsidRDefault="008E134D" w:rsidP="00263CBD">
      <w:pPr>
        <w:rPr>
          <w:rFonts w:ascii="Liberation Serif" w:hAnsi="Liberation Serif"/>
          <w:sz w:val="28"/>
          <w:szCs w:val="28"/>
        </w:rPr>
      </w:pPr>
    </w:p>
    <w:tbl>
      <w:tblPr>
        <w:tblW w:w="9744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082"/>
        <w:gridCol w:w="283"/>
        <w:gridCol w:w="6379"/>
      </w:tblGrid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Башарин Дмитрий Вячеславович</w:t>
            </w: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</w:rPr>
              <w:t>первый заместитель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главы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городского округа, председатель комиссии;</w:t>
            </w: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Матвеенко</w:t>
            </w: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Леонид Николаевич</w:t>
            </w: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- начальник муниципального казённого учреждения «Управление по делам гражданской обороны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и чрезвычайным ситуациям города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>Каменска-Уральского», заместитель председателя комиссии;</w:t>
            </w: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Плаксин </w:t>
            </w: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Владимир Юрьевич</w:t>
            </w: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Отраслевого органа Администрации Каменск-Уральского городского округа по городскому хозяйству, заместитель председателя комиссии;</w:t>
            </w: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Валиахметов</w:t>
            </w: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Рудек Алексич</w:t>
            </w: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главный специалист муниципального казённого учреждения «Управление по делам гражданской обороны и чрезвычайным ситуациям города Каменска-Уральского», секретарь комиссии.</w:t>
            </w: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Барбицкий</w:t>
            </w: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Яков Юрьевич</w:t>
            </w: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муниципального казённого учреждения «Управление городского хозяйства»;</w:t>
            </w: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Гилева</w:t>
            </w: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Надежда Вадимовна</w:t>
            </w: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главный специалист Отраслевого органа Администрации Каменск-Уральского городского округа по городскому хозяйству;</w:t>
            </w: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Глазунов</w:t>
            </w:r>
          </w:p>
          <w:p w:rsidR="008E134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Сергей Константинович</w:t>
            </w:r>
          </w:p>
          <w:p w:rsidR="008E134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E134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Горенков Владимир Владимирович                           </w:t>
            </w: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генеральный директор акционерного общества «Водоканал Каменск-Уральский» (по согласованию);</w:t>
            </w:r>
          </w:p>
          <w:p w:rsidR="008E134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E134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Красногорского района</w:t>
            </w:r>
          </w:p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Давыдов</w:t>
            </w:r>
          </w:p>
          <w:p w:rsidR="008E134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Иван Николаевич</w:t>
            </w:r>
          </w:p>
          <w:p w:rsidR="008E134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E134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8E134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Дауров Руслан </w:t>
            </w: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Капланович</w:t>
            </w: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63 ПСО ФПС ГПС Главного управления МЧС России по Свердловской области (по согласованию);</w:t>
            </w:r>
          </w:p>
          <w:p w:rsidR="008E134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Муниципального отдела МВД России «Каменск-Уральский» (</w:t>
            </w:r>
            <w:r>
              <w:rPr>
                <w:rFonts w:ascii="Liberation Serif" w:hAnsi="Liberation Serif"/>
                <w:sz w:val="28"/>
                <w:szCs w:val="28"/>
              </w:rPr>
              <w:t>по согласованию);</w:t>
            </w: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Ершов</w:t>
            </w: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Геннадьевич</w:t>
            </w: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директор акционерного общества «</w:t>
            </w:r>
            <w:r>
              <w:rPr>
                <w:rFonts w:ascii="Liberation Serif" w:hAnsi="Liberation Serif"/>
                <w:sz w:val="28"/>
                <w:szCs w:val="28"/>
              </w:rPr>
              <w:t>Региональная сетевая компания г.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Каменск-Уральск</w:t>
            </w:r>
            <w:r>
              <w:rPr>
                <w:rFonts w:ascii="Liberation Serif" w:hAnsi="Liberation Serif"/>
                <w:sz w:val="28"/>
                <w:szCs w:val="28"/>
              </w:rPr>
              <w:t>ий»</w:t>
            </w:r>
            <w:r w:rsidRPr="00263CBD"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Малькин</w:t>
            </w:r>
          </w:p>
          <w:p w:rsidR="008E134D" w:rsidRPr="00263CBD" w:rsidRDefault="008E134D" w:rsidP="00544959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Александр Викторович</w:t>
            </w: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заместитель генерального директора акционерного общества «ГАЗЭКС» Южный округ (по согласованию);</w:t>
            </w: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Фефилов</w:t>
            </w:r>
          </w:p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Сергей Анатольевич</w:t>
            </w: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 Уральский, Каменском районе, Сухоложском и Богдановичском районах (по согласованию);</w:t>
            </w:r>
          </w:p>
        </w:tc>
      </w:tr>
      <w:tr w:rsidR="008E134D" w:rsidRPr="00263CBD" w:rsidTr="00E72198">
        <w:trPr>
          <w:tblCellSpacing w:w="0" w:type="dxa"/>
        </w:trPr>
        <w:tc>
          <w:tcPr>
            <w:tcW w:w="3082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Шилов Александр Владимирович</w:t>
            </w:r>
          </w:p>
        </w:tc>
        <w:tc>
          <w:tcPr>
            <w:tcW w:w="283" w:type="dxa"/>
          </w:tcPr>
          <w:p w:rsidR="008E134D" w:rsidRPr="00263CBD" w:rsidRDefault="008E134D" w:rsidP="00263CBD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79" w:type="dxa"/>
          </w:tcPr>
          <w:p w:rsidR="008E134D" w:rsidRPr="00263CBD" w:rsidRDefault="008E134D" w:rsidP="00E72198">
            <w:pPr>
              <w:ind w:right="-105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63CBD">
              <w:rPr>
                <w:rFonts w:ascii="Liberation Serif" w:hAnsi="Liberation Serif"/>
                <w:sz w:val="28"/>
                <w:szCs w:val="28"/>
              </w:rPr>
              <w:t>- глава территориального органа Администрации Каменск-Уральского городского округа «Администрация Синарского района».</w:t>
            </w:r>
          </w:p>
        </w:tc>
      </w:tr>
    </w:tbl>
    <w:p w:rsidR="008E134D" w:rsidRPr="00263CBD" w:rsidRDefault="008E134D" w:rsidP="00263CBD">
      <w:pPr>
        <w:rPr>
          <w:rFonts w:ascii="Liberation Serif" w:hAnsi="Liberation Serif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Pr="00263CBD" w:rsidRDefault="008E134D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8E134D" w:rsidRDefault="008E134D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8E134D" w:rsidRDefault="008E134D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8E134D" w:rsidRDefault="008E134D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8E134D" w:rsidRDefault="008E134D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8E134D" w:rsidRDefault="008E134D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8E134D" w:rsidRDefault="008E134D" w:rsidP="00E72198">
      <w:pPr>
        <w:pStyle w:val="NormalWeb"/>
        <w:spacing w:after="0"/>
        <w:rPr>
          <w:rFonts w:ascii="Liberation Serif" w:hAnsi="Liberation Serif"/>
          <w:sz w:val="28"/>
          <w:szCs w:val="28"/>
        </w:rPr>
      </w:pPr>
    </w:p>
    <w:p w:rsidR="008E134D" w:rsidRPr="00E72198" w:rsidRDefault="008E134D" w:rsidP="00E72198">
      <w:pPr>
        <w:pStyle w:val="NormalWeb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УТВЕРЖДЕН</w:t>
      </w:r>
    </w:p>
    <w:p w:rsidR="008E134D" w:rsidRPr="00E72198" w:rsidRDefault="008E134D" w:rsidP="00E72198">
      <w:pPr>
        <w:pStyle w:val="NormalWeb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8E134D" w:rsidRPr="00E72198" w:rsidRDefault="008E134D" w:rsidP="00E72198">
      <w:pPr>
        <w:pStyle w:val="NormalWeb"/>
        <w:spacing w:before="0" w:beforeAutospacing="0" w:after="0"/>
        <w:ind w:left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18.01.2023  № 27</w:t>
      </w:r>
    </w:p>
    <w:p w:rsidR="008E134D" w:rsidRPr="00E72198" w:rsidRDefault="008E134D" w:rsidP="00E72198">
      <w:pPr>
        <w:pStyle w:val="NormalWeb"/>
        <w:spacing w:before="0" w:beforeAutospacing="0" w:after="0"/>
        <w:ind w:left="4678"/>
        <w:jc w:val="both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«О мерах по подготовке и пропуску весеннего половодья и паводковых вод на территории Каменск-Ура</w:t>
      </w:r>
      <w:r>
        <w:rPr>
          <w:rFonts w:ascii="Liberation Serif" w:hAnsi="Liberation Serif"/>
          <w:sz w:val="28"/>
          <w:szCs w:val="28"/>
        </w:rPr>
        <w:t>льского городского округа в 2023</w:t>
      </w:r>
      <w:r w:rsidRPr="00E72198">
        <w:rPr>
          <w:rFonts w:ascii="Liberation Serif" w:hAnsi="Liberation Serif"/>
          <w:sz w:val="28"/>
          <w:szCs w:val="28"/>
        </w:rPr>
        <w:t xml:space="preserve"> году»</w:t>
      </w:r>
    </w:p>
    <w:p w:rsidR="008E134D" w:rsidRPr="00E72198" w:rsidRDefault="008E134D" w:rsidP="00E72198">
      <w:pPr>
        <w:pStyle w:val="NormalWeb"/>
        <w:spacing w:before="0" w:beforeAutospacing="0" w:after="0"/>
        <w:ind w:left="5041"/>
        <w:rPr>
          <w:rFonts w:ascii="Liberation Serif" w:hAnsi="Liberation Serif"/>
          <w:sz w:val="28"/>
          <w:szCs w:val="28"/>
        </w:rPr>
      </w:pPr>
    </w:p>
    <w:p w:rsidR="008E134D" w:rsidRDefault="008E134D" w:rsidP="00E72198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</w:p>
    <w:p w:rsidR="008E134D" w:rsidRPr="00E72198" w:rsidRDefault="008E134D" w:rsidP="00742CA0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ПЛАН</w:t>
      </w:r>
    </w:p>
    <w:p w:rsidR="008E134D" w:rsidRPr="00E72198" w:rsidRDefault="008E134D" w:rsidP="00742CA0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 w:rsidRPr="00E72198">
        <w:rPr>
          <w:rFonts w:ascii="Liberation Serif" w:hAnsi="Liberation Serif"/>
          <w:sz w:val="28"/>
          <w:szCs w:val="28"/>
        </w:rPr>
        <w:t>основных мероприятий по подготовке и пропуску весеннего половодья и паводковых вод на территории Каменск-Уральского городского округа</w:t>
      </w:r>
    </w:p>
    <w:p w:rsidR="008E134D" w:rsidRPr="00E72198" w:rsidRDefault="008E134D" w:rsidP="00742CA0">
      <w:pPr>
        <w:pStyle w:val="NormalWeb"/>
        <w:spacing w:before="0" w:beforeAutospacing="0" w:after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2023</w:t>
      </w:r>
      <w:r w:rsidRPr="00E72198">
        <w:rPr>
          <w:rFonts w:ascii="Liberation Serif" w:hAnsi="Liberation Serif"/>
          <w:sz w:val="28"/>
          <w:szCs w:val="28"/>
        </w:rPr>
        <w:t xml:space="preserve"> году</w:t>
      </w:r>
    </w:p>
    <w:p w:rsidR="008E134D" w:rsidRPr="00E72198" w:rsidRDefault="008E134D" w:rsidP="00E72198">
      <w:pPr>
        <w:pStyle w:val="NormalWeb"/>
        <w:spacing w:before="0" w:beforeAutospacing="0" w:after="0"/>
        <w:rPr>
          <w:rFonts w:ascii="Liberation Serif" w:hAnsi="Liberation Serif"/>
          <w:sz w:val="28"/>
          <w:szCs w:val="28"/>
        </w:rPr>
      </w:pPr>
    </w:p>
    <w:tbl>
      <w:tblPr>
        <w:tblW w:w="4940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576"/>
        <w:gridCol w:w="4920"/>
        <w:gridCol w:w="2280"/>
        <w:gridCol w:w="1983"/>
      </w:tblGrid>
      <w:tr w:rsidR="008E134D" w:rsidTr="00E31D58">
        <w:trPr>
          <w:trHeight w:val="675"/>
          <w:tblCellSpacing w:w="0" w:type="dxa"/>
        </w:trPr>
        <w:tc>
          <w:tcPr>
            <w:tcW w:w="295" w:type="pct"/>
            <w:vAlign w:val="center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№</w:t>
            </w:r>
          </w:p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п.п</w:t>
            </w:r>
          </w:p>
        </w:tc>
        <w:tc>
          <w:tcPr>
            <w:tcW w:w="2521" w:type="pct"/>
            <w:vAlign w:val="center"/>
          </w:tcPr>
          <w:p w:rsidR="008E134D" w:rsidRPr="00E31D58" w:rsidRDefault="008E134D" w:rsidP="00DB51AC">
            <w:pPr>
              <w:pStyle w:val="Heading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168" w:type="pct"/>
            <w:vAlign w:val="center"/>
          </w:tcPr>
          <w:p w:rsidR="008E134D" w:rsidRPr="00E31D58" w:rsidRDefault="008E134D" w:rsidP="00DB51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016" w:type="pct"/>
            <w:vAlign w:val="center"/>
          </w:tcPr>
          <w:p w:rsidR="008E134D" w:rsidRPr="00E31D58" w:rsidRDefault="008E134D" w:rsidP="00DB51AC">
            <w:pPr>
              <w:pStyle w:val="Heading2"/>
              <w:spacing w:before="0" w:after="0"/>
              <w:jc w:val="center"/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8E134D" w:rsidTr="0057281D">
        <w:trPr>
          <w:trHeight w:val="283"/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8E134D" w:rsidRPr="00E31D58" w:rsidRDefault="008E134D" w:rsidP="00DB51AC">
            <w:pPr>
              <w:pStyle w:val="Heading1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E31D58">
              <w:rPr>
                <w:rFonts w:ascii="Liberation Serif" w:hAnsi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168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</w:t>
            </w:r>
          </w:p>
        </w:tc>
        <w:tc>
          <w:tcPr>
            <w:tcW w:w="1016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4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Издание приказов по обеспечению устойчивой работы ГТС в период весеннего половодья и паводковых вод с указанием мероприятий и ответственных исполнителей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15.02.202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Разработка мероприятий и принятие конкретных мер по предотвращению загрязнения водоемов, недопущению сбросов нефтепродуктов, кислот, остатков строительных материалов и т.п. в водные источники в период паводка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Pr="00E31D58" w:rsidRDefault="008E134D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Организации всех форм собственности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15.02.202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страховой защиты инженерных сооружений, объектов дорожного и жилищного хозяйства, подвергаемых повышенному риску на паводкоопасной территории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Владельцы ГТС, (по согласованию), Управляющие организации</w:t>
            </w:r>
          </w:p>
          <w:p w:rsidR="008E134D" w:rsidRPr="00E31D58" w:rsidRDefault="008E134D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(по согласованию), </w:t>
            </w:r>
            <w:r w:rsidRPr="00E31D58">
              <w:rPr>
                <w:rFonts w:ascii="Liberation Serif" w:hAnsi="Liberation Serif"/>
              </w:rPr>
              <w:t xml:space="preserve"> ТСЖ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(по согласованию),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Heading2"/>
              <w:spacing w:before="0" w:after="0"/>
              <w:jc w:val="both"/>
              <w:rPr>
                <w:rFonts w:ascii="Liberation Serif" w:hAnsi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>до 01.03.2023</w:t>
            </w:r>
            <w:r w:rsidRPr="00E31D58">
              <w:rPr>
                <w:rFonts w:ascii="Liberation Serif" w:hAnsi="Liberation Serif"/>
                <w:b w:val="0"/>
                <w:bCs w:val="0"/>
                <w:i w:val="0"/>
                <w:iCs w:val="0"/>
                <w:sz w:val="24"/>
                <w:szCs w:val="24"/>
              </w:rPr>
              <w:t xml:space="preserve"> г</w:t>
            </w:r>
            <w:r w:rsidRPr="00E31D58">
              <w:rPr>
                <w:rFonts w:ascii="Liberation Serif" w:hAnsi="Liberation Serif"/>
                <w:b w:val="0"/>
                <w:sz w:val="24"/>
                <w:szCs w:val="24"/>
              </w:rPr>
              <w:t>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4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создания запаса необходимых строительных материалов, техники в целях принятия оперативных мер по ликвидации возможных аварийных ситуаций в перио</w:t>
            </w:r>
            <w:r>
              <w:rPr>
                <w:rFonts w:ascii="Liberation Serif" w:hAnsi="Liberation Serif"/>
              </w:rPr>
              <w:t>д весеннего половодья и</w:t>
            </w:r>
            <w:r w:rsidRPr="00E31D58">
              <w:rPr>
                <w:rFonts w:ascii="Liberation Serif" w:hAnsi="Liberation Serif"/>
              </w:rPr>
              <w:t xml:space="preserve"> паводков</w:t>
            </w:r>
            <w:r>
              <w:rPr>
                <w:rFonts w:ascii="Liberation Serif" w:hAnsi="Liberation Serif"/>
              </w:rPr>
              <w:t>ых вод.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5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Выполнение работ по освобождению от льда водосбросов плотин и мостовых опор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АО «Водоканал КУ»</w:t>
            </w:r>
          </w:p>
          <w:p w:rsidR="008E134D" w:rsidRDefault="008E134D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(по согласованию)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«РУСАЛ Каменск-Уральский»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6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Осуществление постоянного контроля за техническим состоянием ГТС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Владельцы ГТС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на весь период весеннего половодья 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7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Осуществление постоянного мониторинга уровня воды в водохранилищах, принятие мер по своевременному увеличению или уменьшению сбросных расходов воды в нижний бьеф в соответствии с установленными правилами эксплуатации водохранилища, не допускать переполнения водохранилищ выше нормативных отметок подпорного уровня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АО «Водоканал КУ»</w:t>
            </w:r>
          </w:p>
          <w:p w:rsidR="008E134D" w:rsidRDefault="008E134D" w:rsidP="005F1183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(по согласованию),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«РУСАЛ Каменск-Уральский»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 по 01.07.202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8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Проверка наличия спасательных средств, их технического состояния и принятие мер по их доукомплектованию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5F1183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ГКУ служ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ба спасения 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«Каменск-Уральский </w:t>
            </w: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ПСО</w:t>
            </w:r>
            <w:r w:rsidRPr="00371633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»</w:t>
            </w:r>
          </w:p>
          <w:p w:rsidR="008E134D" w:rsidRPr="00E31D58" w:rsidRDefault="008E134D" w:rsidP="009D7745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 (по согласованию)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20.03.202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9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Проведение </w:t>
            </w:r>
            <w:r w:rsidRPr="00E31D58">
              <w:rPr>
                <w:rFonts w:ascii="Liberation Serif" w:hAnsi="Liberation Serif"/>
                <w:color w:val="000000"/>
              </w:rPr>
              <w:t>работ по</w:t>
            </w:r>
            <w:r w:rsidRPr="00E31D58">
              <w:rPr>
                <w:rFonts w:ascii="Liberation Serif" w:hAnsi="Liberation Serif"/>
              </w:rPr>
              <w:t xml:space="preserve"> очистк</w:t>
            </w:r>
            <w:r w:rsidRPr="00E31D58">
              <w:rPr>
                <w:rFonts w:ascii="Liberation Serif" w:hAnsi="Liberation Serif"/>
                <w:color w:val="000000"/>
              </w:rPr>
              <w:t>е</w:t>
            </w:r>
            <w:r w:rsidRPr="00E31D58">
              <w:rPr>
                <w:rFonts w:ascii="Liberation Serif" w:hAnsi="Liberation Serif"/>
              </w:rPr>
              <w:t xml:space="preserve"> на подтопляемой территории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9E70DA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АО «Водоканал КУ»</w:t>
            </w:r>
          </w:p>
          <w:p w:rsidR="008E134D" w:rsidRDefault="008E134D" w:rsidP="009E70DA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(по согласованию)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«РУСАЛ Каменск- Уральский»</w:t>
            </w:r>
            <w:r>
              <w:rPr>
                <w:rFonts w:ascii="Liberation Serif" w:hAnsi="Liberation Serif"/>
              </w:rPr>
              <w:t xml:space="preserve">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(по согласованию)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«ГВБ»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 МКУ «УГХ»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rHeight w:val="135"/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10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в соответствии с графиком вывоза снега с городской и подведомственной предприятиям территории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АО «ГВБ»</w:t>
            </w:r>
            <w:r>
              <w:rPr>
                <w:rFonts w:ascii="Liberation Serif" w:hAnsi="Liberation Serif"/>
              </w:rPr>
              <w:t xml:space="preserve"> 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(по согласованию)</w:t>
            </w:r>
            <w:r w:rsidRPr="00E31D58">
              <w:rPr>
                <w:rFonts w:ascii="Liberation Serif" w:hAnsi="Liberation Serif"/>
              </w:rPr>
              <w:t>,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организации всех форм собственности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на весь период весеннего половодья 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11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Выполнение работ по очистке дорожных, уличных кюветов и канав от мусора, льда, прочистке труб ливневых канализаций и ливнеприёмных решеток, водостоков и водоспусков талых вод</w:t>
            </w:r>
            <w:r>
              <w:rPr>
                <w:rFonts w:ascii="Liberation Serif" w:hAnsi="Liberation Serif"/>
              </w:rPr>
              <w:t>.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Управляющие организации 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(по согласованию)</w:t>
            </w:r>
            <w:r w:rsidRPr="00E31D58">
              <w:rPr>
                <w:rFonts w:ascii="Liberation Serif" w:hAnsi="Liberation Serif"/>
              </w:rPr>
              <w:t>, ТСЖ</w:t>
            </w:r>
            <w:r>
              <w:rPr>
                <w:rFonts w:ascii="Liberation Serif" w:hAnsi="Liberation Serif"/>
              </w:rPr>
              <w:t xml:space="preserve"> 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(по согласованию)</w:t>
            </w:r>
            <w:r w:rsidRPr="00E31D58">
              <w:rPr>
                <w:rFonts w:ascii="Liberation Serif" w:hAnsi="Liberation Serif"/>
              </w:rPr>
              <w:t>,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«ГВБ»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согласованию),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«УГХ»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12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</w:t>
            </w:r>
            <w:r w:rsidRPr="00E31D58">
              <w:rPr>
                <w:rFonts w:ascii="Liberation Serif" w:hAnsi="Liberation Serif"/>
                <w:color w:val="000000"/>
              </w:rPr>
              <w:t>беспечение</w:t>
            </w:r>
            <w:r w:rsidRPr="00E31D58">
              <w:rPr>
                <w:rFonts w:ascii="Liberation Serif" w:hAnsi="Liberation Serif"/>
              </w:rPr>
              <w:t xml:space="preserve"> на ГТС круглосуточного дежурства ответственных лиц,</w:t>
            </w:r>
            <w:r>
              <w:rPr>
                <w:rFonts w:ascii="Liberation Serif" w:hAnsi="Liberation Serif"/>
              </w:rPr>
              <w:t xml:space="preserve"> постоянную готовность </w:t>
            </w:r>
            <w:r w:rsidRPr="00E31D58">
              <w:rPr>
                <w:rFonts w:ascii="Liberation Serif" w:hAnsi="Liberation Serif"/>
              </w:rPr>
              <w:t xml:space="preserve"> аварийно-спасательных бригад</w:t>
            </w:r>
            <w:r>
              <w:rPr>
                <w:rFonts w:ascii="Liberation Serif" w:hAnsi="Liberation Serif"/>
              </w:rPr>
              <w:t xml:space="preserve"> к выполнению спасательных и восстановительных работ.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Владельцы ГТС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 до особого распоряжения противопаводковой подкомиссии </w:t>
            </w:r>
            <w:r>
              <w:rPr>
                <w:rFonts w:ascii="Liberation Serif" w:hAnsi="Liberation Serif"/>
              </w:rPr>
              <w:t xml:space="preserve">КЧС и ОПБ </w:t>
            </w:r>
            <w:r w:rsidRPr="00E31D58">
              <w:rPr>
                <w:rFonts w:ascii="Liberation Serif" w:hAnsi="Liberation Serif"/>
              </w:rPr>
              <w:t>Свердловской области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13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сбора информации о состоянии рек Исеть и Каменка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ЕДДС 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bookmarkStart w:id="0" w:name="__DdeLink__1698_2112693127"/>
            <w:bookmarkEnd w:id="0"/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14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взаимодействия с противопаводковой подкомисси</w:t>
            </w:r>
            <w:r>
              <w:rPr>
                <w:rFonts w:ascii="Liberation Serif" w:hAnsi="Liberation Serif"/>
              </w:rPr>
              <w:t>ей</w:t>
            </w:r>
            <w:r w:rsidRPr="00E31D5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 xml:space="preserve">КЧС и ОПБ </w:t>
            </w:r>
            <w:r w:rsidRPr="00E31D58">
              <w:rPr>
                <w:rFonts w:ascii="Liberation Serif" w:hAnsi="Liberation Serif"/>
              </w:rPr>
              <w:t>Свердловской области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15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Организация мониторинга выполнения мероприятий по безаварийному пропуску паводковых вод на территории Каменск-Уральск</w:t>
            </w:r>
            <w:r w:rsidRPr="00E31D58">
              <w:rPr>
                <w:rFonts w:ascii="Liberation Serif" w:hAnsi="Liberation Serif"/>
                <w:color w:val="000000"/>
              </w:rPr>
              <w:t>ого городского округа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16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Проведение герметизации оголовков скважин, очистки от мусора, ремонта ограждения территорий зон санитарной охраны питьевых водоисточников, резервуаров, насосных станций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«Водоканал КУ»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20.03.202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17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Доведение до собственников ГТС уровней предпаводковой сработки водохранилищ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25.03.202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18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Обеспечение лабораторного контроля над качеством подаваемой населению воды, создание необходимого запаса реагентов, ремонт и благоустройство водозаборных колонок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АО «Водоканал КУ»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паводковых вод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19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Уточнение списков телефонов объектовых противопаводковых комиссий, аварийных и дежурных служб паводкоопасного направления</w:t>
            </w:r>
            <w:r>
              <w:rPr>
                <w:rFonts w:ascii="Liberation Serif" w:hAnsi="Liberation Serif"/>
              </w:rPr>
              <w:t xml:space="preserve"> № 6.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ЕДДС</w:t>
            </w:r>
            <w:r w:rsidRPr="00E31D58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20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Установка знаков безопасности на водных объектах в местах выхода (выезда) людей (автотранспорта) на лед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21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Разработка и распространение среди жителей подтопляемых районов (домов), памяток с алгоритмом их действий при угрозе (возникновении) подтопления с указанием телефонов дежурно-диспетчерских и спасательных служб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22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Уточнение порядка и способа оповещения населения при угрозе возникновения и при возникновении чрезвычайной ситуации, обусловленной затоплением (подтоплением) жилых домов, объектов жизнеобеспечения населения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23</w:t>
            </w:r>
          </w:p>
        </w:tc>
        <w:tc>
          <w:tcPr>
            <w:tcW w:w="2521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Направление в Главное управление МЧС России по Свердловской области и Министерство природных ресурсов и экологии Свердловской области актов предпаводкового обследования ГТС с заключениями объектовых противопаводковых комиссий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10.04.202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24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Направление в Министерство природных ресурсов и экологии Свердловской области информации об объемах финансовых средств, предусмотренных на противопаводковые мероприятия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01.04.202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25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Направление в Министерство общественной безопасности Свердловской области данных об объемах финансовых средств, израсходованных на противопаводковые мероприятия и ущербу, нанесенному весенним половодьем и паводк</w:t>
            </w:r>
            <w:r w:rsidRPr="00E31D58">
              <w:rPr>
                <w:rFonts w:ascii="Liberation Serif" w:hAnsi="Liberation Serif"/>
                <w:color w:val="000000"/>
              </w:rPr>
              <w:t>овыми водами</w:t>
            </w:r>
            <w:r w:rsidRPr="00E31D58">
              <w:rPr>
                <w:rFonts w:ascii="Liberation Serif" w:hAnsi="Liberation Serif"/>
              </w:rPr>
              <w:t xml:space="preserve"> в 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году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31.07.202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26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Уточнение списков жителей, проживающих в зонах возможных подтоплений во время паводка на случай экстренной эвакуации. Определение мест временного размещения эвакуируемого населения и мероприятий по его первоочередному жизнеобеспечению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Ад</w:t>
            </w:r>
            <w:r>
              <w:rPr>
                <w:rFonts w:ascii="Liberation Serif" w:hAnsi="Liberation Serif"/>
              </w:rPr>
              <w:t>министрация</w:t>
            </w:r>
            <w:r w:rsidRPr="00E31D58">
              <w:rPr>
                <w:rFonts w:ascii="Liberation Serif" w:hAnsi="Liberation Serif"/>
              </w:rPr>
              <w:t xml:space="preserve"> Красногорского</w:t>
            </w:r>
            <w:r>
              <w:rPr>
                <w:rFonts w:ascii="Liberation Serif" w:hAnsi="Liberation Serif"/>
              </w:rPr>
              <w:t xml:space="preserve"> района, Администрация  Синарского района</w:t>
            </w:r>
            <w:r w:rsidRPr="00E31D58">
              <w:rPr>
                <w:rFonts w:ascii="Liberation Serif" w:hAnsi="Liberation Serif"/>
              </w:rPr>
              <w:t xml:space="preserve">,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15.03.202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27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Ежесуточное направление в адрес государственного казенного учреждения Свердловской области «Территориальный центр мониторинга и реагирования на чрезвычайные ситуации в Свердловской области» донесения по формам, согласно приложениям № 2, 3 к распоряжению Правительства Свердловской области от </w:t>
            </w:r>
            <w:r>
              <w:rPr>
                <w:rFonts w:ascii="Liberation Serif" w:hAnsi="Liberation Serif"/>
                <w:color w:val="000000"/>
              </w:rPr>
              <w:t>16</w:t>
            </w:r>
            <w:r w:rsidRPr="00E31D58">
              <w:rPr>
                <w:rFonts w:ascii="Liberation Serif" w:hAnsi="Liberation Serif"/>
              </w:rPr>
              <w:t>.12.20</w:t>
            </w:r>
            <w:r w:rsidRPr="00E31D58">
              <w:rPr>
                <w:rFonts w:ascii="Liberation Serif" w:hAnsi="Liberation Serif"/>
                <w:color w:val="000000"/>
              </w:rPr>
              <w:t>2</w:t>
            </w:r>
            <w:r>
              <w:rPr>
                <w:rFonts w:ascii="Liberation Serif" w:hAnsi="Liberation Serif"/>
                <w:color w:val="000000"/>
              </w:rPr>
              <w:t>2</w:t>
            </w:r>
            <w:r w:rsidRPr="00E31D58">
              <w:rPr>
                <w:rFonts w:ascii="Liberation Serif" w:hAnsi="Liberation Serif"/>
              </w:rPr>
              <w:t xml:space="preserve"> года № </w:t>
            </w:r>
            <w:r>
              <w:rPr>
                <w:rFonts w:ascii="Liberation Serif" w:hAnsi="Liberation Serif"/>
              </w:rPr>
              <w:t>805</w:t>
            </w:r>
            <w:r w:rsidRPr="00E31D58">
              <w:rPr>
                <w:rFonts w:ascii="Liberation Serif" w:hAnsi="Liberation Serif"/>
              </w:rPr>
              <w:t>-РП «О мерах по подготовке и пропуску весеннего половодья и паводковых вод в 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году на территории Свердловской области» и информации о наполнении водохранилищ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ЕДДС </w:t>
            </w:r>
            <w:r w:rsidRPr="00E31D58"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1016" w:type="pct"/>
          </w:tcPr>
          <w:p w:rsidR="008E134D" w:rsidRDefault="008E134D" w:rsidP="001A283F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03.04.2023</w:t>
            </w:r>
            <w:r w:rsidRPr="00E31D58">
              <w:rPr>
                <w:rFonts w:ascii="Liberation Serif" w:hAnsi="Liberation Serif"/>
              </w:rPr>
              <w:t xml:space="preserve"> г. до особого распоряжения противопаводковой подкомиссии </w:t>
            </w:r>
            <w:r>
              <w:rPr>
                <w:rFonts w:ascii="Liberation Serif" w:hAnsi="Liberation Serif"/>
              </w:rPr>
              <w:t>КЧС и ОПБ Свердловской области</w:t>
            </w:r>
          </w:p>
          <w:p w:rsidR="008E134D" w:rsidRPr="00E31D58" w:rsidRDefault="008E134D" w:rsidP="001A283F">
            <w:pPr>
              <w:pStyle w:val="NormalWeb"/>
              <w:spacing w:before="0" w:beforeAutospacing="0" w:after="0"/>
              <w:rPr>
                <w:rFonts w:ascii="Liberation Serif" w:hAnsi="Liberation Serif"/>
              </w:rPr>
            </w:pP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28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Направление в Главное управление Министерства Р</w:t>
            </w:r>
            <w:r>
              <w:rPr>
                <w:rFonts w:ascii="Liberation Serif" w:hAnsi="Liberation Serif"/>
              </w:rPr>
              <w:t xml:space="preserve">оссийской </w:t>
            </w:r>
            <w:r w:rsidRPr="00E31D58">
              <w:rPr>
                <w:rFonts w:ascii="Liberation Serif" w:hAnsi="Liberation Serif"/>
              </w:rPr>
              <w:t>Ф</w:t>
            </w:r>
            <w:r>
              <w:rPr>
                <w:rFonts w:ascii="Liberation Serif" w:hAnsi="Liberation Serif"/>
              </w:rPr>
              <w:t>едерации</w:t>
            </w:r>
            <w:r w:rsidRPr="00E31D58">
              <w:rPr>
                <w:rFonts w:ascii="Liberation Serif" w:hAnsi="Liberation Serif"/>
              </w:rPr>
              <w:t xml:space="preserve"> по делам гражданской обороны, чрезвычайным ситуациям и ликвидации последствий стихийных бедствий по Свердловской области и Министерство природных ресурсов и экологии Свердловской области актов послепаводкового обследования ГТС с заключениями объектовых противопаводковых комиссий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до 10.09.202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29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Осуществление мониторинга паводковой обстановки, взаимодействия по своевременному сбору и обмену информацией между едиными дежурно-диспетчерскими службами и ответственным за координацию мероприятий по паводкоопасному направлению</w:t>
            </w:r>
            <w:r>
              <w:rPr>
                <w:rFonts w:ascii="Liberation Serif" w:hAnsi="Liberation Serif"/>
              </w:rPr>
              <w:t xml:space="preserve"> № 6</w:t>
            </w:r>
            <w:r w:rsidRPr="00E31D58">
              <w:rPr>
                <w:rFonts w:ascii="Liberation Serif" w:hAnsi="Liberation Serif"/>
              </w:rPr>
              <w:t>, собственниками, эксплуатирующими ГТС, предприятиями</w:t>
            </w:r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168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ЕДДС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на весь период весеннего половодья и паводков</w:t>
            </w:r>
            <w:r>
              <w:rPr>
                <w:rFonts w:ascii="Liberation Serif" w:hAnsi="Liberation Serif"/>
              </w:rPr>
              <w:t>ых вод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30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Контроль за недопущением строительства нового жилья, садовых и дачных строений, объектов производственного и социального назначения, транспортной и энергетической инфраструктуры в зонах возможного затопления (подтопления), отраженных в документах территориального планирования муниципального образования</w:t>
            </w:r>
          </w:p>
        </w:tc>
        <w:tc>
          <w:tcPr>
            <w:tcW w:w="1168" w:type="pct"/>
          </w:tcPr>
          <w:p w:rsidR="008E134D" w:rsidRPr="00E31D58" w:rsidRDefault="008E134D" w:rsidP="00742CA0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ОМС «Комитет по архитектуре и градостроительству Каменск- Уральского</w:t>
            </w:r>
            <w:r>
              <w:rPr>
                <w:rFonts w:ascii="Liberation Serif" w:hAnsi="Liberation Serif"/>
              </w:rPr>
              <w:t xml:space="preserve"> городского округа</w:t>
            </w:r>
            <w:r w:rsidRPr="00E31D58">
              <w:rPr>
                <w:rFonts w:ascii="Liberation Serif" w:hAnsi="Liberation Serif"/>
              </w:rPr>
              <w:t>»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постоянно</w:t>
            </w:r>
          </w:p>
        </w:tc>
      </w:tr>
      <w:tr w:rsidR="008E134D" w:rsidTr="00E31D58">
        <w:trPr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31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 xml:space="preserve">Обеспечение сработки водохранилищ в </w:t>
            </w:r>
            <w:r w:rsidRPr="001604A2">
              <w:rPr>
                <w:rFonts w:ascii="Liberation Serif" w:hAnsi="Liberation Serif"/>
              </w:rPr>
              <w:t>соответствии с расчетами Отдела водных ресурсо</w:t>
            </w:r>
            <w:r>
              <w:rPr>
                <w:rFonts w:ascii="Liberation Serif" w:hAnsi="Liberation Serif"/>
              </w:rPr>
              <w:t>в по Свердловской области Нижне</w:t>
            </w:r>
            <w:r w:rsidRPr="001604A2">
              <w:rPr>
                <w:rFonts w:ascii="Liberation Serif" w:hAnsi="Liberation Serif"/>
              </w:rPr>
              <w:t>-Обского бассейнового водного управления Федерального агентства водных ресурсов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В</w:t>
            </w:r>
            <w:r w:rsidRPr="00E31D58">
              <w:rPr>
                <w:rFonts w:ascii="Liberation Serif" w:hAnsi="Liberation Serif"/>
              </w:rPr>
              <w:t xml:space="preserve">ладельцы ГТС </w:t>
            </w:r>
          </w:p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>
              <w:rPr>
                <w:rFonts w:ascii="Liberation Serif" w:hAnsi="Liberation Serif"/>
                <w:color w:val="000000"/>
              </w:rPr>
              <w:t xml:space="preserve">3 </w:t>
            </w:r>
            <w:r w:rsidRPr="00E31D58">
              <w:rPr>
                <w:rFonts w:ascii="Liberation Serif" w:hAnsi="Liberation Serif"/>
              </w:rPr>
              <w:t>г.</w:t>
            </w:r>
          </w:p>
        </w:tc>
      </w:tr>
      <w:tr w:rsidR="008E134D" w:rsidTr="00742CA0">
        <w:trPr>
          <w:trHeight w:val="2758"/>
          <w:tblCellSpacing w:w="0" w:type="dxa"/>
        </w:trPr>
        <w:tc>
          <w:tcPr>
            <w:tcW w:w="295" w:type="pct"/>
          </w:tcPr>
          <w:p w:rsidR="008E134D" w:rsidRPr="00E31D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32</w:t>
            </w:r>
          </w:p>
        </w:tc>
        <w:tc>
          <w:tcPr>
            <w:tcW w:w="2521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Организация взаимодействия с собственниками ГТС и организациями, эксплуатирующими ГТС, администрациями населенных пунктов Катайского и Далматовского районов Курганской области, расположенными ниже по течению</w:t>
            </w:r>
            <w:r>
              <w:rPr>
                <w:rFonts w:ascii="Liberation Serif" w:hAnsi="Liberation Serif"/>
              </w:rPr>
              <w:t>,</w:t>
            </w:r>
            <w:r w:rsidRPr="00E31D58">
              <w:rPr>
                <w:rFonts w:ascii="Liberation Serif" w:hAnsi="Liberation Serif"/>
              </w:rPr>
              <w:t xml:space="preserve"> при увеличении или уменьшении сбросных расходов воды в нижний бьеф плотины, применяя в практической работе схемы взаимодействия</w:t>
            </w:r>
          </w:p>
        </w:tc>
        <w:tc>
          <w:tcPr>
            <w:tcW w:w="1168" w:type="pct"/>
          </w:tcPr>
          <w:p w:rsidR="008E134D" w:rsidRPr="00942CEF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942CEF">
              <w:rPr>
                <w:rFonts w:ascii="Liberation Serif" w:hAnsi="Liberation Serif"/>
              </w:rPr>
              <w:t xml:space="preserve">МКУ «УГОЧС», владельцы ГТС </w:t>
            </w:r>
          </w:p>
          <w:p w:rsidR="008E134D" w:rsidRPr="00942CEF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942CEF">
              <w:rPr>
                <w:rFonts w:ascii="Liberation Serif" w:hAnsi="Liberation Serif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E31D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E31D58">
              <w:rPr>
                <w:rFonts w:ascii="Liberation Serif" w:hAnsi="Liberation Serif"/>
              </w:rPr>
              <w:t>с 01.04.202</w:t>
            </w:r>
            <w:r>
              <w:rPr>
                <w:rFonts w:ascii="Liberation Serif" w:hAnsi="Liberation Serif"/>
                <w:color w:val="000000"/>
              </w:rPr>
              <w:t>3</w:t>
            </w:r>
            <w:r w:rsidRPr="00E31D58">
              <w:rPr>
                <w:rFonts w:ascii="Liberation Serif" w:hAnsi="Liberation Serif"/>
              </w:rPr>
              <w:t xml:space="preserve"> г. </w:t>
            </w:r>
          </w:p>
        </w:tc>
      </w:tr>
      <w:tr w:rsidR="008E134D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8E134D" w:rsidRPr="003C7C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33</w:t>
            </w:r>
          </w:p>
        </w:tc>
        <w:tc>
          <w:tcPr>
            <w:tcW w:w="2521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 w:cs="Liberation Serif"/>
              </w:rPr>
              <w:t>Создание в образовательных учреждениях, учреждениях культуры и спорта, других учреждениях и организациях, на предприятиях уголков безопасности по изучению правил поведения людей на водных объектах, мер безопасности по предупреждению несчастных случаев и способов оказания первой помощи пострадавшим.</w:t>
            </w:r>
          </w:p>
        </w:tc>
        <w:tc>
          <w:tcPr>
            <w:tcW w:w="1168" w:type="pct"/>
          </w:tcPr>
          <w:p w:rsidR="008E134D" w:rsidRDefault="008E134D" w:rsidP="00942CEF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>Администрация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Синарского </w:t>
            </w:r>
            <w:r>
              <w:rPr>
                <w:rFonts w:ascii="Liberation Serif" w:hAnsi="Liberation Serif" w:cs="Liberation Serif"/>
                <w:spacing w:val="-1"/>
              </w:rPr>
              <w:t>района Администрация Красногорского района</w:t>
            </w:r>
            <w:r w:rsidRPr="00942CEF">
              <w:rPr>
                <w:rFonts w:ascii="Liberation Serif" w:hAnsi="Liberation Serif" w:cs="Liberation Serif"/>
                <w:spacing w:val="-1"/>
              </w:rPr>
              <w:t>, ОМС «Управление культуры», «Управление образования»,</w:t>
            </w:r>
          </w:p>
          <w:p w:rsidR="008E134D" w:rsidRDefault="008E134D" w:rsidP="00942CEF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942CEF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8E134D" w:rsidRDefault="008E134D" w:rsidP="00942CEF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>МКУ «У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 xml:space="preserve">», 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руководители организаций</w:t>
            </w:r>
            <w:r>
              <w:rPr>
                <w:rFonts w:ascii="Liberation Serif" w:hAnsi="Liberation Serif" w:cs="Liberation Serif"/>
                <w:spacing w:val="-1"/>
              </w:rPr>
              <w:t xml:space="preserve"> </w:t>
            </w:r>
          </w:p>
          <w:p w:rsidR="008E134D" w:rsidRPr="00942CEF" w:rsidRDefault="008E134D" w:rsidP="00942CEF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>(по согласованию)</w:t>
            </w:r>
            <w:r w:rsidRPr="00942CEF">
              <w:rPr>
                <w:rFonts w:ascii="Liberation Serif" w:hAnsi="Liberation Serif" w:cs="Liberation Serif"/>
                <w:spacing w:val="-1"/>
              </w:rPr>
              <w:t>.</w:t>
            </w:r>
          </w:p>
        </w:tc>
        <w:tc>
          <w:tcPr>
            <w:tcW w:w="1016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15.03.2023 г.</w:t>
            </w:r>
          </w:p>
        </w:tc>
      </w:tr>
      <w:tr w:rsidR="008E134D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8E134D" w:rsidRPr="003C7C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34</w:t>
            </w:r>
          </w:p>
        </w:tc>
        <w:tc>
          <w:tcPr>
            <w:tcW w:w="2521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Установление в</w:t>
            </w:r>
            <w:r w:rsidRPr="003C7C58">
              <w:rPr>
                <w:rFonts w:ascii="Liberation Serif" w:hAnsi="Liberation Serif" w:cs="Liberation Serif"/>
              </w:rPr>
              <w:t xml:space="preserve"> местах, возможных для выхода (выезда) людей и автотранспорта на лед знак</w:t>
            </w:r>
            <w:r>
              <w:rPr>
                <w:rFonts w:ascii="Liberation Serif" w:hAnsi="Liberation Serif" w:cs="Liberation Serif"/>
              </w:rPr>
              <w:t>ов</w:t>
            </w:r>
            <w:r w:rsidRPr="003C7C58">
              <w:rPr>
                <w:rFonts w:ascii="Liberation Serif" w:hAnsi="Liberation Serif" w:cs="Liberation Serif"/>
              </w:rPr>
              <w:t xml:space="preserve"> безопасности на водных объектах</w:t>
            </w:r>
            <w:r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68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 w:rsidRPr="00942CEF">
              <w:rPr>
                <w:rFonts w:ascii="Liberation Serif" w:hAnsi="Liberation Serif" w:cs="Liberation Serif"/>
                <w:spacing w:val="-1"/>
              </w:rPr>
              <w:t>МКУ «</w:t>
            </w:r>
            <w:r>
              <w:rPr>
                <w:rFonts w:ascii="Liberation Serif" w:hAnsi="Liberation Serif" w:cs="Liberation Serif"/>
                <w:spacing w:val="-1"/>
              </w:rPr>
              <w:t>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 xml:space="preserve">» 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</w:p>
        </w:tc>
        <w:tc>
          <w:tcPr>
            <w:tcW w:w="1016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15.03.2023 г.</w:t>
            </w:r>
          </w:p>
        </w:tc>
      </w:tr>
      <w:tr w:rsidR="008E134D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8E134D" w:rsidRPr="003C7C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35</w:t>
            </w:r>
          </w:p>
        </w:tc>
        <w:tc>
          <w:tcPr>
            <w:tcW w:w="2521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Р</w:t>
            </w:r>
            <w:r w:rsidRPr="003C7C58">
              <w:rPr>
                <w:rFonts w:ascii="Liberation Serif" w:hAnsi="Liberation Serif" w:cs="Liberation Serif"/>
              </w:rPr>
              <w:t xml:space="preserve">аспространение среди населения памяток и листовок по обеспечению безопасности людей в </w:t>
            </w:r>
            <w:r>
              <w:rPr>
                <w:rFonts w:ascii="Liberation Serif" w:hAnsi="Liberation Serif" w:cs="Liberation Serif"/>
              </w:rPr>
              <w:t>период таяния льда</w:t>
            </w:r>
            <w:r w:rsidRPr="003C7C58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 xml:space="preserve">и </w:t>
            </w:r>
            <w:r w:rsidRPr="003C7C58">
              <w:rPr>
                <w:rFonts w:ascii="Liberation Serif" w:hAnsi="Liberation Serif" w:cs="Liberation Serif"/>
              </w:rPr>
              <w:t>весеннего половодья.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>Администрация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Синарского </w:t>
            </w:r>
            <w:r>
              <w:rPr>
                <w:rFonts w:ascii="Liberation Serif" w:hAnsi="Liberation Serif" w:cs="Liberation Serif"/>
                <w:spacing w:val="-1"/>
              </w:rPr>
              <w:t>района, Администрация Красногорского района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, 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942CEF">
              <w:rPr>
                <w:rFonts w:ascii="Liberation Serif" w:hAnsi="Liberation Serif" w:cs="Liberation Serif"/>
                <w:spacing w:val="-1"/>
              </w:rPr>
              <w:t>ОМС «Управление культуры», «Управление образования»,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942CEF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>МКУ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  <w:r>
              <w:rPr>
                <w:rFonts w:ascii="Liberation Serif" w:hAnsi="Liberation Serif" w:cs="Liberation Serif"/>
                <w:spacing w:val="-1"/>
              </w:rPr>
              <w:t>«У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 xml:space="preserve">» </w:t>
            </w:r>
          </w:p>
        </w:tc>
        <w:tc>
          <w:tcPr>
            <w:tcW w:w="1016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15.03.2023 г.</w:t>
            </w:r>
          </w:p>
        </w:tc>
      </w:tr>
      <w:tr w:rsidR="008E134D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8E134D" w:rsidRPr="003C7C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36</w:t>
            </w:r>
          </w:p>
        </w:tc>
        <w:tc>
          <w:tcPr>
            <w:tcW w:w="2521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</w:t>
            </w:r>
            <w:r w:rsidRPr="003C7C58">
              <w:rPr>
                <w:rFonts w:ascii="Liberation Serif" w:hAnsi="Liberation Serif" w:cs="Liberation Serif"/>
              </w:rPr>
              <w:t>роведение через средства массовой информации Каменск-Уральского городского округа профилактической, агитационно-пропагандистской и разъяснительной работы по обеспечению безопасности людей на водных объектах</w:t>
            </w:r>
            <w:r>
              <w:rPr>
                <w:rFonts w:ascii="Liberation Serif" w:hAnsi="Liberation Serif" w:cs="Liberation Serif"/>
              </w:rPr>
              <w:t xml:space="preserve"> в </w:t>
            </w:r>
            <w:r w:rsidRPr="003C7C58">
              <w:rPr>
                <w:rFonts w:ascii="Liberation Serif" w:hAnsi="Liberation Serif" w:cs="Liberation Serif"/>
              </w:rPr>
              <w:t xml:space="preserve"> период</w:t>
            </w:r>
            <w:r>
              <w:rPr>
                <w:rFonts w:ascii="Liberation Serif" w:hAnsi="Liberation Serif" w:cs="Liberation Serif"/>
              </w:rPr>
              <w:t xml:space="preserve"> весеннего половодья</w:t>
            </w:r>
            <w:r w:rsidRPr="003C7C58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68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МКУ «УГОЧС»</w:t>
            </w:r>
          </w:p>
        </w:tc>
        <w:tc>
          <w:tcPr>
            <w:tcW w:w="1016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15.03.2023 г.</w:t>
            </w:r>
          </w:p>
        </w:tc>
      </w:tr>
      <w:tr w:rsidR="008E134D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8E134D" w:rsidRPr="003C7C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37</w:t>
            </w:r>
          </w:p>
        </w:tc>
        <w:tc>
          <w:tcPr>
            <w:tcW w:w="2521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</w:t>
            </w:r>
            <w:r w:rsidRPr="003C7C58">
              <w:rPr>
                <w:rFonts w:ascii="Liberation Serif" w:hAnsi="Liberation Serif" w:cs="Liberation Serif"/>
              </w:rPr>
              <w:t>роведение совместных профилактических рейдов и патрулировани</w:t>
            </w:r>
            <w:r>
              <w:rPr>
                <w:rFonts w:ascii="Liberation Serif" w:hAnsi="Liberation Serif" w:cs="Liberation Serif"/>
              </w:rPr>
              <w:t>я</w:t>
            </w:r>
            <w:r w:rsidRPr="003C7C58">
              <w:rPr>
                <w:rFonts w:ascii="Liberation Serif" w:hAnsi="Liberation Serif" w:cs="Liberation Serif"/>
              </w:rPr>
              <w:t xml:space="preserve"> в местах, возмож</w:t>
            </w:r>
            <w:r>
              <w:rPr>
                <w:rFonts w:ascii="Liberation Serif" w:hAnsi="Liberation Serif" w:cs="Liberation Serif"/>
              </w:rPr>
              <w:t xml:space="preserve">ных для выхода  (выезда) людей </w:t>
            </w:r>
            <w:r w:rsidRPr="003C7C58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(</w:t>
            </w:r>
            <w:r w:rsidRPr="003C7C58">
              <w:rPr>
                <w:rFonts w:ascii="Liberation Serif" w:hAnsi="Liberation Serif" w:cs="Liberation Serif"/>
              </w:rPr>
              <w:t>транспорта</w:t>
            </w:r>
            <w:r>
              <w:rPr>
                <w:rFonts w:ascii="Liberation Serif" w:hAnsi="Liberation Serif" w:cs="Liberation Serif"/>
              </w:rPr>
              <w:t>)</w:t>
            </w:r>
            <w:r w:rsidRPr="003C7C58">
              <w:rPr>
                <w:rFonts w:ascii="Liberation Serif" w:hAnsi="Liberation Serif" w:cs="Liberation Serif"/>
              </w:rPr>
              <w:t xml:space="preserve"> на лед</w:t>
            </w:r>
            <w:r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>Администрация</w:t>
            </w:r>
            <w:r w:rsidRPr="00942CEF">
              <w:rPr>
                <w:rFonts w:ascii="Liberation Serif" w:hAnsi="Liberation Serif" w:cs="Liberation Serif"/>
                <w:spacing w:val="-1"/>
              </w:rPr>
              <w:t xml:space="preserve"> Синарского </w:t>
            </w:r>
            <w:r>
              <w:rPr>
                <w:rFonts w:ascii="Liberation Serif" w:hAnsi="Liberation Serif" w:cs="Liberation Serif"/>
                <w:spacing w:val="-1"/>
              </w:rPr>
              <w:t>района Администрация Красногорского района</w:t>
            </w:r>
            <w:r w:rsidRPr="00942CEF">
              <w:rPr>
                <w:rFonts w:ascii="Liberation Serif" w:hAnsi="Liberation Serif" w:cs="Liberation Serif"/>
                <w:spacing w:val="-1"/>
              </w:rPr>
              <w:t>,</w:t>
            </w:r>
            <w:r>
              <w:rPr>
                <w:rFonts w:ascii="Liberation Serif" w:hAnsi="Liberation Serif" w:cs="Liberation Serif"/>
                <w:spacing w:val="-1"/>
              </w:rPr>
              <w:t xml:space="preserve"> 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 xml:space="preserve">МКУ «УГОЧС», 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 xml:space="preserve">МО МВД России «Каменск-Уральский» 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 xml:space="preserve">(по согласованию), ФКУ «Центр ГИМС МЧС России по Свердловской области» </w:t>
            </w:r>
          </w:p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15.03.2023 г.</w:t>
            </w:r>
          </w:p>
        </w:tc>
      </w:tr>
      <w:tr w:rsidR="008E134D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8E134D" w:rsidRPr="003C7C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38</w:t>
            </w:r>
          </w:p>
        </w:tc>
        <w:tc>
          <w:tcPr>
            <w:tcW w:w="2521" w:type="pct"/>
          </w:tcPr>
          <w:p w:rsidR="008E134D" w:rsidRPr="003C7C58" w:rsidRDefault="008E134D" w:rsidP="003C7C5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в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образовательных учреждениях городского округа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мероприятий, направленных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на обеспечение безопасного поведения детей на водных объектах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период  таяния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льда и в период весеннего половодья:</w:t>
            </w:r>
          </w:p>
          <w:p w:rsidR="008E134D" w:rsidRPr="003C7C58" w:rsidRDefault="008E134D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открытые уроки по основам безопасности жизнедеятельности;</w:t>
            </w:r>
          </w:p>
          <w:p w:rsidR="008E134D" w:rsidRPr="003C7C58" w:rsidRDefault="008E134D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родительские собрания;</w:t>
            </w:r>
          </w:p>
          <w:p w:rsidR="008E134D" w:rsidRPr="003C7C58" w:rsidRDefault="008E134D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просмотр учебных фильмов;</w:t>
            </w:r>
          </w:p>
          <w:p w:rsidR="008E134D" w:rsidRPr="003C7C58" w:rsidRDefault="008E134D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открытые уроки с привлечением специалистов ФКУ «Центр ГИМС МЧС России по Свердловской области» и спасателей;</w:t>
            </w:r>
          </w:p>
          <w:p w:rsidR="008E134D" w:rsidRDefault="008E134D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- конкурсы, викторины, выставки и т.д.;</w:t>
            </w:r>
          </w:p>
          <w:p w:rsidR="008E134D" w:rsidRPr="003C7C58" w:rsidRDefault="008E134D" w:rsidP="003C7C5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размещение информации на официальных сайтах образовательных учреждений, электронных дневниках обучающихся и социальных сетях (группы классов) информации по безопасности на водных объектах в период весеннего половодья;</w:t>
            </w:r>
          </w:p>
          <w:p w:rsidR="008E134D" w:rsidRPr="003C7C58" w:rsidRDefault="008E134D" w:rsidP="003C7C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 w:rsidRPr="003C7C58">
              <w:rPr>
                <w:rFonts w:ascii="Liberation Serif" w:hAnsi="Liberation Serif" w:cs="Liberation Serif"/>
              </w:rPr>
              <w:t>- другие мероприятия.</w:t>
            </w:r>
          </w:p>
        </w:tc>
        <w:tc>
          <w:tcPr>
            <w:tcW w:w="1168" w:type="pct"/>
          </w:tcPr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>
              <w:rPr>
                <w:rFonts w:ascii="Liberation Serif" w:hAnsi="Liberation Serif" w:cs="Liberation Serif"/>
                <w:spacing w:val="-1"/>
              </w:rPr>
              <w:t xml:space="preserve">ОМС </w:t>
            </w:r>
            <w:r w:rsidRPr="00942CEF">
              <w:rPr>
                <w:rFonts w:ascii="Liberation Serif" w:hAnsi="Liberation Serif" w:cs="Liberation Serif"/>
                <w:spacing w:val="-1"/>
              </w:rPr>
              <w:t>«Управление культуры», «Управление образования»,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  <w:spacing w:val="-1"/>
              </w:rPr>
            </w:pPr>
            <w:r w:rsidRPr="00942CEF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Pr="00942CEF">
              <w:rPr>
                <w:rFonts w:ascii="Liberation Serif" w:hAnsi="Liberation Serif" w:cs="Liberation Serif"/>
                <w:color w:val="000000"/>
                <w:spacing w:val="-4"/>
              </w:rPr>
              <w:t>ОМС «Управление спорта</w:t>
            </w:r>
            <w:r>
              <w:rPr>
                <w:rFonts w:ascii="Liberation Serif" w:hAnsi="Liberation Serif" w:cs="Liberation Serif"/>
                <w:spacing w:val="-1"/>
              </w:rPr>
              <w:t xml:space="preserve">», </w:t>
            </w:r>
          </w:p>
          <w:p w:rsidR="008E134D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pacing w:val="-1"/>
              </w:rPr>
              <w:t>МКУ «У</w:t>
            </w:r>
            <w:r w:rsidRPr="00942CEF">
              <w:rPr>
                <w:rFonts w:ascii="Liberation Serif" w:hAnsi="Liberation Serif" w:cs="Liberation Serif"/>
                <w:spacing w:val="-1"/>
              </w:rPr>
              <w:t>ГОЧС</w:t>
            </w:r>
            <w:r>
              <w:rPr>
                <w:rFonts w:ascii="Liberation Serif" w:hAnsi="Liberation Serif" w:cs="Liberation Serif"/>
                <w:spacing w:val="-1"/>
              </w:rPr>
              <w:t>»,</w:t>
            </w:r>
            <w:r w:rsidRPr="003C7C58">
              <w:rPr>
                <w:rFonts w:ascii="Liberation Serif" w:hAnsi="Liberation Serif" w:cs="Liberation Serif"/>
              </w:rPr>
              <w:t xml:space="preserve"> ФКУ «Центр ГИМС МЧС России по Свердловской области»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(по согласованию)</w:t>
            </w:r>
          </w:p>
        </w:tc>
        <w:tc>
          <w:tcPr>
            <w:tcW w:w="1016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15.03.2023 г.</w:t>
            </w:r>
          </w:p>
        </w:tc>
      </w:tr>
      <w:tr w:rsidR="008E134D" w:rsidRPr="003C7C58" w:rsidTr="00742CA0">
        <w:trPr>
          <w:trHeight w:val="2758"/>
          <w:tblCellSpacing w:w="0" w:type="dxa"/>
        </w:trPr>
        <w:tc>
          <w:tcPr>
            <w:tcW w:w="295" w:type="pct"/>
          </w:tcPr>
          <w:p w:rsidR="008E134D" w:rsidRPr="003C7C58" w:rsidRDefault="008E134D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/>
              </w:rPr>
            </w:pPr>
            <w:r w:rsidRPr="003C7C58">
              <w:rPr>
                <w:rFonts w:ascii="Liberation Serif" w:hAnsi="Liberation Serif"/>
              </w:rPr>
              <w:t>39</w:t>
            </w:r>
          </w:p>
        </w:tc>
        <w:tc>
          <w:tcPr>
            <w:tcW w:w="2521" w:type="pct"/>
          </w:tcPr>
          <w:p w:rsidR="008E134D" w:rsidRPr="003C7C58" w:rsidRDefault="008E134D" w:rsidP="003C7C5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>Информирова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ние населения</w:t>
            </w:r>
            <w:r w:rsidRPr="003C7C58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Каменск-Уральского городского округа о складывающейся ледовой обстановке на водоемах и мерах безопасности на льду через средства массовой информации.</w:t>
            </w:r>
          </w:p>
        </w:tc>
        <w:tc>
          <w:tcPr>
            <w:tcW w:w="1168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МКУ  «УГОЧС»</w:t>
            </w:r>
          </w:p>
        </w:tc>
        <w:tc>
          <w:tcPr>
            <w:tcW w:w="1016" w:type="pct"/>
          </w:tcPr>
          <w:p w:rsidR="008E134D" w:rsidRPr="003C7C58" w:rsidRDefault="008E134D" w:rsidP="00E31D58">
            <w:pPr>
              <w:pStyle w:val="NormalWeb"/>
              <w:spacing w:before="0" w:beforeAutospacing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 15.03.2023 г.</w:t>
            </w:r>
          </w:p>
        </w:tc>
      </w:tr>
    </w:tbl>
    <w:p w:rsidR="008E134D" w:rsidRPr="003C7C58" w:rsidRDefault="008E134D" w:rsidP="0057281D">
      <w:pPr>
        <w:pStyle w:val="NormalWeb"/>
        <w:jc w:val="center"/>
      </w:pPr>
      <w:r w:rsidRPr="003C7C58">
        <w:t>Список сокращений: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708"/>
        <w:gridCol w:w="5374"/>
        <w:gridCol w:w="3304"/>
      </w:tblGrid>
      <w:tr w:rsidR="008E134D" w:rsidRPr="003C7C58" w:rsidTr="005801E6">
        <w:tc>
          <w:tcPr>
            <w:tcW w:w="708" w:type="dxa"/>
            <w:vAlign w:val="center"/>
          </w:tcPr>
          <w:p w:rsidR="008E134D" w:rsidRPr="00D16775" w:rsidRDefault="008E134D" w:rsidP="00005E86">
            <w:pPr>
              <w:pStyle w:val="NormalWeb"/>
              <w:jc w:val="center"/>
            </w:pPr>
            <w:r w:rsidRPr="00D16775">
              <w:t>№</w:t>
            </w:r>
          </w:p>
          <w:p w:rsidR="008E134D" w:rsidRPr="00D16775" w:rsidRDefault="008E134D" w:rsidP="00005E86">
            <w:pPr>
              <w:pStyle w:val="NormalWeb"/>
              <w:jc w:val="center"/>
            </w:pPr>
            <w:r w:rsidRPr="00D16775">
              <w:t>п/п</w:t>
            </w:r>
          </w:p>
        </w:tc>
        <w:tc>
          <w:tcPr>
            <w:tcW w:w="5374" w:type="dxa"/>
            <w:vAlign w:val="center"/>
          </w:tcPr>
          <w:p w:rsidR="008E134D" w:rsidRPr="00D16775" w:rsidRDefault="008E134D" w:rsidP="00005E86">
            <w:pPr>
              <w:pStyle w:val="NormalWeb"/>
              <w:jc w:val="center"/>
              <w:rPr>
                <w:color w:val="000000"/>
              </w:rPr>
            </w:pPr>
            <w:r w:rsidRPr="00D16775">
              <w:rPr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304" w:type="dxa"/>
            <w:vAlign w:val="center"/>
          </w:tcPr>
          <w:p w:rsidR="008E134D" w:rsidRPr="00D16775" w:rsidRDefault="008E134D" w:rsidP="00005E86">
            <w:pPr>
              <w:pStyle w:val="NormalWeb"/>
              <w:jc w:val="center"/>
              <w:rPr>
                <w:color w:val="000000"/>
              </w:rPr>
            </w:pPr>
            <w:r w:rsidRPr="00D16775">
              <w:rPr>
                <w:color w:val="000000"/>
              </w:rPr>
              <w:t>Сокращение</w:t>
            </w:r>
          </w:p>
        </w:tc>
      </w:tr>
      <w:tr w:rsidR="008E134D" w:rsidRPr="003C7C58" w:rsidTr="005801E6">
        <w:tc>
          <w:tcPr>
            <w:tcW w:w="708" w:type="dxa"/>
            <w:vAlign w:val="center"/>
          </w:tcPr>
          <w:p w:rsidR="008E134D" w:rsidRPr="003C7C58" w:rsidRDefault="008E134D" w:rsidP="0057281D">
            <w:pPr>
              <w:pStyle w:val="NormalWeb"/>
            </w:pPr>
            <w:r>
              <w:t>1.</w:t>
            </w:r>
          </w:p>
        </w:tc>
        <w:tc>
          <w:tcPr>
            <w:tcW w:w="537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30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Администрации</w:t>
            </w:r>
            <w:r w:rsidRPr="003C7C58">
              <w:rPr>
                <w:color w:val="000000"/>
                <w:spacing w:val="-4"/>
              </w:rPr>
              <w:t xml:space="preserve"> Красногорского района</w:t>
            </w:r>
          </w:p>
        </w:tc>
      </w:tr>
      <w:tr w:rsidR="008E134D" w:rsidRPr="003C7C58" w:rsidTr="005801E6">
        <w:tc>
          <w:tcPr>
            <w:tcW w:w="708" w:type="dxa"/>
            <w:vAlign w:val="center"/>
          </w:tcPr>
          <w:p w:rsidR="008E134D" w:rsidRPr="003C7C58" w:rsidRDefault="008E134D" w:rsidP="0057281D">
            <w:pPr>
              <w:pStyle w:val="NormalWeb"/>
            </w:pPr>
            <w:r>
              <w:t>2.</w:t>
            </w:r>
          </w:p>
        </w:tc>
        <w:tc>
          <w:tcPr>
            <w:tcW w:w="537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 xml:space="preserve"> 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30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Администрации Синарского района</w:t>
            </w:r>
          </w:p>
        </w:tc>
      </w:tr>
      <w:tr w:rsidR="008E134D" w:rsidRPr="003C7C58" w:rsidTr="005801E6">
        <w:trPr>
          <w:trHeight w:val="1173"/>
        </w:trPr>
        <w:tc>
          <w:tcPr>
            <w:tcW w:w="708" w:type="dxa"/>
            <w:vAlign w:val="center"/>
          </w:tcPr>
          <w:p w:rsidR="008E134D" w:rsidRPr="003C7C58" w:rsidRDefault="008E134D" w:rsidP="0057281D">
            <w:pPr>
              <w:pStyle w:val="NormalWeb"/>
            </w:pPr>
            <w:r>
              <w:t>3.</w:t>
            </w:r>
          </w:p>
        </w:tc>
        <w:tc>
          <w:tcPr>
            <w:tcW w:w="537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  <w:spacing w:val="-4"/>
              </w:rPr>
            </w:pPr>
            <w:r w:rsidRPr="003C7C58">
              <w:rPr>
                <w:color w:val="000000"/>
                <w:spacing w:val="-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304" w:type="dxa"/>
          </w:tcPr>
          <w:p w:rsidR="008E134D" w:rsidRPr="003C7C58" w:rsidRDefault="008E134D" w:rsidP="0057281D">
            <w:pPr>
              <w:pStyle w:val="NormalWeb"/>
              <w:rPr>
                <w:shd w:val="clear" w:color="auto" w:fill="FFFFFF"/>
              </w:rPr>
            </w:pPr>
            <w:r w:rsidRPr="003C7C58">
              <w:rPr>
                <w:shd w:val="clear" w:color="auto" w:fill="FFFFFF"/>
              </w:rPr>
              <w:t>ГКУ служба спасения СО «Каменск-Уральский ПСО»</w:t>
            </w:r>
          </w:p>
          <w:p w:rsidR="008E134D" w:rsidRPr="003C7C58" w:rsidRDefault="008E134D" w:rsidP="0057281D">
            <w:pPr>
              <w:pStyle w:val="NormalWeb"/>
              <w:rPr>
                <w:color w:val="000000"/>
                <w:spacing w:val="-4"/>
              </w:rPr>
            </w:pPr>
          </w:p>
        </w:tc>
      </w:tr>
      <w:tr w:rsidR="008E134D" w:rsidRPr="003C7C58" w:rsidTr="005801E6">
        <w:tc>
          <w:tcPr>
            <w:tcW w:w="708" w:type="dxa"/>
            <w:vAlign w:val="center"/>
          </w:tcPr>
          <w:p w:rsidR="008E134D" w:rsidRPr="003C7C58" w:rsidRDefault="008E134D" w:rsidP="0057281D">
            <w:pPr>
              <w:pStyle w:val="NormalWeb"/>
            </w:pPr>
            <w:r>
              <w:t>4.</w:t>
            </w:r>
          </w:p>
        </w:tc>
        <w:tc>
          <w:tcPr>
            <w:tcW w:w="537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30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МО МВД России «Каменск-Уральский»</w:t>
            </w:r>
          </w:p>
        </w:tc>
      </w:tr>
      <w:tr w:rsidR="008E134D" w:rsidRPr="003C7C58" w:rsidTr="005801E6">
        <w:tc>
          <w:tcPr>
            <w:tcW w:w="708" w:type="dxa"/>
            <w:vAlign w:val="center"/>
          </w:tcPr>
          <w:p w:rsidR="008E134D" w:rsidRPr="003C7C58" w:rsidRDefault="008E134D" w:rsidP="0057281D">
            <w:pPr>
              <w:pStyle w:val="NormalWeb"/>
            </w:pPr>
            <w:r>
              <w:t>5.</w:t>
            </w:r>
          </w:p>
        </w:tc>
        <w:tc>
          <w:tcPr>
            <w:tcW w:w="537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304" w:type="dxa"/>
          </w:tcPr>
          <w:p w:rsidR="008E134D" w:rsidRPr="003C7C58" w:rsidRDefault="008E134D" w:rsidP="0057281D">
            <w:pPr>
              <w:pStyle w:val="NormalWeb"/>
            </w:pPr>
            <w:r w:rsidRPr="003C7C58">
              <w:t>МКУ «УГОЧС»</w:t>
            </w:r>
          </w:p>
        </w:tc>
      </w:tr>
      <w:tr w:rsidR="008E134D" w:rsidRPr="003C7C58" w:rsidTr="005801E6">
        <w:tc>
          <w:tcPr>
            <w:tcW w:w="708" w:type="dxa"/>
            <w:vAlign w:val="center"/>
          </w:tcPr>
          <w:p w:rsidR="008E134D" w:rsidRPr="003C7C58" w:rsidRDefault="008E134D" w:rsidP="0057281D">
            <w:pPr>
              <w:pStyle w:val="NormalWeb"/>
            </w:pPr>
            <w:r>
              <w:t>6.</w:t>
            </w:r>
          </w:p>
        </w:tc>
        <w:tc>
          <w:tcPr>
            <w:tcW w:w="537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Муниципальное казённое учреждение «Управление городского хозяйства»</w:t>
            </w:r>
          </w:p>
        </w:tc>
        <w:tc>
          <w:tcPr>
            <w:tcW w:w="330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МКУ «УГХ»</w:t>
            </w:r>
          </w:p>
        </w:tc>
      </w:tr>
      <w:tr w:rsidR="008E134D" w:rsidRPr="003C7C58" w:rsidTr="005801E6">
        <w:tc>
          <w:tcPr>
            <w:tcW w:w="708" w:type="dxa"/>
            <w:vAlign w:val="center"/>
          </w:tcPr>
          <w:p w:rsidR="008E134D" w:rsidRPr="003C7C58" w:rsidRDefault="008E134D" w:rsidP="0057281D">
            <w:pPr>
              <w:pStyle w:val="NormalWeb"/>
            </w:pPr>
            <w:r>
              <w:t>7.</w:t>
            </w:r>
          </w:p>
        </w:tc>
        <w:tc>
          <w:tcPr>
            <w:tcW w:w="537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30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</w:rPr>
              <w:t>«Управление образования»</w:t>
            </w:r>
          </w:p>
        </w:tc>
      </w:tr>
      <w:tr w:rsidR="008E134D" w:rsidRPr="003C7C58" w:rsidTr="005801E6">
        <w:tc>
          <w:tcPr>
            <w:tcW w:w="708" w:type="dxa"/>
            <w:vAlign w:val="center"/>
          </w:tcPr>
          <w:p w:rsidR="008E134D" w:rsidRPr="003C7C58" w:rsidRDefault="008E134D" w:rsidP="0057281D">
            <w:pPr>
              <w:pStyle w:val="NormalWeb"/>
            </w:pPr>
            <w:r>
              <w:t>8.</w:t>
            </w:r>
          </w:p>
        </w:tc>
        <w:tc>
          <w:tcPr>
            <w:tcW w:w="537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30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  <w:spacing w:val="-4"/>
              </w:rPr>
            </w:pPr>
            <w:r w:rsidRPr="003C7C58">
              <w:rPr>
                <w:color w:val="000000"/>
                <w:spacing w:val="-4"/>
              </w:rPr>
              <w:t>ОМС «Управление культуры»</w:t>
            </w:r>
          </w:p>
        </w:tc>
      </w:tr>
      <w:tr w:rsidR="008E134D" w:rsidRPr="003C7C58" w:rsidTr="005801E6">
        <w:tc>
          <w:tcPr>
            <w:tcW w:w="708" w:type="dxa"/>
            <w:vAlign w:val="center"/>
          </w:tcPr>
          <w:p w:rsidR="008E134D" w:rsidRPr="003C7C58" w:rsidRDefault="008E134D" w:rsidP="0057281D">
            <w:pPr>
              <w:pStyle w:val="NormalWeb"/>
            </w:pPr>
            <w:r>
              <w:t>9.</w:t>
            </w:r>
          </w:p>
        </w:tc>
        <w:tc>
          <w:tcPr>
            <w:tcW w:w="537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304" w:type="dxa"/>
          </w:tcPr>
          <w:p w:rsidR="008E134D" w:rsidRPr="003C7C58" w:rsidRDefault="008E134D" w:rsidP="0057281D">
            <w:pPr>
              <w:pStyle w:val="NormalWeb"/>
              <w:rPr>
                <w:color w:val="000000"/>
              </w:rPr>
            </w:pPr>
            <w:r w:rsidRPr="003C7C58">
              <w:rPr>
                <w:color w:val="000000"/>
                <w:spacing w:val="-4"/>
              </w:rPr>
              <w:t>ОМС «Управление спорта»</w:t>
            </w:r>
          </w:p>
        </w:tc>
      </w:tr>
      <w:tr w:rsidR="008E134D" w:rsidRPr="003C7C58" w:rsidTr="005801E6">
        <w:tc>
          <w:tcPr>
            <w:tcW w:w="708" w:type="dxa"/>
            <w:vAlign w:val="center"/>
          </w:tcPr>
          <w:p w:rsidR="008E134D" w:rsidRPr="003C7C58" w:rsidRDefault="008E134D" w:rsidP="0057281D">
            <w:pPr>
              <w:pStyle w:val="NormalWeb"/>
            </w:pPr>
            <w:r>
              <w:t>10.</w:t>
            </w:r>
          </w:p>
        </w:tc>
        <w:tc>
          <w:tcPr>
            <w:tcW w:w="5374" w:type="dxa"/>
          </w:tcPr>
          <w:p w:rsidR="008E134D" w:rsidRPr="003C7C58" w:rsidRDefault="008E134D" w:rsidP="0057281D">
            <w:pPr>
              <w:pStyle w:val="NormalWeb"/>
            </w:pPr>
            <w:r w:rsidRPr="003C7C58">
              <w:t>Товарищества собственников жилья</w:t>
            </w:r>
          </w:p>
        </w:tc>
        <w:tc>
          <w:tcPr>
            <w:tcW w:w="3304" w:type="dxa"/>
          </w:tcPr>
          <w:p w:rsidR="008E134D" w:rsidRPr="003C7C58" w:rsidRDefault="008E134D" w:rsidP="0057281D">
            <w:pPr>
              <w:pStyle w:val="NormalWeb"/>
            </w:pPr>
            <w:r w:rsidRPr="003C7C58">
              <w:t>ТСЖ</w:t>
            </w:r>
          </w:p>
        </w:tc>
      </w:tr>
      <w:tr w:rsidR="008E134D" w:rsidRPr="003C7C58" w:rsidTr="00DF603B">
        <w:trPr>
          <w:trHeight w:val="1960"/>
        </w:trPr>
        <w:tc>
          <w:tcPr>
            <w:tcW w:w="708" w:type="dxa"/>
            <w:vAlign w:val="center"/>
          </w:tcPr>
          <w:p w:rsidR="008E134D" w:rsidRPr="003C7C58" w:rsidRDefault="008E134D" w:rsidP="0057281D">
            <w:pPr>
              <w:pStyle w:val="NormalWeb"/>
            </w:pPr>
            <w:r>
              <w:t>11.</w:t>
            </w:r>
          </w:p>
        </w:tc>
        <w:tc>
          <w:tcPr>
            <w:tcW w:w="5374" w:type="dxa"/>
          </w:tcPr>
          <w:p w:rsidR="008E134D" w:rsidRPr="003C7C58" w:rsidRDefault="008E134D" w:rsidP="0057281D">
            <w:pPr>
              <w:pStyle w:val="NormalWeb"/>
            </w:pPr>
            <w:r w:rsidRPr="003C7C58">
              <w:rPr>
                <w:color w:val="0C0E31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304" w:type="dxa"/>
          </w:tcPr>
          <w:p w:rsidR="008E134D" w:rsidRPr="003C7C58" w:rsidRDefault="008E134D" w:rsidP="0057281D">
            <w:pPr>
              <w:pStyle w:val="NormalWeb"/>
            </w:pPr>
            <w:r w:rsidRPr="003C7C58">
              <w:t>ФКУ «Центр ГИМС МЧС России по Свердловской области»</w:t>
            </w:r>
          </w:p>
        </w:tc>
      </w:tr>
      <w:tr w:rsidR="008E134D" w:rsidRPr="00DF70A6" w:rsidTr="00522B7B">
        <w:trPr>
          <w:trHeight w:val="792"/>
        </w:trPr>
        <w:tc>
          <w:tcPr>
            <w:tcW w:w="708" w:type="dxa"/>
            <w:vAlign w:val="center"/>
          </w:tcPr>
          <w:p w:rsidR="008E134D" w:rsidRPr="00A45C91" w:rsidRDefault="008E134D" w:rsidP="0057281D">
            <w:pPr>
              <w:pStyle w:val="NormalWeb"/>
            </w:pPr>
            <w:r>
              <w:t>12.</w:t>
            </w:r>
          </w:p>
        </w:tc>
        <w:tc>
          <w:tcPr>
            <w:tcW w:w="5374" w:type="dxa"/>
          </w:tcPr>
          <w:p w:rsidR="008E134D" w:rsidRPr="00522B7B" w:rsidRDefault="008E134D" w:rsidP="0057281D">
            <w:pPr>
              <w:pStyle w:val="NormalWeb"/>
            </w:pPr>
            <w:r w:rsidRPr="001C3B6B">
              <w:t>Акционерное общество «Водоканал Каменск-Уральский»</w:t>
            </w:r>
          </w:p>
        </w:tc>
        <w:tc>
          <w:tcPr>
            <w:tcW w:w="3304" w:type="dxa"/>
          </w:tcPr>
          <w:p w:rsidR="008E134D" w:rsidRPr="001C3B6B" w:rsidRDefault="008E134D" w:rsidP="0057281D">
            <w:pPr>
              <w:pStyle w:val="NormalWeb"/>
            </w:pPr>
            <w:r w:rsidRPr="001C3B6B">
              <w:t>АО «Водоканал КУ»</w:t>
            </w:r>
          </w:p>
        </w:tc>
      </w:tr>
      <w:tr w:rsidR="008E134D" w:rsidRPr="00DF70A6" w:rsidTr="00522B7B">
        <w:trPr>
          <w:trHeight w:val="866"/>
        </w:trPr>
        <w:tc>
          <w:tcPr>
            <w:tcW w:w="708" w:type="dxa"/>
          </w:tcPr>
          <w:p w:rsidR="008E134D" w:rsidRPr="00A45C91" w:rsidRDefault="008E134D" w:rsidP="0057281D">
            <w:pPr>
              <w:pStyle w:val="NormalWeb"/>
            </w:pPr>
            <w:r>
              <w:t>13.</w:t>
            </w:r>
          </w:p>
        </w:tc>
        <w:tc>
          <w:tcPr>
            <w:tcW w:w="5374" w:type="dxa"/>
          </w:tcPr>
          <w:p w:rsidR="008E134D" w:rsidRPr="00522B7B" w:rsidRDefault="008E134D" w:rsidP="0057281D">
            <w:pPr>
              <w:pStyle w:val="NormalWeb"/>
              <w:rPr>
                <w:color w:val="000000"/>
              </w:rPr>
            </w:pPr>
            <w:r w:rsidRPr="001C3B6B">
              <w:t>Акционерное общество «Горвнешблагоустройство»</w:t>
            </w:r>
          </w:p>
        </w:tc>
        <w:tc>
          <w:tcPr>
            <w:tcW w:w="3304" w:type="dxa"/>
          </w:tcPr>
          <w:p w:rsidR="008E134D" w:rsidRPr="001C3B6B" w:rsidRDefault="008E134D" w:rsidP="0057281D">
            <w:pPr>
              <w:pStyle w:val="NormalWeb"/>
              <w:rPr>
                <w:color w:val="000000"/>
                <w:spacing w:val="-4"/>
              </w:rPr>
            </w:pPr>
            <w:r w:rsidRPr="001C3B6B">
              <w:rPr>
                <w:color w:val="000000"/>
                <w:spacing w:val="-4"/>
              </w:rPr>
              <w:t>АО «ГВБ»</w:t>
            </w:r>
          </w:p>
        </w:tc>
      </w:tr>
      <w:tr w:rsidR="008E134D" w:rsidRPr="00DF70A6" w:rsidTr="00DF603B">
        <w:trPr>
          <w:trHeight w:val="592"/>
        </w:trPr>
        <w:tc>
          <w:tcPr>
            <w:tcW w:w="708" w:type="dxa"/>
          </w:tcPr>
          <w:p w:rsidR="008E134D" w:rsidRPr="00A45C91" w:rsidRDefault="008E134D" w:rsidP="0057281D">
            <w:pPr>
              <w:pStyle w:val="NormalWeb"/>
            </w:pPr>
            <w:r>
              <w:t>14.</w:t>
            </w:r>
          </w:p>
        </w:tc>
        <w:tc>
          <w:tcPr>
            <w:tcW w:w="5374" w:type="dxa"/>
          </w:tcPr>
          <w:p w:rsidR="008E134D" w:rsidRPr="001C3B6B" w:rsidRDefault="008E134D" w:rsidP="0057281D">
            <w:pPr>
              <w:pStyle w:val="NormalWeb"/>
            </w:pPr>
            <w:r>
              <w:t xml:space="preserve">Организации, управляющие </w:t>
            </w:r>
            <w:r w:rsidRPr="00832662">
              <w:t>жил</w:t>
            </w:r>
            <w:r>
              <w:t>ищным фондом</w:t>
            </w:r>
          </w:p>
        </w:tc>
        <w:tc>
          <w:tcPr>
            <w:tcW w:w="3304" w:type="dxa"/>
          </w:tcPr>
          <w:p w:rsidR="008E134D" w:rsidRPr="001C3B6B" w:rsidRDefault="008E134D" w:rsidP="0057281D">
            <w:pPr>
              <w:pStyle w:val="NormalWeb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Управляющие организации</w:t>
            </w:r>
          </w:p>
        </w:tc>
      </w:tr>
      <w:tr w:rsidR="008E134D" w:rsidRPr="00DF70A6" w:rsidTr="00E078DD">
        <w:trPr>
          <w:trHeight w:val="1095"/>
        </w:trPr>
        <w:tc>
          <w:tcPr>
            <w:tcW w:w="708" w:type="dxa"/>
          </w:tcPr>
          <w:p w:rsidR="008E134D" w:rsidRPr="00A45C91" w:rsidRDefault="008E134D" w:rsidP="0057281D">
            <w:pPr>
              <w:pStyle w:val="NormalWeb"/>
            </w:pPr>
            <w:r>
              <w:t>15.</w:t>
            </w:r>
          </w:p>
        </w:tc>
        <w:tc>
          <w:tcPr>
            <w:tcW w:w="5374" w:type="dxa"/>
          </w:tcPr>
          <w:p w:rsidR="008E134D" w:rsidRPr="00522B7B" w:rsidRDefault="008E134D" w:rsidP="0057281D">
            <w:pPr>
              <w:pStyle w:val="NormalWeb"/>
            </w:pPr>
            <w:r w:rsidRPr="00522B7B">
              <w:t>Филиал АО «РУСАЛ Урал» в Каменске-Уральском «Объединенная компания РУСАЛ Уральский алюминиевый завод</w:t>
            </w:r>
          </w:p>
        </w:tc>
        <w:tc>
          <w:tcPr>
            <w:tcW w:w="3304" w:type="dxa"/>
          </w:tcPr>
          <w:p w:rsidR="008E134D" w:rsidRPr="00522B7B" w:rsidRDefault="008E134D" w:rsidP="0057281D">
            <w:pPr>
              <w:pStyle w:val="NormalWeb"/>
              <w:rPr>
                <w:color w:val="000000"/>
                <w:spacing w:val="-4"/>
              </w:rPr>
            </w:pPr>
            <w:r w:rsidRPr="00522B7B">
              <w:t>«РУСАЛ Каменск-Уральский»</w:t>
            </w:r>
          </w:p>
        </w:tc>
      </w:tr>
      <w:tr w:rsidR="008E134D" w:rsidRPr="00DF70A6" w:rsidTr="00D30997">
        <w:trPr>
          <w:trHeight w:val="654"/>
        </w:trPr>
        <w:tc>
          <w:tcPr>
            <w:tcW w:w="708" w:type="dxa"/>
          </w:tcPr>
          <w:p w:rsidR="008E134D" w:rsidRPr="00A45C91" w:rsidRDefault="008E134D" w:rsidP="0057281D">
            <w:pPr>
              <w:pStyle w:val="NormalWeb"/>
            </w:pPr>
            <w:r>
              <w:t>16.</w:t>
            </w:r>
          </w:p>
        </w:tc>
        <w:tc>
          <w:tcPr>
            <w:tcW w:w="5374" w:type="dxa"/>
          </w:tcPr>
          <w:p w:rsidR="008E134D" w:rsidRPr="00522B7B" w:rsidRDefault="008E134D" w:rsidP="0057281D">
            <w:pPr>
              <w:pStyle w:val="NormalWeb"/>
            </w:pPr>
            <w:r>
              <w:t>Гидротехнические сооружения</w:t>
            </w:r>
          </w:p>
        </w:tc>
        <w:tc>
          <w:tcPr>
            <w:tcW w:w="3304" w:type="dxa"/>
          </w:tcPr>
          <w:p w:rsidR="008E134D" w:rsidRPr="00522B7B" w:rsidRDefault="008E134D" w:rsidP="0057281D">
            <w:pPr>
              <w:pStyle w:val="NormalWeb"/>
            </w:pPr>
            <w:r>
              <w:t>ГТС</w:t>
            </w:r>
          </w:p>
        </w:tc>
      </w:tr>
      <w:tr w:rsidR="008E134D" w:rsidRPr="00DF70A6" w:rsidTr="00D30997">
        <w:trPr>
          <w:trHeight w:val="868"/>
        </w:trPr>
        <w:tc>
          <w:tcPr>
            <w:tcW w:w="708" w:type="dxa"/>
          </w:tcPr>
          <w:p w:rsidR="008E134D" w:rsidRPr="00A45C91" w:rsidRDefault="008E134D" w:rsidP="0057281D">
            <w:pPr>
              <w:pStyle w:val="NormalWeb"/>
            </w:pPr>
            <w:r>
              <w:t>17.</w:t>
            </w:r>
          </w:p>
        </w:tc>
        <w:tc>
          <w:tcPr>
            <w:tcW w:w="5374" w:type="dxa"/>
          </w:tcPr>
          <w:p w:rsidR="008E134D" w:rsidRPr="00D30997" w:rsidRDefault="008E134D" w:rsidP="0057281D">
            <w:pPr>
              <w:pStyle w:val="NormalWeb"/>
            </w:pPr>
            <w:r w:rsidRPr="00D30997">
              <w:t>Единая дежурно-диспетчерская служба Каменск-Уральского городского округа</w:t>
            </w:r>
          </w:p>
        </w:tc>
        <w:tc>
          <w:tcPr>
            <w:tcW w:w="3304" w:type="dxa"/>
          </w:tcPr>
          <w:p w:rsidR="008E134D" w:rsidRDefault="008E134D" w:rsidP="0057281D">
            <w:pPr>
              <w:pStyle w:val="NormalWeb"/>
            </w:pPr>
            <w:r>
              <w:t>ЕДДС</w:t>
            </w:r>
          </w:p>
        </w:tc>
      </w:tr>
      <w:tr w:rsidR="008E134D" w:rsidRPr="00DF70A6" w:rsidTr="00D30997">
        <w:trPr>
          <w:trHeight w:val="868"/>
        </w:trPr>
        <w:tc>
          <w:tcPr>
            <w:tcW w:w="708" w:type="dxa"/>
          </w:tcPr>
          <w:p w:rsidR="008E134D" w:rsidRDefault="008E134D" w:rsidP="0057281D">
            <w:pPr>
              <w:pStyle w:val="NormalWeb"/>
            </w:pPr>
            <w:r>
              <w:t>18.</w:t>
            </w:r>
          </w:p>
        </w:tc>
        <w:tc>
          <w:tcPr>
            <w:tcW w:w="5374" w:type="dxa"/>
          </w:tcPr>
          <w:p w:rsidR="008E134D" w:rsidRPr="00D30997" w:rsidRDefault="008E134D" w:rsidP="0057281D">
            <w:pPr>
              <w:pStyle w:val="NormalWeb"/>
            </w:pPr>
            <w:r>
              <w:t>Противопаводковая подкомиссия комиссии по предупреждению и ликвидации чрезвычайных ситуаций и обеспечению пожарной безопасности Свердловской области</w:t>
            </w:r>
          </w:p>
        </w:tc>
        <w:tc>
          <w:tcPr>
            <w:tcW w:w="3304" w:type="dxa"/>
          </w:tcPr>
          <w:p w:rsidR="008E134D" w:rsidRDefault="008E134D" w:rsidP="0057281D">
            <w:pPr>
              <w:pStyle w:val="NormalWeb"/>
            </w:pPr>
            <w:r>
              <w:rPr>
                <w:rFonts w:ascii="Liberation Serif" w:hAnsi="Liberation Serif"/>
              </w:rPr>
              <w:t>П</w:t>
            </w:r>
            <w:r w:rsidRPr="00E31D58">
              <w:rPr>
                <w:rFonts w:ascii="Liberation Serif" w:hAnsi="Liberation Serif"/>
              </w:rPr>
              <w:t>ротивопаводков</w:t>
            </w:r>
            <w:r>
              <w:rPr>
                <w:rFonts w:ascii="Liberation Serif" w:hAnsi="Liberation Serif"/>
              </w:rPr>
              <w:t>ая</w:t>
            </w:r>
            <w:r w:rsidRPr="00E31D58">
              <w:rPr>
                <w:rFonts w:ascii="Liberation Serif" w:hAnsi="Liberation Serif"/>
              </w:rPr>
              <w:t xml:space="preserve"> подкомисси</w:t>
            </w:r>
            <w:r>
              <w:rPr>
                <w:rFonts w:ascii="Liberation Serif" w:hAnsi="Liberation Serif"/>
              </w:rPr>
              <w:t>я</w:t>
            </w:r>
            <w:r w:rsidRPr="00E31D58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КЧС и ОПБ Свердловской области</w:t>
            </w:r>
          </w:p>
        </w:tc>
      </w:tr>
    </w:tbl>
    <w:p w:rsidR="008E134D" w:rsidRPr="00263CBD" w:rsidRDefault="008E134D" w:rsidP="0057281D">
      <w:pPr>
        <w:pStyle w:val="NormalWeb"/>
        <w:rPr>
          <w:sz w:val="28"/>
          <w:szCs w:val="28"/>
        </w:rPr>
      </w:pPr>
    </w:p>
    <w:p w:rsidR="008E134D" w:rsidRDefault="008E134D" w:rsidP="0057281D">
      <w:pPr>
        <w:pStyle w:val="NormalWeb"/>
        <w:rPr>
          <w:sz w:val="28"/>
          <w:szCs w:val="28"/>
        </w:rPr>
      </w:pPr>
    </w:p>
    <w:p w:rsidR="008E134D" w:rsidRDefault="008E134D" w:rsidP="0057281D">
      <w:pPr>
        <w:pStyle w:val="NormalWeb"/>
        <w:rPr>
          <w:sz w:val="28"/>
          <w:szCs w:val="28"/>
        </w:rPr>
      </w:pPr>
    </w:p>
    <w:p w:rsidR="008E134D" w:rsidRDefault="008E134D" w:rsidP="0057281D">
      <w:pPr>
        <w:pStyle w:val="NormalWeb"/>
        <w:rPr>
          <w:sz w:val="28"/>
          <w:szCs w:val="28"/>
        </w:rPr>
      </w:pPr>
    </w:p>
    <w:p w:rsidR="008E134D" w:rsidRPr="00263CBD" w:rsidRDefault="008E134D" w:rsidP="0057281D">
      <w:pPr>
        <w:pStyle w:val="NormalWeb"/>
        <w:rPr>
          <w:sz w:val="28"/>
          <w:szCs w:val="28"/>
        </w:rPr>
      </w:pPr>
    </w:p>
    <w:sectPr w:rsidR="008E134D" w:rsidRPr="00263CBD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34D" w:rsidRDefault="008E134D" w:rsidP="00263CBD">
      <w:r>
        <w:separator/>
      </w:r>
    </w:p>
  </w:endnote>
  <w:endnote w:type="continuationSeparator" w:id="0">
    <w:p w:rsidR="008E134D" w:rsidRDefault="008E134D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34D" w:rsidRDefault="008E134D" w:rsidP="00263CBD">
      <w:r>
        <w:separator/>
      </w:r>
    </w:p>
  </w:footnote>
  <w:footnote w:type="continuationSeparator" w:id="0">
    <w:p w:rsidR="008E134D" w:rsidRDefault="008E134D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34D" w:rsidRDefault="008E134D">
    <w:pPr>
      <w:pStyle w:val="Header"/>
      <w:jc w:val="center"/>
    </w:pPr>
    <w:fldSimple w:instr=" PAGE   \* MERGEFORMAT ">
      <w:r>
        <w:rPr>
          <w:noProof/>
        </w:rPr>
        <w:t>14</w:t>
      </w:r>
    </w:fldSimple>
  </w:p>
  <w:p w:rsidR="008E134D" w:rsidRDefault="008E13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5AA2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5E86"/>
    <w:rsid w:val="000102CB"/>
    <w:rsid w:val="00010608"/>
    <w:rsid w:val="000114F3"/>
    <w:rsid w:val="00012C2E"/>
    <w:rsid w:val="000805E4"/>
    <w:rsid w:val="00086346"/>
    <w:rsid w:val="000B318B"/>
    <w:rsid w:val="000B4487"/>
    <w:rsid w:val="000E54E4"/>
    <w:rsid w:val="000E7679"/>
    <w:rsid w:val="0010575B"/>
    <w:rsid w:val="0011575E"/>
    <w:rsid w:val="00117146"/>
    <w:rsid w:val="00133698"/>
    <w:rsid w:val="00154A8B"/>
    <w:rsid w:val="001575D0"/>
    <w:rsid w:val="001604A2"/>
    <w:rsid w:val="00172022"/>
    <w:rsid w:val="00176895"/>
    <w:rsid w:val="001A283F"/>
    <w:rsid w:val="001B0F6E"/>
    <w:rsid w:val="001B62B2"/>
    <w:rsid w:val="001C3B6B"/>
    <w:rsid w:val="001C640C"/>
    <w:rsid w:val="0020634E"/>
    <w:rsid w:val="00206C3C"/>
    <w:rsid w:val="002205FA"/>
    <w:rsid w:val="00222688"/>
    <w:rsid w:val="0023226A"/>
    <w:rsid w:val="00262FEE"/>
    <w:rsid w:val="00263CBD"/>
    <w:rsid w:val="0028290F"/>
    <w:rsid w:val="002848E0"/>
    <w:rsid w:val="002C56EC"/>
    <w:rsid w:val="002D0B51"/>
    <w:rsid w:val="002D531B"/>
    <w:rsid w:val="002D69AC"/>
    <w:rsid w:val="00301773"/>
    <w:rsid w:val="003104D0"/>
    <w:rsid w:val="00311136"/>
    <w:rsid w:val="003327B8"/>
    <w:rsid w:val="003333CE"/>
    <w:rsid w:val="00344079"/>
    <w:rsid w:val="00352B7E"/>
    <w:rsid w:val="00353F8B"/>
    <w:rsid w:val="00370A75"/>
    <w:rsid w:val="00371633"/>
    <w:rsid w:val="00374C89"/>
    <w:rsid w:val="003A6DCA"/>
    <w:rsid w:val="003C7C58"/>
    <w:rsid w:val="003F6459"/>
    <w:rsid w:val="004109AA"/>
    <w:rsid w:val="004605EB"/>
    <w:rsid w:val="004B6CEB"/>
    <w:rsid w:val="004C3D72"/>
    <w:rsid w:val="004E1207"/>
    <w:rsid w:val="004F1BF0"/>
    <w:rsid w:val="004F4246"/>
    <w:rsid w:val="00515F4B"/>
    <w:rsid w:val="00522B7B"/>
    <w:rsid w:val="0052403D"/>
    <w:rsid w:val="00536788"/>
    <w:rsid w:val="00544959"/>
    <w:rsid w:val="0057281D"/>
    <w:rsid w:val="005757A9"/>
    <w:rsid w:val="005801E6"/>
    <w:rsid w:val="0059530B"/>
    <w:rsid w:val="005C5BE3"/>
    <w:rsid w:val="005C71C2"/>
    <w:rsid w:val="005C7921"/>
    <w:rsid w:val="005F1183"/>
    <w:rsid w:val="006174DE"/>
    <w:rsid w:val="006317C6"/>
    <w:rsid w:val="00642793"/>
    <w:rsid w:val="00646407"/>
    <w:rsid w:val="00670AF0"/>
    <w:rsid w:val="0067179C"/>
    <w:rsid w:val="00675A13"/>
    <w:rsid w:val="0068108F"/>
    <w:rsid w:val="0068610C"/>
    <w:rsid w:val="006A72E5"/>
    <w:rsid w:val="006B1F85"/>
    <w:rsid w:val="006B246E"/>
    <w:rsid w:val="006C3ED6"/>
    <w:rsid w:val="006C6C5E"/>
    <w:rsid w:val="006D4867"/>
    <w:rsid w:val="006E2BE1"/>
    <w:rsid w:val="00702165"/>
    <w:rsid w:val="00720985"/>
    <w:rsid w:val="007272C9"/>
    <w:rsid w:val="00742CA0"/>
    <w:rsid w:val="00761552"/>
    <w:rsid w:val="00780B31"/>
    <w:rsid w:val="00782287"/>
    <w:rsid w:val="00795A34"/>
    <w:rsid w:val="007C5B13"/>
    <w:rsid w:val="007C6D03"/>
    <w:rsid w:val="007D18DE"/>
    <w:rsid w:val="007D4ED7"/>
    <w:rsid w:val="00814303"/>
    <w:rsid w:val="00832662"/>
    <w:rsid w:val="0083594B"/>
    <w:rsid w:val="00836EBF"/>
    <w:rsid w:val="008556E0"/>
    <w:rsid w:val="00871148"/>
    <w:rsid w:val="0089489E"/>
    <w:rsid w:val="00896CBC"/>
    <w:rsid w:val="008C0E41"/>
    <w:rsid w:val="008D06BF"/>
    <w:rsid w:val="008D6BF5"/>
    <w:rsid w:val="008E134D"/>
    <w:rsid w:val="00925E41"/>
    <w:rsid w:val="00930FA3"/>
    <w:rsid w:val="00942CEF"/>
    <w:rsid w:val="0094422A"/>
    <w:rsid w:val="00956960"/>
    <w:rsid w:val="0097114A"/>
    <w:rsid w:val="00975A1C"/>
    <w:rsid w:val="00986F0A"/>
    <w:rsid w:val="009C47D7"/>
    <w:rsid w:val="009D7745"/>
    <w:rsid w:val="009E70DA"/>
    <w:rsid w:val="009E7B16"/>
    <w:rsid w:val="009F20B1"/>
    <w:rsid w:val="009F4B5B"/>
    <w:rsid w:val="009F52EF"/>
    <w:rsid w:val="009F738B"/>
    <w:rsid w:val="00A1076A"/>
    <w:rsid w:val="00A26589"/>
    <w:rsid w:val="00A27F88"/>
    <w:rsid w:val="00A3734D"/>
    <w:rsid w:val="00A37B82"/>
    <w:rsid w:val="00A45C91"/>
    <w:rsid w:val="00A60726"/>
    <w:rsid w:val="00A73CC3"/>
    <w:rsid w:val="00A94B8F"/>
    <w:rsid w:val="00AA5C81"/>
    <w:rsid w:val="00AC1493"/>
    <w:rsid w:val="00AC2679"/>
    <w:rsid w:val="00AF7DFC"/>
    <w:rsid w:val="00B025D2"/>
    <w:rsid w:val="00B24E26"/>
    <w:rsid w:val="00B31513"/>
    <w:rsid w:val="00B32979"/>
    <w:rsid w:val="00B72DA0"/>
    <w:rsid w:val="00B91D93"/>
    <w:rsid w:val="00B95DBC"/>
    <w:rsid w:val="00BA7870"/>
    <w:rsid w:val="00BC77AC"/>
    <w:rsid w:val="00BF6E52"/>
    <w:rsid w:val="00C55198"/>
    <w:rsid w:val="00C8290F"/>
    <w:rsid w:val="00C940A6"/>
    <w:rsid w:val="00CA14D7"/>
    <w:rsid w:val="00CB1D15"/>
    <w:rsid w:val="00CD11A6"/>
    <w:rsid w:val="00CE7DE3"/>
    <w:rsid w:val="00CF7251"/>
    <w:rsid w:val="00D03622"/>
    <w:rsid w:val="00D16775"/>
    <w:rsid w:val="00D30997"/>
    <w:rsid w:val="00D46873"/>
    <w:rsid w:val="00D60917"/>
    <w:rsid w:val="00D731AB"/>
    <w:rsid w:val="00D921D5"/>
    <w:rsid w:val="00DB2441"/>
    <w:rsid w:val="00DB51AC"/>
    <w:rsid w:val="00DE4488"/>
    <w:rsid w:val="00DE4BE7"/>
    <w:rsid w:val="00DF603B"/>
    <w:rsid w:val="00DF70A6"/>
    <w:rsid w:val="00E078DD"/>
    <w:rsid w:val="00E27AD8"/>
    <w:rsid w:val="00E31D58"/>
    <w:rsid w:val="00E36CEC"/>
    <w:rsid w:val="00E705A3"/>
    <w:rsid w:val="00E706C9"/>
    <w:rsid w:val="00E72198"/>
    <w:rsid w:val="00E90859"/>
    <w:rsid w:val="00E91FBF"/>
    <w:rsid w:val="00ED3A9B"/>
    <w:rsid w:val="00ED4DA5"/>
    <w:rsid w:val="00ED7AAD"/>
    <w:rsid w:val="00EE4587"/>
    <w:rsid w:val="00F037A7"/>
    <w:rsid w:val="00F129BF"/>
    <w:rsid w:val="00F27BC3"/>
    <w:rsid w:val="00F32C17"/>
    <w:rsid w:val="00F45143"/>
    <w:rsid w:val="00F5069A"/>
    <w:rsid w:val="00F65B49"/>
    <w:rsid w:val="00F669D5"/>
    <w:rsid w:val="00F86C8E"/>
    <w:rsid w:val="00F966E5"/>
    <w:rsid w:val="00FA194B"/>
    <w:rsid w:val="00FA32F0"/>
    <w:rsid w:val="00FA3C20"/>
    <w:rsid w:val="00FC30BD"/>
    <w:rsid w:val="00FD0F29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3734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3734D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">
    <w:name w:val="List"/>
    <w:basedOn w:val="BodyText"/>
    <w:uiPriority w:val="99"/>
    <w:rsid w:val="00D30997"/>
    <w:pPr>
      <w:spacing w:after="140" w:line="276" w:lineRule="auto"/>
    </w:pPr>
    <w:rPr>
      <w:rFonts w:cs="Mangal"/>
    </w:rPr>
  </w:style>
  <w:style w:type="paragraph" w:styleId="BodyText">
    <w:name w:val="Body Text"/>
    <w:basedOn w:val="Normal"/>
    <w:link w:val="BodyTextChar"/>
    <w:uiPriority w:val="99"/>
    <w:rsid w:val="00D3099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30FA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964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530</TotalTime>
  <Pages>14</Pages>
  <Words>3327</Words>
  <Characters>18964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25</cp:revision>
  <cp:lastPrinted>2022-01-24T08:36:00Z</cp:lastPrinted>
  <dcterms:created xsi:type="dcterms:W3CDTF">2021-01-29T04:36:00Z</dcterms:created>
  <dcterms:modified xsi:type="dcterms:W3CDTF">2023-01-20T05:34:00Z</dcterms:modified>
</cp:coreProperties>
</file>