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434D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434D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F185C" w:rsidRDefault="001434DF" w:rsidP="00133698">
      <w:pPr>
        <w:spacing w:before="400"/>
        <w:rPr>
          <w:rFonts w:ascii="Liberation Serif" w:hAnsi="Liberation Serif" w:cs="Liberation Serif"/>
          <w:sz w:val="24"/>
        </w:rPr>
      </w:pPr>
      <w:r w:rsidRPr="001434D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D55C0">
        <w:rPr>
          <w:rFonts w:ascii="Liberation Serif" w:hAnsi="Liberation Serif" w:cs="Liberation Serif"/>
          <w:sz w:val="24"/>
        </w:rPr>
        <w:t>30.12.2022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FD55C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D55C0">
        <w:rPr>
          <w:rFonts w:ascii="Liberation Serif" w:hAnsi="Liberation Serif" w:cs="Liberation Serif"/>
          <w:sz w:val="24"/>
        </w:rPr>
        <w:t>843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C5C08" w:rsidRDefault="005C5C08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D0216B" w:rsidRPr="008F185C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8F185C">
        <w:rPr>
          <w:rFonts w:ascii="Liberation Serif" w:hAnsi="Liberation Serif"/>
          <w:b/>
          <w:color w:val="000000" w:themeColor="text1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8F185C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C5C08" w:rsidRPr="008F185C" w:rsidRDefault="005C5C08" w:rsidP="002755DE">
      <w:pPr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F1BF0" w:rsidRPr="008F185C" w:rsidRDefault="00D0216B" w:rsidP="002755DE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</w:t>
      </w:r>
      <w:r w:rsidR="001E432F" w:rsidRPr="008F185C">
        <w:rPr>
          <w:rFonts w:ascii="Liberation Serif" w:hAnsi="Liberation Serif"/>
          <w:color w:val="000000" w:themeColor="text1"/>
          <w:sz w:val="28"/>
          <w:szCs w:val="28"/>
        </w:rPr>
        <w:t>2.12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Порядка </w:t>
      </w:r>
      <w:r w:rsidR="002755DE" w:rsidRPr="008F185C">
        <w:rPr>
          <w:rFonts w:ascii="Liberation Serif" w:hAnsi="Liberation Serif"/>
          <w:color w:val="000000" w:themeColor="text1"/>
          <w:sz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>, утвержденного постановлением Администрации Каменск-Уральского</w:t>
      </w:r>
      <w:r w:rsidR="001E432F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          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2755DE" w:rsidRPr="008F185C">
        <w:rPr>
          <w:rFonts w:ascii="Liberation Serif" w:hAnsi="Liberation Serif"/>
          <w:color w:val="000000" w:themeColor="text1"/>
          <w:sz w:val="28"/>
          <w:szCs w:val="28"/>
        </w:rPr>
        <w:t>21.07.2021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1E432F" w:rsidRPr="008F185C">
        <w:rPr>
          <w:rFonts w:ascii="Liberation Serif" w:hAnsi="Liberation Serif"/>
          <w:color w:val="000000" w:themeColor="text1"/>
          <w:sz w:val="28"/>
          <w:szCs w:val="28"/>
        </w:rPr>
        <w:t>598</w:t>
      </w:r>
      <w:r w:rsidR="002755DE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755DE" w:rsidRPr="008F185C">
        <w:rPr>
          <w:rFonts w:ascii="Liberation Serif" w:hAnsi="Liberation Serif"/>
          <w:color w:val="000000" w:themeColor="text1"/>
          <w:sz w:val="28"/>
        </w:rPr>
        <w:t>(в редакции постановлени</w:t>
      </w:r>
      <w:r w:rsidR="00402ACF" w:rsidRPr="008F185C">
        <w:rPr>
          <w:rFonts w:ascii="Liberation Serif" w:hAnsi="Liberation Serif"/>
          <w:color w:val="000000" w:themeColor="text1"/>
          <w:sz w:val="28"/>
        </w:rPr>
        <w:t>й</w:t>
      </w:r>
      <w:r w:rsidR="002755DE" w:rsidRPr="008F185C">
        <w:rPr>
          <w:rFonts w:ascii="Liberation Serif" w:hAnsi="Liberation Serif"/>
          <w:color w:val="000000" w:themeColor="text1"/>
          <w:sz w:val="28"/>
        </w:rPr>
        <w:t xml:space="preserve"> Администрации </w:t>
      </w:r>
      <w:r w:rsidR="00942E84" w:rsidRPr="008F185C">
        <w:rPr>
          <w:rFonts w:ascii="Liberation Serif" w:hAnsi="Liberation Serif"/>
          <w:color w:val="000000" w:themeColor="text1"/>
          <w:sz w:val="28"/>
        </w:rPr>
        <w:t xml:space="preserve">                  </w:t>
      </w:r>
      <w:r w:rsidR="002755DE" w:rsidRPr="008F185C">
        <w:rPr>
          <w:rFonts w:ascii="Liberation Serif" w:hAnsi="Liberation Serif"/>
          <w:color w:val="000000" w:themeColor="text1"/>
          <w:sz w:val="28"/>
        </w:rPr>
        <w:t xml:space="preserve">Каменск-Уральского городского округа от 30.12.2021 № 1020, от 28.06.2022 </w:t>
      </w:r>
      <w:r w:rsidR="00942E84" w:rsidRPr="008F185C">
        <w:rPr>
          <w:rFonts w:ascii="Liberation Serif" w:hAnsi="Liberation Serif"/>
          <w:color w:val="000000" w:themeColor="text1"/>
          <w:sz w:val="28"/>
        </w:rPr>
        <w:t xml:space="preserve">   </w:t>
      </w:r>
      <w:r w:rsidR="002755DE" w:rsidRPr="008F185C">
        <w:rPr>
          <w:rFonts w:ascii="Liberation Serif" w:hAnsi="Liberation Serif"/>
          <w:color w:val="000000" w:themeColor="text1"/>
          <w:sz w:val="28"/>
        </w:rPr>
        <w:t>№ 428)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4F1BF0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8F185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8F185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D0216B" w:rsidRPr="008F185C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F185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Утвердить форму справки </w:t>
      </w:r>
      <w:proofErr w:type="gramStart"/>
      <w:r w:rsidRPr="008F185C">
        <w:rPr>
          <w:rFonts w:ascii="Liberation Serif" w:hAnsi="Liberation Serif"/>
          <w:color w:val="000000" w:themeColor="text1"/>
          <w:sz w:val="28"/>
          <w:szCs w:val="28"/>
        </w:rPr>
        <w:t>обучающегося</w:t>
      </w:r>
      <w:proofErr w:type="gramEnd"/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, проживающего на </w:t>
      </w:r>
      <w:proofErr w:type="gramStart"/>
      <w:r w:rsidRPr="008F185C">
        <w:rPr>
          <w:rFonts w:ascii="Liberation Serif" w:hAnsi="Liberation Serif"/>
          <w:color w:val="000000" w:themeColor="text1"/>
          <w:sz w:val="28"/>
          <w:szCs w:val="28"/>
        </w:rPr>
        <w:t>отдаленной территории Каменск-Уральск</w:t>
      </w:r>
      <w:r w:rsidR="0057498E" w:rsidRPr="008F185C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667921" w:rsidRPr="008F185C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>ООО «Пассажирские автотранспортные перевозки-</w:t>
      </w:r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, ООО «Пассажирские автотранспортные перевозки-2» </w:t>
      </w:r>
      <w:r w:rsidR="00D769F2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и </w:t>
      </w:r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           </w:t>
      </w:r>
      <w:r w:rsidR="00D769F2" w:rsidRPr="008F185C">
        <w:rPr>
          <w:rFonts w:ascii="Liberation Serif" w:hAnsi="Liberation Serif"/>
          <w:color w:val="000000" w:themeColor="text1"/>
          <w:sz w:val="28"/>
          <w:szCs w:val="28"/>
        </w:rPr>
        <w:t>ООО «Экспресс-1»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  <w:proofErr w:type="gramEnd"/>
    </w:p>
    <w:p w:rsidR="008F185C" w:rsidRPr="008F185C" w:rsidRDefault="008F185C" w:rsidP="008F185C">
      <w:pPr>
        <w:ind w:firstLine="708"/>
        <w:jc w:val="both"/>
        <w:rPr>
          <w:rFonts w:ascii="Liberation Serif" w:hAnsi="Liberation Serif"/>
          <w:color w:val="000000" w:themeColor="text1"/>
          <w:sz w:val="28"/>
        </w:rPr>
      </w:pP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2. Признать утратившим силу постановление Администрации Каменск-Уральского городского округа </w:t>
      </w:r>
      <w:r w:rsidRPr="008F185C">
        <w:rPr>
          <w:rFonts w:ascii="Liberation Serif" w:hAnsi="Liberation Serif"/>
          <w:color w:val="000000" w:themeColor="text1"/>
          <w:sz w:val="28"/>
        </w:rPr>
        <w:t>от</w:t>
      </w: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17.08.2022 № 544 «</w:t>
      </w:r>
      <w:r w:rsidRPr="008F185C">
        <w:rPr>
          <w:rFonts w:ascii="Liberation Serif" w:hAnsi="Liberation Serif"/>
          <w:color w:val="000000" w:themeColor="text1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  <w:r>
        <w:rPr>
          <w:rFonts w:ascii="Liberation Serif" w:hAnsi="Liberation Serif"/>
          <w:color w:val="000000" w:themeColor="text1"/>
          <w:sz w:val="28"/>
        </w:rPr>
        <w:t>.</w:t>
      </w:r>
    </w:p>
    <w:p w:rsidR="000972D1" w:rsidRDefault="005C5C08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F185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0972D1">
        <w:rPr>
          <w:rFonts w:ascii="Liberation Serif" w:hAnsi="Liberation Serif"/>
          <w:color w:val="000000" w:themeColor="text1"/>
          <w:sz w:val="28"/>
          <w:szCs w:val="28"/>
        </w:rPr>
        <w:t>Настоящее постановление вступает в силу с 01.01.2023.</w:t>
      </w:r>
    </w:p>
    <w:p w:rsidR="00D142B8" w:rsidRPr="008F185C" w:rsidRDefault="000972D1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4. </w:t>
      </w:r>
      <w:proofErr w:type="gramStart"/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>Р</w:t>
      </w:r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>азместить</w:t>
      </w:r>
      <w:proofErr w:type="gramEnd"/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 </w:t>
      </w:r>
      <w:r w:rsidR="008F185C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настоящее постановление </w:t>
      </w:r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>на официальном сайте муниципального образования.</w:t>
      </w:r>
    </w:p>
    <w:p w:rsidR="00D0216B" w:rsidRPr="008F185C" w:rsidRDefault="000972D1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732ED4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8F185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5C08" w:rsidRPr="008F185C" w:rsidRDefault="005C5C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8F185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8F185C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662C0" w:rsidRPr="008F185C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0216B" w:rsidRPr="008F185C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8F185C">
        <w:rPr>
          <w:rFonts w:ascii="Liberation Serif" w:hAnsi="Liberation Serif"/>
          <w:color w:val="000000" w:themeColor="text1"/>
          <w:sz w:val="24"/>
          <w:szCs w:val="24"/>
        </w:rPr>
        <w:t>Утверждена</w:t>
      </w:r>
      <w:proofErr w:type="gramEnd"/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F185C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0216B" w:rsidRPr="008F185C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Каменска-Уральского городского округа от </w:t>
      </w:r>
      <w:r w:rsidR="00FD55C0">
        <w:rPr>
          <w:rFonts w:ascii="Liberation Serif" w:hAnsi="Liberation Serif"/>
          <w:color w:val="000000" w:themeColor="text1"/>
          <w:sz w:val="24"/>
          <w:szCs w:val="24"/>
        </w:rPr>
        <w:t>30.12.2022</w:t>
      </w:r>
      <w:r w:rsidR="00E0671B"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E6B72"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D55C0">
        <w:rPr>
          <w:rFonts w:ascii="Liberation Serif" w:hAnsi="Liberation Serif"/>
          <w:color w:val="000000" w:themeColor="text1"/>
          <w:sz w:val="24"/>
          <w:szCs w:val="24"/>
        </w:rPr>
        <w:t>843</w:t>
      </w:r>
    </w:p>
    <w:p w:rsidR="00D0216B" w:rsidRPr="008F185C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855790" w:rsidRPr="008F185C" w:rsidRDefault="00D0216B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855790" w:rsidRPr="008F185C" w:rsidRDefault="00855790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855790" w:rsidRPr="008F185C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Форма справки </w:t>
      </w:r>
      <w:proofErr w:type="gramStart"/>
      <w:r w:rsidRPr="008F185C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7D018A" w:rsidRPr="008F185C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</w:t>
      </w:r>
      <w:r w:rsidR="007D018A" w:rsidRPr="008F185C">
        <w:rPr>
          <w:rFonts w:ascii="Liberation Serif" w:hAnsi="Liberation Serif"/>
          <w:color w:val="000000" w:themeColor="text1"/>
          <w:sz w:val="24"/>
          <w:szCs w:val="24"/>
        </w:rPr>
        <w:t>ая</w:t>
      </w: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право бесплатного проезда </w:t>
      </w:r>
    </w:p>
    <w:p w:rsidR="007D018A" w:rsidRPr="008F185C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7D018A" w:rsidRPr="008F185C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855790" w:rsidRPr="008F185C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в город </w:t>
      </w:r>
      <w:proofErr w:type="gramStart"/>
      <w:r w:rsidRPr="008F185C">
        <w:rPr>
          <w:rFonts w:ascii="Liberation Serif" w:hAnsi="Liberation Serif"/>
          <w:color w:val="000000" w:themeColor="text1"/>
          <w:sz w:val="24"/>
          <w:szCs w:val="24"/>
        </w:rPr>
        <w:t>Каменск-Уральском</w:t>
      </w:r>
      <w:proofErr w:type="gramEnd"/>
      <w:r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городском округе,  </w:t>
      </w:r>
      <w:r w:rsidR="007D018A" w:rsidRPr="008F185C">
        <w:rPr>
          <w:rFonts w:ascii="Liberation Serif" w:hAnsi="Liberation Serif"/>
          <w:color w:val="000000" w:themeColor="text1"/>
          <w:sz w:val="24"/>
          <w:szCs w:val="24"/>
        </w:rPr>
        <w:t>ООО «Пассажирские автотранспортные перевозки-</w:t>
      </w:r>
      <w:r w:rsidR="008F185C" w:rsidRPr="008F185C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7D018A" w:rsidRPr="008F185C">
        <w:rPr>
          <w:rFonts w:ascii="Liberation Serif" w:hAnsi="Liberation Serif"/>
          <w:color w:val="000000" w:themeColor="text1"/>
          <w:sz w:val="24"/>
          <w:szCs w:val="24"/>
        </w:rPr>
        <w:t>»</w:t>
      </w:r>
      <w:r w:rsidR="008F185C"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, </w:t>
      </w:r>
      <w:r w:rsidR="007D018A"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8F185C" w:rsidRPr="008F185C">
        <w:rPr>
          <w:rFonts w:ascii="Liberation Serif" w:hAnsi="Liberation Serif"/>
          <w:color w:val="000000" w:themeColor="text1"/>
          <w:sz w:val="24"/>
          <w:szCs w:val="24"/>
        </w:rPr>
        <w:t xml:space="preserve">ООО «Пассажирские автотранспортные перевозки-2» </w:t>
      </w:r>
      <w:r w:rsidR="007D018A" w:rsidRPr="008F185C">
        <w:rPr>
          <w:rFonts w:ascii="Liberation Serif" w:hAnsi="Liberation Serif"/>
          <w:color w:val="000000" w:themeColor="text1"/>
          <w:sz w:val="24"/>
          <w:szCs w:val="24"/>
        </w:rPr>
        <w:t>и ООО «Экспресс-1»</w:t>
      </w:r>
    </w:p>
    <w:p w:rsidR="00855790" w:rsidRPr="008F185C" w:rsidRDefault="00855790" w:rsidP="00D0216B">
      <w:pPr>
        <w:ind w:left="6237"/>
        <w:rPr>
          <w:rFonts w:ascii="Liberation Serif" w:hAnsi="Liberation Serif"/>
          <w:color w:val="000000" w:themeColor="text1"/>
          <w:sz w:val="24"/>
          <w:szCs w:val="24"/>
        </w:rPr>
      </w:pPr>
    </w:p>
    <w:p w:rsidR="00D8765A" w:rsidRPr="008F185C" w:rsidRDefault="00D8765A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0216B" w:rsidRPr="008F185C" w:rsidRDefault="00420176" w:rsidP="00420176">
      <w:pPr>
        <w:jc w:val="center"/>
        <w:rPr>
          <w:rFonts w:ascii="Liberation Serif" w:hAnsi="Liberation Serif"/>
          <w:color w:val="FF0000"/>
          <w:sz w:val="24"/>
          <w:szCs w:val="24"/>
        </w:rPr>
      </w:pPr>
      <w:r w:rsidRPr="008F185C">
        <w:rPr>
          <w:rFonts w:ascii="Liberation Serif" w:hAnsi="Liberation Serif"/>
          <w:noProof/>
          <w:color w:val="FF0000"/>
          <w:sz w:val="24"/>
          <w:szCs w:val="24"/>
        </w:rPr>
        <w:drawing>
          <wp:inline distT="0" distB="0" distL="0" distR="0">
            <wp:extent cx="3459480" cy="5334000"/>
            <wp:effectExtent l="19050" t="0" r="7620" b="0"/>
            <wp:docPr id="5" name="Рисунок 1" descr="C:\Users\Lena\Desktop\Рисунок (6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Рисунок (61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216B" w:rsidRPr="008F185C" w:rsidSect="00516FE6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D0216B"/>
    <w:rsid w:val="00013A15"/>
    <w:rsid w:val="00015A23"/>
    <w:rsid w:val="000972D1"/>
    <w:rsid w:val="000F1C8A"/>
    <w:rsid w:val="00131950"/>
    <w:rsid w:val="00133698"/>
    <w:rsid w:val="001434DF"/>
    <w:rsid w:val="001C55E2"/>
    <w:rsid w:val="001D578E"/>
    <w:rsid w:val="001E432F"/>
    <w:rsid w:val="0023226A"/>
    <w:rsid w:val="00243B16"/>
    <w:rsid w:val="002469F2"/>
    <w:rsid w:val="00262FEE"/>
    <w:rsid w:val="002755DE"/>
    <w:rsid w:val="002758BA"/>
    <w:rsid w:val="002E0B0B"/>
    <w:rsid w:val="00301773"/>
    <w:rsid w:val="00310C65"/>
    <w:rsid w:val="00311136"/>
    <w:rsid w:val="003430B8"/>
    <w:rsid w:val="00352B7E"/>
    <w:rsid w:val="00374C89"/>
    <w:rsid w:val="003B248D"/>
    <w:rsid w:val="003B453B"/>
    <w:rsid w:val="003D4D5A"/>
    <w:rsid w:val="003F6459"/>
    <w:rsid w:val="00402ACF"/>
    <w:rsid w:val="00412B25"/>
    <w:rsid w:val="00420176"/>
    <w:rsid w:val="004662C0"/>
    <w:rsid w:val="0047381F"/>
    <w:rsid w:val="00496F76"/>
    <w:rsid w:val="004C3D72"/>
    <w:rsid w:val="004D6B6D"/>
    <w:rsid w:val="004E6B72"/>
    <w:rsid w:val="004F1BF0"/>
    <w:rsid w:val="004F4246"/>
    <w:rsid w:val="00516FE6"/>
    <w:rsid w:val="00536788"/>
    <w:rsid w:val="0057498E"/>
    <w:rsid w:val="00581768"/>
    <w:rsid w:val="005C5C08"/>
    <w:rsid w:val="005E2275"/>
    <w:rsid w:val="005F10D9"/>
    <w:rsid w:val="00603CED"/>
    <w:rsid w:val="00651B76"/>
    <w:rsid w:val="00667921"/>
    <w:rsid w:val="006A633E"/>
    <w:rsid w:val="006A7AFD"/>
    <w:rsid w:val="006C6C5E"/>
    <w:rsid w:val="006D71AA"/>
    <w:rsid w:val="006E2BE1"/>
    <w:rsid w:val="006F32BE"/>
    <w:rsid w:val="00702165"/>
    <w:rsid w:val="0070521B"/>
    <w:rsid w:val="00720985"/>
    <w:rsid w:val="00732ED4"/>
    <w:rsid w:val="007343FB"/>
    <w:rsid w:val="00756887"/>
    <w:rsid w:val="00762ED3"/>
    <w:rsid w:val="00770A33"/>
    <w:rsid w:val="007D018A"/>
    <w:rsid w:val="0083594B"/>
    <w:rsid w:val="008556E0"/>
    <w:rsid w:val="00855790"/>
    <w:rsid w:val="00871148"/>
    <w:rsid w:val="00896CBC"/>
    <w:rsid w:val="008978CA"/>
    <w:rsid w:val="008C0E41"/>
    <w:rsid w:val="008D3CA5"/>
    <w:rsid w:val="008F185C"/>
    <w:rsid w:val="008F2FD2"/>
    <w:rsid w:val="00920961"/>
    <w:rsid w:val="00924C35"/>
    <w:rsid w:val="00942E84"/>
    <w:rsid w:val="00956960"/>
    <w:rsid w:val="00975A1C"/>
    <w:rsid w:val="00997FBE"/>
    <w:rsid w:val="009B6559"/>
    <w:rsid w:val="009D2105"/>
    <w:rsid w:val="00A1076A"/>
    <w:rsid w:val="00A12720"/>
    <w:rsid w:val="00A26589"/>
    <w:rsid w:val="00A443C0"/>
    <w:rsid w:val="00B630C7"/>
    <w:rsid w:val="00B91D93"/>
    <w:rsid w:val="00B95DBC"/>
    <w:rsid w:val="00BA7870"/>
    <w:rsid w:val="00BC77AC"/>
    <w:rsid w:val="00BE3809"/>
    <w:rsid w:val="00BF6E52"/>
    <w:rsid w:val="00C17531"/>
    <w:rsid w:val="00C44954"/>
    <w:rsid w:val="00C55198"/>
    <w:rsid w:val="00C6498F"/>
    <w:rsid w:val="00C8290F"/>
    <w:rsid w:val="00C87FD6"/>
    <w:rsid w:val="00CA14D7"/>
    <w:rsid w:val="00CB034F"/>
    <w:rsid w:val="00CF7251"/>
    <w:rsid w:val="00D0216B"/>
    <w:rsid w:val="00D142B8"/>
    <w:rsid w:val="00D46873"/>
    <w:rsid w:val="00D70B24"/>
    <w:rsid w:val="00D769F2"/>
    <w:rsid w:val="00D8765A"/>
    <w:rsid w:val="00D921D5"/>
    <w:rsid w:val="00DA3F1C"/>
    <w:rsid w:val="00DD208C"/>
    <w:rsid w:val="00DE4BE7"/>
    <w:rsid w:val="00E0671B"/>
    <w:rsid w:val="00E273C0"/>
    <w:rsid w:val="00E435E4"/>
    <w:rsid w:val="00E57A08"/>
    <w:rsid w:val="00ED4DA5"/>
    <w:rsid w:val="00EE4587"/>
    <w:rsid w:val="00F129BF"/>
    <w:rsid w:val="00F5168E"/>
    <w:rsid w:val="00FA194B"/>
    <w:rsid w:val="00FA3C20"/>
    <w:rsid w:val="00FB17C0"/>
    <w:rsid w:val="00FC5CD4"/>
    <w:rsid w:val="00FD55C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F18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57</cp:revision>
  <cp:lastPrinted>2023-01-27T04:42:00Z</cp:lastPrinted>
  <dcterms:created xsi:type="dcterms:W3CDTF">2020-08-21T05:33:00Z</dcterms:created>
  <dcterms:modified xsi:type="dcterms:W3CDTF">2023-01-31T05:50:00Z</dcterms:modified>
</cp:coreProperties>
</file>