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6653EC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6653EC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6653EC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от </w:t>
      </w:r>
      <w:r w:rsidR="00664FE5">
        <w:rPr>
          <w:rFonts w:ascii="Liberation Serif" w:hAnsi="Liberation Serif"/>
          <w:noProof/>
          <w:sz w:val="24"/>
          <w:szCs w:val="24"/>
        </w:rPr>
        <w:t>02.02.2023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664FE5">
        <w:rPr>
          <w:rFonts w:ascii="Liberation Serif" w:hAnsi="Liberation Serif"/>
          <w:noProof/>
          <w:sz w:val="24"/>
          <w:szCs w:val="24"/>
        </w:rPr>
        <w:t>61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5E40FD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 w:cs="Times New Roman"/>
          <w:b/>
          <w:sz w:val="28"/>
          <w:szCs w:val="28"/>
        </w:rPr>
        <w:t xml:space="preserve">Каменска-Уральского </w:t>
      </w:r>
      <w:r w:rsidRPr="005E40FD">
        <w:rPr>
          <w:rFonts w:ascii="Liberation Serif" w:eastAsia="Calibri" w:hAnsi="Liberation Serif"/>
          <w:b/>
          <w:sz w:val="28"/>
          <w:szCs w:val="28"/>
        </w:rPr>
        <w:t xml:space="preserve">от 29.07.2015  № 1070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 xml:space="preserve">«О выполнении требований антитеррористической защищенности </w:t>
      </w:r>
    </w:p>
    <w:p w:rsidR="00452A72" w:rsidRPr="005E40FD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94331A" w:rsidRPr="005E40FD" w:rsidRDefault="00452A72" w:rsidP="00452A72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E40FD">
        <w:rPr>
          <w:rFonts w:ascii="Liberation Serif" w:eastAsia="Calibri" w:hAnsi="Liberation Serif"/>
          <w:b/>
          <w:sz w:val="28"/>
          <w:szCs w:val="28"/>
        </w:rPr>
        <w:t>Каменск-Уральского городского округа»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6D6B13">
        <w:rPr>
          <w:rFonts w:ascii="Liberation Serif" w:hAnsi="Liberation Serif"/>
          <w:sz w:val="28"/>
          <w:szCs w:val="28"/>
        </w:rPr>
        <w:t xml:space="preserve">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D6B13" w:rsidRPr="003156D3" w:rsidRDefault="00AF3E20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452A72" w:rsidRPr="003156D3">
        <w:rPr>
          <w:rFonts w:ascii="Liberation Serif" w:hAnsi="Liberation Serif"/>
          <w:sz w:val="28"/>
          <w:szCs w:val="28"/>
        </w:rPr>
        <w:t xml:space="preserve">Внести в </w:t>
      </w:r>
      <w:r w:rsidR="006D6B13" w:rsidRPr="003156D3"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 от 29.07.2015 № 1070 (в редакции постановлений Администрации города Каменска-Уральского от 09.11.2016 № 1524, от 28.04.2017 № 365, от 06.12.2017   № 1032, от 15.02.2018 № 124, от  25.04.2018  № 323, от 21.11.2018 № 1007,               от 19.04.2019 № 308, постановлений Администрации Каменск-Уральского городского округа от 01.04.2021 № 259, от 08.06.2021 № 478, от 10.02.2022               № 76, от 16.03.2022 № 143, от 11.04.2022 № 211 и от 07.07.2022 № 452</w:t>
      </w:r>
      <w:proofErr w:type="gramEnd"/>
      <w:r w:rsidR="006D6B13" w:rsidRPr="003156D3">
        <w:rPr>
          <w:rFonts w:ascii="Liberation Serif" w:hAnsi="Liberation Serif"/>
          <w:sz w:val="28"/>
          <w:szCs w:val="28"/>
        </w:rPr>
        <w:t xml:space="preserve">) «О выполнении </w:t>
      </w:r>
      <w:proofErr w:type="gramStart"/>
      <w:r w:rsidR="006D6B13" w:rsidRPr="003156D3">
        <w:rPr>
          <w:rFonts w:ascii="Liberation Serif" w:hAnsi="Liberation Serif"/>
          <w:sz w:val="28"/>
          <w:szCs w:val="28"/>
        </w:rPr>
        <w:t>требований антитеррористической защищенности мест массового пребывания людей</w:t>
      </w:r>
      <w:proofErr w:type="gramEnd"/>
      <w:r w:rsidR="006D6B13" w:rsidRPr="003156D3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округа» (далее – Постановление) следующие изменения:</w:t>
      </w:r>
    </w:p>
    <w:p w:rsidR="00452A72" w:rsidRPr="003156D3" w:rsidRDefault="006D6B13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 xml:space="preserve">1) </w:t>
      </w:r>
      <w:hyperlink r:id="rId9" w:history="1">
        <w:r w:rsidR="00452A72" w:rsidRPr="003156D3">
          <w:rPr>
            <w:rFonts w:ascii="Liberation Serif" w:hAnsi="Liberation Serif"/>
            <w:sz w:val="28"/>
            <w:szCs w:val="28"/>
          </w:rPr>
          <w:t>Состав</w:t>
        </w:r>
      </w:hyperlink>
      <w:r w:rsidR="00452A72" w:rsidRPr="003156D3">
        <w:rPr>
          <w:rFonts w:ascii="Liberation Serif" w:hAnsi="Liberation Serif"/>
          <w:sz w:val="28"/>
          <w:szCs w:val="28"/>
        </w:rPr>
        <w:t xml:space="preserve"> межведомственной комиссии по обследованию мест массового пребывания людей на территории Каменск-Уральского городского округа, утвержденный </w:t>
      </w:r>
      <w:r w:rsidRPr="003156D3">
        <w:rPr>
          <w:rFonts w:ascii="Liberation Serif" w:hAnsi="Liberation Serif"/>
          <w:sz w:val="28"/>
          <w:szCs w:val="28"/>
        </w:rPr>
        <w:t>П</w:t>
      </w:r>
      <w:r w:rsidR="00452A72" w:rsidRPr="003156D3">
        <w:rPr>
          <w:rFonts w:ascii="Liberation Serif" w:hAnsi="Liberation Serif"/>
          <w:sz w:val="28"/>
          <w:szCs w:val="28"/>
        </w:rPr>
        <w:t>остановлением, изложи</w:t>
      </w:r>
      <w:r w:rsidRPr="003156D3">
        <w:rPr>
          <w:rFonts w:ascii="Liberation Serif" w:hAnsi="Liberation Serif"/>
          <w:sz w:val="28"/>
          <w:szCs w:val="28"/>
        </w:rPr>
        <w:t>ть</w:t>
      </w:r>
      <w:r w:rsidR="00452A72" w:rsidRPr="003156D3">
        <w:rPr>
          <w:rFonts w:ascii="Liberation Serif" w:hAnsi="Liberation Serif"/>
          <w:sz w:val="28"/>
          <w:szCs w:val="28"/>
        </w:rPr>
        <w:t xml:space="preserve"> в новой редакции согласно Приложению</w:t>
      </w:r>
      <w:r w:rsidR="00AF3E20" w:rsidRPr="003156D3">
        <w:rPr>
          <w:rFonts w:ascii="Liberation Serif" w:hAnsi="Liberation Serif"/>
          <w:sz w:val="28"/>
          <w:szCs w:val="28"/>
        </w:rPr>
        <w:t xml:space="preserve"> № 1</w:t>
      </w:r>
      <w:r w:rsidRPr="003156D3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F4042A" w:rsidRPr="003156D3" w:rsidRDefault="006D6B13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56D3">
        <w:rPr>
          <w:rFonts w:ascii="Liberation Serif" w:hAnsi="Liberation Serif"/>
          <w:bCs/>
          <w:sz w:val="28"/>
          <w:szCs w:val="28"/>
        </w:rPr>
        <w:t>2)</w:t>
      </w:r>
      <w:r w:rsidR="00F4042A" w:rsidRPr="003156D3">
        <w:rPr>
          <w:rFonts w:ascii="Liberation Serif" w:hAnsi="Liberation Serif"/>
          <w:sz w:val="28"/>
          <w:szCs w:val="28"/>
        </w:rPr>
        <w:t xml:space="preserve"> Перечень мест массового пребывания людей на территории </w:t>
      </w:r>
      <w:r w:rsidR="00EA1D7C" w:rsidRPr="003156D3">
        <w:rPr>
          <w:rFonts w:ascii="Liberation Serif" w:hAnsi="Liberation Serif"/>
          <w:sz w:val="28"/>
          <w:szCs w:val="28"/>
        </w:rPr>
        <w:t>Каменск-Уральск</w:t>
      </w:r>
      <w:r w:rsidR="0033425B" w:rsidRPr="003156D3">
        <w:rPr>
          <w:rFonts w:ascii="Liberation Serif" w:hAnsi="Liberation Serif"/>
          <w:sz w:val="28"/>
          <w:szCs w:val="28"/>
        </w:rPr>
        <w:t>ого</w:t>
      </w:r>
      <w:r w:rsidR="00EA1D7C" w:rsidRPr="003156D3">
        <w:rPr>
          <w:rFonts w:ascii="Liberation Serif" w:hAnsi="Liberation Serif"/>
          <w:sz w:val="28"/>
          <w:szCs w:val="28"/>
        </w:rPr>
        <w:t xml:space="preserve"> городско</w:t>
      </w:r>
      <w:r w:rsidR="0033425B" w:rsidRPr="003156D3">
        <w:rPr>
          <w:rFonts w:ascii="Liberation Serif" w:hAnsi="Liberation Serif"/>
          <w:sz w:val="28"/>
          <w:szCs w:val="28"/>
        </w:rPr>
        <w:t>го</w:t>
      </w:r>
      <w:r w:rsidR="00EA1D7C" w:rsidRPr="003156D3">
        <w:rPr>
          <w:rFonts w:ascii="Liberation Serif" w:hAnsi="Liberation Serif"/>
          <w:sz w:val="28"/>
          <w:szCs w:val="28"/>
        </w:rPr>
        <w:t xml:space="preserve"> округ</w:t>
      </w:r>
      <w:r w:rsidR="0033425B" w:rsidRPr="003156D3">
        <w:rPr>
          <w:rFonts w:ascii="Liberation Serif" w:hAnsi="Liberation Serif"/>
          <w:sz w:val="28"/>
          <w:szCs w:val="28"/>
        </w:rPr>
        <w:t>а</w:t>
      </w:r>
      <w:r w:rsidR="00F4042A" w:rsidRPr="003156D3">
        <w:rPr>
          <w:rFonts w:ascii="Liberation Serif" w:hAnsi="Liberation Serif"/>
          <w:sz w:val="28"/>
          <w:szCs w:val="28"/>
        </w:rPr>
        <w:t xml:space="preserve">, утвержденный </w:t>
      </w:r>
      <w:r w:rsidRPr="003156D3">
        <w:rPr>
          <w:rFonts w:ascii="Liberation Serif" w:hAnsi="Liberation Serif"/>
          <w:sz w:val="28"/>
          <w:szCs w:val="28"/>
        </w:rPr>
        <w:t>П</w:t>
      </w:r>
      <w:r w:rsidR="00F4042A" w:rsidRPr="003156D3">
        <w:rPr>
          <w:rFonts w:ascii="Liberation Serif" w:hAnsi="Liberation Serif"/>
          <w:sz w:val="28"/>
          <w:szCs w:val="28"/>
        </w:rPr>
        <w:t>остановлением</w:t>
      </w:r>
      <w:r w:rsidRPr="003156D3">
        <w:rPr>
          <w:rFonts w:ascii="Liberation Serif" w:hAnsi="Liberation Serif"/>
          <w:sz w:val="28"/>
          <w:szCs w:val="28"/>
        </w:rPr>
        <w:t>,</w:t>
      </w:r>
      <w:r w:rsidR="00AF3E20" w:rsidRPr="003156D3">
        <w:rPr>
          <w:rFonts w:ascii="Liberation Serif" w:hAnsi="Liberation Serif"/>
          <w:sz w:val="28"/>
          <w:szCs w:val="28"/>
        </w:rPr>
        <w:t xml:space="preserve"> </w:t>
      </w:r>
      <w:r w:rsidR="00F4042A" w:rsidRPr="003156D3">
        <w:rPr>
          <w:rFonts w:ascii="Liberation Serif" w:hAnsi="Liberation Serif"/>
          <w:sz w:val="28"/>
        </w:rPr>
        <w:t>изложи</w:t>
      </w:r>
      <w:r w:rsidRPr="003156D3">
        <w:rPr>
          <w:rFonts w:ascii="Liberation Serif" w:hAnsi="Liberation Serif"/>
          <w:sz w:val="28"/>
        </w:rPr>
        <w:t>ть</w:t>
      </w:r>
      <w:r w:rsidR="00F4042A" w:rsidRPr="003156D3">
        <w:rPr>
          <w:rFonts w:ascii="Liberation Serif" w:hAnsi="Liberation Serif"/>
          <w:sz w:val="28"/>
        </w:rPr>
        <w:t xml:space="preserve"> в новой редакции согласно </w:t>
      </w:r>
      <w:r w:rsidR="00AF3E20" w:rsidRPr="003156D3">
        <w:rPr>
          <w:rFonts w:ascii="Liberation Serif" w:hAnsi="Liberation Serif"/>
          <w:sz w:val="28"/>
        </w:rPr>
        <w:t>П</w:t>
      </w:r>
      <w:r w:rsidR="00F4042A" w:rsidRPr="003156D3">
        <w:rPr>
          <w:rFonts w:ascii="Liberation Serif" w:hAnsi="Liberation Serif"/>
          <w:sz w:val="28"/>
        </w:rPr>
        <w:t>риложению</w:t>
      </w:r>
      <w:r w:rsidR="00AF3E20" w:rsidRPr="003156D3">
        <w:rPr>
          <w:rFonts w:ascii="Liberation Serif" w:hAnsi="Liberation Serif"/>
          <w:sz w:val="28"/>
        </w:rPr>
        <w:t xml:space="preserve"> № 2 </w:t>
      </w:r>
      <w:r w:rsidR="00F4042A" w:rsidRPr="003156D3">
        <w:rPr>
          <w:rFonts w:ascii="Liberation Serif" w:hAnsi="Liberation Serif"/>
          <w:sz w:val="28"/>
        </w:rPr>
        <w:t>к настоящему постановлению.</w:t>
      </w:r>
    </w:p>
    <w:p w:rsidR="00AF3E20" w:rsidRPr="003156D3" w:rsidRDefault="006D6B13" w:rsidP="006D6B13">
      <w:pPr>
        <w:pStyle w:val="ab"/>
        <w:tabs>
          <w:tab w:val="num" w:pos="1134"/>
        </w:tabs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>2</w:t>
      </w:r>
      <w:r w:rsidR="00AB0C2E" w:rsidRPr="003156D3">
        <w:rPr>
          <w:rFonts w:ascii="Liberation Serif" w:hAnsi="Liberation Serif"/>
          <w:sz w:val="28"/>
          <w:szCs w:val="28"/>
        </w:rPr>
        <w:t xml:space="preserve">. </w:t>
      </w:r>
      <w:r w:rsidR="00AF3E20" w:rsidRPr="003156D3">
        <w:rPr>
          <w:rFonts w:ascii="Liberation Serif" w:hAnsi="Liberation Serif"/>
          <w:sz w:val="28"/>
          <w:szCs w:val="28"/>
        </w:rPr>
        <w:t xml:space="preserve">Признать утратившими силу: </w:t>
      </w:r>
    </w:p>
    <w:p w:rsidR="00DC15EB" w:rsidRPr="003156D3" w:rsidRDefault="006D6B13" w:rsidP="00C20B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lastRenderedPageBreak/>
        <w:t>1)</w:t>
      </w:r>
      <w:r w:rsidR="00DC15EB" w:rsidRPr="006D6B13">
        <w:rPr>
          <w:rFonts w:ascii="Liberation Serif" w:hAnsi="Liberation Serif"/>
          <w:sz w:val="28"/>
          <w:szCs w:val="28"/>
        </w:rPr>
        <w:t xml:space="preserve"> </w:t>
      </w:r>
      <w:r w:rsidR="00DC15EB" w:rsidRPr="003156D3">
        <w:rPr>
          <w:rFonts w:ascii="Liberation Serif" w:hAnsi="Liberation Serif"/>
          <w:sz w:val="28"/>
          <w:szCs w:val="28"/>
        </w:rPr>
        <w:t>п</w:t>
      </w:r>
      <w:r w:rsidR="00DC15EB" w:rsidRPr="003156D3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города Каменска-Уральского от 09.11.2016 № 1524 «О внесении изменений в </w:t>
      </w:r>
      <w:r w:rsidRPr="003156D3">
        <w:rPr>
          <w:rFonts w:ascii="Liberation Serif" w:hAnsi="Liberation Serif" w:cs="Liberation Serif"/>
          <w:sz w:val="28"/>
          <w:szCs w:val="28"/>
        </w:rPr>
        <w:t>п</w:t>
      </w:r>
      <w:r w:rsidR="00DC15EB" w:rsidRPr="003156D3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города Каменска-Уральского от 29.07.2015 № 1070 </w:t>
      </w:r>
      <w:r w:rsidR="00C20B13" w:rsidRPr="003156D3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города Каменска-Уральского от 02.03.2016 № 273, от 28.06.2016 № 946) </w:t>
      </w:r>
      <w:r w:rsidR="00FD41A8" w:rsidRPr="003156D3">
        <w:rPr>
          <w:rFonts w:ascii="Liberation Serif" w:hAnsi="Liberation Serif" w:cs="Liberation Serif"/>
          <w:sz w:val="28"/>
          <w:szCs w:val="28"/>
        </w:rPr>
        <w:t>«</w:t>
      </w:r>
      <w:r w:rsidR="00DC15EB" w:rsidRPr="003156D3">
        <w:rPr>
          <w:rFonts w:ascii="Liberation Serif" w:hAnsi="Liberation Serif" w:cs="Liberation Serif"/>
          <w:sz w:val="28"/>
          <w:szCs w:val="28"/>
        </w:rPr>
        <w:t xml:space="preserve">О выполнении </w:t>
      </w:r>
      <w:proofErr w:type="gramStart"/>
      <w:r w:rsidR="00DC15EB" w:rsidRPr="003156D3">
        <w:rPr>
          <w:rFonts w:ascii="Liberation Serif" w:hAnsi="Liberation Serif" w:cs="Liberation Serif"/>
          <w:sz w:val="28"/>
          <w:szCs w:val="28"/>
        </w:rPr>
        <w:t>требований антитеррористической защищенности мест массового пребывания людей</w:t>
      </w:r>
      <w:proofErr w:type="gramEnd"/>
      <w:r w:rsidR="00DC15EB" w:rsidRPr="003156D3">
        <w:rPr>
          <w:rFonts w:ascii="Liberation Serif" w:hAnsi="Liberation Serif" w:cs="Liberation Serif"/>
          <w:sz w:val="28"/>
          <w:szCs w:val="28"/>
        </w:rPr>
        <w:t xml:space="preserve"> на территории муниципального образования город Каменск-Уральский</w:t>
      </w:r>
      <w:r w:rsidR="00FD41A8" w:rsidRPr="003156D3">
        <w:rPr>
          <w:rFonts w:ascii="Liberation Serif" w:hAnsi="Liberation Serif" w:cs="Liberation Serif"/>
          <w:sz w:val="28"/>
          <w:szCs w:val="28"/>
        </w:rPr>
        <w:t>»;</w:t>
      </w:r>
    </w:p>
    <w:p w:rsidR="00FD41A8" w:rsidRPr="003156D3" w:rsidRDefault="006D6B13" w:rsidP="006D6B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156D3">
        <w:rPr>
          <w:rFonts w:ascii="Liberation Serif" w:hAnsi="Liberation Serif" w:cs="Liberation Serif"/>
          <w:sz w:val="28"/>
          <w:szCs w:val="28"/>
        </w:rPr>
        <w:t xml:space="preserve">2) </w:t>
      </w:r>
      <w:r w:rsidR="00FD41A8" w:rsidRPr="003156D3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D04B91" w:rsidRPr="003156D3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FD41A8" w:rsidRPr="003156D3">
        <w:rPr>
          <w:rFonts w:ascii="Liberation Serif" w:hAnsi="Liberation Serif" w:cs="Liberation Serif"/>
          <w:sz w:val="28"/>
          <w:szCs w:val="28"/>
        </w:rPr>
        <w:t>от 28.04.2017 № 365 «О внесении изменений в состав межведомственной комиссии по обследованию мест массового пребывания людей на территории муниципального образования город Каменск-Уральский»;</w:t>
      </w:r>
    </w:p>
    <w:p w:rsidR="00FD41A8" w:rsidRPr="006D6B13" w:rsidRDefault="006D6B13" w:rsidP="006D6B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156D3">
        <w:rPr>
          <w:rFonts w:ascii="Liberation Serif" w:hAnsi="Liberation Serif" w:cs="Liberation Serif"/>
          <w:sz w:val="28"/>
          <w:szCs w:val="28"/>
        </w:rPr>
        <w:t>3)</w:t>
      </w:r>
      <w:r w:rsidR="00FD41A8" w:rsidRPr="003156D3">
        <w:rPr>
          <w:rFonts w:ascii="Liberation Serif" w:hAnsi="Liberation Serif" w:cs="Liberation Serif"/>
          <w:sz w:val="28"/>
          <w:szCs w:val="28"/>
        </w:rPr>
        <w:t xml:space="preserve"> постановление Администрации города Каменска-Уральского </w:t>
      </w:r>
      <w:r w:rsidR="005E40FD" w:rsidRPr="003156D3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FD41A8" w:rsidRPr="003156D3">
        <w:rPr>
          <w:rFonts w:ascii="Liberation Serif" w:hAnsi="Liberation Serif" w:cs="Liberation Serif"/>
          <w:sz w:val="28"/>
          <w:szCs w:val="28"/>
        </w:rPr>
        <w:t>от 06.12.2017 № 1032 «О внесении изменений в состав межведомственной комиссии по обследованию мест массового пребывания людей на территории муниципального образования город Каменск-Уральский</w:t>
      </w:r>
      <w:r w:rsidR="00FD41A8" w:rsidRPr="006D6B13">
        <w:rPr>
          <w:rFonts w:ascii="Liberation Serif" w:hAnsi="Liberation Serif" w:cs="Liberation Serif"/>
          <w:sz w:val="28"/>
          <w:szCs w:val="28"/>
        </w:rPr>
        <w:t>»;</w:t>
      </w:r>
    </w:p>
    <w:p w:rsidR="00FD41A8" w:rsidRPr="006D6B13" w:rsidRDefault="006D6B13" w:rsidP="006D6B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D6B13">
        <w:rPr>
          <w:rFonts w:ascii="Liberation Serif" w:hAnsi="Liberation Serif" w:cs="Liberation Serif"/>
          <w:sz w:val="28"/>
          <w:szCs w:val="28"/>
        </w:rPr>
        <w:t xml:space="preserve">4) </w:t>
      </w:r>
      <w:r w:rsidR="00FD41A8" w:rsidRPr="006D6B13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5E40FD" w:rsidRPr="006D6B13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FD41A8" w:rsidRPr="006D6B13">
        <w:rPr>
          <w:rFonts w:ascii="Liberation Serif" w:hAnsi="Liberation Serif" w:cs="Liberation Serif"/>
          <w:sz w:val="28"/>
          <w:szCs w:val="28"/>
        </w:rPr>
        <w:t>от 15.02.2018 № 124 «О внесении изменений в Перечень мест массового пребывания людей на территории муниципального образования город Каменск-Уральский»;</w:t>
      </w:r>
    </w:p>
    <w:p w:rsidR="00FD41A8" w:rsidRPr="006D6B13" w:rsidRDefault="006D6B13" w:rsidP="006D6B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D6B13">
        <w:rPr>
          <w:rFonts w:ascii="Liberation Serif" w:hAnsi="Liberation Serif" w:cs="Liberation Serif"/>
          <w:sz w:val="28"/>
          <w:szCs w:val="28"/>
        </w:rPr>
        <w:t>5)</w:t>
      </w:r>
      <w:r w:rsidR="00FD41A8" w:rsidRPr="006D6B13">
        <w:rPr>
          <w:rFonts w:ascii="Liberation Serif" w:hAnsi="Liberation Serif" w:cs="Liberation Serif"/>
          <w:sz w:val="28"/>
          <w:szCs w:val="28"/>
        </w:rPr>
        <w:t xml:space="preserve"> постановление Администрации города Каменска-Уральского </w:t>
      </w:r>
      <w:r w:rsidR="005E40FD" w:rsidRPr="006D6B13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="00FD41A8" w:rsidRPr="006D6B13">
        <w:rPr>
          <w:rFonts w:ascii="Liberation Serif" w:hAnsi="Liberation Serif" w:cs="Liberation Serif"/>
          <w:sz w:val="28"/>
          <w:szCs w:val="28"/>
        </w:rPr>
        <w:t>от 25.04.2018 № 323 «О внесении изменений в Перечень мест массового пребывания людей на территории муниципального образования город Каменск-Уральский»;</w:t>
      </w:r>
    </w:p>
    <w:p w:rsidR="00FD41A8" w:rsidRPr="006D6B13" w:rsidRDefault="006D6B13" w:rsidP="006D6B1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 w:cs="Liberation Serif"/>
          <w:sz w:val="28"/>
          <w:szCs w:val="28"/>
        </w:rPr>
        <w:t>6)</w:t>
      </w:r>
      <w:r w:rsidR="00FD41A8" w:rsidRPr="006D6B13">
        <w:rPr>
          <w:rFonts w:ascii="Liberation Serif" w:hAnsi="Liberation Serif" w:cs="Liberation Serif"/>
          <w:sz w:val="28"/>
          <w:szCs w:val="28"/>
        </w:rPr>
        <w:t xml:space="preserve"> постановление Администрации города Каменска-Уральского</w:t>
      </w:r>
      <w:r w:rsidR="00FD41A8" w:rsidRPr="006D6B13">
        <w:rPr>
          <w:rFonts w:ascii="Liberation Serif" w:hAnsi="Liberation Serif"/>
          <w:sz w:val="28"/>
          <w:szCs w:val="28"/>
        </w:rPr>
        <w:t xml:space="preserve"> </w:t>
      </w:r>
      <w:r w:rsidR="005E40FD" w:rsidRPr="006D6B13">
        <w:rPr>
          <w:rFonts w:ascii="Liberation Serif" w:hAnsi="Liberation Serif"/>
          <w:sz w:val="28"/>
          <w:szCs w:val="28"/>
        </w:rPr>
        <w:t xml:space="preserve">                     </w:t>
      </w:r>
      <w:r w:rsidR="00FD41A8" w:rsidRPr="006D6B13">
        <w:rPr>
          <w:rFonts w:ascii="Liberation Serif" w:hAnsi="Liberation Serif"/>
          <w:sz w:val="28"/>
          <w:szCs w:val="28"/>
        </w:rPr>
        <w:t>от</w:t>
      </w:r>
      <w:r w:rsidR="005E40FD" w:rsidRPr="006D6B13">
        <w:rPr>
          <w:rFonts w:ascii="Liberation Serif" w:hAnsi="Liberation Serif"/>
          <w:sz w:val="28"/>
          <w:szCs w:val="28"/>
        </w:rPr>
        <w:t xml:space="preserve"> </w:t>
      </w:r>
      <w:r w:rsidR="00FD41A8" w:rsidRPr="006D6B13">
        <w:rPr>
          <w:rFonts w:ascii="Liberation Serif" w:hAnsi="Liberation Serif"/>
          <w:sz w:val="28"/>
          <w:szCs w:val="28"/>
        </w:rPr>
        <w:t xml:space="preserve"> 21.11.2018 № 1007 «О внесении изменений в постановление Администрации города Каменска-Уральского от 29.07.2015 № 1070 «О выполнении </w:t>
      </w:r>
      <w:proofErr w:type="gramStart"/>
      <w:r w:rsidR="00FD41A8" w:rsidRPr="006D6B13">
        <w:rPr>
          <w:rFonts w:ascii="Liberation Serif" w:hAnsi="Liberation Serif"/>
          <w:sz w:val="28"/>
          <w:szCs w:val="28"/>
        </w:rPr>
        <w:t>требований антитеррористической защищенности мест массового пребывания  людей</w:t>
      </w:r>
      <w:proofErr w:type="gramEnd"/>
      <w:r w:rsidR="00FD41A8" w:rsidRPr="006D6B13">
        <w:rPr>
          <w:rFonts w:ascii="Liberation Serif" w:hAnsi="Liberation Serif"/>
          <w:sz w:val="28"/>
          <w:szCs w:val="28"/>
        </w:rPr>
        <w:t xml:space="preserve"> на территории  муниципального образования город Каменск – Уральский»;</w:t>
      </w:r>
    </w:p>
    <w:p w:rsidR="00FD41A8" w:rsidRPr="009922CA" w:rsidRDefault="006D6B13" w:rsidP="006D6B1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>7)</w:t>
      </w:r>
      <w:r w:rsidR="00FD41A8" w:rsidRPr="006D6B13">
        <w:rPr>
          <w:rFonts w:ascii="Liberation Serif" w:hAnsi="Liberation Serif"/>
          <w:sz w:val="28"/>
          <w:szCs w:val="28"/>
        </w:rPr>
        <w:t xml:space="preserve"> </w:t>
      </w:r>
      <w:r w:rsidR="00FD41A8" w:rsidRPr="006D6B13">
        <w:rPr>
          <w:rFonts w:ascii="Liberation Serif" w:hAnsi="Liberation Serif" w:cs="Liberation Serif"/>
          <w:sz w:val="28"/>
          <w:szCs w:val="28"/>
        </w:rPr>
        <w:t>постановление Администрации города Каменска-Уральского</w:t>
      </w:r>
      <w:r w:rsidR="00FD41A8" w:rsidRPr="006D6B13">
        <w:rPr>
          <w:rFonts w:ascii="Liberation Serif" w:hAnsi="Liberation Serif"/>
          <w:sz w:val="28"/>
          <w:szCs w:val="28"/>
        </w:rPr>
        <w:t xml:space="preserve"> </w:t>
      </w:r>
      <w:r w:rsidR="005E40FD" w:rsidRPr="006D6B13">
        <w:rPr>
          <w:rFonts w:ascii="Liberation Serif" w:hAnsi="Liberation Serif"/>
          <w:sz w:val="28"/>
          <w:szCs w:val="28"/>
        </w:rPr>
        <w:t xml:space="preserve">                    </w:t>
      </w:r>
      <w:r w:rsidR="00FD41A8" w:rsidRPr="006D6B13">
        <w:rPr>
          <w:rFonts w:ascii="Liberation Serif" w:hAnsi="Liberation Serif"/>
          <w:sz w:val="28"/>
          <w:szCs w:val="28"/>
        </w:rPr>
        <w:t xml:space="preserve"> от 19.04.2019 № 308 «О внесении изменений в состав межведомственной </w:t>
      </w:r>
      <w:r w:rsidR="00FD41A8" w:rsidRPr="009922CA">
        <w:rPr>
          <w:rFonts w:ascii="Liberation Serif" w:hAnsi="Liberation Serif"/>
          <w:sz w:val="28"/>
          <w:szCs w:val="28"/>
        </w:rPr>
        <w:t>комиссии по обследованию мест массового пребывания людей на территории муниципального образования город Каменск-Уральский»;</w:t>
      </w:r>
    </w:p>
    <w:p w:rsidR="00FD41A8" w:rsidRPr="009922CA" w:rsidRDefault="006D6B13" w:rsidP="006D6B1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922CA">
        <w:rPr>
          <w:rFonts w:ascii="Liberation Serif" w:hAnsi="Liberation Serif"/>
          <w:sz w:val="28"/>
          <w:szCs w:val="28"/>
        </w:rPr>
        <w:t>8)</w:t>
      </w:r>
      <w:r w:rsidR="00FD41A8" w:rsidRPr="009922CA">
        <w:rPr>
          <w:rFonts w:ascii="Liberation Serif" w:hAnsi="Liberation Serif"/>
          <w:sz w:val="28"/>
          <w:szCs w:val="28"/>
        </w:rPr>
        <w:t xml:space="preserve"> постановление Администрации Каменск-Уральского городского округа от 01.04.2021 № 259 «О внесении изменений в состав межведомственной комиссии по обследованию мест массового пребывания людей на территории Каменск-Уральского городского округа»;</w:t>
      </w:r>
    </w:p>
    <w:p w:rsidR="00FD41A8" w:rsidRPr="009922CA" w:rsidRDefault="006D6B13" w:rsidP="006D6B1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922CA">
        <w:rPr>
          <w:rFonts w:ascii="Liberation Serif" w:hAnsi="Liberation Serif"/>
          <w:sz w:val="28"/>
          <w:szCs w:val="28"/>
        </w:rPr>
        <w:t>9)</w:t>
      </w:r>
      <w:r w:rsidR="00FD41A8" w:rsidRPr="009922CA">
        <w:rPr>
          <w:rFonts w:ascii="Liberation Serif" w:hAnsi="Liberation Serif"/>
          <w:sz w:val="28"/>
          <w:szCs w:val="28"/>
        </w:rPr>
        <w:t xml:space="preserve">  постановление Администрации Каменск-Уральского городского округа от 08.06.2021 № 478 «О внесении изменений в состав межведомственной комиссии по обследованию мест массового пребывания людей на территории Каменск-Уральского городского округа»;</w:t>
      </w:r>
    </w:p>
    <w:p w:rsidR="00FD41A8" w:rsidRPr="006D6B13" w:rsidRDefault="006D6B13" w:rsidP="006D6B1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922CA">
        <w:rPr>
          <w:rFonts w:ascii="Liberation Serif" w:hAnsi="Liberation Serif"/>
          <w:sz w:val="28"/>
          <w:szCs w:val="28"/>
        </w:rPr>
        <w:t>10)</w:t>
      </w:r>
      <w:r w:rsidR="00FD41A8" w:rsidRPr="009922CA">
        <w:rPr>
          <w:rFonts w:ascii="Liberation Serif" w:hAnsi="Liberation Serif"/>
          <w:sz w:val="28"/>
          <w:szCs w:val="28"/>
        </w:rPr>
        <w:t xml:space="preserve">  постановление Администрации Каменск-Уральского городского округа от 16.03.2022 № 143 «О внесении изменений в Перечень мест массового пребывания людей на территории</w:t>
      </w:r>
      <w:r w:rsidR="00FD41A8" w:rsidRPr="006D6B13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FD41A8" w:rsidRPr="006D6B13" w:rsidRDefault="006D6B13" w:rsidP="006D6B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11) </w:t>
      </w:r>
      <w:r w:rsidR="00FD41A8" w:rsidRPr="006D6B13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11.04.2022 № 211 «О внесении изменений в Состав </w:t>
      </w:r>
      <w:r w:rsidR="00FD41A8" w:rsidRPr="006D6B13">
        <w:rPr>
          <w:rFonts w:ascii="Liberation Serif" w:hAnsi="Liberation Serif"/>
          <w:sz w:val="28"/>
          <w:szCs w:val="28"/>
        </w:rPr>
        <w:lastRenderedPageBreak/>
        <w:t>межведомственной комиссии по обследованию мест массового пребывания людей на территории  Каменск-Уральского городского округа»;</w:t>
      </w:r>
    </w:p>
    <w:p w:rsidR="00FD41A8" w:rsidRPr="006D6B13" w:rsidRDefault="006D6B13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12) </w:t>
      </w:r>
      <w:r w:rsidR="00FD41A8" w:rsidRPr="006D6B13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07.07.2022 № 452 </w:t>
      </w:r>
      <w:r w:rsidR="005E40FD" w:rsidRPr="006D6B13">
        <w:rPr>
          <w:rFonts w:ascii="Liberation Serif" w:hAnsi="Liberation Serif"/>
          <w:sz w:val="28"/>
          <w:szCs w:val="28"/>
        </w:rPr>
        <w:t>«</w:t>
      </w:r>
      <w:r w:rsidR="00FD41A8" w:rsidRPr="006D6B13">
        <w:rPr>
          <w:rFonts w:ascii="Liberation Serif" w:hAnsi="Liberation Serif"/>
          <w:sz w:val="28"/>
          <w:szCs w:val="28"/>
        </w:rPr>
        <w:t>О внесении изменений в Состав межведомственной комиссии по обследованию мест массового пребывания людей на территории Каменск-Уральского городского округа</w:t>
      </w:r>
      <w:r w:rsidR="005E40FD" w:rsidRPr="006D6B13">
        <w:rPr>
          <w:rFonts w:ascii="Liberation Serif" w:hAnsi="Liberation Serif"/>
          <w:sz w:val="28"/>
          <w:szCs w:val="28"/>
        </w:rPr>
        <w:t>»</w:t>
      </w:r>
      <w:r w:rsidR="00FD41A8" w:rsidRPr="006D6B13">
        <w:rPr>
          <w:rFonts w:ascii="Liberation Serif" w:hAnsi="Liberation Serif"/>
          <w:sz w:val="28"/>
          <w:szCs w:val="28"/>
        </w:rPr>
        <w:t>.</w:t>
      </w:r>
    </w:p>
    <w:p w:rsidR="0094331A" w:rsidRPr="006D6B13" w:rsidRDefault="006D6B13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6D6B13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Ялунина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Глава </w:t>
      </w:r>
      <w:r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  </w:t>
      </w:r>
      <w:r w:rsidRPr="005E40FD">
        <w:rPr>
          <w:rFonts w:ascii="Liberation Serif" w:hAnsi="Liberation Serif"/>
          <w:sz w:val="28"/>
          <w:szCs w:val="28"/>
        </w:rPr>
        <w:t>А.А. Герасимов</w:t>
      </w:r>
    </w:p>
    <w:p w:rsidR="00D0680D" w:rsidRPr="005E40F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466227" w:rsidRPr="005E40FD" w:rsidRDefault="00466227" w:rsidP="00022F07">
      <w:pPr>
        <w:jc w:val="both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AB0C2E" w:rsidRPr="005E40FD" w:rsidRDefault="00AB0C2E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AB0C2E" w:rsidRPr="005E40FD" w:rsidRDefault="00AB0C2E" w:rsidP="00AB0C2E">
      <w:pPr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AB0C2E" w:rsidRPr="005E40FD" w:rsidRDefault="00AB0C2E" w:rsidP="00AB0C2E">
      <w:pPr>
        <w:ind w:right="-141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AB0C2E" w:rsidRPr="005E40FD" w:rsidRDefault="00AB0C2E" w:rsidP="00AB0C2E">
      <w:pPr>
        <w:ind w:left="48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от </w:t>
      </w:r>
      <w:r w:rsidR="00BD2F82">
        <w:rPr>
          <w:rFonts w:ascii="Liberation Serif" w:hAnsi="Liberation Serif"/>
          <w:sz w:val="28"/>
          <w:szCs w:val="28"/>
        </w:rPr>
        <w:t>02.02.2023</w:t>
      </w:r>
      <w:r w:rsidRPr="005E40FD">
        <w:rPr>
          <w:rFonts w:ascii="Liberation Serif" w:hAnsi="Liberation Serif"/>
          <w:sz w:val="28"/>
          <w:szCs w:val="28"/>
        </w:rPr>
        <w:t xml:space="preserve"> № </w:t>
      </w:r>
      <w:r w:rsidR="00BD2F82">
        <w:rPr>
          <w:rFonts w:ascii="Liberation Serif" w:hAnsi="Liberation Serif"/>
          <w:sz w:val="28"/>
          <w:szCs w:val="28"/>
        </w:rPr>
        <w:t>61</w:t>
      </w:r>
    </w:p>
    <w:p w:rsidR="00AB0C2E" w:rsidRPr="005E40FD" w:rsidRDefault="00AB0C2E" w:rsidP="00AB0C2E">
      <w:pPr>
        <w:jc w:val="both"/>
        <w:rPr>
          <w:rFonts w:ascii="Liberation Serif" w:hAnsi="Liberation Serif"/>
          <w:sz w:val="28"/>
        </w:rPr>
      </w:pPr>
    </w:p>
    <w:p w:rsidR="00AB0C2E" w:rsidRPr="005E40FD" w:rsidRDefault="00AB0C2E" w:rsidP="00AB0C2E">
      <w:pPr>
        <w:jc w:val="center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Состав межведомственной комиссии </w:t>
      </w:r>
    </w:p>
    <w:p w:rsidR="00AB0C2E" w:rsidRPr="005E40FD" w:rsidRDefault="00AB0C2E" w:rsidP="00AB0C2E">
      <w:pPr>
        <w:jc w:val="center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</w:p>
    <w:p w:rsidR="00AB0C2E" w:rsidRPr="005E40FD" w:rsidRDefault="00AB0C2E" w:rsidP="00AB0C2E">
      <w:pPr>
        <w:jc w:val="center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B0C2E" w:rsidRPr="005E40FD" w:rsidRDefault="00AB0C2E" w:rsidP="00AB0C2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55"/>
        <w:gridCol w:w="5599"/>
      </w:tblGrid>
      <w:tr w:rsidR="00AB0C2E" w:rsidRPr="005E40FD" w:rsidTr="00AB0C2E">
        <w:trPr>
          <w:trHeight w:val="810"/>
        </w:trPr>
        <w:tc>
          <w:tcPr>
            <w:tcW w:w="4255" w:type="dxa"/>
            <w:hideMark/>
          </w:tcPr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Ялунин Алексей Владимирович </w:t>
            </w:r>
          </w:p>
        </w:tc>
        <w:tc>
          <w:tcPr>
            <w:tcW w:w="5599" w:type="dxa"/>
          </w:tcPr>
          <w:p w:rsidR="00AB0C2E" w:rsidRPr="005E40FD" w:rsidRDefault="00AB0C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председатель комиссии</w:t>
            </w: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B0C2E" w:rsidRPr="005E40FD" w:rsidTr="00AB0C2E">
        <w:trPr>
          <w:trHeight w:val="780"/>
        </w:trPr>
        <w:tc>
          <w:tcPr>
            <w:tcW w:w="4255" w:type="dxa"/>
            <w:hideMark/>
          </w:tcPr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9" w:type="dxa"/>
            <w:hideMark/>
          </w:tcPr>
          <w:p w:rsidR="00AB0C2E" w:rsidRPr="003156D3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r w:rsidRPr="003156D3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</w:p>
          <w:p w:rsidR="00AB0C2E" w:rsidRPr="003156D3" w:rsidRDefault="00AB0C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156D3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AB0C2E" w:rsidRPr="005E40FD" w:rsidTr="00AB0C2E">
        <w:trPr>
          <w:trHeight w:val="1560"/>
        </w:trPr>
        <w:tc>
          <w:tcPr>
            <w:tcW w:w="4255" w:type="dxa"/>
          </w:tcPr>
          <w:p w:rsidR="00AB0C2E" w:rsidRPr="005E40FD" w:rsidRDefault="00AB0C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5E40FD" w:rsidRDefault="00AB0C2E">
            <w:pPr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5E40FD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 Василий Валерьевич </w:t>
            </w: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B0C2E" w:rsidRPr="003156D3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3156D3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3156D3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156D3">
              <w:rPr>
                <w:rFonts w:ascii="Liberation Serif" w:hAnsi="Liberation Serif"/>
                <w:sz w:val="28"/>
                <w:szCs w:val="28"/>
              </w:rPr>
              <w:t>- начальник Отдела надзорной деятельности Каменска-Уральского, Каменского городского округа Главного управления МЧС России по Свердловской области</w:t>
            </w:r>
            <w:r w:rsidR="009922CA" w:rsidRPr="003156D3">
              <w:rPr>
                <w:rFonts w:ascii="Liberation Serif" w:hAnsi="Liberation Serif"/>
                <w:sz w:val="28"/>
                <w:szCs w:val="28"/>
              </w:rPr>
              <w:t xml:space="preserve">       </w:t>
            </w:r>
            <w:r w:rsidRPr="003156D3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</w:p>
          <w:p w:rsidR="009922CA" w:rsidRPr="003156D3" w:rsidRDefault="009922CA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B0C2E" w:rsidRPr="005E40FD" w:rsidTr="00AB0C2E">
        <w:trPr>
          <w:trHeight w:val="1020"/>
        </w:trPr>
        <w:tc>
          <w:tcPr>
            <w:tcW w:w="4255" w:type="dxa"/>
          </w:tcPr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B0C2E" w:rsidRPr="003156D3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156D3">
              <w:rPr>
                <w:rFonts w:ascii="Liberation Serif" w:hAnsi="Liberation Serif"/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</w:t>
            </w:r>
          </w:p>
          <w:p w:rsidR="00AB0C2E" w:rsidRPr="003156D3" w:rsidRDefault="00AB0C2E" w:rsidP="009922CA">
            <w:pPr>
              <w:ind w:left="35" w:hanging="3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B0C2E" w:rsidRPr="005E40FD" w:rsidTr="00AB0C2E">
        <w:trPr>
          <w:trHeight w:val="1020"/>
        </w:trPr>
        <w:tc>
          <w:tcPr>
            <w:tcW w:w="4255" w:type="dxa"/>
          </w:tcPr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5599" w:type="dxa"/>
          </w:tcPr>
          <w:p w:rsidR="00AB0C2E" w:rsidRPr="003156D3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156D3">
              <w:rPr>
                <w:rFonts w:ascii="Liberation Serif" w:hAnsi="Liberation Serif"/>
                <w:sz w:val="28"/>
                <w:szCs w:val="28"/>
              </w:rPr>
              <w:t xml:space="preserve">- директор </w:t>
            </w:r>
            <w:r w:rsidR="009922CA" w:rsidRPr="003156D3">
              <w:rPr>
                <w:rFonts w:ascii="Liberation Serif" w:hAnsi="Liberation Serif"/>
                <w:sz w:val="28"/>
                <w:szCs w:val="28"/>
              </w:rPr>
              <w:t>м</w:t>
            </w:r>
            <w:r w:rsidRPr="003156D3">
              <w:rPr>
                <w:rFonts w:ascii="Liberation Serif" w:hAnsi="Liberation Serif"/>
                <w:sz w:val="28"/>
                <w:szCs w:val="28"/>
              </w:rPr>
              <w:t>униципально</w:t>
            </w:r>
            <w:r w:rsidR="009922CA" w:rsidRPr="003156D3">
              <w:rPr>
                <w:rFonts w:ascii="Liberation Serif" w:hAnsi="Liberation Serif"/>
                <w:sz w:val="28"/>
                <w:szCs w:val="28"/>
              </w:rPr>
              <w:t>го</w:t>
            </w:r>
            <w:r w:rsidRPr="003156D3">
              <w:rPr>
                <w:rFonts w:ascii="Liberation Serif" w:hAnsi="Liberation Serif"/>
                <w:sz w:val="28"/>
                <w:szCs w:val="28"/>
              </w:rPr>
              <w:t xml:space="preserve"> казенно</w:t>
            </w:r>
            <w:r w:rsidR="009922CA" w:rsidRPr="003156D3">
              <w:rPr>
                <w:rFonts w:ascii="Liberation Serif" w:hAnsi="Liberation Serif"/>
                <w:sz w:val="28"/>
                <w:szCs w:val="28"/>
              </w:rPr>
              <w:t>го</w:t>
            </w:r>
            <w:r w:rsidRPr="003156D3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 w:rsidR="009922CA" w:rsidRPr="003156D3">
              <w:rPr>
                <w:rFonts w:ascii="Liberation Serif" w:hAnsi="Liberation Serif"/>
                <w:sz w:val="28"/>
                <w:szCs w:val="28"/>
              </w:rPr>
              <w:t>я</w:t>
            </w:r>
            <w:r w:rsidRPr="003156D3">
              <w:rPr>
                <w:rFonts w:ascii="Liberation Serif" w:hAnsi="Liberation Serif"/>
                <w:sz w:val="28"/>
                <w:szCs w:val="28"/>
              </w:rPr>
              <w:t>  «Управление городского хозяйства» (по согласованию)</w:t>
            </w:r>
          </w:p>
          <w:p w:rsidR="009922CA" w:rsidRPr="003156D3" w:rsidRDefault="009922CA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B0C2E" w:rsidRPr="005E40FD" w:rsidTr="00AB0C2E">
        <w:trPr>
          <w:trHeight w:val="1020"/>
        </w:trPr>
        <w:tc>
          <w:tcPr>
            <w:tcW w:w="4255" w:type="dxa"/>
          </w:tcPr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Дауров</w:t>
            </w:r>
            <w:proofErr w:type="spellEnd"/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 Руслан </w:t>
            </w: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Капланович</w:t>
            </w:r>
            <w:proofErr w:type="spellEnd"/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5E40FD" w:rsidRDefault="00AB0C2E">
            <w:pPr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</w:tc>
        <w:tc>
          <w:tcPr>
            <w:tcW w:w="5599" w:type="dxa"/>
          </w:tcPr>
          <w:p w:rsidR="00AB0C2E" w:rsidRPr="005E40FD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- начальник  МО МВД России «Каменск-Уральский» (по согласованию)</w:t>
            </w:r>
          </w:p>
          <w:p w:rsidR="00AB0C2E" w:rsidRPr="005E40FD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B0C2E" w:rsidRPr="005E40FD" w:rsidRDefault="00AB0C2E" w:rsidP="009922C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5E40FD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5E40FD">
              <w:rPr>
                <w:rFonts w:ascii="Liberation Serif" w:hAnsi="Liberation Serif"/>
                <w:sz w:val="28"/>
                <w:szCs w:val="28"/>
              </w:rPr>
              <w:t>. Каменске-Уральском    УФСБ России по Свердловской области  (по согласованию)</w:t>
            </w:r>
          </w:p>
        </w:tc>
      </w:tr>
    </w:tbl>
    <w:p w:rsidR="00AB0C2E" w:rsidRPr="005E40FD" w:rsidRDefault="00AB0C2E" w:rsidP="00AB0C2E">
      <w:pPr>
        <w:jc w:val="both"/>
        <w:rPr>
          <w:rFonts w:ascii="Liberation Serif" w:hAnsi="Liberation Serif"/>
          <w:sz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AF3E20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9922CA" w:rsidRPr="005E40FD" w:rsidRDefault="009922CA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AB0C2E" w:rsidRPr="005E40FD">
        <w:rPr>
          <w:rFonts w:ascii="Liberation Serif" w:hAnsi="Liberation Serif"/>
          <w:sz w:val="28"/>
          <w:szCs w:val="28"/>
        </w:rPr>
        <w:t>№ 2</w:t>
      </w:r>
    </w:p>
    <w:p w:rsidR="00EA1D7C" w:rsidRPr="005E40FD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EA1D7C" w:rsidRPr="005E40FD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EA1D7C" w:rsidRPr="005E40FD" w:rsidRDefault="00EA1D7C" w:rsidP="00EA1D7C">
      <w:pPr>
        <w:ind w:left="48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от </w:t>
      </w:r>
      <w:r w:rsidR="00BD2F82">
        <w:rPr>
          <w:rFonts w:ascii="Liberation Serif" w:hAnsi="Liberation Serif"/>
          <w:sz w:val="28"/>
          <w:szCs w:val="28"/>
        </w:rPr>
        <w:t xml:space="preserve">02.02.2023 </w:t>
      </w:r>
      <w:r w:rsidR="00100AB0" w:rsidRPr="005E40FD">
        <w:rPr>
          <w:rFonts w:ascii="Liberation Serif" w:hAnsi="Liberation Serif"/>
          <w:sz w:val="28"/>
          <w:szCs w:val="28"/>
        </w:rPr>
        <w:t xml:space="preserve"> </w:t>
      </w:r>
      <w:r w:rsidRPr="005E40FD">
        <w:rPr>
          <w:rFonts w:ascii="Liberation Serif" w:hAnsi="Liberation Serif"/>
          <w:sz w:val="28"/>
          <w:szCs w:val="28"/>
        </w:rPr>
        <w:t xml:space="preserve">№ </w:t>
      </w:r>
      <w:r w:rsidR="00BD2F82">
        <w:rPr>
          <w:rFonts w:ascii="Liberation Serif" w:hAnsi="Liberation Serif"/>
          <w:sz w:val="28"/>
          <w:szCs w:val="28"/>
        </w:rPr>
        <w:t>61</w:t>
      </w:r>
      <w:r w:rsidRPr="005E40FD">
        <w:rPr>
          <w:rFonts w:ascii="Liberation Serif" w:hAnsi="Liberation Serif"/>
          <w:sz w:val="28"/>
          <w:szCs w:val="28"/>
        </w:rPr>
        <w:t xml:space="preserve"> </w:t>
      </w:r>
    </w:p>
    <w:p w:rsidR="00EA1D7C" w:rsidRPr="005E40FD" w:rsidRDefault="00EA1D7C" w:rsidP="00EA1D7C">
      <w:pPr>
        <w:ind w:left="4820" w:hanging="4820"/>
        <w:jc w:val="both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EA1D7C">
      <w:pPr>
        <w:jc w:val="both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ПЕРЕЧЕНЬ</w:t>
      </w:r>
    </w:p>
    <w:p w:rsidR="00EA1D7C" w:rsidRPr="005E40FD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мест массового пребывания людей на территории </w:t>
      </w:r>
    </w:p>
    <w:p w:rsidR="00EA1D7C" w:rsidRPr="005E40FD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Каменск-Уральск</w:t>
      </w:r>
      <w:r w:rsidR="0033425B" w:rsidRPr="005E40FD">
        <w:rPr>
          <w:rFonts w:ascii="Liberation Serif" w:hAnsi="Liberation Serif"/>
          <w:sz w:val="28"/>
          <w:szCs w:val="28"/>
        </w:rPr>
        <w:t>ого</w:t>
      </w:r>
      <w:r w:rsidRPr="005E40FD">
        <w:rPr>
          <w:rFonts w:ascii="Liberation Serif" w:hAnsi="Liberation Serif"/>
          <w:sz w:val="28"/>
          <w:szCs w:val="28"/>
        </w:rPr>
        <w:t xml:space="preserve"> городско</w:t>
      </w:r>
      <w:r w:rsidR="0033425B" w:rsidRPr="005E40FD">
        <w:rPr>
          <w:rFonts w:ascii="Liberation Serif" w:hAnsi="Liberation Serif"/>
          <w:sz w:val="28"/>
          <w:szCs w:val="28"/>
        </w:rPr>
        <w:t>го</w:t>
      </w:r>
      <w:r w:rsidRPr="005E40FD">
        <w:rPr>
          <w:rFonts w:ascii="Liberation Serif" w:hAnsi="Liberation Serif"/>
          <w:sz w:val="28"/>
          <w:szCs w:val="28"/>
        </w:rPr>
        <w:t xml:space="preserve"> округ</w:t>
      </w:r>
      <w:r w:rsidR="0033425B" w:rsidRPr="005E40FD">
        <w:rPr>
          <w:rFonts w:ascii="Liberation Serif" w:hAnsi="Liberation Serif"/>
          <w:sz w:val="28"/>
          <w:szCs w:val="28"/>
        </w:rPr>
        <w:t>а</w:t>
      </w:r>
    </w:p>
    <w:p w:rsidR="00EA1D7C" w:rsidRPr="005E40FD" w:rsidRDefault="00EA1D7C" w:rsidP="00EA1D7C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"/>
        <w:gridCol w:w="5946"/>
        <w:gridCol w:w="2976"/>
      </w:tblGrid>
      <w:tr w:rsidR="00EA1D7C" w:rsidRPr="005E40FD" w:rsidTr="00EA1D7C">
        <w:tc>
          <w:tcPr>
            <w:tcW w:w="817" w:type="dxa"/>
          </w:tcPr>
          <w:p w:rsidR="00EA1D7C" w:rsidRPr="005E40FD" w:rsidRDefault="00EA1D7C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A1D7C" w:rsidRPr="005E40FD" w:rsidRDefault="00EA1D7C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5E40FD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5E40FD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gridSpan w:val="2"/>
          </w:tcPr>
          <w:p w:rsidR="00EA1D7C" w:rsidRPr="005E40FD" w:rsidRDefault="00EA1D7C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976" w:type="dxa"/>
          </w:tcPr>
          <w:p w:rsidR="00EA1D7C" w:rsidRPr="005E40FD" w:rsidRDefault="00EA1D7C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</w:tr>
      <w:tr w:rsidR="00EA1D7C" w:rsidRPr="005E40FD" w:rsidTr="00EA1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5E40FD" w:rsidRDefault="00EA1D7C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</w:tcPr>
          <w:p w:rsidR="00EA1D7C" w:rsidRPr="005E40FD" w:rsidRDefault="00EA1D7C" w:rsidP="006D6B1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2976" w:type="dxa"/>
          </w:tcPr>
          <w:p w:rsidR="00452A72" w:rsidRPr="005E40FD" w:rsidRDefault="00452A72" w:rsidP="006D6B13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</w:p>
          <w:p w:rsidR="00EA1D7C" w:rsidRPr="005E40FD" w:rsidRDefault="00EA1D7C" w:rsidP="006D6B13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ул. Тевосяна, 1</w:t>
            </w:r>
          </w:p>
        </w:tc>
      </w:tr>
      <w:tr w:rsidR="00EA1D7C" w:rsidRPr="005E40FD" w:rsidTr="00EA1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5E40FD" w:rsidRDefault="004A387A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</w:tcPr>
          <w:p w:rsidR="00EA1D7C" w:rsidRPr="005E40FD" w:rsidRDefault="00490B29" w:rsidP="00490B29">
            <w:pPr>
              <w:rPr>
                <w:rFonts w:ascii="Liberation Serif" w:hAnsi="Liberation Serif"/>
                <w:sz w:val="28"/>
                <w:szCs w:val="28"/>
              </w:rPr>
            </w:pPr>
            <w:r w:rsidRPr="00A01169">
              <w:rPr>
                <w:rFonts w:ascii="Liberation Serif" w:hAnsi="Liberation Serif"/>
                <w:sz w:val="28"/>
                <w:szCs w:val="28"/>
              </w:rPr>
              <w:t>Территория Новогоднего городка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 парка культуры и отдыха АО «</w:t>
            </w:r>
            <w:proofErr w:type="spellStart"/>
            <w:r w:rsidRPr="005E40FD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5E40FD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452A72" w:rsidRPr="005E40FD" w:rsidRDefault="00452A72" w:rsidP="00452A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</w:p>
          <w:p w:rsidR="00EA1D7C" w:rsidRPr="005E40FD" w:rsidRDefault="00490B29" w:rsidP="006D6B13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ул.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Карла Маркса, 62</w:t>
            </w:r>
          </w:p>
        </w:tc>
      </w:tr>
      <w:tr w:rsidR="00EA1D7C" w:rsidRPr="005E40FD" w:rsidTr="00EA1D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5E40FD" w:rsidRDefault="004A387A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</w:tcPr>
          <w:p w:rsidR="00EA1D7C" w:rsidRPr="005E40FD" w:rsidRDefault="00490B29" w:rsidP="006D6B1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2976" w:type="dxa"/>
          </w:tcPr>
          <w:p w:rsidR="00452A72" w:rsidRPr="005E40FD" w:rsidRDefault="00452A72" w:rsidP="00452A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</w:p>
          <w:p w:rsidR="00EA1D7C" w:rsidRPr="005E40FD" w:rsidRDefault="00490B29" w:rsidP="0033425B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ул.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Ленина, </w:t>
            </w:r>
            <w:r w:rsidR="0033425B" w:rsidRPr="005E40FD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EA1D7C" w:rsidRPr="005E40FD" w:rsidTr="004A38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A1D7C" w:rsidRPr="005E40FD" w:rsidRDefault="004A387A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EA1D7C" w:rsidRPr="005E40FD" w:rsidRDefault="004A387A" w:rsidP="00334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Площадь перед зданием Муниципального автономного учрежд</w:t>
            </w:r>
            <w:r w:rsidR="0027100B" w:rsidRPr="005E40FD">
              <w:rPr>
                <w:rFonts w:ascii="Liberation Serif" w:hAnsi="Liberation Serif"/>
                <w:sz w:val="28"/>
                <w:szCs w:val="28"/>
              </w:rPr>
              <w:t>ения культуры «</w:t>
            </w:r>
            <w:r w:rsidR="0033425B" w:rsidRPr="005E40FD">
              <w:rPr>
                <w:rFonts w:ascii="Liberation Serif" w:hAnsi="Liberation Serif"/>
                <w:sz w:val="28"/>
                <w:szCs w:val="28"/>
              </w:rPr>
              <w:t>Дворец культуры «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Юность</w:t>
            </w:r>
            <w:r w:rsidR="0033425B" w:rsidRPr="005E40FD">
              <w:rPr>
                <w:rFonts w:ascii="Liberation Serif" w:hAnsi="Liberation Serif"/>
                <w:sz w:val="28"/>
                <w:szCs w:val="28"/>
              </w:rPr>
              <w:t>» города Каменска-Уральского»</w:t>
            </w:r>
          </w:p>
        </w:tc>
        <w:tc>
          <w:tcPr>
            <w:tcW w:w="2976" w:type="dxa"/>
          </w:tcPr>
          <w:p w:rsidR="00452A72" w:rsidRPr="005E40FD" w:rsidRDefault="00452A72" w:rsidP="00452A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</w:p>
          <w:p w:rsidR="00EA1D7C" w:rsidRPr="005E40FD" w:rsidRDefault="004A387A" w:rsidP="006D6B13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пр.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Победы, 2</w:t>
            </w:r>
          </w:p>
        </w:tc>
      </w:tr>
      <w:tr w:rsidR="00304AC7" w:rsidRPr="005E40FD" w:rsidTr="004A38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304AC7" w:rsidRPr="005E40FD" w:rsidRDefault="00304AC7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946" w:type="dxa"/>
            <w:shd w:val="clear" w:color="auto" w:fill="auto"/>
          </w:tcPr>
          <w:p w:rsidR="00304AC7" w:rsidRPr="005E40FD" w:rsidRDefault="00304AC7" w:rsidP="00304A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</w:p>
        </w:tc>
        <w:tc>
          <w:tcPr>
            <w:tcW w:w="2976" w:type="dxa"/>
          </w:tcPr>
          <w:p w:rsidR="00304AC7" w:rsidRPr="005E40FD" w:rsidRDefault="00452A72" w:rsidP="00B15CEB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60F0F" w:rsidRPr="005E40FD">
              <w:rPr>
                <w:rFonts w:ascii="Liberation Serif" w:hAnsi="Liberation Serif"/>
                <w:sz w:val="28"/>
                <w:szCs w:val="28"/>
              </w:rPr>
              <w:t>между улицами Революционной и Коммунистической молодежи</w:t>
            </w:r>
          </w:p>
        </w:tc>
      </w:tr>
      <w:tr w:rsidR="00304AC7" w:rsidRPr="005E40FD" w:rsidTr="004A38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304AC7" w:rsidRPr="005E40FD" w:rsidRDefault="00304AC7" w:rsidP="006D6B1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946" w:type="dxa"/>
            <w:shd w:val="clear" w:color="auto" w:fill="auto"/>
          </w:tcPr>
          <w:p w:rsidR="00304AC7" w:rsidRPr="005E40FD" w:rsidRDefault="002D4057" w:rsidP="00334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Территория Аллеи Славы</w:t>
            </w:r>
          </w:p>
        </w:tc>
        <w:tc>
          <w:tcPr>
            <w:tcW w:w="2976" w:type="dxa"/>
          </w:tcPr>
          <w:p w:rsidR="00452A72" w:rsidRPr="005E40FD" w:rsidRDefault="00452A72" w:rsidP="00452A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г.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Каменск-Уральский</w:t>
            </w:r>
          </w:p>
          <w:p w:rsidR="00304AC7" w:rsidRPr="005E40FD" w:rsidRDefault="002D4057" w:rsidP="006D6B13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E40FD">
              <w:rPr>
                <w:rFonts w:ascii="Liberation Serif" w:hAnsi="Liberation Serif"/>
                <w:sz w:val="28"/>
                <w:szCs w:val="28"/>
              </w:rPr>
              <w:t>между домами 2 по пр.</w:t>
            </w:r>
            <w:r w:rsidR="00B15C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E40FD">
              <w:rPr>
                <w:rFonts w:ascii="Liberation Serif" w:hAnsi="Liberation Serif"/>
                <w:sz w:val="28"/>
                <w:szCs w:val="28"/>
              </w:rPr>
              <w:t>Победы и 9 по ул</w:t>
            </w:r>
            <w:proofErr w:type="gramStart"/>
            <w:r w:rsidRPr="005E40FD">
              <w:rPr>
                <w:rFonts w:ascii="Liberation Serif" w:hAnsi="Liberation Serif"/>
                <w:sz w:val="28"/>
                <w:szCs w:val="28"/>
              </w:rPr>
              <w:t>.Л</w:t>
            </w:r>
            <w:proofErr w:type="gramEnd"/>
            <w:r w:rsidRPr="005E40FD">
              <w:rPr>
                <w:rFonts w:ascii="Liberation Serif" w:hAnsi="Liberation Serif"/>
                <w:sz w:val="28"/>
                <w:szCs w:val="28"/>
              </w:rPr>
              <w:t xml:space="preserve">енина </w:t>
            </w:r>
          </w:p>
        </w:tc>
      </w:tr>
    </w:tbl>
    <w:p w:rsidR="00EA1D7C" w:rsidRPr="005E40FD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A1D7C" w:rsidRPr="005E40FD" w:rsidRDefault="00EA1D7C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EA1D7C" w:rsidRPr="005E40FD" w:rsidSect="00304AC7">
      <w:headerReference w:type="default" r:id="rId10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6BF" w:rsidRDefault="001926BF" w:rsidP="00100AB0">
      <w:r>
        <w:separator/>
      </w:r>
    </w:p>
  </w:endnote>
  <w:endnote w:type="continuationSeparator" w:id="1">
    <w:p w:rsidR="001926BF" w:rsidRDefault="001926BF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6BF" w:rsidRDefault="001926BF" w:rsidP="00100AB0">
      <w:r>
        <w:separator/>
      </w:r>
    </w:p>
  </w:footnote>
  <w:footnote w:type="continuationSeparator" w:id="1">
    <w:p w:rsidR="001926BF" w:rsidRDefault="001926BF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36C65"/>
    <w:rsid w:val="000601D3"/>
    <w:rsid w:val="000661CC"/>
    <w:rsid w:val="000B4365"/>
    <w:rsid w:val="000C3EB0"/>
    <w:rsid w:val="00100AB0"/>
    <w:rsid w:val="00114833"/>
    <w:rsid w:val="001219F8"/>
    <w:rsid w:val="00133698"/>
    <w:rsid w:val="001406BB"/>
    <w:rsid w:val="00171827"/>
    <w:rsid w:val="001926BF"/>
    <w:rsid w:val="001C1F51"/>
    <w:rsid w:val="001D7946"/>
    <w:rsid w:val="001E1048"/>
    <w:rsid w:val="00201EF4"/>
    <w:rsid w:val="00210B64"/>
    <w:rsid w:val="0023226A"/>
    <w:rsid w:val="00234738"/>
    <w:rsid w:val="00241AB3"/>
    <w:rsid w:val="0027100B"/>
    <w:rsid w:val="00294C11"/>
    <w:rsid w:val="002A1F93"/>
    <w:rsid w:val="002D040F"/>
    <w:rsid w:val="002D4057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E24B6"/>
    <w:rsid w:val="003F6459"/>
    <w:rsid w:val="00452A72"/>
    <w:rsid w:val="00466227"/>
    <w:rsid w:val="00490B29"/>
    <w:rsid w:val="004A387A"/>
    <w:rsid w:val="004B4D40"/>
    <w:rsid w:val="004C3D72"/>
    <w:rsid w:val="004F1BF0"/>
    <w:rsid w:val="004F4246"/>
    <w:rsid w:val="00536788"/>
    <w:rsid w:val="00560F0F"/>
    <w:rsid w:val="005D2E31"/>
    <w:rsid w:val="005D3ACA"/>
    <w:rsid w:val="005E40FD"/>
    <w:rsid w:val="00605420"/>
    <w:rsid w:val="00631FBF"/>
    <w:rsid w:val="0066161C"/>
    <w:rsid w:val="00663DC2"/>
    <w:rsid w:val="00664FE5"/>
    <w:rsid w:val="006653EC"/>
    <w:rsid w:val="006C4DB1"/>
    <w:rsid w:val="006C6C5E"/>
    <w:rsid w:val="006D3C28"/>
    <w:rsid w:val="006D6B13"/>
    <w:rsid w:val="00702165"/>
    <w:rsid w:val="00720985"/>
    <w:rsid w:val="0077711E"/>
    <w:rsid w:val="007B482F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4331A"/>
    <w:rsid w:val="00947E72"/>
    <w:rsid w:val="00956960"/>
    <w:rsid w:val="00973CE1"/>
    <w:rsid w:val="00975A1C"/>
    <w:rsid w:val="009922CA"/>
    <w:rsid w:val="009A7815"/>
    <w:rsid w:val="009E4FB4"/>
    <w:rsid w:val="00A01169"/>
    <w:rsid w:val="00A1076A"/>
    <w:rsid w:val="00A26589"/>
    <w:rsid w:val="00A33657"/>
    <w:rsid w:val="00A9091C"/>
    <w:rsid w:val="00A92692"/>
    <w:rsid w:val="00AB0C2E"/>
    <w:rsid w:val="00AD4384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D2F82"/>
    <w:rsid w:val="00BF6E52"/>
    <w:rsid w:val="00C047E1"/>
    <w:rsid w:val="00C20B13"/>
    <w:rsid w:val="00C40A23"/>
    <w:rsid w:val="00C55198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46873"/>
    <w:rsid w:val="00D505C0"/>
    <w:rsid w:val="00D73FCB"/>
    <w:rsid w:val="00D74BEF"/>
    <w:rsid w:val="00D857C5"/>
    <w:rsid w:val="00D921D5"/>
    <w:rsid w:val="00DA06DE"/>
    <w:rsid w:val="00DC15EB"/>
    <w:rsid w:val="00DE4BE7"/>
    <w:rsid w:val="00DE5CF6"/>
    <w:rsid w:val="00E010A2"/>
    <w:rsid w:val="00E04FA4"/>
    <w:rsid w:val="00E1087C"/>
    <w:rsid w:val="00E44E5E"/>
    <w:rsid w:val="00E66643"/>
    <w:rsid w:val="00E81188"/>
    <w:rsid w:val="00EA1D7C"/>
    <w:rsid w:val="00EA6121"/>
    <w:rsid w:val="00EB1A51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5</Pages>
  <Words>888</Words>
  <Characters>7306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2023-02-01T05:19:00Z</cp:lastPrinted>
  <dcterms:created xsi:type="dcterms:W3CDTF">2023-02-02T09:01:00Z</dcterms:created>
  <dcterms:modified xsi:type="dcterms:W3CDTF">2023-02-02T09:49:00Z</dcterms:modified>
</cp:coreProperties>
</file>