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40CE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40CE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75C0" w:rsidRDefault="00DC75C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C01E39">
      <w:pPr>
        <w:spacing w:before="40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40CE8" w:rsidP="00C01E39">
      <w:pPr>
        <w:spacing w:before="400"/>
        <w:rPr>
          <w:rFonts w:ascii="Liberation Serif" w:hAnsi="Liberation Serif" w:cs="Liberation Serif"/>
          <w:sz w:val="24"/>
        </w:rPr>
      </w:pPr>
      <w:r w:rsidRPr="00A40CE8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27C79">
        <w:rPr>
          <w:rFonts w:ascii="Liberation Serif" w:hAnsi="Liberation Serif" w:cs="Liberation Serif"/>
          <w:sz w:val="28"/>
          <w:szCs w:val="28"/>
        </w:rPr>
        <w:t>от</w:t>
      </w:r>
      <w:r w:rsidR="00925931">
        <w:rPr>
          <w:rFonts w:ascii="Liberation Serif" w:hAnsi="Liberation Serif" w:cs="Liberation Serif"/>
          <w:sz w:val="28"/>
          <w:szCs w:val="28"/>
        </w:rPr>
        <w:t xml:space="preserve"> </w:t>
      </w:r>
      <w:r w:rsidR="00B24650">
        <w:rPr>
          <w:rFonts w:ascii="Liberation Serif" w:hAnsi="Liberation Serif" w:cs="Liberation Serif"/>
          <w:sz w:val="28"/>
          <w:szCs w:val="28"/>
        </w:rPr>
        <w:t>03.02.2023</w:t>
      </w:r>
      <w:r w:rsidR="00972241">
        <w:rPr>
          <w:rFonts w:ascii="Liberation Serif" w:hAnsi="Liberation Serif" w:cs="Liberation Serif"/>
          <w:sz w:val="28"/>
          <w:szCs w:val="28"/>
        </w:rPr>
        <w:t xml:space="preserve">  №</w:t>
      </w:r>
      <w:r w:rsidR="00925931">
        <w:rPr>
          <w:rFonts w:ascii="Liberation Serif" w:hAnsi="Liberation Serif" w:cs="Liberation Serif"/>
          <w:sz w:val="28"/>
          <w:szCs w:val="28"/>
        </w:rPr>
        <w:t xml:space="preserve"> </w:t>
      </w:r>
      <w:r w:rsidR="00B24650">
        <w:rPr>
          <w:rFonts w:ascii="Liberation Serif" w:hAnsi="Liberation Serif" w:cs="Liberation Serif"/>
          <w:sz w:val="28"/>
          <w:szCs w:val="28"/>
        </w:rPr>
        <w:t>65</w:t>
      </w:r>
    </w:p>
    <w:p w:rsidR="00133698" w:rsidRDefault="00133698" w:rsidP="00C01E39">
      <w:pPr>
        <w:rPr>
          <w:rFonts w:ascii="Liberation Serif" w:hAnsi="Liberation Serif" w:cs="Liberation Serif"/>
          <w:sz w:val="28"/>
          <w:szCs w:val="28"/>
        </w:rPr>
      </w:pPr>
    </w:p>
    <w:p w:rsidR="00257640" w:rsidRPr="00B91D93" w:rsidRDefault="00257640" w:rsidP="00C01E39">
      <w:pPr>
        <w:rPr>
          <w:rFonts w:ascii="Liberation Serif" w:hAnsi="Liberation Serif" w:cs="Liberation Serif"/>
          <w:sz w:val="28"/>
          <w:szCs w:val="28"/>
        </w:rPr>
      </w:pPr>
    </w:p>
    <w:p w:rsidR="00257640" w:rsidRPr="00C01E39" w:rsidRDefault="00567317" w:rsidP="00CE255C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C01E39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C01E39" w:rsidRPr="00C01E3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557D77" w:rsidRPr="00C01E39">
        <w:rPr>
          <w:rFonts w:ascii="Liberation Serif" w:hAnsi="Liberation Serif"/>
          <w:b/>
          <w:bCs/>
          <w:sz w:val="28"/>
          <w:szCs w:val="28"/>
        </w:rPr>
        <w:t xml:space="preserve">Положение о Совете </w:t>
      </w:r>
      <w:proofErr w:type="gramStart"/>
      <w:r w:rsidR="00557D77" w:rsidRPr="00C01E39">
        <w:rPr>
          <w:rFonts w:ascii="Liberation Serif" w:hAnsi="Liberation Serif"/>
          <w:b/>
          <w:bCs/>
          <w:sz w:val="28"/>
          <w:szCs w:val="28"/>
        </w:rPr>
        <w:t>общественной</w:t>
      </w:r>
      <w:proofErr w:type="gramEnd"/>
    </w:p>
    <w:p w:rsidR="00557D77" w:rsidRPr="00F906C1" w:rsidRDefault="00557D77" w:rsidP="00CE255C">
      <w:pPr>
        <w:jc w:val="center"/>
        <w:rPr>
          <w:rFonts w:ascii="Liberation Serif" w:hAnsi="Liberation Serif"/>
          <w:b/>
          <w:bCs/>
          <w:color w:val="FF0000"/>
          <w:sz w:val="28"/>
          <w:szCs w:val="28"/>
        </w:rPr>
      </w:pPr>
      <w:r w:rsidRPr="00C01E39">
        <w:rPr>
          <w:rFonts w:ascii="Liberation Serif" w:hAnsi="Liberation Serif"/>
          <w:b/>
          <w:bCs/>
          <w:sz w:val="28"/>
          <w:szCs w:val="28"/>
        </w:rPr>
        <w:t xml:space="preserve"> безопасности при главе Каменск-Уральского городского округа</w:t>
      </w:r>
      <w:r w:rsidRPr="00F906C1">
        <w:rPr>
          <w:rFonts w:ascii="Liberation Serif" w:hAnsi="Liberation Serif"/>
          <w:b/>
          <w:bCs/>
          <w:color w:val="FF0000"/>
          <w:sz w:val="28"/>
          <w:szCs w:val="28"/>
        </w:rPr>
        <w:t xml:space="preserve"> </w:t>
      </w:r>
    </w:p>
    <w:p w:rsidR="0067261E" w:rsidRPr="00C01E39" w:rsidRDefault="0067261E" w:rsidP="00C01E39">
      <w:pPr>
        <w:jc w:val="center"/>
        <w:rPr>
          <w:sz w:val="28"/>
          <w:szCs w:val="28"/>
        </w:rPr>
      </w:pPr>
    </w:p>
    <w:p w:rsidR="00567317" w:rsidRPr="00CE255C" w:rsidRDefault="00557D77" w:rsidP="00CE255C">
      <w:pPr>
        <w:ind w:firstLine="720"/>
        <w:jc w:val="both"/>
        <w:rPr>
          <w:rFonts w:ascii="Liberation Serif" w:eastAsia="Calibri" w:hAnsi="Liberation Serif"/>
          <w:sz w:val="28"/>
          <w:szCs w:val="28"/>
        </w:rPr>
      </w:pPr>
      <w:r w:rsidRPr="00C01E39">
        <w:rPr>
          <w:rFonts w:ascii="Liberation Serif" w:eastAsia="Calibri" w:hAnsi="Liberation Serif"/>
          <w:sz w:val="28"/>
          <w:szCs w:val="28"/>
        </w:rPr>
        <w:t xml:space="preserve">В соответствии с Федеральным законом от 06 октября 2003 года               № 131-ФЗ «Об общих принципах организации местного самоуправления </w:t>
      </w:r>
      <w:r w:rsidR="00CE255C">
        <w:rPr>
          <w:rFonts w:ascii="Liberation Serif" w:eastAsia="Calibri" w:hAnsi="Liberation Serif"/>
          <w:sz w:val="28"/>
          <w:szCs w:val="28"/>
        </w:rPr>
        <w:t xml:space="preserve">                     </w:t>
      </w:r>
      <w:r w:rsidRPr="00C01E39">
        <w:rPr>
          <w:rFonts w:ascii="Liberation Serif" w:eastAsia="Calibri" w:hAnsi="Liberation Serif"/>
          <w:sz w:val="28"/>
          <w:szCs w:val="28"/>
        </w:rPr>
        <w:t>в Российской Федерации»</w:t>
      </w:r>
      <w:r w:rsidR="006F1842" w:rsidRPr="00C01E39">
        <w:rPr>
          <w:rFonts w:ascii="Liberation Serif" w:hAnsi="Liberation Serif"/>
          <w:sz w:val="28"/>
          <w:szCs w:val="28"/>
        </w:rPr>
        <w:t xml:space="preserve">, </w:t>
      </w:r>
      <w:r w:rsidR="00567317" w:rsidRPr="00C01E3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567317" w:rsidRPr="00C01E39" w:rsidRDefault="00567317" w:rsidP="00C01E39">
      <w:pPr>
        <w:jc w:val="both"/>
        <w:rPr>
          <w:sz w:val="28"/>
          <w:szCs w:val="28"/>
        </w:rPr>
      </w:pPr>
      <w:r w:rsidRPr="00C01E39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906C1" w:rsidRPr="00C43A01" w:rsidRDefault="00567317" w:rsidP="00CE255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01E39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C01E39">
        <w:rPr>
          <w:rFonts w:ascii="Liberation Serif" w:hAnsi="Liberation Serif"/>
          <w:sz w:val="28"/>
          <w:szCs w:val="28"/>
        </w:rPr>
        <w:t xml:space="preserve">Внести в </w:t>
      </w:r>
      <w:r w:rsidR="00257640" w:rsidRPr="00C01E39">
        <w:rPr>
          <w:rFonts w:ascii="Liberation Serif" w:hAnsi="Liberation Serif"/>
          <w:sz w:val="28"/>
          <w:szCs w:val="28"/>
        </w:rPr>
        <w:t xml:space="preserve">Положение о Совете общественной безопасности при главе Каменск-Уральского городского округа, утвержденное </w:t>
      </w:r>
      <w:r w:rsidRPr="00C01E39">
        <w:rPr>
          <w:rFonts w:ascii="Liberation Serif" w:hAnsi="Liberation Serif"/>
          <w:sz w:val="28"/>
          <w:szCs w:val="28"/>
        </w:rPr>
        <w:t>постановление</w:t>
      </w:r>
      <w:r w:rsidR="00257640" w:rsidRPr="00C01E39">
        <w:rPr>
          <w:rFonts w:ascii="Liberation Serif" w:hAnsi="Liberation Serif"/>
          <w:sz w:val="28"/>
          <w:szCs w:val="28"/>
        </w:rPr>
        <w:t>м</w:t>
      </w:r>
      <w:r w:rsidRPr="00C01E39">
        <w:rPr>
          <w:rFonts w:ascii="Liberation Serif" w:hAnsi="Liberation Serif"/>
          <w:sz w:val="28"/>
          <w:szCs w:val="28"/>
        </w:rPr>
        <w:t xml:space="preserve"> </w:t>
      </w:r>
      <w:r w:rsidR="00A44F47" w:rsidRPr="00C01E39">
        <w:rPr>
          <w:rFonts w:ascii="Liberation Serif" w:hAnsi="Liberation Serif"/>
          <w:sz w:val="28"/>
          <w:szCs w:val="28"/>
        </w:rPr>
        <w:t>главы</w:t>
      </w:r>
      <w:r w:rsidRPr="00C01E39">
        <w:rPr>
          <w:rFonts w:ascii="Liberation Serif" w:hAnsi="Liberation Serif"/>
          <w:sz w:val="28"/>
          <w:szCs w:val="28"/>
        </w:rPr>
        <w:t xml:space="preserve"> города Каменска-Уральского от </w:t>
      </w:r>
      <w:r w:rsidR="00A44F47" w:rsidRPr="00C01E39">
        <w:rPr>
          <w:rFonts w:ascii="Liberation Serif" w:hAnsi="Liberation Serif"/>
          <w:sz w:val="28"/>
          <w:szCs w:val="28"/>
        </w:rPr>
        <w:t>25.11.2008</w:t>
      </w:r>
      <w:r w:rsidRPr="00C01E39">
        <w:rPr>
          <w:rFonts w:ascii="Liberation Serif" w:hAnsi="Liberation Serif"/>
          <w:sz w:val="28"/>
          <w:szCs w:val="28"/>
        </w:rPr>
        <w:t xml:space="preserve"> № </w:t>
      </w:r>
      <w:r w:rsidR="00A44F47" w:rsidRPr="00C01E39">
        <w:rPr>
          <w:rFonts w:ascii="Liberation Serif" w:hAnsi="Liberation Serif"/>
          <w:sz w:val="28"/>
          <w:szCs w:val="28"/>
        </w:rPr>
        <w:t>1100</w:t>
      </w:r>
      <w:r w:rsidR="00CE255C">
        <w:rPr>
          <w:rFonts w:ascii="Liberation Serif" w:hAnsi="Liberation Serif"/>
          <w:sz w:val="28"/>
          <w:szCs w:val="28"/>
        </w:rPr>
        <w:t xml:space="preserve"> </w:t>
      </w:r>
      <w:r w:rsidRPr="00C01E39">
        <w:rPr>
          <w:rFonts w:ascii="Liberation Serif" w:hAnsi="Liberation Serif"/>
          <w:sz w:val="28"/>
          <w:szCs w:val="28"/>
        </w:rPr>
        <w:t>(в редакции постановлени</w:t>
      </w:r>
      <w:r w:rsidR="00A44F47" w:rsidRPr="00C01E39">
        <w:rPr>
          <w:rFonts w:ascii="Liberation Serif" w:hAnsi="Liberation Serif"/>
          <w:sz w:val="28"/>
          <w:szCs w:val="28"/>
        </w:rPr>
        <w:t>я</w:t>
      </w:r>
      <w:proofErr w:type="gramEnd"/>
      <w:r w:rsidRPr="00C01E3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C01E39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</w:t>
      </w:r>
      <w:r w:rsidR="00D23452" w:rsidRPr="00C01E39">
        <w:rPr>
          <w:rFonts w:ascii="Liberation Serif" w:hAnsi="Liberation Serif"/>
          <w:sz w:val="28"/>
          <w:szCs w:val="28"/>
        </w:rPr>
        <w:t>03.12.2014</w:t>
      </w:r>
      <w:r w:rsidR="00CE255C">
        <w:rPr>
          <w:rFonts w:ascii="Liberation Serif" w:hAnsi="Liberation Serif"/>
          <w:sz w:val="28"/>
          <w:szCs w:val="28"/>
        </w:rPr>
        <w:t xml:space="preserve"> </w:t>
      </w:r>
      <w:r w:rsidRPr="00C01E39">
        <w:rPr>
          <w:rFonts w:ascii="Liberation Serif" w:hAnsi="Liberation Serif"/>
          <w:sz w:val="28"/>
          <w:szCs w:val="28"/>
        </w:rPr>
        <w:t>№ 1</w:t>
      </w:r>
      <w:r w:rsidR="00D23452" w:rsidRPr="00C01E39">
        <w:rPr>
          <w:rFonts w:ascii="Liberation Serif" w:hAnsi="Liberation Serif"/>
          <w:sz w:val="28"/>
          <w:szCs w:val="28"/>
        </w:rPr>
        <w:t>645</w:t>
      </w:r>
      <w:r w:rsidR="00557D77" w:rsidRPr="00C01E39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</w:t>
      </w:r>
      <w:r w:rsidR="00CE255C">
        <w:rPr>
          <w:rFonts w:ascii="Liberation Serif" w:hAnsi="Liberation Serif"/>
          <w:sz w:val="28"/>
          <w:szCs w:val="28"/>
        </w:rPr>
        <w:t xml:space="preserve"> </w:t>
      </w:r>
      <w:r w:rsidR="00557D77" w:rsidRPr="00C01E39">
        <w:rPr>
          <w:rFonts w:ascii="Liberation Serif" w:hAnsi="Liberation Serif"/>
          <w:sz w:val="28"/>
          <w:szCs w:val="28"/>
        </w:rPr>
        <w:t xml:space="preserve">от 17.12.2020 </w:t>
      </w:r>
      <w:r w:rsidR="00257640" w:rsidRPr="00C01E39">
        <w:rPr>
          <w:rFonts w:ascii="Liberation Serif" w:hAnsi="Liberation Serif"/>
          <w:sz w:val="28"/>
          <w:szCs w:val="28"/>
        </w:rPr>
        <w:t>№</w:t>
      </w:r>
      <w:r w:rsidR="00557D77" w:rsidRPr="00C01E39">
        <w:rPr>
          <w:rFonts w:ascii="Liberation Serif" w:hAnsi="Liberation Serif"/>
          <w:sz w:val="28"/>
          <w:szCs w:val="28"/>
        </w:rPr>
        <w:t xml:space="preserve"> 952</w:t>
      </w:r>
      <w:r w:rsidRPr="00C01E39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D23452" w:rsidRPr="00C01E39">
        <w:rPr>
          <w:rFonts w:ascii="Liberation Serif" w:hAnsi="Liberation Serif"/>
          <w:sz w:val="28"/>
          <w:szCs w:val="28"/>
        </w:rPr>
        <w:t xml:space="preserve">Положения о Совете общественной </w:t>
      </w:r>
      <w:r w:rsidR="00D23452" w:rsidRPr="00C43A01">
        <w:rPr>
          <w:rFonts w:ascii="Liberation Serif" w:hAnsi="Liberation Serif"/>
          <w:sz w:val="28"/>
          <w:szCs w:val="28"/>
        </w:rPr>
        <w:t xml:space="preserve">безопасности при главе </w:t>
      </w:r>
      <w:r w:rsidR="00557D77" w:rsidRPr="00C43A0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C43A01">
        <w:rPr>
          <w:rFonts w:ascii="Liberation Serif" w:hAnsi="Liberation Serif"/>
          <w:sz w:val="28"/>
          <w:szCs w:val="28"/>
        </w:rPr>
        <w:t>» (далее – По</w:t>
      </w:r>
      <w:r w:rsidR="00257640" w:rsidRPr="00C43A01">
        <w:rPr>
          <w:rFonts w:ascii="Liberation Serif" w:hAnsi="Liberation Serif"/>
          <w:sz w:val="28"/>
          <w:szCs w:val="28"/>
        </w:rPr>
        <w:t>ложение</w:t>
      </w:r>
      <w:r w:rsidRPr="00C43A01">
        <w:rPr>
          <w:rFonts w:ascii="Liberation Serif" w:hAnsi="Liberation Serif"/>
          <w:sz w:val="28"/>
          <w:szCs w:val="28"/>
        </w:rPr>
        <w:t>)</w:t>
      </w:r>
      <w:r w:rsidR="00257640" w:rsidRPr="00C43A01">
        <w:rPr>
          <w:rFonts w:ascii="Liberation Serif" w:hAnsi="Liberation Serif"/>
          <w:sz w:val="28"/>
          <w:szCs w:val="28"/>
        </w:rPr>
        <w:t xml:space="preserve">, </w:t>
      </w:r>
      <w:r w:rsidR="00F906C1" w:rsidRPr="00C43A01">
        <w:rPr>
          <w:rFonts w:ascii="Liberation Serif" w:hAnsi="Liberation Serif"/>
          <w:sz w:val="28"/>
          <w:szCs w:val="28"/>
        </w:rPr>
        <w:t xml:space="preserve">следующие изменения: </w:t>
      </w:r>
      <w:proofErr w:type="gramEnd"/>
    </w:p>
    <w:p w:rsidR="00431664" w:rsidRPr="00C43A01" w:rsidRDefault="00F906C1" w:rsidP="00CE255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43A01">
        <w:rPr>
          <w:rFonts w:ascii="Liberation Serif" w:hAnsi="Liberation Serif"/>
          <w:sz w:val="28"/>
          <w:szCs w:val="28"/>
        </w:rPr>
        <w:t xml:space="preserve">1) в пункте 3.6 Положения </w:t>
      </w:r>
      <w:r w:rsidR="00257640" w:rsidRPr="00C43A01">
        <w:rPr>
          <w:rFonts w:ascii="Liberation Serif" w:hAnsi="Liberation Serif"/>
          <w:sz w:val="28"/>
          <w:szCs w:val="28"/>
        </w:rPr>
        <w:t xml:space="preserve">слова «не реже одного раза в квартал» </w:t>
      </w:r>
      <w:r w:rsidRPr="00C43A01">
        <w:rPr>
          <w:rFonts w:ascii="Liberation Serif" w:hAnsi="Liberation Serif"/>
          <w:sz w:val="28"/>
          <w:szCs w:val="28"/>
        </w:rPr>
        <w:t xml:space="preserve">заменить </w:t>
      </w:r>
      <w:r w:rsidR="00257640" w:rsidRPr="00C43A01">
        <w:rPr>
          <w:rFonts w:ascii="Liberation Serif" w:hAnsi="Liberation Serif"/>
          <w:sz w:val="28"/>
          <w:szCs w:val="28"/>
        </w:rPr>
        <w:t>с</w:t>
      </w:r>
      <w:r w:rsidRPr="00C43A01">
        <w:rPr>
          <w:rFonts w:ascii="Liberation Serif" w:hAnsi="Liberation Serif"/>
          <w:sz w:val="28"/>
          <w:szCs w:val="28"/>
        </w:rPr>
        <w:t>ловами «не реже двух раз в год»;</w:t>
      </w:r>
    </w:p>
    <w:p w:rsidR="00F906C1" w:rsidRPr="00C43A01" w:rsidRDefault="00F906C1" w:rsidP="00CE255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43A01">
        <w:rPr>
          <w:rFonts w:ascii="Liberation Serif" w:hAnsi="Liberation Serif"/>
          <w:sz w:val="28"/>
          <w:szCs w:val="28"/>
        </w:rPr>
        <w:t>2) пункты 3.10, 3.11 Положения считать пунктами 3.9, 3.10 соответственно.</w:t>
      </w:r>
    </w:p>
    <w:p w:rsidR="00567317" w:rsidRPr="00C01E39" w:rsidRDefault="00257640" w:rsidP="00C01E39">
      <w:pPr>
        <w:ind w:firstLine="720"/>
        <w:jc w:val="both"/>
        <w:rPr>
          <w:sz w:val="28"/>
          <w:szCs w:val="28"/>
        </w:rPr>
      </w:pPr>
      <w:r w:rsidRPr="00C43A01">
        <w:rPr>
          <w:rFonts w:ascii="Liberation Serif" w:hAnsi="Liberation Serif"/>
          <w:sz w:val="28"/>
          <w:szCs w:val="28"/>
        </w:rPr>
        <w:t>2</w:t>
      </w:r>
      <w:r w:rsidR="00567317" w:rsidRPr="00C43A01">
        <w:rPr>
          <w:rFonts w:ascii="Liberation Serif" w:hAnsi="Liberation Serif"/>
          <w:sz w:val="28"/>
          <w:szCs w:val="28"/>
        </w:rPr>
        <w:t>.</w:t>
      </w:r>
      <w:r w:rsidRPr="00C43A01">
        <w:rPr>
          <w:rFonts w:ascii="Liberation Serif" w:hAnsi="Liberation Serif"/>
          <w:sz w:val="28"/>
          <w:szCs w:val="28"/>
        </w:rPr>
        <w:t xml:space="preserve"> </w:t>
      </w:r>
      <w:r w:rsidR="00567317" w:rsidRPr="00C43A01">
        <w:rPr>
          <w:rFonts w:ascii="Liberation Serif" w:hAnsi="Liberation Serif"/>
          <w:sz w:val="28"/>
          <w:szCs w:val="28"/>
        </w:rPr>
        <w:t>Опубликовать настоящее постановление</w:t>
      </w:r>
      <w:r w:rsidR="007437BC" w:rsidRPr="00C43A01">
        <w:rPr>
          <w:rFonts w:ascii="Liberation Serif" w:hAnsi="Liberation Serif"/>
          <w:sz w:val="28"/>
          <w:szCs w:val="28"/>
        </w:rPr>
        <w:t xml:space="preserve"> в газете «Каменский рабочий» и разместить </w:t>
      </w:r>
      <w:r w:rsidR="00567317" w:rsidRPr="00C43A01">
        <w:rPr>
          <w:rFonts w:ascii="Liberation Serif" w:hAnsi="Liberation Serif"/>
          <w:sz w:val="28"/>
          <w:szCs w:val="28"/>
        </w:rPr>
        <w:t xml:space="preserve"> на официальном сайте</w:t>
      </w:r>
      <w:r w:rsidR="00567317" w:rsidRPr="00C01E39">
        <w:rPr>
          <w:rFonts w:ascii="Liberation Serif" w:hAnsi="Liberation Serif"/>
          <w:sz w:val="28"/>
          <w:szCs w:val="28"/>
        </w:rPr>
        <w:t xml:space="preserve"> муниципального образования.</w:t>
      </w:r>
    </w:p>
    <w:p w:rsidR="00567317" w:rsidRPr="00C01E39" w:rsidRDefault="00257640" w:rsidP="00C01E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01E39">
        <w:rPr>
          <w:rFonts w:ascii="Liberation Serif" w:hAnsi="Liberation Serif"/>
          <w:sz w:val="28"/>
          <w:szCs w:val="28"/>
        </w:rPr>
        <w:t>3</w:t>
      </w:r>
      <w:r w:rsidR="00567317" w:rsidRPr="00C01E3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567317" w:rsidRPr="00C01E3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67317" w:rsidRPr="00C01E39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r w:rsidRPr="00C01E39">
        <w:rPr>
          <w:rFonts w:ascii="Liberation Serif" w:hAnsi="Liberation Serif"/>
          <w:sz w:val="28"/>
          <w:szCs w:val="28"/>
        </w:rPr>
        <w:t>Ялунина А.В</w:t>
      </w:r>
      <w:r w:rsidR="00567317" w:rsidRPr="00C01E39">
        <w:rPr>
          <w:rFonts w:ascii="Liberation Serif" w:hAnsi="Liberation Serif"/>
          <w:sz w:val="28"/>
          <w:szCs w:val="28"/>
        </w:rPr>
        <w:t>.</w:t>
      </w:r>
    </w:p>
    <w:p w:rsidR="007909B9" w:rsidRDefault="007909B9" w:rsidP="00C01E39">
      <w:pPr>
        <w:ind w:firstLine="708"/>
        <w:jc w:val="both"/>
        <w:rPr>
          <w:sz w:val="28"/>
          <w:szCs w:val="28"/>
        </w:rPr>
      </w:pPr>
    </w:p>
    <w:p w:rsidR="00CE255C" w:rsidRPr="00C01E39" w:rsidRDefault="00CE255C" w:rsidP="00C01E39">
      <w:pPr>
        <w:ind w:firstLine="708"/>
        <w:jc w:val="both"/>
        <w:rPr>
          <w:sz w:val="28"/>
          <w:szCs w:val="28"/>
        </w:rPr>
      </w:pPr>
    </w:p>
    <w:p w:rsidR="00D61371" w:rsidRDefault="00567317" w:rsidP="00C01E39">
      <w:pPr>
        <w:jc w:val="both"/>
        <w:rPr>
          <w:rFonts w:ascii="Liberation Serif" w:hAnsi="Liberation Serif"/>
          <w:sz w:val="28"/>
          <w:szCs w:val="28"/>
        </w:rPr>
      </w:pPr>
      <w:r w:rsidRPr="00C01E39">
        <w:rPr>
          <w:rFonts w:ascii="Liberation Serif" w:hAnsi="Liberation Serif"/>
          <w:sz w:val="28"/>
          <w:szCs w:val="28"/>
        </w:rPr>
        <w:t xml:space="preserve">Глава </w:t>
      </w:r>
      <w:r w:rsidRPr="00C01E39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1756F" w:rsidRPr="00C01E39">
        <w:rPr>
          <w:rFonts w:ascii="Liberation Serif" w:hAnsi="Liberation Serif"/>
          <w:sz w:val="28"/>
          <w:szCs w:val="28"/>
        </w:rPr>
        <w:t xml:space="preserve">                                           </w:t>
      </w:r>
      <w:r w:rsidRPr="00C01E39">
        <w:rPr>
          <w:rFonts w:ascii="Liberation Serif" w:hAnsi="Liberation Serif"/>
          <w:sz w:val="28"/>
          <w:szCs w:val="28"/>
        </w:rPr>
        <w:t>А.</w:t>
      </w:r>
      <w:r w:rsidR="00257640" w:rsidRPr="00C01E39">
        <w:rPr>
          <w:rFonts w:ascii="Liberation Serif" w:hAnsi="Liberation Serif"/>
          <w:sz w:val="28"/>
          <w:szCs w:val="28"/>
        </w:rPr>
        <w:t>А.Герасимов</w:t>
      </w:r>
    </w:p>
    <w:sectPr w:rsidR="00D61371" w:rsidSect="00D61371">
      <w:headerReference w:type="default" r:id="rId9"/>
      <w:pgSz w:w="11906" w:h="16838"/>
      <w:pgMar w:top="67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299" w:rsidRDefault="00CB2299" w:rsidP="00DE59F2">
      <w:r>
        <w:separator/>
      </w:r>
    </w:p>
  </w:endnote>
  <w:endnote w:type="continuationSeparator" w:id="1">
    <w:p w:rsidR="00CB2299" w:rsidRDefault="00CB2299" w:rsidP="00DE5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299" w:rsidRDefault="00CB2299" w:rsidP="00DE59F2">
      <w:r>
        <w:separator/>
      </w:r>
    </w:p>
  </w:footnote>
  <w:footnote w:type="continuationSeparator" w:id="1">
    <w:p w:rsidR="00CB2299" w:rsidRDefault="00CB2299" w:rsidP="00DE5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5C0" w:rsidRDefault="00A40CE8">
    <w:pPr>
      <w:pStyle w:val="a8"/>
      <w:jc w:val="center"/>
    </w:pPr>
    <w:fldSimple w:instr=" PAGE   \* MERGEFORMAT ">
      <w:r w:rsidR="00384E8E">
        <w:rPr>
          <w:noProof/>
        </w:rPr>
        <w:t>2</w:t>
      </w:r>
    </w:fldSimple>
  </w:p>
  <w:p w:rsidR="00DC75C0" w:rsidRDefault="00DC75C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800D5"/>
    <w:multiLevelType w:val="multilevel"/>
    <w:tmpl w:val="DF9C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9F2"/>
    <w:rsid w:val="00003832"/>
    <w:rsid w:val="000309BA"/>
    <w:rsid w:val="0003788C"/>
    <w:rsid w:val="00044AAE"/>
    <w:rsid w:val="00051B2F"/>
    <w:rsid w:val="00052BDB"/>
    <w:rsid w:val="00055837"/>
    <w:rsid w:val="00055B25"/>
    <w:rsid w:val="0006163B"/>
    <w:rsid w:val="00092B10"/>
    <w:rsid w:val="000978D8"/>
    <w:rsid w:val="000B300F"/>
    <w:rsid w:val="000E015E"/>
    <w:rsid w:val="000F45AA"/>
    <w:rsid w:val="00114F64"/>
    <w:rsid w:val="00122FBC"/>
    <w:rsid w:val="00133698"/>
    <w:rsid w:val="00133F09"/>
    <w:rsid w:val="001901A1"/>
    <w:rsid w:val="00195B74"/>
    <w:rsid w:val="00197773"/>
    <w:rsid w:val="00197C74"/>
    <w:rsid w:val="001B3F46"/>
    <w:rsid w:val="001C4AE4"/>
    <w:rsid w:val="001E771E"/>
    <w:rsid w:val="0021277A"/>
    <w:rsid w:val="00231CFA"/>
    <w:rsid w:val="0023226A"/>
    <w:rsid w:val="00257640"/>
    <w:rsid w:val="00262FEE"/>
    <w:rsid w:val="0027129E"/>
    <w:rsid w:val="002747FB"/>
    <w:rsid w:val="00284201"/>
    <w:rsid w:val="00287D67"/>
    <w:rsid w:val="002F3B69"/>
    <w:rsid w:val="00301754"/>
    <w:rsid w:val="00301773"/>
    <w:rsid w:val="00311136"/>
    <w:rsid w:val="00352B7E"/>
    <w:rsid w:val="003623CD"/>
    <w:rsid w:val="00374C89"/>
    <w:rsid w:val="00384429"/>
    <w:rsid w:val="00384E8E"/>
    <w:rsid w:val="003A2E28"/>
    <w:rsid w:val="003F3B5B"/>
    <w:rsid w:val="003F6459"/>
    <w:rsid w:val="00414291"/>
    <w:rsid w:val="00431664"/>
    <w:rsid w:val="004B13EB"/>
    <w:rsid w:val="004C3D72"/>
    <w:rsid w:val="004E7591"/>
    <w:rsid w:val="004F1BF0"/>
    <w:rsid w:val="004F4246"/>
    <w:rsid w:val="004F687D"/>
    <w:rsid w:val="004F7548"/>
    <w:rsid w:val="00536788"/>
    <w:rsid w:val="00547BC9"/>
    <w:rsid w:val="00557D77"/>
    <w:rsid w:val="00564EE2"/>
    <w:rsid w:val="00567317"/>
    <w:rsid w:val="005813BB"/>
    <w:rsid w:val="005F1DB5"/>
    <w:rsid w:val="00620B36"/>
    <w:rsid w:val="00646C61"/>
    <w:rsid w:val="0064733A"/>
    <w:rsid w:val="0067261E"/>
    <w:rsid w:val="0069176E"/>
    <w:rsid w:val="006C6C5E"/>
    <w:rsid w:val="006E2BE1"/>
    <w:rsid w:val="006F1842"/>
    <w:rsid w:val="00702165"/>
    <w:rsid w:val="0070341C"/>
    <w:rsid w:val="00720985"/>
    <w:rsid w:val="007260AA"/>
    <w:rsid w:val="00731C22"/>
    <w:rsid w:val="007368FE"/>
    <w:rsid w:val="00742EDC"/>
    <w:rsid w:val="007437BC"/>
    <w:rsid w:val="007909B9"/>
    <w:rsid w:val="007E0354"/>
    <w:rsid w:val="008225F6"/>
    <w:rsid w:val="0083594B"/>
    <w:rsid w:val="008556E0"/>
    <w:rsid w:val="008606FA"/>
    <w:rsid w:val="00871148"/>
    <w:rsid w:val="00872909"/>
    <w:rsid w:val="00896CBC"/>
    <w:rsid w:val="008A0879"/>
    <w:rsid w:val="008A1FD7"/>
    <w:rsid w:val="008B4479"/>
    <w:rsid w:val="008C0E41"/>
    <w:rsid w:val="008E3814"/>
    <w:rsid w:val="00925931"/>
    <w:rsid w:val="00926C56"/>
    <w:rsid w:val="009335A7"/>
    <w:rsid w:val="00956960"/>
    <w:rsid w:val="00972241"/>
    <w:rsid w:val="00975A1C"/>
    <w:rsid w:val="00A077ED"/>
    <w:rsid w:val="00A1076A"/>
    <w:rsid w:val="00A14C5E"/>
    <w:rsid w:val="00A26589"/>
    <w:rsid w:val="00A27C79"/>
    <w:rsid w:val="00A40CE8"/>
    <w:rsid w:val="00A44F47"/>
    <w:rsid w:val="00A66D7F"/>
    <w:rsid w:val="00A81C62"/>
    <w:rsid w:val="00AA1200"/>
    <w:rsid w:val="00AB308D"/>
    <w:rsid w:val="00AB6F59"/>
    <w:rsid w:val="00AC5E98"/>
    <w:rsid w:val="00B01DCE"/>
    <w:rsid w:val="00B06F6C"/>
    <w:rsid w:val="00B24650"/>
    <w:rsid w:val="00B447C5"/>
    <w:rsid w:val="00B91D93"/>
    <w:rsid w:val="00B95DBC"/>
    <w:rsid w:val="00BA4A21"/>
    <w:rsid w:val="00BA7870"/>
    <w:rsid w:val="00BC77AC"/>
    <w:rsid w:val="00BD4042"/>
    <w:rsid w:val="00BD66B2"/>
    <w:rsid w:val="00BF6E52"/>
    <w:rsid w:val="00C01E39"/>
    <w:rsid w:val="00C06DD3"/>
    <w:rsid w:val="00C131A9"/>
    <w:rsid w:val="00C15AD4"/>
    <w:rsid w:val="00C16100"/>
    <w:rsid w:val="00C254CA"/>
    <w:rsid w:val="00C36A11"/>
    <w:rsid w:val="00C43A01"/>
    <w:rsid w:val="00C44307"/>
    <w:rsid w:val="00C44839"/>
    <w:rsid w:val="00C55198"/>
    <w:rsid w:val="00C615A8"/>
    <w:rsid w:val="00C75264"/>
    <w:rsid w:val="00C8290F"/>
    <w:rsid w:val="00C94A73"/>
    <w:rsid w:val="00CA14D7"/>
    <w:rsid w:val="00CB2299"/>
    <w:rsid w:val="00CB31D1"/>
    <w:rsid w:val="00CD01B5"/>
    <w:rsid w:val="00CD5690"/>
    <w:rsid w:val="00CE255C"/>
    <w:rsid w:val="00CE4E93"/>
    <w:rsid w:val="00CF5163"/>
    <w:rsid w:val="00CF527F"/>
    <w:rsid w:val="00CF5518"/>
    <w:rsid w:val="00CF7251"/>
    <w:rsid w:val="00D1493A"/>
    <w:rsid w:val="00D1680F"/>
    <w:rsid w:val="00D1756F"/>
    <w:rsid w:val="00D23452"/>
    <w:rsid w:val="00D46873"/>
    <w:rsid w:val="00D52B57"/>
    <w:rsid w:val="00D61371"/>
    <w:rsid w:val="00D7070F"/>
    <w:rsid w:val="00D921D5"/>
    <w:rsid w:val="00DC75C0"/>
    <w:rsid w:val="00DE4BE7"/>
    <w:rsid w:val="00DE59F2"/>
    <w:rsid w:val="00E23183"/>
    <w:rsid w:val="00E42DF7"/>
    <w:rsid w:val="00E540D9"/>
    <w:rsid w:val="00E925A1"/>
    <w:rsid w:val="00E97D05"/>
    <w:rsid w:val="00EA43F9"/>
    <w:rsid w:val="00ED0CAD"/>
    <w:rsid w:val="00ED4DA5"/>
    <w:rsid w:val="00EE4587"/>
    <w:rsid w:val="00EF11E4"/>
    <w:rsid w:val="00F00AEB"/>
    <w:rsid w:val="00F129BF"/>
    <w:rsid w:val="00F15B0E"/>
    <w:rsid w:val="00F22AC9"/>
    <w:rsid w:val="00F259B8"/>
    <w:rsid w:val="00F55C98"/>
    <w:rsid w:val="00F906C1"/>
    <w:rsid w:val="00F9485D"/>
    <w:rsid w:val="00FA194B"/>
    <w:rsid w:val="00FA3954"/>
    <w:rsid w:val="00FA3C20"/>
    <w:rsid w:val="00FB0772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E59F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9F2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E59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59F2"/>
  </w:style>
  <w:style w:type="paragraph" w:styleId="aa">
    <w:name w:val="footer"/>
    <w:basedOn w:val="a"/>
    <w:link w:val="ab"/>
    <w:rsid w:val="00DE59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E59F2"/>
  </w:style>
  <w:style w:type="character" w:customStyle="1" w:styleId="20">
    <w:name w:val="Заголовок 2 Знак"/>
    <w:basedOn w:val="a0"/>
    <w:link w:val="2"/>
    <w:semiHidden/>
    <w:rsid w:val="00DE59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c">
    <w:name w:val="List Paragraph"/>
    <w:basedOn w:val="a"/>
    <w:uiPriority w:val="34"/>
    <w:qFormat/>
    <w:rsid w:val="00F906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CD1C-B903-45C5-A4FC-CA15728C9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173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ПК</cp:lastModifiedBy>
  <cp:revision>2</cp:revision>
  <cp:lastPrinted>2023-02-02T05:03:00Z</cp:lastPrinted>
  <dcterms:created xsi:type="dcterms:W3CDTF">2023-02-06T06:24:00Z</dcterms:created>
  <dcterms:modified xsi:type="dcterms:W3CDTF">2023-02-06T06:24:00Z</dcterms:modified>
</cp:coreProperties>
</file>