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DE2618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E261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F31A0" w:rsidRPr="008B04AF" w:rsidRDefault="003F31A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DE2618" w:rsidP="00133698">
      <w:pPr>
        <w:spacing w:before="400"/>
        <w:rPr>
          <w:rFonts w:ascii="Liberation Serif" w:hAnsi="Liberation Serif" w:cs="Liberation Serif"/>
          <w:sz w:val="24"/>
        </w:rPr>
      </w:pPr>
      <w:r w:rsidRPr="00DE261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8D23A8">
        <w:rPr>
          <w:rFonts w:ascii="Liberation Serif" w:hAnsi="Liberation Serif" w:cs="Liberation Serif"/>
          <w:sz w:val="24"/>
        </w:rPr>
        <w:t>10.02.2023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8D23A8">
        <w:rPr>
          <w:rFonts w:ascii="Liberation Serif" w:hAnsi="Liberation Serif" w:cs="Liberation Serif"/>
          <w:sz w:val="24"/>
        </w:rPr>
        <w:t>81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hyperlink w:anchor="P34">
        <w:r w:rsidRPr="008B04AF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8B04AF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>В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 </w:t>
      </w:r>
      <w:r w:rsidR="003A7A12" w:rsidRPr="008B04AF">
        <w:rPr>
          <w:rFonts w:ascii="Liberation Serif" w:hAnsi="Liberation Serif" w:cs="Liberation Serif"/>
          <w:sz w:val="28"/>
          <w:szCs w:val="28"/>
        </w:rPr>
        <w:t>соответствии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с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8B7D2A" w:rsidRPr="008B04AF">
        <w:rPr>
          <w:rFonts w:ascii="Liberation Serif" w:hAnsi="Liberation Serif" w:cs="Liberation Serif"/>
          <w:sz w:val="28"/>
          <w:szCs w:val="28"/>
        </w:rPr>
        <w:t>ф</w:t>
      </w:r>
      <w:r w:rsidR="00CC1DDE" w:rsidRPr="008B04AF">
        <w:rPr>
          <w:rFonts w:ascii="Liberation Serif" w:hAnsi="Liberation Serif" w:cs="Liberation Serif"/>
          <w:sz w:val="28"/>
          <w:szCs w:val="28"/>
        </w:rPr>
        <w:t>едеральными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законами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8B04AF">
        <w:rPr>
          <w:rFonts w:ascii="Liberation Serif" w:hAnsi="Liberation Serif" w:cs="Liberation Serif"/>
          <w:sz w:val="28"/>
          <w:szCs w:val="28"/>
        </w:rPr>
        <w:t xml:space="preserve">от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6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октября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2003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</w:t>
      </w:r>
      <w:r w:rsidR="00C12EAB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E3CCF" w:rsidRPr="00C12EAB">
        <w:rPr>
          <w:rFonts w:ascii="Liberation Serif" w:hAnsi="Liberation Serif" w:cs="Liberation Serif"/>
          <w:sz w:val="28"/>
          <w:szCs w:val="28"/>
        </w:rPr>
        <w:t xml:space="preserve">4.1 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утвержденного постановлением Администрации города Каменска-Уральского от 22.06.2016 </w:t>
      </w:r>
      <w:r w:rsidR="00C12EAB">
        <w:rPr>
          <w:rFonts w:ascii="Liberation Serif" w:hAnsi="Liberation Serif" w:cs="Liberation Serif"/>
          <w:sz w:val="28"/>
          <w:szCs w:val="28"/>
        </w:rPr>
        <w:t>№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 918 «Об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12EAB">
        <w:rPr>
          <w:rFonts w:ascii="Liberation Serif" w:hAnsi="Liberation Serif" w:cs="Liberation Serif"/>
          <w:sz w:val="28"/>
          <w:szCs w:val="28"/>
        </w:rPr>
        <w:t>»</w:t>
      </w:r>
      <w:r w:rsidR="00BE3CCF" w:rsidRPr="00BE3CCF">
        <w:rPr>
          <w:rFonts w:ascii="Liberation Serif" w:hAnsi="Liberation Serif" w:cs="Liberation Serif"/>
          <w:i/>
          <w:sz w:val="28"/>
          <w:szCs w:val="28"/>
        </w:rPr>
        <w:t>,</w:t>
      </w:r>
      <w:r w:rsidR="00BE3CC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616734">
        <w:rPr>
          <w:rFonts w:ascii="Liberation Serif" w:hAnsi="Liberation Serif" w:cs="Liberation Serif"/>
          <w:sz w:val="28"/>
          <w:szCs w:val="28"/>
        </w:rPr>
        <w:t xml:space="preserve">обеспечения и улучшения </w:t>
      </w:r>
      <w:r w:rsidR="00ED7CCC">
        <w:rPr>
          <w:rFonts w:ascii="Liberation Serif" w:hAnsi="Liberation Serif" w:cs="Liberation Serif"/>
          <w:sz w:val="28"/>
          <w:szCs w:val="28"/>
        </w:rPr>
        <w:t xml:space="preserve">транспортного обслуживания жителей новых районов многоэтажной </w:t>
      </w:r>
      <w:r w:rsidR="00F0481A">
        <w:rPr>
          <w:rFonts w:ascii="Liberation Serif" w:hAnsi="Liberation Serif" w:cs="Liberation Serif"/>
          <w:sz w:val="28"/>
          <w:szCs w:val="28"/>
        </w:rPr>
        <w:t xml:space="preserve">жилой </w:t>
      </w:r>
      <w:r w:rsidR="00ED7CCC">
        <w:rPr>
          <w:rFonts w:ascii="Liberation Serif" w:hAnsi="Liberation Serif" w:cs="Liberation Serif"/>
          <w:sz w:val="28"/>
          <w:szCs w:val="28"/>
        </w:rPr>
        <w:t>за</w:t>
      </w:r>
      <w:r w:rsidR="00B6066F">
        <w:rPr>
          <w:rFonts w:ascii="Liberation Serif" w:hAnsi="Liberation Serif" w:cs="Liberation Serif"/>
          <w:sz w:val="28"/>
          <w:szCs w:val="28"/>
        </w:rPr>
        <w:t>с</w:t>
      </w:r>
      <w:r w:rsidR="00ED7CCC">
        <w:rPr>
          <w:rFonts w:ascii="Liberation Serif" w:hAnsi="Liberation Serif" w:cs="Liberation Serif"/>
          <w:sz w:val="28"/>
          <w:szCs w:val="28"/>
        </w:rPr>
        <w:t>тройки</w:t>
      </w:r>
      <w:r w:rsidRPr="008B04AF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4F1BF0" w:rsidRPr="008B04AF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8B04AF">
        <w:rPr>
          <w:rFonts w:ascii="Liberation Serif" w:hAnsi="Liberation Serif" w:cs="Liberation Serif"/>
          <w:b/>
          <w:sz w:val="28"/>
        </w:rPr>
        <w:t>ПОСТАНОВЛЯЕТ:</w:t>
      </w:r>
    </w:p>
    <w:p w:rsidR="006101A0" w:rsidRDefault="008B7D2A" w:rsidP="00174AA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ab/>
      </w:r>
      <w:r w:rsidR="004F1BF0" w:rsidRPr="008B04AF">
        <w:rPr>
          <w:rFonts w:ascii="Liberation Serif" w:hAnsi="Liberation Serif" w:cs="Liberation Serif"/>
          <w:sz w:val="28"/>
        </w:rPr>
        <w:t xml:space="preserve">1. </w:t>
      </w:r>
      <w:r w:rsidRPr="008B04AF">
        <w:rPr>
          <w:rFonts w:ascii="Liberation Serif" w:hAnsi="Liberation Serif" w:cs="Liberation Serif"/>
          <w:sz w:val="28"/>
          <w:szCs w:val="28"/>
        </w:rPr>
        <w:t>Внести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5E02C4">
        <w:rPr>
          <w:rFonts w:ascii="Liberation Serif" w:hAnsi="Liberation Serif" w:cs="Liberation Serif"/>
          <w:sz w:val="28"/>
          <w:szCs w:val="28"/>
        </w:rPr>
        <w:t xml:space="preserve"> </w:t>
      </w:r>
      <w:r w:rsidR="005E02C4" w:rsidRPr="00C12EAB">
        <w:rPr>
          <w:rFonts w:ascii="Liberation Serif" w:hAnsi="Liberation Serif" w:cs="Liberation Serif"/>
          <w:sz w:val="28"/>
          <w:szCs w:val="28"/>
        </w:rPr>
        <w:t>(в редакции постановлени</w:t>
      </w:r>
      <w:r w:rsidR="00F0481A">
        <w:rPr>
          <w:rFonts w:ascii="Liberation Serif" w:hAnsi="Liberation Serif" w:cs="Liberation Serif"/>
          <w:sz w:val="28"/>
          <w:szCs w:val="28"/>
        </w:rPr>
        <w:t>й Администрации Каменск-Уральского городского округа</w:t>
      </w:r>
      <w:r w:rsidR="005E02C4" w:rsidRPr="00C12EAB">
        <w:rPr>
          <w:rFonts w:ascii="Liberation Serif" w:hAnsi="Liberation Serif" w:cs="Liberation Serif"/>
          <w:sz w:val="28"/>
          <w:szCs w:val="28"/>
        </w:rPr>
        <w:t xml:space="preserve"> от 10.01.2022 № 2</w:t>
      </w:r>
      <w:r w:rsidR="00B6066F">
        <w:rPr>
          <w:rFonts w:ascii="Liberation Serif" w:hAnsi="Liberation Serif" w:cs="Liberation Serif"/>
          <w:sz w:val="28"/>
          <w:szCs w:val="28"/>
        </w:rPr>
        <w:t xml:space="preserve">, </w:t>
      </w:r>
      <w:r w:rsidR="00B6066F" w:rsidRPr="00B6066F">
        <w:rPr>
          <w:rFonts w:ascii="Liberation Serif" w:hAnsi="Liberation Serif" w:cs="Liberation Serif"/>
          <w:color w:val="392C69"/>
          <w:sz w:val="28"/>
          <w:szCs w:val="28"/>
        </w:rPr>
        <w:t>от 20.01.2023</w:t>
      </w:r>
      <w:r w:rsidR="00B6066F" w:rsidRPr="00B6066F">
        <w:rPr>
          <w:rFonts w:ascii="Liberation Serif" w:hAnsi="Liberation Serif" w:cs="Liberation Serif"/>
          <w:sz w:val="28"/>
          <w:szCs w:val="28"/>
        </w:rPr>
        <w:t xml:space="preserve"> </w:t>
      </w:r>
      <w:r w:rsidR="00312F6D" w:rsidRPr="00550813">
        <w:rPr>
          <w:rFonts w:ascii="Liberation Serif" w:hAnsi="Liberation Serif" w:cs="Liberation Serif"/>
          <w:sz w:val="28"/>
          <w:szCs w:val="28"/>
        </w:rPr>
        <w:t>№</w:t>
      </w:r>
      <w:r w:rsidR="00B6066F" w:rsidRPr="00B6066F">
        <w:rPr>
          <w:rFonts w:ascii="Liberation Serif" w:hAnsi="Liberation Serif" w:cs="Liberation Serif"/>
          <w:sz w:val="28"/>
          <w:szCs w:val="28"/>
        </w:rPr>
        <w:t xml:space="preserve"> 35</w:t>
      </w:r>
      <w:r w:rsidR="005E02C4" w:rsidRPr="00C12EAB">
        <w:rPr>
          <w:rFonts w:ascii="Liberation Serif" w:hAnsi="Liberation Serif" w:cs="Liberation Serif"/>
          <w:sz w:val="28"/>
          <w:szCs w:val="28"/>
        </w:rPr>
        <w:t>)</w:t>
      </w:r>
      <w:r w:rsidRPr="00550813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 Каменск-Урал</w:t>
      </w:r>
      <w:r w:rsidRPr="00C12EAB">
        <w:rPr>
          <w:rFonts w:ascii="Liberation Serif" w:hAnsi="Liberation Serif" w:cs="Liberation Serif"/>
          <w:sz w:val="28"/>
          <w:szCs w:val="28"/>
        </w:rPr>
        <w:t>ьском городском округе»</w:t>
      </w:r>
      <w:r w:rsidR="00174AA1" w:rsidRPr="00174AA1">
        <w:rPr>
          <w:rFonts w:ascii="Liberation Serif" w:hAnsi="Liberation Serif" w:cs="Liberation Serif"/>
          <w:sz w:val="28"/>
          <w:szCs w:val="28"/>
        </w:rPr>
        <w:t xml:space="preserve"> </w:t>
      </w:r>
      <w:r w:rsidR="00174AA1" w:rsidRPr="008B04AF">
        <w:rPr>
          <w:rFonts w:ascii="Liberation Serif" w:hAnsi="Liberation Serif" w:cs="Liberation Serif"/>
          <w:sz w:val="28"/>
          <w:szCs w:val="28"/>
        </w:rPr>
        <w:t>изменения</w:t>
      </w:r>
      <w:r w:rsidR="00174AA1">
        <w:rPr>
          <w:rFonts w:ascii="Liberation Serif" w:hAnsi="Liberation Serif" w:cs="Liberation Serif"/>
          <w:sz w:val="28"/>
          <w:szCs w:val="28"/>
        </w:rPr>
        <w:t xml:space="preserve">, дополнив </w:t>
      </w:r>
      <w:r w:rsidR="006101A0">
        <w:rPr>
          <w:rFonts w:ascii="Liberation Serif" w:hAnsi="Liberation Serif" w:cs="Liberation Serif"/>
          <w:sz w:val="28"/>
        </w:rPr>
        <w:t xml:space="preserve">таблицу </w:t>
      </w:r>
      <w:r w:rsidR="00174AA1">
        <w:rPr>
          <w:rFonts w:ascii="Liberation Serif" w:hAnsi="Liberation Serif" w:cs="Liberation Serif"/>
          <w:sz w:val="28"/>
        </w:rPr>
        <w:t>2</w:t>
      </w:r>
      <w:r w:rsidR="006101A0">
        <w:rPr>
          <w:rFonts w:ascii="Liberation Serif" w:hAnsi="Liberation Serif" w:cs="Liberation Serif"/>
          <w:sz w:val="28"/>
        </w:rPr>
        <w:t xml:space="preserve"> </w:t>
      </w:r>
      <w:r w:rsidR="00665848">
        <w:rPr>
          <w:rFonts w:ascii="Liberation Serif" w:hAnsi="Liberation Serif" w:cs="Liberation Serif"/>
          <w:sz w:val="28"/>
          <w:szCs w:val="28"/>
        </w:rPr>
        <w:t xml:space="preserve">в подпункте 2 пункта 4.1 </w:t>
      </w:r>
      <w:r w:rsidR="006101A0">
        <w:rPr>
          <w:rFonts w:ascii="Liberation Serif" w:hAnsi="Liberation Serif" w:cs="Liberation Serif"/>
          <w:sz w:val="28"/>
        </w:rPr>
        <w:t>строкой следующего содержания:</w:t>
      </w:r>
    </w:p>
    <w:p w:rsidR="008B04AF" w:rsidRPr="008B04AF" w:rsidRDefault="008B04AF">
      <w:pPr>
        <w:rPr>
          <w:rFonts w:ascii="Liberation Serif" w:hAnsi="Liberation Serif"/>
          <w:sz w:val="2"/>
          <w:szCs w:val="2"/>
        </w:rPr>
      </w:pPr>
    </w:p>
    <w:tbl>
      <w:tblPr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1247"/>
        <w:gridCol w:w="2126"/>
        <w:gridCol w:w="2518"/>
        <w:gridCol w:w="1559"/>
        <w:gridCol w:w="1593"/>
      </w:tblGrid>
      <w:tr w:rsidR="006101A0" w:rsidRPr="004E52B7" w:rsidTr="00F02C5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Городская больница № 7 - Посёлок Силикатный»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665848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</w:t>
            </w:r>
            <w:r w:rsidR="00351E97">
              <w:rPr>
                <w:rFonts w:ascii="Liberation Serif" w:hAnsi="Liberation Serif" w:cs="Liberation Serif"/>
                <w:bCs/>
                <w:sz w:val="28"/>
                <w:szCs w:val="28"/>
              </w:rPr>
              <w:t>зменение схемы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665848" w:rsidP="00665848">
            <w:pPr>
              <w:pageBreakBefore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01.04.2023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351E97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Администрация </w:t>
            </w:r>
          </w:p>
        </w:tc>
      </w:tr>
    </w:tbl>
    <w:p w:rsidR="008B7D2A" w:rsidRPr="00E9636A" w:rsidRDefault="00230A2C" w:rsidP="00550813">
      <w:pPr>
        <w:autoSpaceDE w:val="0"/>
        <w:autoSpaceDN w:val="0"/>
        <w:adjustRightInd w:val="0"/>
        <w:spacing w:before="1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4F1BF0" w:rsidRPr="00E9636A">
        <w:rPr>
          <w:rFonts w:ascii="Liberation Serif" w:hAnsi="Liberation Serif" w:cs="Liberation Serif"/>
          <w:sz w:val="28"/>
        </w:rPr>
        <w:t>2.</w:t>
      </w:r>
      <w:r w:rsidRPr="00E9636A">
        <w:rPr>
          <w:rFonts w:ascii="Liberation Serif" w:hAnsi="Liberation Serif" w:cs="Liberation Serif"/>
          <w:sz w:val="28"/>
        </w:rPr>
        <w:t xml:space="preserve"> </w:t>
      </w:r>
      <w:r w:rsidR="008B7D2A" w:rsidRPr="00E9636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E9636A">
        <w:rPr>
          <w:rFonts w:ascii="Liberation Serif" w:hAnsi="Liberation Serif" w:cs="Liberation Serif"/>
          <w:sz w:val="28"/>
        </w:rPr>
        <w:t>«</w:t>
      </w:r>
      <w:r w:rsidR="008B7D2A" w:rsidRPr="00E9636A">
        <w:rPr>
          <w:rFonts w:ascii="Liberation Serif" w:hAnsi="Liberation Serif" w:cs="Liberation Serif"/>
          <w:sz w:val="28"/>
        </w:rPr>
        <w:t>Каменский рабочий</w:t>
      </w:r>
      <w:r w:rsidRPr="00E9636A">
        <w:rPr>
          <w:rFonts w:ascii="Liberation Serif" w:hAnsi="Liberation Serif" w:cs="Liberation Serif"/>
          <w:sz w:val="28"/>
        </w:rPr>
        <w:t>»</w:t>
      </w:r>
      <w:r w:rsidR="008B7D2A" w:rsidRPr="00E9636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8B7D2A" w:rsidRPr="00E9636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Башарина Д.В.</w:t>
      </w:r>
    </w:p>
    <w:p w:rsidR="00133698" w:rsidRPr="008B04AF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8B04AF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7A12" w:rsidRPr="008B04AF" w:rsidRDefault="00133698" w:rsidP="00BA7972">
      <w:pPr>
        <w:jc w:val="both"/>
        <w:rPr>
          <w:rFonts w:ascii="Liberation Serif" w:hAnsi="Liberation Serif"/>
        </w:rPr>
      </w:pPr>
      <w:r w:rsidRPr="008B04A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B04AF">
        <w:rPr>
          <w:rFonts w:ascii="Liberation Serif" w:hAnsi="Liberation Serif" w:cs="Liberation Serif"/>
          <w:sz w:val="28"/>
          <w:szCs w:val="28"/>
        </w:rPr>
        <w:br/>
      </w:r>
      <w:r w:rsidR="00720985" w:rsidRPr="008B04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B04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   </w:t>
      </w:r>
      <w:r w:rsidR="00C118B0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8B04AF">
        <w:rPr>
          <w:rFonts w:ascii="Liberation Serif" w:hAnsi="Liberation Serif" w:cs="Liberation Serif"/>
          <w:sz w:val="28"/>
          <w:szCs w:val="28"/>
        </w:rPr>
        <w:t>А</w:t>
      </w:r>
      <w:r w:rsidRPr="008B04AF">
        <w:rPr>
          <w:rFonts w:ascii="Liberation Serif" w:hAnsi="Liberation Serif" w:cs="Liberation Serif"/>
          <w:sz w:val="28"/>
          <w:szCs w:val="28"/>
        </w:rPr>
        <w:t>.</w:t>
      </w:r>
      <w:r w:rsidR="003A7A12" w:rsidRPr="008B04AF">
        <w:rPr>
          <w:rFonts w:ascii="Liberation Serif" w:hAnsi="Liberation Serif" w:cs="Liberation Serif"/>
          <w:sz w:val="28"/>
          <w:szCs w:val="28"/>
        </w:rPr>
        <w:t>А.</w:t>
      </w:r>
      <w:r w:rsidR="00C118B0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D9" w:rsidRDefault="000B7CD9" w:rsidP="003111AC">
      <w:r>
        <w:separator/>
      </w:r>
    </w:p>
  </w:endnote>
  <w:endnote w:type="continuationSeparator" w:id="0">
    <w:p w:rsidR="000B7CD9" w:rsidRDefault="000B7CD9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D9" w:rsidRDefault="000B7CD9" w:rsidP="003111AC">
      <w:r>
        <w:separator/>
      </w:r>
    </w:p>
  </w:footnote>
  <w:footnote w:type="continuationSeparator" w:id="0">
    <w:p w:rsidR="000B7CD9" w:rsidRDefault="000B7CD9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DE2618">
        <w:pPr>
          <w:pStyle w:val="aa"/>
          <w:jc w:val="center"/>
        </w:pPr>
        <w:fldSimple w:instr=" PAGE   \* MERGEFORMAT ">
          <w:r w:rsidR="00527513">
            <w:rPr>
              <w:noProof/>
            </w:rPr>
            <w:t>2</w:t>
          </w:r>
        </w:fldSimple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A12"/>
    <w:rsid w:val="00032D0C"/>
    <w:rsid w:val="00054021"/>
    <w:rsid w:val="000700D2"/>
    <w:rsid w:val="000B7CD9"/>
    <w:rsid w:val="000D73C9"/>
    <w:rsid w:val="000E3F40"/>
    <w:rsid w:val="0011207C"/>
    <w:rsid w:val="00133698"/>
    <w:rsid w:val="0013564F"/>
    <w:rsid w:val="00146862"/>
    <w:rsid w:val="00174AA1"/>
    <w:rsid w:val="00187493"/>
    <w:rsid w:val="001942B5"/>
    <w:rsid w:val="001E5FC1"/>
    <w:rsid w:val="0020326C"/>
    <w:rsid w:val="00215F20"/>
    <w:rsid w:val="00222150"/>
    <w:rsid w:val="00222FDD"/>
    <w:rsid w:val="00230A2C"/>
    <w:rsid w:val="0023226A"/>
    <w:rsid w:val="00262FEE"/>
    <w:rsid w:val="00265360"/>
    <w:rsid w:val="00273D43"/>
    <w:rsid w:val="00301773"/>
    <w:rsid w:val="00311136"/>
    <w:rsid w:val="003111AC"/>
    <w:rsid w:val="00312F6D"/>
    <w:rsid w:val="0031626C"/>
    <w:rsid w:val="003416E2"/>
    <w:rsid w:val="00351E97"/>
    <w:rsid w:val="00352B7E"/>
    <w:rsid w:val="00372858"/>
    <w:rsid w:val="00374C89"/>
    <w:rsid w:val="003A3A39"/>
    <w:rsid w:val="003A7A12"/>
    <w:rsid w:val="003D3B6A"/>
    <w:rsid w:val="003F1E18"/>
    <w:rsid w:val="003F31A0"/>
    <w:rsid w:val="003F6459"/>
    <w:rsid w:val="0042293A"/>
    <w:rsid w:val="00451F9A"/>
    <w:rsid w:val="004C3D72"/>
    <w:rsid w:val="004F0D83"/>
    <w:rsid w:val="004F1BF0"/>
    <w:rsid w:val="004F4246"/>
    <w:rsid w:val="004F6966"/>
    <w:rsid w:val="00506E15"/>
    <w:rsid w:val="00517C40"/>
    <w:rsid w:val="00527513"/>
    <w:rsid w:val="00536788"/>
    <w:rsid w:val="00537B47"/>
    <w:rsid w:val="0054725E"/>
    <w:rsid w:val="00550813"/>
    <w:rsid w:val="00554392"/>
    <w:rsid w:val="005554C9"/>
    <w:rsid w:val="00560B24"/>
    <w:rsid w:val="005879DF"/>
    <w:rsid w:val="005D24BB"/>
    <w:rsid w:val="005E02C4"/>
    <w:rsid w:val="005E2AE3"/>
    <w:rsid w:val="006101A0"/>
    <w:rsid w:val="006109C8"/>
    <w:rsid w:val="00616734"/>
    <w:rsid w:val="006214A1"/>
    <w:rsid w:val="0064062B"/>
    <w:rsid w:val="00641EFC"/>
    <w:rsid w:val="006512C5"/>
    <w:rsid w:val="00665848"/>
    <w:rsid w:val="00687781"/>
    <w:rsid w:val="006A6BCD"/>
    <w:rsid w:val="006C147E"/>
    <w:rsid w:val="006C6C5E"/>
    <w:rsid w:val="006E2BE1"/>
    <w:rsid w:val="006F0554"/>
    <w:rsid w:val="006F739E"/>
    <w:rsid w:val="00702165"/>
    <w:rsid w:val="007024F4"/>
    <w:rsid w:val="00720985"/>
    <w:rsid w:val="00730BF3"/>
    <w:rsid w:val="00732DBA"/>
    <w:rsid w:val="007530C3"/>
    <w:rsid w:val="007669A3"/>
    <w:rsid w:val="00770336"/>
    <w:rsid w:val="007856F7"/>
    <w:rsid w:val="00790EFF"/>
    <w:rsid w:val="0083594B"/>
    <w:rsid w:val="008556E0"/>
    <w:rsid w:val="00871148"/>
    <w:rsid w:val="008855AF"/>
    <w:rsid w:val="0089386F"/>
    <w:rsid w:val="00896CBC"/>
    <w:rsid w:val="008B04AF"/>
    <w:rsid w:val="008B7D2A"/>
    <w:rsid w:val="008C0E41"/>
    <w:rsid w:val="008D23A8"/>
    <w:rsid w:val="008E2D95"/>
    <w:rsid w:val="00956960"/>
    <w:rsid w:val="00975A1C"/>
    <w:rsid w:val="00986503"/>
    <w:rsid w:val="00A1076A"/>
    <w:rsid w:val="00A13AD3"/>
    <w:rsid w:val="00A15A9C"/>
    <w:rsid w:val="00A26589"/>
    <w:rsid w:val="00A27C0B"/>
    <w:rsid w:val="00AA23D8"/>
    <w:rsid w:val="00AA638A"/>
    <w:rsid w:val="00AE4A7D"/>
    <w:rsid w:val="00AE5BFC"/>
    <w:rsid w:val="00AF3D07"/>
    <w:rsid w:val="00B05F69"/>
    <w:rsid w:val="00B13F45"/>
    <w:rsid w:val="00B36A70"/>
    <w:rsid w:val="00B47235"/>
    <w:rsid w:val="00B473B5"/>
    <w:rsid w:val="00B567C2"/>
    <w:rsid w:val="00B6066F"/>
    <w:rsid w:val="00B91D93"/>
    <w:rsid w:val="00B95DBC"/>
    <w:rsid w:val="00BA7870"/>
    <w:rsid w:val="00BA7972"/>
    <w:rsid w:val="00BC77AC"/>
    <w:rsid w:val="00BE3CCF"/>
    <w:rsid w:val="00BF6E52"/>
    <w:rsid w:val="00C118B0"/>
    <w:rsid w:val="00C12EAB"/>
    <w:rsid w:val="00C55198"/>
    <w:rsid w:val="00C71EB3"/>
    <w:rsid w:val="00C75583"/>
    <w:rsid w:val="00C75766"/>
    <w:rsid w:val="00C8290F"/>
    <w:rsid w:val="00CA14D7"/>
    <w:rsid w:val="00CC1DDE"/>
    <w:rsid w:val="00CC5D71"/>
    <w:rsid w:val="00CC6E41"/>
    <w:rsid w:val="00CF7251"/>
    <w:rsid w:val="00D11DE1"/>
    <w:rsid w:val="00D142FE"/>
    <w:rsid w:val="00D36945"/>
    <w:rsid w:val="00D46873"/>
    <w:rsid w:val="00D61D07"/>
    <w:rsid w:val="00D66E41"/>
    <w:rsid w:val="00D921D5"/>
    <w:rsid w:val="00DA2FEF"/>
    <w:rsid w:val="00DC33D3"/>
    <w:rsid w:val="00DC61F5"/>
    <w:rsid w:val="00DD7230"/>
    <w:rsid w:val="00DE2618"/>
    <w:rsid w:val="00DE4BE7"/>
    <w:rsid w:val="00DE60B7"/>
    <w:rsid w:val="00DF600C"/>
    <w:rsid w:val="00E370A8"/>
    <w:rsid w:val="00E72321"/>
    <w:rsid w:val="00E7411E"/>
    <w:rsid w:val="00E9636A"/>
    <w:rsid w:val="00EA3379"/>
    <w:rsid w:val="00EB001C"/>
    <w:rsid w:val="00EB4F39"/>
    <w:rsid w:val="00EC54E7"/>
    <w:rsid w:val="00ED4DA5"/>
    <w:rsid w:val="00ED7CCC"/>
    <w:rsid w:val="00EE4587"/>
    <w:rsid w:val="00F00E60"/>
    <w:rsid w:val="00F0481A"/>
    <w:rsid w:val="00F072C6"/>
    <w:rsid w:val="00F129BF"/>
    <w:rsid w:val="00F35709"/>
    <w:rsid w:val="00F35741"/>
    <w:rsid w:val="00F47713"/>
    <w:rsid w:val="00F825B2"/>
    <w:rsid w:val="00F8471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72B05-EFDE-4D8A-8FDE-A1BB17915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277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2022-12-27T09:16:00Z</cp:lastPrinted>
  <dcterms:created xsi:type="dcterms:W3CDTF">2023-02-10T04:35:00Z</dcterms:created>
  <dcterms:modified xsi:type="dcterms:W3CDTF">2023-02-10T04:35:00Z</dcterms:modified>
</cp:coreProperties>
</file>