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020F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020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2020FF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1A0CF6">
        <w:rPr>
          <w:sz w:val="24"/>
          <w:szCs w:val="24"/>
        </w:rPr>
        <w:t>20</w:t>
      </w:r>
      <w:r w:rsidR="001737D0" w:rsidRPr="00BA56E4">
        <w:rPr>
          <w:sz w:val="24"/>
          <w:szCs w:val="24"/>
        </w:rPr>
        <w:t>.</w:t>
      </w:r>
      <w:r w:rsidR="00EB3575">
        <w:rPr>
          <w:sz w:val="24"/>
          <w:szCs w:val="24"/>
        </w:rPr>
        <w:t>0</w:t>
      </w:r>
      <w:r w:rsidR="001A0CF6">
        <w:rPr>
          <w:sz w:val="24"/>
          <w:szCs w:val="24"/>
        </w:rPr>
        <w:t>2</w:t>
      </w:r>
      <w:r w:rsidR="001737D0" w:rsidRPr="00BA56E4">
        <w:rPr>
          <w:sz w:val="24"/>
          <w:szCs w:val="24"/>
        </w:rPr>
        <w:t>.202</w:t>
      </w:r>
      <w:r w:rsidR="00EB3575">
        <w:rPr>
          <w:sz w:val="24"/>
          <w:szCs w:val="24"/>
        </w:rPr>
        <w:t>3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1A0CF6">
        <w:rPr>
          <w:sz w:val="24"/>
          <w:szCs w:val="24"/>
        </w:rPr>
        <w:t>5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BA3352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BA3352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1F766D">
        <w:rPr>
          <w:sz w:val="28"/>
          <w:szCs w:val="28"/>
        </w:rPr>
        <w:t>,</w:t>
      </w:r>
      <w:r w:rsidR="00DB60A4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 xml:space="preserve">е </w:t>
      </w:r>
      <w:r w:rsidR="001A0CF6">
        <w:rPr>
          <w:sz w:val="28"/>
          <w:szCs w:val="28"/>
        </w:rPr>
        <w:t xml:space="preserve">№58 </w:t>
      </w:r>
      <w:r w:rsidR="00614C71">
        <w:rPr>
          <w:sz w:val="28"/>
          <w:szCs w:val="28"/>
        </w:rPr>
        <w:t xml:space="preserve">общей площадью – </w:t>
      </w:r>
      <w:r w:rsidR="001A0CF6">
        <w:rPr>
          <w:sz w:val="28"/>
          <w:szCs w:val="28"/>
        </w:rPr>
        <w:t>10,4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</w:t>
      </w:r>
      <w:proofErr w:type="gramStart"/>
      <w:r w:rsidR="00614C71">
        <w:rPr>
          <w:sz w:val="28"/>
          <w:szCs w:val="28"/>
        </w:rPr>
        <w:t>г</w:t>
      </w:r>
      <w:proofErr w:type="gramEnd"/>
      <w:r w:rsidR="00614C71">
        <w:rPr>
          <w:sz w:val="28"/>
          <w:szCs w:val="28"/>
        </w:rPr>
        <w:t>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r w:rsidR="001A0CF6">
        <w:rPr>
          <w:sz w:val="28"/>
          <w:szCs w:val="28"/>
        </w:rPr>
        <w:t>Каменская,77</w:t>
      </w:r>
      <w:r w:rsidR="00BA3352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1F766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1D604C" w:rsidRDefault="001D604C" w:rsidP="00B67DC8">
      <w:pPr>
        <w:ind w:left="6237"/>
        <w:jc w:val="both"/>
        <w:rPr>
          <w:sz w:val="24"/>
          <w:szCs w:val="24"/>
        </w:rPr>
      </w:pPr>
    </w:p>
    <w:p w:rsidR="001D604C" w:rsidRDefault="001D604C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1A0CF6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.</w:t>
            </w:r>
            <w:r w:rsidR="00DB60A4">
              <w:rPr>
                <w:sz w:val="24"/>
                <w:szCs w:val="24"/>
              </w:rPr>
              <w:t>0</w:t>
            </w:r>
            <w:r w:rsidR="001A0CF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.202</w:t>
            </w:r>
            <w:r w:rsidR="00DB60A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1A0CF6">
              <w:rPr>
                <w:sz w:val="24"/>
                <w:szCs w:val="24"/>
              </w:rPr>
              <w:t>5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B67DC8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</w:t>
            </w:r>
          </w:p>
        </w:tc>
        <w:tc>
          <w:tcPr>
            <w:tcW w:w="2907" w:type="dxa"/>
          </w:tcPr>
          <w:p w:rsidR="00B67DC8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B60A4" w:rsidRPr="00445655" w:rsidTr="00B67DC8">
        <w:trPr>
          <w:trHeight w:val="476"/>
        </w:trPr>
        <w:tc>
          <w:tcPr>
            <w:tcW w:w="817" w:type="dxa"/>
          </w:tcPr>
          <w:p w:rsidR="00DB60A4" w:rsidRDefault="00DB60A4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:rsidR="00DB60A4" w:rsidRDefault="00DB60A4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Сибирская,30а</w:t>
            </w:r>
          </w:p>
        </w:tc>
        <w:tc>
          <w:tcPr>
            <w:tcW w:w="2549" w:type="dxa"/>
          </w:tcPr>
          <w:p w:rsidR="00DB60A4" w:rsidRDefault="00DB60A4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2907" w:type="dxa"/>
          </w:tcPr>
          <w:p w:rsidR="00DB60A4" w:rsidRDefault="00DB60A4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1A0CF6" w:rsidRPr="00445655" w:rsidTr="00B67DC8">
        <w:trPr>
          <w:trHeight w:val="476"/>
        </w:trPr>
        <w:tc>
          <w:tcPr>
            <w:tcW w:w="817" w:type="dxa"/>
          </w:tcPr>
          <w:p w:rsidR="001A0CF6" w:rsidRDefault="001A0CF6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</w:tcPr>
          <w:p w:rsidR="001A0CF6" w:rsidRDefault="001A0CF6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Каменская,77</w:t>
            </w:r>
          </w:p>
        </w:tc>
        <w:tc>
          <w:tcPr>
            <w:tcW w:w="2549" w:type="dxa"/>
          </w:tcPr>
          <w:p w:rsidR="001A0CF6" w:rsidRDefault="001A0CF6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1A0CF6" w:rsidRDefault="001A0CF6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E1263"/>
    <w:rsid w:val="00114928"/>
    <w:rsid w:val="00133698"/>
    <w:rsid w:val="001512CF"/>
    <w:rsid w:val="00160820"/>
    <w:rsid w:val="001737D0"/>
    <w:rsid w:val="0018488A"/>
    <w:rsid w:val="001A0CF6"/>
    <w:rsid w:val="001A1801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67DE9"/>
    <w:rsid w:val="005768D0"/>
    <w:rsid w:val="00592B4D"/>
    <w:rsid w:val="005A2FF3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20985"/>
    <w:rsid w:val="007362C2"/>
    <w:rsid w:val="007449AF"/>
    <w:rsid w:val="00777042"/>
    <w:rsid w:val="007B4448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200DA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B357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79DD3-0D7E-44B2-A97F-0048E370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2023-02-20T06:21:00Z</cp:lastPrinted>
  <dcterms:created xsi:type="dcterms:W3CDTF">2023-02-20T06:23:00Z</dcterms:created>
  <dcterms:modified xsi:type="dcterms:W3CDTF">2023-02-20T06:23:00Z</dcterms:modified>
</cp:coreProperties>
</file>