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E31E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BE31E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A6767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B62448" w:rsidRPr="001F30F0" w:rsidRDefault="00B62448" w:rsidP="00B62448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B62448" w:rsidRPr="001F30F0" w:rsidRDefault="00B62448" w:rsidP="00B62448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B62448" w:rsidRPr="001F30F0" w:rsidRDefault="00B62448" w:rsidP="00B62448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F30F0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1F30F0">
        <w:rPr>
          <w:rFonts w:ascii="Liberation Serif" w:hAnsi="Liberation Serif"/>
          <w:b/>
          <w:sz w:val="28"/>
          <w:szCs w:val="28"/>
        </w:rPr>
        <w:t xml:space="preserve"> СОЗЫВ</w:t>
      </w:r>
      <w:r w:rsidRPr="001F30F0">
        <w:rPr>
          <w:rFonts w:ascii="Liberation Serif" w:hAnsi="Liberation Serif"/>
          <w:b/>
          <w:sz w:val="28"/>
          <w:szCs w:val="28"/>
        </w:rPr>
        <w:br/>
      </w:r>
      <w:r w:rsidRPr="001F30F0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133698" w:rsidRPr="00DF6146" w:rsidRDefault="00BE31E3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E368A1">
        <w:rPr>
          <w:rFonts w:ascii="Liberation Serif" w:hAnsi="Liberation Serif"/>
          <w:sz w:val="28"/>
          <w:szCs w:val="28"/>
        </w:rPr>
        <w:t>от 21.02.2023</w:t>
      </w:r>
      <w:r w:rsidR="00281FD5" w:rsidRPr="00DF6146">
        <w:rPr>
          <w:rFonts w:ascii="Liberation Serif" w:hAnsi="Liberation Serif"/>
          <w:sz w:val="28"/>
          <w:szCs w:val="28"/>
        </w:rPr>
        <w:t xml:space="preserve"> </w:t>
      </w:r>
      <w:r w:rsidR="00E368A1">
        <w:rPr>
          <w:rFonts w:ascii="Liberation Serif" w:hAnsi="Liberation Serif"/>
          <w:sz w:val="28"/>
          <w:szCs w:val="28"/>
        </w:rPr>
        <w:t>№ 186</w:t>
      </w: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637BF5" w:rsidRPr="00DF6146" w:rsidRDefault="00637BF5" w:rsidP="00133698">
      <w:pPr>
        <w:rPr>
          <w:rFonts w:ascii="Liberation Serif" w:hAnsi="Liberation Serif"/>
          <w:sz w:val="28"/>
          <w:szCs w:val="28"/>
        </w:rPr>
      </w:pPr>
    </w:p>
    <w:p w:rsidR="00C917CC" w:rsidRPr="005312B7" w:rsidRDefault="009A6767" w:rsidP="007266BD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</w:t>
      </w:r>
      <w:r w:rsidR="007266BD">
        <w:rPr>
          <w:rFonts w:ascii="Liberation Serif" w:hAnsi="Liberation Serif"/>
          <w:b/>
          <w:color w:val="000000" w:themeColor="text1"/>
          <w:sz w:val="28"/>
          <w:szCs w:val="28"/>
        </w:rPr>
        <w:t>внесении изменений в реше</w:t>
      </w:r>
      <w:r w:rsidR="00637BF5">
        <w:rPr>
          <w:rFonts w:ascii="Liberation Serif" w:hAnsi="Liberation Serif"/>
          <w:b/>
          <w:color w:val="000000" w:themeColor="text1"/>
          <w:sz w:val="28"/>
          <w:szCs w:val="28"/>
        </w:rPr>
        <w:t>ние Думы Каменск-Уральского</w:t>
      </w:r>
      <w:r w:rsidR="007266BD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городского округа от 22.06.2022 № 109 «О предоставлении мер имущественной поддержки юридическим лицам и индивидуальным предпринимателям, осуществляющим деятельность на территории Каменск-Уральского городского округа, пострадавшим в условиях ухудшения экономической ситуации на территории Свердловской области в результате введения в отношении Российской Федерации политических, экономических и иных санкций»</w:t>
      </w:r>
    </w:p>
    <w:p w:rsidR="00DF6146" w:rsidRPr="00637BF5" w:rsidRDefault="00DF6146" w:rsidP="00C917CC">
      <w:pPr>
        <w:pStyle w:val="ConsPlusTitle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BB63BF" w:rsidRPr="00F86519" w:rsidRDefault="006B3ACB" w:rsidP="00F865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В целях оказания имущественной поддержки </w:t>
      </w:r>
      <w:r w:rsidR="00E949F8">
        <w:rPr>
          <w:rFonts w:ascii="Liberation Serif" w:hAnsi="Liberation Serif"/>
          <w:color w:val="000000" w:themeColor="text1"/>
          <w:sz w:val="28"/>
          <w:szCs w:val="28"/>
        </w:rPr>
        <w:t xml:space="preserve">юридическим лицам </w:t>
      </w:r>
      <w:r w:rsidR="00637BF5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E949F8">
        <w:rPr>
          <w:rFonts w:ascii="Liberation Serif" w:hAnsi="Liberation Serif"/>
          <w:color w:val="000000" w:themeColor="text1"/>
          <w:sz w:val="28"/>
          <w:szCs w:val="28"/>
        </w:rPr>
        <w:t xml:space="preserve">и индивидуальным предпринимателям, осуществляющим деятельность </w:t>
      </w:r>
      <w:r w:rsidR="00637BF5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E949F8">
        <w:rPr>
          <w:rFonts w:ascii="Liberation Serif" w:hAnsi="Liberation Serif"/>
          <w:color w:val="000000" w:themeColor="text1"/>
          <w:sz w:val="28"/>
          <w:szCs w:val="28"/>
        </w:rPr>
        <w:t>на территории Каменск-Уральского городского округа, с учетом социально-экономической обстановки на территории муниципального образования, принимая во внимание Указ Губернатора Свердловской области от 22.12.2022 № 670-УГ</w:t>
      </w:r>
      <w:r w:rsidR="00A901B8">
        <w:rPr>
          <w:rFonts w:ascii="Liberation Serif" w:hAnsi="Liberation Serif"/>
          <w:color w:val="000000" w:themeColor="text1"/>
          <w:sz w:val="28"/>
          <w:szCs w:val="28"/>
        </w:rPr>
        <w:t xml:space="preserve"> «О внесении изменений в Указ Г</w:t>
      </w:r>
      <w:r w:rsidR="00F86519">
        <w:rPr>
          <w:rFonts w:ascii="Liberation Serif" w:hAnsi="Liberation Serif"/>
          <w:color w:val="000000" w:themeColor="text1"/>
          <w:sz w:val="28"/>
          <w:szCs w:val="28"/>
        </w:rPr>
        <w:t xml:space="preserve">убернатора Свердловской области от 13.05.2022 № 228-УГ «О предоставлении мер имущественной поддержки, направленных на обеспечение социально-экономической стабильности </w:t>
      </w:r>
      <w:r w:rsidR="00637BF5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F86519">
        <w:rPr>
          <w:rFonts w:ascii="Liberation Serif" w:hAnsi="Liberation Serif"/>
          <w:color w:val="000000" w:themeColor="text1"/>
          <w:sz w:val="28"/>
          <w:szCs w:val="28"/>
        </w:rPr>
        <w:t>в условиях ухудшения экономической ситуации на территории Свердловской области в результате введения в отношении российской Федерации политических, экономических и иных санкций»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, руководствуясь Федеральным законом от 6 октября 2003 года № 131-ФЗ «Об общих принципах организации местного самоупра</w:t>
      </w:r>
      <w:r w:rsidR="00F86519">
        <w:rPr>
          <w:rFonts w:ascii="Liberation Serif" w:hAnsi="Liberation Serif" w:cs="Liberation Serif"/>
          <w:color w:val="000000" w:themeColor="text1"/>
          <w:sz w:val="28"/>
          <w:szCs w:val="28"/>
        </w:rPr>
        <w:t>вления в Российская Федерация»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Уставом </w:t>
      </w:r>
      <w:r w:rsidR="00C93A8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муниципального образования 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</w:t>
      </w:r>
      <w:r w:rsidR="00C93A8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ий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</w:t>
      </w:r>
      <w:r w:rsidR="00C93A8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й округ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Свердловской области, </w:t>
      </w:r>
      <w:r w:rsidR="00BB63BF" w:rsidRPr="005312B7">
        <w:rPr>
          <w:rFonts w:ascii="Liberation Serif" w:hAnsi="Liberation Serif"/>
          <w:color w:val="000000" w:themeColor="text1"/>
          <w:sz w:val="28"/>
          <w:szCs w:val="28"/>
        </w:rPr>
        <w:t>Дума Каменск-Уральского городского округа</w:t>
      </w:r>
    </w:p>
    <w:p w:rsidR="00334F36" w:rsidRPr="005312B7" w:rsidRDefault="00BB63BF" w:rsidP="00927D02">
      <w:pPr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b/>
          <w:color w:val="000000" w:themeColor="text1"/>
          <w:sz w:val="28"/>
          <w:szCs w:val="28"/>
        </w:rPr>
        <w:t>РЕШИЛА:</w:t>
      </w:r>
      <w:bookmarkStart w:id="0" w:name="Par0"/>
      <w:bookmarkEnd w:id="0"/>
    </w:p>
    <w:p w:rsidR="00F86519" w:rsidRDefault="00927D02" w:rsidP="00F86519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F86519" w:rsidRPr="00F865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Внести в решение </w:t>
      </w:r>
      <w:r w:rsidR="00F86519" w:rsidRPr="00F86519">
        <w:rPr>
          <w:rFonts w:ascii="Liberation Serif" w:hAnsi="Liberation Serif"/>
          <w:color w:val="000000" w:themeColor="text1"/>
          <w:sz w:val="28"/>
          <w:szCs w:val="28"/>
        </w:rPr>
        <w:t>Думы Каменск-Уральского городского округа от 22.06.2022 № 109 «О предоставлении мер имущественной поддержки юридическим лицам и индивидуальным предпринимателям, осуществляющим деятельность на территории Каменск-Уральского городского округа, пострадавшим в условиях ухудшения экономической ситуации на территории Свердловской области в результате введения в отношении Российской Федерации политических, экономических и иных санкций»</w:t>
      </w:r>
      <w:r w:rsidR="00F86519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Решение), следующие изменения:</w:t>
      </w:r>
    </w:p>
    <w:p w:rsidR="00F86519" w:rsidRDefault="00F86519" w:rsidP="00F86519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1) в абзаце втором пункта 1</w:t>
      </w:r>
      <w:r w:rsidR="00FE279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Решения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слова </w:t>
      </w:r>
      <w:r w:rsidR="007A3F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«с 1 апреля по 30 сентября 2022 года» заменить </w:t>
      </w:r>
      <w:r w:rsidR="00103E7F">
        <w:rPr>
          <w:rFonts w:ascii="Liberation Serif" w:hAnsi="Liberation Serif" w:cs="Liberation Serif"/>
          <w:color w:val="000000" w:themeColor="text1"/>
          <w:sz w:val="28"/>
          <w:szCs w:val="28"/>
        </w:rPr>
        <w:t>словами</w:t>
      </w:r>
      <w:r w:rsidR="007A3F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«с 1 апреля по 31 декабря 2022 года», слова </w:t>
      </w:r>
      <w:r w:rsidR="00637BF5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«с 1 октября по 31 декабря 2022 года ежемесячно» заменить словами </w:t>
      </w:r>
      <w:r w:rsidR="00637BF5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«с 1 января по 31 декабря 2023 года</w:t>
      </w:r>
      <w:r w:rsidR="00FE279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ежеквартально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FE2797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FE2797" w:rsidRDefault="00FE2797" w:rsidP="00F86519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в абзаце втором пункта 2 Решения </w:t>
      </w:r>
      <w:r w:rsidR="007A3F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слова «с 1 апреля по 30 сентября 2022 года» заменить </w:t>
      </w:r>
      <w:r w:rsidR="00103E7F">
        <w:rPr>
          <w:rFonts w:ascii="Liberation Serif" w:hAnsi="Liberation Serif" w:cs="Liberation Serif"/>
          <w:color w:val="000000" w:themeColor="text1"/>
          <w:sz w:val="28"/>
          <w:szCs w:val="28"/>
        </w:rPr>
        <w:t>словами</w:t>
      </w:r>
      <w:r w:rsidR="007A3F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«с 1 апреля по 31 декабря 2022 года»,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слова </w:t>
      </w:r>
      <w:r w:rsidR="00637BF5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«с 1 октября по 31 декабря 2022 года» заменить словами «с 1 января по 31 декабря 2023 года».</w:t>
      </w:r>
    </w:p>
    <w:p w:rsidR="00637BF5" w:rsidRDefault="00FE2797" w:rsidP="00DB318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2</w:t>
      </w:r>
      <w:r w:rsidR="009A6767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. </w:t>
      </w:r>
      <w:r w:rsidR="00637BF5">
        <w:rPr>
          <w:rFonts w:ascii="Liberation Serif" w:hAnsi="Liberation Serif" w:cs="Liberation Serif"/>
          <w:sz w:val="28"/>
          <w:szCs w:val="28"/>
        </w:rPr>
        <w:t xml:space="preserve"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9A6767" w:rsidRPr="005312B7" w:rsidRDefault="00FE2797" w:rsidP="00DB3184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3</w:t>
      </w:r>
      <w:r w:rsidR="009A6767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. Конт</w:t>
      </w:r>
      <w:r w:rsidR="004126AD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роль исполнени</w:t>
      </w:r>
      <w:r w:rsidR="0060373A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я</w:t>
      </w:r>
      <w:r w:rsidR="004126AD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настоящего 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решения </w:t>
      </w:r>
      <w:r w:rsidR="009A6767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возложить на </w:t>
      </w:r>
      <w:r w:rsidR="00027E81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комитет </w:t>
      </w:r>
      <w:r w:rsidR="00637BF5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027E81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по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экономической политике</w:t>
      </w:r>
      <w:r w:rsidR="00027E81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, бюджету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налогам (Ч</w:t>
      </w:r>
      <w:r w:rsidR="00027E81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е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шихин Э.П.).</w:t>
      </w:r>
    </w:p>
    <w:p w:rsidR="001F30F0" w:rsidRPr="005312B7" w:rsidRDefault="001F30F0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F30F0" w:rsidRPr="005312B7" w:rsidRDefault="001F30F0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F30F0" w:rsidRPr="005312B7" w:rsidRDefault="001F30F0" w:rsidP="001F30F0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Председатель Думы</w:t>
      </w:r>
    </w:p>
    <w:p w:rsidR="001F30F0" w:rsidRPr="005312B7" w:rsidRDefault="001F30F0" w:rsidP="001F30F0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Каменс</w:t>
      </w:r>
      <w:r w:rsidR="00637BF5">
        <w:rPr>
          <w:rFonts w:ascii="Liberation Serif" w:hAnsi="Liberation Serif"/>
          <w:color w:val="000000" w:themeColor="text1"/>
          <w:sz w:val="28"/>
          <w:szCs w:val="28"/>
        </w:rPr>
        <w:t>к-Уральского городского округа</w:t>
      </w:r>
      <w:r w:rsidR="00637BF5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637BF5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637BF5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637BF5">
        <w:rPr>
          <w:rFonts w:ascii="Liberation Serif" w:hAnsi="Liberation Serif"/>
          <w:color w:val="000000" w:themeColor="text1"/>
          <w:sz w:val="28"/>
          <w:szCs w:val="28"/>
        </w:rPr>
        <w:tab/>
        <w:t xml:space="preserve">         </w:t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>В.И. Пермяков</w:t>
      </w:r>
    </w:p>
    <w:p w:rsidR="001F30F0" w:rsidRPr="005312B7" w:rsidRDefault="001F30F0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FB6B0B" w:rsidRPr="005312B7" w:rsidRDefault="00FB6B0B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9A6767" w:rsidRPr="005312B7" w:rsidRDefault="009A6767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Глава </w:t>
      </w:r>
    </w:p>
    <w:p w:rsidR="009A6767" w:rsidRPr="00927D02" w:rsidRDefault="009A6767" w:rsidP="00DB3184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Каменск</w:t>
      </w:r>
      <w:r w:rsidRPr="00927D02">
        <w:rPr>
          <w:rFonts w:ascii="Liberation Serif" w:hAnsi="Liberation Serif" w:cs="Times New Roman"/>
          <w:color w:val="000000" w:themeColor="text1"/>
          <w:sz w:val="28"/>
          <w:szCs w:val="28"/>
        </w:rPr>
        <w:t>-Уральск</w:t>
      </w:r>
      <w:r w:rsidR="00637BF5">
        <w:rPr>
          <w:rFonts w:ascii="Liberation Serif" w:hAnsi="Liberation Serif" w:cs="Times New Roman"/>
          <w:color w:val="000000" w:themeColor="text1"/>
          <w:sz w:val="28"/>
          <w:szCs w:val="28"/>
        </w:rPr>
        <w:t>ого городского округа</w:t>
      </w:r>
      <w:r w:rsidR="00637BF5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637BF5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637BF5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637BF5">
        <w:rPr>
          <w:rFonts w:ascii="Liberation Serif" w:hAnsi="Liberation Serif" w:cs="Times New Roman"/>
          <w:color w:val="000000" w:themeColor="text1"/>
          <w:sz w:val="28"/>
          <w:szCs w:val="28"/>
        </w:rPr>
        <w:tab/>
        <w:t xml:space="preserve">         </w:t>
      </w:r>
      <w:r w:rsidR="002850CD" w:rsidRPr="00927D02">
        <w:rPr>
          <w:rFonts w:ascii="Liberation Serif" w:hAnsi="Liberation Serif" w:cs="Times New Roman"/>
          <w:color w:val="000000" w:themeColor="text1"/>
          <w:sz w:val="28"/>
          <w:szCs w:val="28"/>
        </w:rPr>
        <w:t>А.А.</w:t>
      </w:r>
      <w:r w:rsidR="00DB3184" w:rsidRPr="00927D0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Герасимов</w:t>
      </w:r>
    </w:p>
    <w:sectPr w:rsidR="009A6767" w:rsidRPr="00927D02" w:rsidSect="00637BF5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760" w:rsidRDefault="008E0760" w:rsidP="00BC1DAC">
      <w:r>
        <w:separator/>
      </w:r>
    </w:p>
  </w:endnote>
  <w:endnote w:type="continuationSeparator" w:id="1">
    <w:p w:rsidR="008E0760" w:rsidRDefault="008E0760" w:rsidP="00BC1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760" w:rsidRDefault="008E0760" w:rsidP="00BC1DAC">
      <w:r>
        <w:separator/>
      </w:r>
    </w:p>
  </w:footnote>
  <w:footnote w:type="continuationSeparator" w:id="1">
    <w:p w:rsidR="008E0760" w:rsidRDefault="008E0760" w:rsidP="00BC1D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5614197"/>
    </w:sdtPr>
    <w:sdtContent>
      <w:p w:rsidR="00BC1DAC" w:rsidRDefault="00BE31E3">
        <w:pPr>
          <w:pStyle w:val="a7"/>
          <w:jc w:val="center"/>
        </w:pPr>
        <w:r>
          <w:fldChar w:fldCharType="begin"/>
        </w:r>
        <w:r w:rsidR="00BC1DAC">
          <w:instrText>PAGE   \* MERGEFORMAT</w:instrText>
        </w:r>
        <w:r>
          <w:fldChar w:fldCharType="separate"/>
        </w:r>
        <w:r w:rsidR="00E368A1">
          <w:rPr>
            <w:noProof/>
          </w:rPr>
          <w:t>2</w:t>
        </w:r>
        <w:r>
          <w:fldChar w:fldCharType="end"/>
        </w:r>
      </w:p>
    </w:sdtContent>
  </w:sdt>
  <w:p w:rsidR="00BC1DAC" w:rsidRDefault="00BC1DA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6767"/>
    <w:rsid w:val="00015467"/>
    <w:rsid w:val="00027E81"/>
    <w:rsid w:val="00027F65"/>
    <w:rsid w:val="000730DB"/>
    <w:rsid w:val="00074CBD"/>
    <w:rsid w:val="000868D5"/>
    <w:rsid w:val="00092C53"/>
    <w:rsid w:val="00093FC2"/>
    <w:rsid w:val="000A4083"/>
    <w:rsid w:val="000A41EF"/>
    <w:rsid w:val="000B7F20"/>
    <w:rsid w:val="000F30AA"/>
    <w:rsid w:val="00103E7F"/>
    <w:rsid w:val="00112094"/>
    <w:rsid w:val="00117B58"/>
    <w:rsid w:val="00133698"/>
    <w:rsid w:val="001D61E4"/>
    <w:rsid w:val="001E7D52"/>
    <w:rsid w:val="001F19E1"/>
    <w:rsid w:val="001F25C7"/>
    <w:rsid w:val="001F30F0"/>
    <w:rsid w:val="001F7CF0"/>
    <w:rsid w:val="0023226A"/>
    <w:rsid w:val="0024364A"/>
    <w:rsid w:val="00280292"/>
    <w:rsid w:val="00281FD5"/>
    <w:rsid w:val="002850CD"/>
    <w:rsid w:val="002952EE"/>
    <w:rsid w:val="002D794A"/>
    <w:rsid w:val="00301773"/>
    <w:rsid w:val="00311136"/>
    <w:rsid w:val="00324DA0"/>
    <w:rsid w:val="003329CC"/>
    <w:rsid w:val="00334526"/>
    <w:rsid w:val="00334F36"/>
    <w:rsid w:val="00352B7E"/>
    <w:rsid w:val="00365880"/>
    <w:rsid w:val="00370D43"/>
    <w:rsid w:val="00374C89"/>
    <w:rsid w:val="003774A7"/>
    <w:rsid w:val="003A346E"/>
    <w:rsid w:val="003B2062"/>
    <w:rsid w:val="003E3B9E"/>
    <w:rsid w:val="003F6459"/>
    <w:rsid w:val="004019A0"/>
    <w:rsid w:val="004126AD"/>
    <w:rsid w:val="00431DC5"/>
    <w:rsid w:val="00447EF2"/>
    <w:rsid w:val="004553AF"/>
    <w:rsid w:val="00467C33"/>
    <w:rsid w:val="00475667"/>
    <w:rsid w:val="004C3D72"/>
    <w:rsid w:val="004C45D8"/>
    <w:rsid w:val="004C606B"/>
    <w:rsid w:val="004C662A"/>
    <w:rsid w:val="004F14D0"/>
    <w:rsid w:val="004F1BF0"/>
    <w:rsid w:val="004F4246"/>
    <w:rsid w:val="00515202"/>
    <w:rsid w:val="00517828"/>
    <w:rsid w:val="005312B7"/>
    <w:rsid w:val="00536788"/>
    <w:rsid w:val="005428FF"/>
    <w:rsid w:val="00561619"/>
    <w:rsid w:val="00571FAD"/>
    <w:rsid w:val="005746E7"/>
    <w:rsid w:val="005851E7"/>
    <w:rsid w:val="0060373A"/>
    <w:rsid w:val="00637BF5"/>
    <w:rsid w:val="0067105E"/>
    <w:rsid w:val="006741BB"/>
    <w:rsid w:val="006A50D6"/>
    <w:rsid w:val="006B3ACB"/>
    <w:rsid w:val="006C5806"/>
    <w:rsid w:val="006C6BF0"/>
    <w:rsid w:val="006C6C5E"/>
    <w:rsid w:val="006E3FF7"/>
    <w:rsid w:val="00702165"/>
    <w:rsid w:val="00705BDA"/>
    <w:rsid w:val="00720985"/>
    <w:rsid w:val="007266BD"/>
    <w:rsid w:val="00737566"/>
    <w:rsid w:val="00790158"/>
    <w:rsid w:val="007960A4"/>
    <w:rsid w:val="007A3F53"/>
    <w:rsid w:val="007B4066"/>
    <w:rsid w:val="007C51EE"/>
    <w:rsid w:val="007D1549"/>
    <w:rsid w:val="007E5C04"/>
    <w:rsid w:val="008051BE"/>
    <w:rsid w:val="00810725"/>
    <w:rsid w:val="008144A6"/>
    <w:rsid w:val="00814BF2"/>
    <w:rsid w:val="0083594B"/>
    <w:rsid w:val="0084407B"/>
    <w:rsid w:val="00871148"/>
    <w:rsid w:val="00896CBC"/>
    <w:rsid w:val="008C0E41"/>
    <w:rsid w:val="008E0760"/>
    <w:rsid w:val="008E6F74"/>
    <w:rsid w:val="00906F1C"/>
    <w:rsid w:val="00927D02"/>
    <w:rsid w:val="00950436"/>
    <w:rsid w:val="009509CF"/>
    <w:rsid w:val="00956960"/>
    <w:rsid w:val="00975A1C"/>
    <w:rsid w:val="009A2BB5"/>
    <w:rsid w:val="009A3AA1"/>
    <w:rsid w:val="009A6767"/>
    <w:rsid w:val="009D36B5"/>
    <w:rsid w:val="009E0EDB"/>
    <w:rsid w:val="009E3D33"/>
    <w:rsid w:val="00A04D47"/>
    <w:rsid w:val="00A1076A"/>
    <w:rsid w:val="00A111F2"/>
    <w:rsid w:val="00A26589"/>
    <w:rsid w:val="00A3406D"/>
    <w:rsid w:val="00A901B8"/>
    <w:rsid w:val="00AA32AF"/>
    <w:rsid w:val="00AB0D34"/>
    <w:rsid w:val="00AC728C"/>
    <w:rsid w:val="00AD4649"/>
    <w:rsid w:val="00AE39AC"/>
    <w:rsid w:val="00B50BDA"/>
    <w:rsid w:val="00B5746C"/>
    <w:rsid w:val="00B62448"/>
    <w:rsid w:val="00B72711"/>
    <w:rsid w:val="00B95DBC"/>
    <w:rsid w:val="00BA7870"/>
    <w:rsid w:val="00BB63BF"/>
    <w:rsid w:val="00BB7257"/>
    <w:rsid w:val="00BC1DAC"/>
    <w:rsid w:val="00BC77AC"/>
    <w:rsid w:val="00BD64EC"/>
    <w:rsid w:val="00BE31E3"/>
    <w:rsid w:val="00BF6E52"/>
    <w:rsid w:val="00C10B71"/>
    <w:rsid w:val="00C31E84"/>
    <w:rsid w:val="00C53BBE"/>
    <w:rsid w:val="00C55198"/>
    <w:rsid w:val="00C56930"/>
    <w:rsid w:val="00C8290F"/>
    <w:rsid w:val="00C85F1A"/>
    <w:rsid w:val="00C917CC"/>
    <w:rsid w:val="00C93A82"/>
    <w:rsid w:val="00CA14D7"/>
    <w:rsid w:val="00CF7251"/>
    <w:rsid w:val="00D230EB"/>
    <w:rsid w:val="00D40696"/>
    <w:rsid w:val="00D43718"/>
    <w:rsid w:val="00D46873"/>
    <w:rsid w:val="00D77441"/>
    <w:rsid w:val="00D921D5"/>
    <w:rsid w:val="00DB195A"/>
    <w:rsid w:val="00DB3184"/>
    <w:rsid w:val="00DB3CAA"/>
    <w:rsid w:val="00DB7050"/>
    <w:rsid w:val="00DE4BE7"/>
    <w:rsid w:val="00DF0013"/>
    <w:rsid w:val="00DF6146"/>
    <w:rsid w:val="00E009F5"/>
    <w:rsid w:val="00E13728"/>
    <w:rsid w:val="00E27986"/>
    <w:rsid w:val="00E347C0"/>
    <w:rsid w:val="00E368A1"/>
    <w:rsid w:val="00E37B58"/>
    <w:rsid w:val="00E74A1B"/>
    <w:rsid w:val="00E85C55"/>
    <w:rsid w:val="00E925E5"/>
    <w:rsid w:val="00E92E75"/>
    <w:rsid w:val="00E949F8"/>
    <w:rsid w:val="00EA7CE8"/>
    <w:rsid w:val="00ED4DA5"/>
    <w:rsid w:val="00ED7547"/>
    <w:rsid w:val="00EE4587"/>
    <w:rsid w:val="00EF6D83"/>
    <w:rsid w:val="00F129BF"/>
    <w:rsid w:val="00F33AF7"/>
    <w:rsid w:val="00F52B2D"/>
    <w:rsid w:val="00F56F2F"/>
    <w:rsid w:val="00F624F7"/>
    <w:rsid w:val="00F7012B"/>
    <w:rsid w:val="00F72412"/>
    <w:rsid w:val="00F86519"/>
    <w:rsid w:val="00F94504"/>
    <w:rsid w:val="00F9455E"/>
    <w:rsid w:val="00F95B0C"/>
    <w:rsid w:val="00FA194B"/>
    <w:rsid w:val="00FA3C20"/>
    <w:rsid w:val="00FB6B0B"/>
    <w:rsid w:val="00FD7DEC"/>
    <w:rsid w:val="00FE224B"/>
    <w:rsid w:val="00FE2797"/>
    <w:rsid w:val="00FE7AC4"/>
    <w:rsid w:val="00FF4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A676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9A676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C1D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1DAC"/>
  </w:style>
  <w:style w:type="paragraph" w:styleId="a9">
    <w:name w:val="footer"/>
    <w:basedOn w:val="a"/>
    <w:link w:val="aa"/>
    <w:rsid w:val="00BC1D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C1DAC"/>
  </w:style>
  <w:style w:type="paragraph" w:styleId="ab">
    <w:name w:val="List Paragraph"/>
    <w:basedOn w:val="a"/>
    <w:uiPriority w:val="34"/>
    <w:qFormat/>
    <w:rsid w:val="00AA32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83;&#1072;&#1085;&#1082;&#1080;,%20&#1096;&#1072;&#1073;&#1083;&#1086;&#1085;&#1099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3F65F-57A1-43C9-AE6C-F63D332C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44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chss</dc:creator>
  <cp:lastModifiedBy>on1973</cp:lastModifiedBy>
  <cp:revision>2</cp:revision>
  <cp:lastPrinted>2023-02-20T04:57:00Z</cp:lastPrinted>
  <dcterms:created xsi:type="dcterms:W3CDTF">2022-12-12T10:19:00Z</dcterms:created>
  <dcterms:modified xsi:type="dcterms:W3CDTF">2023-02-20T10:16:00Z</dcterms:modified>
</cp:coreProperties>
</file>