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F166E" w:rsidRDefault="00CB6BC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CB6BC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37C34" w:rsidRDefault="00F37C3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440B4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440B4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440B4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440B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23C2E" w:rsidRDefault="00CB6BCD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40586">
        <w:rPr>
          <w:rFonts w:ascii="Liberation Serif" w:hAnsi="Liberation Serif" w:cs="Liberation Serif"/>
          <w:sz w:val="28"/>
          <w:szCs w:val="28"/>
        </w:rPr>
        <w:t xml:space="preserve">   </w:t>
      </w:r>
      <w:r w:rsidR="00133698" w:rsidRPr="00223C2E">
        <w:rPr>
          <w:rFonts w:ascii="Liberation Serif" w:hAnsi="Liberation Serif" w:cs="Liberation Serif"/>
          <w:sz w:val="28"/>
          <w:szCs w:val="28"/>
        </w:rPr>
        <w:t>от</w:t>
      </w:r>
      <w:r w:rsidR="00133698" w:rsidRPr="00A83105">
        <w:rPr>
          <w:rFonts w:ascii="Liberation Serif" w:hAnsi="Liberation Serif" w:cs="Liberation Serif"/>
          <w:sz w:val="24"/>
          <w:szCs w:val="24"/>
        </w:rPr>
        <w:t xml:space="preserve"> </w:t>
      </w:r>
      <w:r w:rsidR="00A40586" w:rsidRPr="00A83105">
        <w:rPr>
          <w:rFonts w:ascii="Liberation Serif" w:hAnsi="Liberation Serif" w:cs="Liberation Serif"/>
          <w:sz w:val="24"/>
          <w:szCs w:val="24"/>
        </w:rPr>
        <w:t xml:space="preserve">   </w:t>
      </w:r>
      <w:r w:rsidR="007F752A">
        <w:rPr>
          <w:rFonts w:ascii="Liberation Serif" w:hAnsi="Liberation Serif" w:cs="Liberation Serif"/>
          <w:sz w:val="24"/>
          <w:szCs w:val="24"/>
        </w:rPr>
        <w:t xml:space="preserve">  </w:t>
      </w:r>
      <w:r w:rsidR="009D44A8">
        <w:rPr>
          <w:rFonts w:ascii="Liberation Serif" w:hAnsi="Liberation Serif" w:cs="Liberation Serif"/>
          <w:sz w:val="24"/>
          <w:szCs w:val="24"/>
        </w:rPr>
        <w:t>02.03.2023</w:t>
      </w:r>
      <w:r w:rsidR="00B63BE7">
        <w:rPr>
          <w:rFonts w:ascii="Liberation Serif" w:hAnsi="Liberation Serif" w:cs="Liberation Serif"/>
          <w:sz w:val="24"/>
          <w:szCs w:val="24"/>
        </w:rPr>
        <w:t xml:space="preserve">     </w:t>
      </w:r>
      <w:r w:rsidR="002A5C49">
        <w:rPr>
          <w:rFonts w:ascii="Liberation Serif" w:hAnsi="Liberation Serif" w:cs="Liberation Serif"/>
          <w:sz w:val="24"/>
          <w:szCs w:val="24"/>
        </w:rPr>
        <w:t xml:space="preserve">  </w:t>
      </w:r>
      <w:r w:rsidR="00133698" w:rsidRPr="00223C2E">
        <w:rPr>
          <w:rFonts w:ascii="Liberation Serif" w:hAnsi="Liberation Serif" w:cs="Liberation Serif"/>
          <w:sz w:val="28"/>
          <w:szCs w:val="28"/>
        </w:rPr>
        <w:t xml:space="preserve">№ </w:t>
      </w:r>
      <w:r w:rsidR="009D44A8">
        <w:rPr>
          <w:rFonts w:ascii="Liberation Serif" w:hAnsi="Liberation Serif" w:cs="Liberation Serif"/>
          <w:sz w:val="28"/>
          <w:szCs w:val="28"/>
        </w:rPr>
        <w:t>131</w:t>
      </w:r>
    </w:p>
    <w:p w:rsidR="00547B3A" w:rsidRDefault="00547B3A" w:rsidP="00AE41D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6500D" w:rsidRDefault="0066500D" w:rsidP="00AE41D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E7288" w:rsidRPr="00223C2E" w:rsidRDefault="002E7288" w:rsidP="00223C2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4E5E15" w:rsidRPr="00223C2E">
        <w:rPr>
          <w:rFonts w:ascii="Liberation Serif" w:hAnsi="Liberation Serif" w:cs="Liberation Serif"/>
          <w:b/>
          <w:sz w:val="28"/>
          <w:szCs w:val="28"/>
        </w:rPr>
        <w:t xml:space="preserve">внесении </w:t>
      </w:r>
      <w:r w:rsidR="003F5411" w:rsidRPr="00223C2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E5E15" w:rsidRPr="00223C2E">
        <w:rPr>
          <w:rFonts w:ascii="Liberation Serif" w:hAnsi="Liberation Serif" w:cs="Liberation Serif"/>
          <w:b/>
          <w:sz w:val="28"/>
          <w:szCs w:val="28"/>
        </w:rPr>
        <w:t xml:space="preserve">изменений в </w:t>
      </w:r>
      <w:hyperlink r:id="rId9" w:history="1">
        <w:r w:rsidR="00AE41D8" w:rsidRPr="00223C2E">
          <w:rPr>
            <w:rFonts w:ascii="Liberation Serif" w:hAnsi="Liberation Serif" w:cs="Liberation Serif"/>
            <w:b/>
            <w:sz w:val="28"/>
            <w:szCs w:val="28"/>
          </w:rPr>
          <w:t>Перечень</w:t>
        </w:r>
      </w:hyperlink>
      <w:r w:rsidR="00AE41D8" w:rsidRPr="00223C2E">
        <w:rPr>
          <w:rFonts w:ascii="Liberation Serif" w:hAnsi="Liberation Serif" w:cs="Liberation Serif"/>
          <w:b/>
          <w:sz w:val="28"/>
          <w:szCs w:val="28"/>
        </w:rPr>
        <w:t xml:space="preserve"> автомобильных дорог общего пользования местного значения Каменск-Уральск</w:t>
      </w:r>
      <w:r w:rsidR="008A5B7C" w:rsidRPr="00223C2E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</w:p>
    <w:p w:rsidR="00547B3A" w:rsidRPr="009532F5" w:rsidRDefault="00547B3A" w:rsidP="002E728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66500D" w:rsidRDefault="0066500D" w:rsidP="004E05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4E05AE" w:rsidRPr="00223C2E" w:rsidRDefault="004E05AE" w:rsidP="004E05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10" w:history="1">
        <w:r w:rsidRPr="00223C2E">
          <w:rPr>
            <w:rFonts w:ascii="Liberation Serif" w:hAnsi="Liberation Serif" w:cs="Liberation Serif"/>
            <w:sz w:val="28"/>
            <w:szCs w:val="28"/>
          </w:rPr>
          <w:t>статьей 16</w:t>
        </w:r>
      </w:hyperlink>
      <w:r w:rsidRPr="00223C2E">
        <w:rPr>
          <w:rFonts w:ascii="Liberation Serif" w:hAnsi="Liberation Serif" w:cs="Liberation Serif"/>
          <w:sz w:val="28"/>
          <w:szCs w:val="28"/>
        </w:rPr>
        <w:t xml:space="preserve"> Федерального закона от 6 октября 2003 года </w:t>
      </w:r>
      <w:r w:rsidR="009A376B" w:rsidRPr="00223C2E">
        <w:rPr>
          <w:rFonts w:ascii="Liberation Serif" w:hAnsi="Liberation Serif" w:cs="Liberation Serif"/>
          <w:sz w:val="28"/>
          <w:szCs w:val="28"/>
        </w:rPr>
        <w:t>№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9A376B" w:rsidRPr="00223C2E">
        <w:rPr>
          <w:rFonts w:ascii="Liberation Serif" w:hAnsi="Liberation Serif" w:cs="Liberation Serif"/>
          <w:sz w:val="28"/>
          <w:szCs w:val="28"/>
        </w:rPr>
        <w:t>«</w:t>
      </w:r>
      <w:r w:rsidRPr="00223C2E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A376B" w:rsidRPr="00223C2E">
        <w:rPr>
          <w:rFonts w:ascii="Liberation Serif" w:hAnsi="Liberation Serif" w:cs="Liberation Serif"/>
          <w:sz w:val="28"/>
          <w:szCs w:val="28"/>
        </w:rPr>
        <w:t>»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 в целях уточнения учетных данных автомобильных дорог общего пользования местного значения Администрация Каменск-Уральского городского округа </w:t>
      </w:r>
    </w:p>
    <w:p w:rsidR="004E5E15" w:rsidRPr="00223C2E" w:rsidRDefault="00BB0FCF" w:rsidP="004B79B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>ПОСТАНОВЛЯЕТ</w:t>
      </w:r>
      <w:r w:rsidR="004E5E15" w:rsidRPr="00223C2E">
        <w:rPr>
          <w:rFonts w:ascii="Liberation Serif" w:hAnsi="Liberation Serif" w:cs="Liberation Serif"/>
          <w:b/>
          <w:sz w:val="28"/>
          <w:szCs w:val="28"/>
        </w:rPr>
        <w:t>:</w:t>
      </w:r>
    </w:p>
    <w:p w:rsidR="001B463F" w:rsidRDefault="00AA07E6" w:rsidP="001B463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 xml:space="preserve">1. 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Внести в </w:t>
      </w:r>
      <w:hyperlink r:id="rId11" w:history="1">
        <w:r w:rsidR="008F56B0" w:rsidRPr="00223C2E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 автомобильных дорог общего пользования местного значения Каменск-Уральск</w:t>
      </w:r>
      <w:r w:rsidR="0017014F" w:rsidRPr="00223C2E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="00F335C6" w:rsidRPr="00223C2E">
        <w:rPr>
          <w:rFonts w:ascii="Liberation Serif" w:hAnsi="Liberation Serif" w:cs="Liberation Serif"/>
          <w:sz w:val="28"/>
          <w:szCs w:val="28"/>
        </w:rPr>
        <w:t>п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остановлением Администрации города Каменска-Уральского от 22.03.2013 </w:t>
      </w:r>
      <w:r w:rsidR="007F5576">
        <w:rPr>
          <w:rFonts w:ascii="Liberation Serif" w:hAnsi="Liberation Serif" w:cs="Liberation Serif"/>
          <w:sz w:val="28"/>
          <w:szCs w:val="28"/>
        </w:rPr>
        <w:t xml:space="preserve">  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№ 383 (в редакции </w:t>
      </w:r>
      <w:r w:rsidR="00E877BF" w:rsidRPr="00223C2E">
        <w:rPr>
          <w:rFonts w:ascii="Liberation Serif" w:hAnsi="Liberation Serif" w:cs="Liberation Serif"/>
          <w:sz w:val="28"/>
          <w:szCs w:val="28"/>
        </w:rPr>
        <w:t>п</w:t>
      </w:r>
      <w:r w:rsidR="008F56B0" w:rsidRPr="00223C2E">
        <w:rPr>
          <w:rFonts w:ascii="Liberation Serif" w:hAnsi="Liberation Serif" w:cs="Liberation Serif"/>
          <w:sz w:val="28"/>
          <w:szCs w:val="28"/>
        </w:rPr>
        <w:t>остановлени</w:t>
      </w:r>
      <w:r w:rsidR="006F14D6" w:rsidRPr="00223C2E">
        <w:rPr>
          <w:rFonts w:ascii="Liberation Serif" w:hAnsi="Liberation Serif" w:cs="Liberation Serif"/>
          <w:sz w:val="28"/>
          <w:szCs w:val="28"/>
        </w:rPr>
        <w:t>й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</w:t>
      </w:r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</w:t>
      </w:r>
      <w:r w:rsidR="006F14D6" w:rsidRPr="00223C2E">
        <w:rPr>
          <w:rFonts w:ascii="Liberation Serif" w:hAnsi="Liberation Serif" w:cs="Liberation Serif"/>
          <w:sz w:val="28"/>
          <w:szCs w:val="28"/>
        </w:rPr>
        <w:t xml:space="preserve">от 01.03.2021 № 160, 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от </w:t>
      </w:r>
      <w:r w:rsidR="00F37C34" w:rsidRPr="00223C2E">
        <w:rPr>
          <w:rFonts w:ascii="Liberation Serif" w:hAnsi="Liberation Serif" w:cs="Liberation Serif"/>
          <w:sz w:val="28"/>
          <w:szCs w:val="28"/>
        </w:rPr>
        <w:t>18</w:t>
      </w:r>
      <w:r w:rsidR="008F56B0" w:rsidRPr="00223C2E">
        <w:rPr>
          <w:rFonts w:ascii="Liberation Serif" w:hAnsi="Liberation Serif" w:cs="Liberation Serif"/>
          <w:sz w:val="28"/>
          <w:szCs w:val="28"/>
        </w:rPr>
        <w:t>.0</w:t>
      </w:r>
      <w:r w:rsidR="00F37C34" w:rsidRPr="00223C2E">
        <w:rPr>
          <w:rFonts w:ascii="Liberation Serif" w:hAnsi="Liberation Serif" w:cs="Liberation Serif"/>
          <w:sz w:val="28"/>
          <w:szCs w:val="28"/>
        </w:rPr>
        <w:t>2</w:t>
      </w:r>
      <w:r w:rsidR="008F56B0" w:rsidRPr="00223C2E">
        <w:rPr>
          <w:rFonts w:ascii="Liberation Serif" w:hAnsi="Liberation Serif" w:cs="Liberation Serif"/>
          <w:sz w:val="28"/>
          <w:szCs w:val="28"/>
        </w:rPr>
        <w:t>.202</w:t>
      </w:r>
      <w:r w:rsidR="00F37C34" w:rsidRPr="00223C2E">
        <w:rPr>
          <w:rFonts w:ascii="Liberation Serif" w:hAnsi="Liberation Serif" w:cs="Liberation Serif"/>
          <w:sz w:val="28"/>
          <w:szCs w:val="28"/>
        </w:rPr>
        <w:t>2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 № </w:t>
      </w:r>
      <w:r w:rsidR="00F37C34" w:rsidRPr="00223C2E">
        <w:rPr>
          <w:rFonts w:ascii="Liberation Serif" w:hAnsi="Liberation Serif" w:cs="Liberation Serif"/>
          <w:sz w:val="28"/>
          <w:szCs w:val="28"/>
        </w:rPr>
        <w:t>92</w:t>
      </w:r>
      <w:r w:rsidR="007F752A" w:rsidRPr="00223C2E">
        <w:rPr>
          <w:rFonts w:ascii="Liberation Serif" w:hAnsi="Liberation Serif" w:cs="Liberation Serif"/>
          <w:sz w:val="28"/>
          <w:szCs w:val="28"/>
        </w:rPr>
        <w:t>, от 20.10.2022</w:t>
      </w:r>
      <w:r w:rsidR="000230BF">
        <w:rPr>
          <w:rFonts w:ascii="Liberation Serif" w:hAnsi="Liberation Serif" w:cs="Liberation Serif"/>
          <w:sz w:val="28"/>
          <w:szCs w:val="28"/>
        </w:rPr>
        <w:t xml:space="preserve"> </w:t>
      </w:r>
      <w:r w:rsidR="00AB7DA5">
        <w:rPr>
          <w:rFonts w:ascii="Liberation Serif" w:hAnsi="Liberation Serif" w:cs="Liberation Serif"/>
          <w:sz w:val="28"/>
          <w:szCs w:val="28"/>
        </w:rPr>
        <w:t xml:space="preserve">       </w:t>
      </w:r>
      <w:r w:rsidR="000230BF" w:rsidRPr="00223C2E">
        <w:rPr>
          <w:rFonts w:ascii="Liberation Serif" w:hAnsi="Liberation Serif" w:cs="Liberation Serif"/>
          <w:sz w:val="28"/>
          <w:szCs w:val="28"/>
        </w:rPr>
        <w:t>№ 694</w:t>
      </w:r>
      <w:r w:rsidR="008F56B0" w:rsidRPr="00223C2E">
        <w:rPr>
          <w:rFonts w:ascii="Liberation Serif" w:hAnsi="Liberation Serif" w:cs="Liberation Serif"/>
          <w:sz w:val="28"/>
          <w:szCs w:val="28"/>
        </w:rPr>
        <w:t>) «Об утверждении Перечня автомобильных дорог общего пользования местного значения Каменск-Уральского городского округа»</w:t>
      </w:r>
      <w:r w:rsidR="005726C5" w:rsidRPr="00223C2E">
        <w:rPr>
          <w:rFonts w:ascii="Liberation Serif" w:hAnsi="Liberation Serif" w:cs="Liberation Serif"/>
          <w:sz w:val="28"/>
          <w:szCs w:val="28"/>
        </w:rPr>
        <w:t>,</w:t>
      </w:r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</w:t>
      </w:r>
      <w:r w:rsidR="001B463F" w:rsidRPr="00223C2E">
        <w:rPr>
          <w:rFonts w:ascii="Liberation Serif" w:hAnsi="Liberation Serif" w:cs="Liberation Serif"/>
          <w:sz w:val="28"/>
          <w:szCs w:val="28"/>
        </w:rPr>
        <w:t xml:space="preserve">изложив его в новой редакции согласно </w:t>
      </w:r>
      <w:hyperlink r:id="rId12" w:history="1">
        <w:r w:rsidR="001B463F" w:rsidRPr="00223C2E">
          <w:rPr>
            <w:sz w:val="28"/>
            <w:szCs w:val="28"/>
          </w:rPr>
          <w:t>Приложению</w:t>
        </w:r>
      </w:hyperlink>
      <w:r w:rsidR="001B463F" w:rsidRPr="00223C2E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494E0E" w:rsidRPr="00223C2E">
        <w:rPr>
          <w:rFonts w:ascii="Liberation Serif" w:hAnsi="Liberation Serif" w:cs="Liberation Serif"/>
          <w:sz w:val="28"/>
          <w:szCs w:val="28"/>
        </w:rPr>
        <w:t>.</w:t>
      </w:r>
    </w:p>
    <w:p w:rsidR="00D27D86" w:rsidRDefault="007F5576" w:rsidP="007F557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</w:t>
      </w:r>
      <w:r w:rsidRPr="007F557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Признать утратившими силу</w:t>
      </w:r>
      <w:r w:rsidR="00D27D86">
        <w:rPr>
          <w:rFonts w:ascii="Liberation Serif" w:hAnsi="Liberation Serif" w:cs="Liberation Serif"/>
          <w:sz w:val="28"/>
          <w:szCs w:val="28"/>
        </w:rPr>
        <w:t>:</w:t>
      </w:r>
    </w:p>
    <w:p w:rsidR="00D27D86" w:rsidRDefault="00D27D86" w:rsidP="007F557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B63BE7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Pr="00223C2E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01.03.2021 № 160</w:t>
      </w:r>
      <w:r>
        <w:rPr>
          <w:rFonts w:ascii="Liberation Serif" w:hAnsi="Liberation Serif" w:cs="Liberation Serif"/>
          <w:sz w:val="28"/>
          <w:szCs w:val="28"/>
        </w:rPr>
        <w:t xml:space="preserve"> «О внесение изменений в </w:t>
      </w:r>
      <w:r w:rsidR="00FA76E1">
        <w:rPr>
          <w:rFonts w:ascii="Liberation Serif" w:hAnsi="Liberation Serif" w:cs="Liberation Serif"/>
          <w:sz w:val="28"/>
          <w:szCs w:val="28"/>
        </w:rPr>
        <w:t xml:space="preserve">постановление 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Администрации города Каменска-Уральского от 22.03.2013 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Pr="00223C2E">
        <w:rPr>
          <w:rFonts w:ascii="Liberation Serif" w:hAnsi="Liberation Serif" w:cs="Liberation Serif"/>
          <w:sz w:val="28"/>
          <w:szCs w:val="28"/>
        </w:rPr>
        <w:t>№ 383</w:t>
      </w:r>
      <w:r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Перечня автомобильных дорог общего пользования местного значения муниципального образования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город Каменск-Уральский»;</w:t>
      </w:r>
    </w:p>
    <w:p w:rsidR="007F5576" w:rsidRDefault="00D27D86" w:rsidP="007F557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B63BE7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18</w:t>
      </w:r>
      <w:r w:rsidRPr="00223C2E">
        <w:rPr>
          <w:rFonts w:ascii="Liberation Serif" w:hAnsi="Liberation Serif" w:cs="Liberation Serif"/>
          <w:sz w:val="28"/>
          <w:szCs w:val="28"/>
        </w:rPr>
        <w:t>.0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23C2E">
        <w:rPr>
          <w:rFonts w:ascii="Liberation Serif" w:hAnsi="Liberation Serif" w:cs="Liberation Serif"/>
          <w:sz w:val="28"/>
          <w:szCs w:val="28"/>
        </w:rPr>
        <w:t>.202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92 «О внесение изменений в Перечень автомобильных дорог общего пользования местного значения Каменск-Уральского городского округа»;</w:t>
      </w:r>
    </w:p>
    <w:p w:rsidR="008D55F6" w:rsidRDefault="00FA76E1" w:rsidP="008D55F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="00B63BE7">
        <w:rPr>
          <w:rFonts w:ascii="Liberation Serif" w:hAnsi="Liberation Serif" w:cs="Liberation Serif"/>
          <w:sz w:val="28"/>
          <w:szCs w:val="28"/>
        </w:rPr>
        <w:t>п</w:t>
      </w:r>
      <w:r w:rsidR="008D55F6"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="008D55F6" w:rsidRPr="00223C2E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от </w:t>
      </w:r>
      <w:r w:rsidR="008D55F6">
        <w:rPr>
          <w:rFonts w:ascii="Liberation Serif" w:hAnsi="Liberation Serif" w:cs="Liberation Serif"/>
          <w:sz w:val="28"/>
          <w:szCs w:val="28"/>
        </w:rPr>
        <w:t>20</w:t>
      </w:r>
      <w:r w:rsidR="008D55F6" w:rsidRPr="00223C2E">
        <w:rPr>
          <w:rFonts w:ascii="Liberation Serif" w:hAnsi="Liberation Serif" w:cs="Liberation Serif"/>
          <w:sz w:val="28"/>
          <w:szCs w:val="28"/>
        </w:rPr>
        <w:t>.</w:t>
      </w:r>
      <w:r w:rsidR="008D55F6">
        <w:rPr>
          <w:rFonts w:ascii="Liberation Serif" w:hAnsi="Liberation Serif" w:cs="Liberation Serif"/>
          <w:sz w:val="28"/>
          <w:szCs w:val="28"/>
        </w:rPr>
        <w:t>10</w:t>
      </w:r>
      <w:r w:rsidR="008D55F6" w:rsidRPr="00223C2E">
        <w:rPr>
          <w:rFonts w:ascii="Liberation Serif" w:hAnsi="Liberation Serif" w:cs="Liberation Serif"/>
          <w:sz w:val="28"/>
          <w:szCs w:val="28"/>
        </w:rPr>
        <w:t>.202</w:t>
      </w:r>
      <w:r w:rsidR="008D55F6">
        <w:rPr>
          <w:rFonts w:ascii="Liberation Serif" w:hAnsi="Liberation Serif" w:cs="Liberation Serif"/>
          <w:sz w:val="28"/>
          <w:szCs w:val="28"/>
        </w:rPr>
        <w:t>2</w:t>
      </w:r>
      <w:r w:rsidR="008D55F6" w:rsidRPr="00223C2E">
        <w:rPr>
          <w:rFonts w:ascii="Liberation Serif" w:hAnsi="Liberation Serif" w:cs="Liberation Serif"/>
          <w:sz w:val="28"/>
          <w:szCs w:val="28"/>
        </w:rPr>
        <w:t xml:space="preserve"> № </w:t>
      </w:r>
      <w:r w:rsidR="008D55F6">
        <w:rPr>
          <w:rFonts w:ascii="Liberation Serif" w:hAnsi="Liberation Serif" w:cs="Liberation Serif"/>
          <w:sz w:val="28"/>
          <w:szCs w:val="28"/>
        </w:rPr>
        <w:t>694 «О внесение изменений в Перечень автомобильных дорог общего пользования местного значения Каменск-Уральского городского округа».</w:t>
      </w:r>
    </w:p>
    <w:p w:rsidR="002E7288" w:rsidRPr="00223C2E" w:rsidRDefault="00603A0C" w:rsidP="001B463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A24732" w:rsidRPr="00223C2E">
        <w:rPr>
          <w:rFonts w:ascii="Liberation Serif" w:hAnsi="Liberation Serif" w:cs="Liberation Serif"/>
          <w:sz w:val="28"/>
          <w:szCs w:val="28"/>
        </w:rPr>
        <w:t>.</w:t>
      </w:r>
      <w:r w:rsidR="00CA4B82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EA1503" w:rsidRPr="00223C2E">
        <w:rPr>
          <w:rFonts w:ascii="Liberation Serif" w:hAnsi="Liberation Serif" w:cs="Liberation Serif"/>
          <w:sz w:val="28"/>
          <w:szCs w:val="28"/>
        </w:rPr>
        <w:t>Р</w:t>
      </w:r>
      <w:r w:rsidR="002E7288" w:rsidRPr="00223C2E">
        <w:rPr>
          <w:rFonts w:ascii="Liberation Serif" w:hAnsi="Liberation Serif" w:cs="Liberation Serif"/>
          <w:sz w:val="28"/>
          <w:szCs w:val="28"/>
        </w:rPr>
        <w:t>азместить</w:t>
      </w:r>
      <w:proofErr w:type="gramEnd"/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</w:t>
      </w:r>
      <w:r w:rsidR="00EA1503" w:rsidRPr="00223C2E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E877BF" w:rsidRPr="00223C2E">
        <w:rPr>
          <w:rFonts w:ascii="Liberation Serif" w:hAnsi="Liberation Serif" w:cs="Liberation Serif"/>
          <w:sz w:val="28"/>
          <w:szCs w:val="28"/>
        </w:rPr>
        <w:t>п</w:t>
      </w:r>
      <w:r w:rsidR="00EA1503" w:rsidRPr="00223C2E"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="002E7288" w:rsidRPr="00223C2E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8F3DBF" w:rsidRDefault="008F3DBF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8F3DBF" w:rsidRDefault="008F3DBF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C27544" w:rsidRDefault="00C27544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2E7288" w:rsidRPr="00223C2E" w:rsidRDefault="00603A0C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E7288" w:rsidRPr="00223C2E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</w:t>
      </w:r>
      <w:r w:rsidR="00B264D9" w:rsidRPr="00223C2E">
        <w:rPr>
          <w:rFonts w:ascii="Liberation Serif" w:hAnsi="Liberation Serif" w:cs="Liberation Serif"/>
          <w:sz w:val="28"/>
          <w:szCs w:val="28"/>
        </w:rPr>
        <w:t>п</w:t>
      </w:r>
      <w:r w:rsidR="002E7288" w:rsidRPr="00223C2E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="0041070E" w:rsidRPr="00223C2E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41070E" w:rsidRPr="00223C2E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8F48BC" w:rsidRPr="00223C2E" w:rsidRDefault="008F48BC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8A477A" w:rsidRPr="00223C2E" w:rsidRDefault="008A477A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3C187F" w:rsidRPr="00223C2E" w:rsidRDefault="00AA07E6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>Глава</w:t>
      </w:r>
    </w:p>
    <w:p w:rsidR="00EA1F99" w:rsidRDefault="00AA07E6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23C2E">
        <w:rPr>
          <w:rFonts w:ascii="Liberation Serif" w:hAnsi="Liberation Serif" w:cs="Liberation Serif"/>
          <w:sz w:val="28"/>
          <w:szCs w:val="28"/>
        </w:rPr>
        <w:tab/>
      </w:r>
      <w:r w:rsidR="002E7288" w:rsidRPr="00223C2E">
        <w:rPr>
          <w:rFonts w:ascii="Liberation Serif" w:hAnsi="Liberation Serif" w:cs="Liberation Serif"/>
          <w:sz w:val="28"/>
          <w:szCs w:val="28"/>
        </w:rPr>
        <w:tab/>
      </w:r>
      <w:bookmarkStart w:id="0" w:name="_GoBack"/>
      <w:bookmarkEnd w:id="0"/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="002E7288" w:rsidRPr="00223C2E">
        <w:rPr>
          <w:rFonts w:ascii="Liberation Serif" w:hAnsi="Liberation Serif" w:cs="Liberation Serif"/>
          <w:sz w:val="28"/>
          <w:szCs w:val="28"/>
        </w:rPr>
        <w:t>А.А.Герасимов</w:t>
      </w: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Pr="0094393C" w:rsidRDefault="009D44A8" w:rsidP="009D44A8">
      <w:pPr>
        <w:autoSpaceDE w:val="0"/>
        <w:autoSpaceDN w:val="0"/>
        <w:adjustRightInd w:val="0"/>
        <w:ind w:left="5103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 </w:t>
      </w:r>
    </w:p>
    <w:p w:rsidR="009D44A8" w:rsidRPr="0094393C" w:rsidRDefault="009D44A8" w:rsidP="009D44A8">
      <w:pPr>
        <w:autoSpaceDE w:val="0"/>
        <w:autoSpaceDN w:val="0"/>
        <w:adjustRightInd w:val="0"/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к постановлению Администрации</w:t>
      </w:r>
    </w:p>
    <w:p w:rsidR="009D44A8" w:rsidRPr="0094393C" w:rsidRDefault="009D44A8" w:rsidP="009D44A8">
      <w:pPr>
        <w:autoSpaceDE w:val="0"/>
        <w:autoSpaceDN w:val="0"/>
        <w:adjustRightInd w:val="0"/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9D44A8" w:rsidRPr="0094393C" w:rsidRDefault="009D44A8" w:rsidP="009D44A8">
      <w:pPr>
        <w:autoSpaceDE w:val="0"/>
        <w:autoSpaceDN w:val="0"/>
        <w:adjustRightInd w:val="0"/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т </w:t>
      </w:r>
      <w:r w:rsidR="00B94187">
        <w:rPr>
          <w:rFonts w:ascii="Liberation Serif" w:hAnsi="Liberation Serif" w:cs="Liberation Serif"/>
          <w:sz w:val="28"/>
          <w:szCs w:val="28"/>
        </w:rPr>
        <w:t>02.03.2023</w:t>
      </w: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№ </w:t>
      </w:r>
      <w:r w:rsidR="00B94187">
        <w:rPr>
          <w:rFonts w:ascii="Liberation Serif" w:hAnsi="Liberation Serif" w:cs="Liberation Serif"/>
          <w:sz w:val="28"/>
          <w:szCs w:val="28"/>
        </w:rPr>
        <w:t>131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D44A8" w:rsidRDefault="009D44A8" w:rsidP="009D44A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D44A8" w:rsidRDefault="009D44A8" w:rsidP="009D44A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D44A8" w:rsidRPr="0094393C" w:rsidRDefault="009D44A8" w:rsidP="009D44A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4393C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9D44A8" w:rsidRDefault="009D44A8" w:rsidP="009D44A8">
      <w:pPr>
        <w:autoSpaceDE w:val="0"/>
        <w:autoSpaceDN w:val="0"/>
        <w:adjustRightInd w:val="0"/>
        <w:spacing w:after="8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4393C">
        <w:rPr>
          <w:rFonts w:ascii="Liberation Serif" w:hAnsi="Liberation Serif" w:cs="Liberation Serif"/>
          <w:b/>
          <w:bCs/>
          <w:sz w:val="28"/>
          <w:szCs w:val="28"/>
        </w:rPr>
        <w:t>АВТОМОБИЛЬНЫХ ДОРОГ ОБЩЕГО ПОЛЬЗОВАНИЯ МЕСТНОГО ЗНАЧЕНИЯ КАМЕНСК-УРАЛЬСКОГО ГОРОДСКОГО ОКРУГА</w:t>
      </w:r>
    </w:p>
    <w:p w:rsidR="009D44A8" w:rsidRPr="0094393C" w:rsidRDefault="009D44A8" w:rsidP="009D44A8">
      <w:pPr>
        <w:autoSpaceDE w:val="0"/>
        <w:autoSpaceDN w:val="0"/>
        <w:adjustRightInd w:val="0"/>
        <w:spacing w:after="8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992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544"/>
        <w:gridCol w:w="3686"/>
        <w:gridCol w:w="1984"/>
      </w:tblGrid>
      <w:tr w:rsidR="009D44A8" w:rsidRPr="007C0A39" w:rsidTr="00F72E1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Идентификационный номер автомобильной дороги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Наименование автомобильной дороги</w:t>
            </w:r>
            <w:r w:rsidRPr="007E5D0D">
              <w:rPr>
                <w:rStyle w:val="ae"/>
                <w:rFonts w:ascii="Liberation Serif" w:hAnsi="Liberation Serif" w:cs="Liberation Serif"/>
                <w:sz w:val="24"/>
                <w:szCs w:val="24"/>
              </w:rPr>
              <w:endnoteReference w:customMarkFollows="1" w:id="2"/>
              <w:sym w:font="Symbol" w:char="F02A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Протяженность автомобильной дороги,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proofErr w:type="gramEnd"/>
          </w:p>
        </w:tc>
      </w:tr>
    </w:tbl>
    <w:p w:rsidR="009D44A8" w:rsidRPr="000506F1" w:rsidRDefault="009D44A8" w:rsidP="009D44A8">
      <w:pPr>
        <w:rPr>
          <w:sz w:val="2"/>
          <w:szCs w:val="2"/>
        </w:rPr>
      </w:pPr>
    </w:p>
    <w:tbl>
      <w:tblPr>
        <w:tblW w:w="9924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09"/>
        <w:gridCol w:w="1169"/>
        <w:gridCol w:w="1099"/>
        <w:gridCol w:w="1276"/>
        <w:gridCol w:w="1276"/>
        <w:gridCol w:w="2410"/>
        <w:gridCol w:w="1985"/>
      </w:tblGrid>
      <w:tr w:rsidR="009D44A8" w:rsidRPr="007C0A39" w:rsidTr="00F72E1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9D44A8" w:rsidRPr="007C0A39" w:rsidTr="00F72E18"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Синарский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район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Лермонтова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ост.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Степная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1224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ост.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Фильтровальная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ост.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Степная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1363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Деповская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912,9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Добролюбова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1049,2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1363,55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Кадочникова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2526,5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Красных Орлов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2741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Ленина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8129,9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Мичурина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2381,4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Машинистов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2002,6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1066,8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Парковая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1118,1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ул.100 км до путепровода в направлении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равянское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521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проспект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Победы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3831,5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 Соборной площади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 здания Администрации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115,4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Привокзальная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2750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Рябова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2098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Карла Маркса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2297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путепровода в направлении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равянское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автодороги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г.Камышлов-г.Каменск-Уральский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344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21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Беляева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619,21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Олега Кошевого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1106,5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Пугачева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500,5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перекрестка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1-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и Северный проезд до п. Мирный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Заводской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1503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Озерной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границ города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2140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Лермонтова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5445,44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1-я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ул. Карла Маркса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Большевиков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2902,65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Кирова от ул. Карла Маркса до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1472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Коммолодежи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810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Мусоргского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515,5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Матросова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Пионерская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918,4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 городскую свалку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 Ивановское кладбище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439,2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Павлова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518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Прокопьева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921,9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Репина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1725,25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Розы Люксембург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968,7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Революционная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865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385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Сибирская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Свердлова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471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Титова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436,1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Московская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1061,5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отдела кадров СТЗ до ОАО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Стальсервис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1018,3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Ленинградская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1756,95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Войкова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691</w:t>
            </w:r>
          </w:p>
        </w:tc>
      </w:tr>
      <w:tr w:rsidR="009D44A8" w:rsidRPr="007C0A39" w:rsidTr="00E92D12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Абрамова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1809,85</w:t>
            </w:r>
          </w:p>
        </w:tc>
      </w:tr>
      <w:tr w:rsidR="009D44A8" w:rsidRPr="007C0A39" w:rsidTr="00E92D12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Свердловская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550</w:t>
            </w:r>
          </w:p>
        </w:tc>
      </w:tr>
      <w:tr w:rsidR="009D44A8" w:rsidRPr="007C0A39" w:rsidTr="00E92D12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52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пр. Победы 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Прокопьева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 д. Новый Завод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740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Кирова от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пр. Победы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597,5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Акционерная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780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нежилого здания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18 по ул. Чайковского до жилого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15а по 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Парковая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между д.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д. Малая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Бродовская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Бродовской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467,5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Боровая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Береговая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216,7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Вагонников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Грибоедова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Горная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390,3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Горняков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345,6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Дружбы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1520,5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222,5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249,5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415,5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527,5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Зеленая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713,1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Исетский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428,5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Конструкторов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Красной зари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609,5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Крылова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394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Комарова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921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Комарова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635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Короткая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155,25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Клубная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730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Ключевая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1065,5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87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Конечная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520,25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88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Красноармейская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Крестьянская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497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Кленовая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472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Клубный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Колхозный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416,2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Ломоносова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1108,5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Луначарского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Ленина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Луговая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636,25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Маяковского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Мостовая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 Марта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Нагорный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tabs>
                <w:tab w:val="left" w:pos="1440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Нагорная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F72E18">
            <w:pPr>
              <w:tabs>
                <w:tab w:val="left" w:pos="1440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879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Овсянникова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978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Паровозников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111,5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Ползунова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1394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Партизанская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531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Речной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Степана Разина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Санаторный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1026,9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Спартака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Северо-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осточная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Северо-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осточный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227,5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Семашко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463,6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Спортивная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376,5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Совхозная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Советская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1019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Степная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1390,1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 ретранслятор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420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Садовая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921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Солнечная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алая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366,5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Травянская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901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Тевосяна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456,5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Толбухина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446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Труда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627,05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Урицкого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2184,5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Ушакова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Фрунзе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408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Чайковского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498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Чапаева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1702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Чернышевского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Шахтерский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599,5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Швейников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1849,2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Шахтерская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1012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Шишкина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384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Бажова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751,28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Зои Космодемьянской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556,4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Трубная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306,5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Школьный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296,9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Авиаторов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2-й Пятилетки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768,3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Гладкова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Карла Либкнехта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450,6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Блюхера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267,05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Ватутина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Воровского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Головина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784,95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Тимирязева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Танкистов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Черняховского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266,5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Щербакова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231,5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Лабораторная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232,6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Лесная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425,9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Культурная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503,5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Металлургов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Труболитейный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211,5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Кузнецова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689,39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Ударников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560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Лескова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Прокатчиков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411,5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Допризывников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583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16-й годовщины Октября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856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Свободного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372,5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Трудовой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Челюскинцев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Челюскинцев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2-й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переулок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Челюскинцев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167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Самстрой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591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Жилстрой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Краснодонцев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Цветников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704,2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Металлистов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511,35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Войкова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396,5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Серова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396,5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Новозаводской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286,2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Ленинградский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321,8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Магнитогорский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222,9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Спиридонова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570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Рылеева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152,4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Рылеева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97,3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к домам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133а, 137, 139, 143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Лермонтова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к домам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85, 93, 99,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109, 123, 127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Лермонтова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827,2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Коммунаров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574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Льва Толстого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407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9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Кирова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(вокруг школы)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500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Розы Люксембург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303,5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100 км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Родоновая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500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Прохладная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420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Березовая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Привольная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1327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Лесхоз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 w:righ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78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пр. Победы до домов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2, 2а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Мичурина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Пушкина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1192,95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1-я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1977,89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Северный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1762,85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Озерная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944,08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Поперечный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45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198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 садам под путепроводом через ж/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пути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Богдановичского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направления в районе п.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Мирный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74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1-я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к коллективному саду у путепровода через ж/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пути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Богдановичского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направления в районе п.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Мирный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45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к ООО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Каменский АПК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у путепровода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через ж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пути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Богдановичского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направления в районе п. Мирный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Чайковского, дом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пр. Победы до здания 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Тевосяна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,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Красных Орлов, 10 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Пионерской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Рассветная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661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Ползунова до жилого дома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Матросова, 30 корп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ус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подъезд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 ж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переезду 100 км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подъезд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 ж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переезду 93 км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жилого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20 по ул. Чайковского до жилого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15а по 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Парковая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45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от ж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переезда 93 км до границы МО Каменск-Уральский городской округ (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Клевакинское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направление)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1127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212"/>
        </w:trPr>
        <w:tc>
          <w:tcPr>
            <w:tcW w:w="9924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Красногорский район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Восточная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557,5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Западная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715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Коммунальная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920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2121,3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214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Слесарей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324,5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Силикатная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421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Трудовые Резервы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478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Центральная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1316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 п. Чкалова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1778,6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1-е Мая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1265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Алюминиевая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4160,7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Белинского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2762,9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Заводская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841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Каменская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4721,2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Калинина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2615,5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Октябрьская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4444,8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Суворова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1809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бульвар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Парижской Коммуны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639,2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Бугарева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634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Гагарина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1521,9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Железнодорожная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1480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Жуковского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Исетская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2564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884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4-й Пятилетки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3567,5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Строителей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2025,1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Уральская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1412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Кутузова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1153,11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от ЗЖБИ до переезда (ст. УАЗ)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2551,5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дубл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 ул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.С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уворова от ул.4-й Пятилетки до ул.Шестакова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дубл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 ул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.С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уворова от ж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илого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ома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№ 34 до ж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илого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ома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№ 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303,5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16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участок дубл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 ул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.С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уворова от ул.Шестакова до ул.Каменская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Шестакова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1702,8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грузовая от </w:t>
            </w:r>
          </w:p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Заводской до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Штукатуров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1539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на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Волковское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кладбище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1201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Средний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469,25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 Монастырское кладбище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4415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35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247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1-е Мая до автодороги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Южный обход города Каменска-Уральского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5500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Штукатуров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887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Плотина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Автоклавщиков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бульвар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Комсомольский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753,24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Больничный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256,5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Ведерникова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203,5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Гоголя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1100,1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17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Гоголя до проезжей части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Алюминиевая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Гвардейская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239,5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Геологов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151,5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Дзержинского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709,92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Клары Цеткин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Красногорская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1094,95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Лечебная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503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164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262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Каменской до ул. Лечебной (между больницей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3 и психбольницей)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Мамина-Сибиряка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Механизаторов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1864,7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Менделеева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1693,1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Медицинская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212,5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Мира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530,5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Нефтяников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80,25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Плеханова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1399,5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Попова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487,6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Алюминиевой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молокозавода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188,6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Пролетарская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732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Плавильщиков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342,4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между домом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престарелых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и больницей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246,6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1-й Октябрьский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2-й Октябрьский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146,5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56а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Алюминиевой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Мамина-Сибиряка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278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52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Алюминиевой 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Мамина-Сибиряка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177,5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Стахановская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469,2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Челябинская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1021,3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Чехова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234,5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Учительская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Электролизников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427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Физкультурников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643,5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Ученический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Октябрьской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стадиона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Котовского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Энгельса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от ж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переезда до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60 ст. УАЗ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909,6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Заречная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Байновская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647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Логовская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782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Красногорская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Коттеджей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475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Средняя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Гражданская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304,2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Кировоградская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2-я Полевая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338,5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459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377,5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345,6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Песчаный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282,5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259,25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1278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368,1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1-й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219,3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2-й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107,5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3-й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4-й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Шламовая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Школьная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260,5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Южный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Буденного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1513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Первомайская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1640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317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 ноября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638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Комиссаров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1956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Коминтерна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1014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Крайняя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752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Комсомольская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792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Бабушкина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Волкова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541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Герцена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Куйбышева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Овражная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711,4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Социалистическая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520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Столяров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723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Красная Горка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550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Рассвет Октября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1280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Новорабочая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407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Союзная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Февральской революции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832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Малышева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Орджоникидзе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Бетонщиков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Папанинцев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482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1-я 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2-я 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3-я 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Плотина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Совхозный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Каменщиков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420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Славянская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Панфиловцев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182,5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Советский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Знаменская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1074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Дачная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Добровольцев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744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Юбилейная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630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351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Декабристов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Декабристов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550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автономный подъезд к детскому саду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«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Каменская, 95а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17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Челябинская до жилого дома 44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Шестакова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16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от перекрестка улиц Дзержинского - Белинского до дома 1 по ул. Белинского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Ясная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309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Маршала Жукова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407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Яблоневая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406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Тенистый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288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Анатолия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Брижана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497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Радужная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1276,4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Рябиновая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493</w:t>
            </w:r>
          </w:p>
        </w:tc>
      </w:tr>
      <w:tr w:rsidR="009D44A8" w:rsidRPr="007C0A39" w:rsidTr="00F72E1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Летняя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2E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550</w:t>
            </w:r>
          </w:p>
        </w:tc>
      </w:tr>
    </w:tbl>
    <w:p w:rsidR="009D44A8" w:rsidRDefault="009D44A8" w:rsidP="009D44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9D44A8" w:rsidRPr="00103AA8" w:rsidRDefault="009D44A8" w:rsidP="009D44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Использованные сокращения:</w:t>
      </w:r>
    </w:p>
    <w:p w:rsidR="009D44A8" w:rsidRPr="00103AA8" w:rsidRDefault="009D44A8" w:rsidP="009D44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ост</w:t>
      </w:r>
      <w:proofErr w:type="gramStart"/>
      <w:r w:rsidRPr="00103AA8">
        <w:rPr>
          <w:rFonts w:ascii="Liberation Serif" w:hAnsi="Liberation Serif" w:cs="Liberation Serif"/>
          <w:sz w:val="24"/>
          <w:szCs w:val="24"/>
        </w:rPr>
        <w:t>.</w:t>
      </w:r>
      <w:proofErr w:type="gramEnd"/>
      <w:r w:rsidRPr="00103AA8">
        <w:rPr>
          <w:rFonts w:ascii="Liberation Serif" w:hAnsi="Liberation Serif" w:cs="Liberation Serif"/>
          <w:sz w:val="24"/>
          <w:szCs w:val="24"/>
        </w:rPr>
        <w:tab/>
        <w:t xml:space="preserve">- </w:t>
      </w:r>
      <w:proofErr w:type="gramStart"/>
      <w:r w:rsidRPr="00103AA8">
        <w:rPr>
          <w:rFonts w:ascii="Liberation Serif" w:hAnsi="Liberation Serif" w:cs="Liberation Serif"/>
          <w:sz w:val="24"/>
          <w:szCs w:val="24"/>
        </w:rPr>
        <w:t>о</w:t>
      </w:r>
      <w:proofErr w:type="gramEnd"/>
      <w:r w:rsidRPr="00103AA8">
        <w:rPr>
          <w:rFonts w:ascii="Liberation Serif" w:hAnsi="Liberation Serif" w:cs="Liberation Serif"/>
          <w:sz w:val="24"/>
          <w:szCs w:val="24"/>
        </w:rPr>
        <w:t>становка транспорта общего пользования;</w:t>
      </w:r>
      <w:r w:rsidRPr="00103AA8">
        <w:rPr>
          <w:rFonts w:ascii="Liberation Serif" w:hAnsi="Liberation Serif" w:cs="Liberation Serif"/>
          <w:sz w:val="24"/>
          <w:szCs w:val="24"/>
        </w:rPr>
        <w:tab/>
      </w:r>
    </w:p>
    <w:p w:rsidR="009D44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п.</w:t>
      </w:r>
      <w:r w:rsidRPr="00103AA8">
        <w:rPr>
          <w:rFonts w:ascii="Liberation Serif" w:hAnsi="Liberation Serif" w:cs="Liberation Serif"/>
          <w:sz w:val="24"/>
          <w:szCs w:val="24"/>
        </w:rPr>
        <w:tab/>
        <w:t>- поселок;</w:t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с.       – село;</w:t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ул.</w:t>
      </w:r>
      <w:r w:rsidRPr="00103AA8">
        <w:rPr>
          <w:rFonts w:ascii="Liberation Serif" w:hAnsi="Liberation Serif" w:cs="Liberation Serif"/>
          <w:sz w:val="24"/>
          <w:szCs w:val="24"/>
        </w:rPr>
        <w:tab/>
        <w:t>- улица;</w:t>
      </w:r>
      <w:r w:rsidRPr="00103AA8">
        <w:rPr>
          <w:rFonts w:ascii="Liberation Serif" w:hAnsi="Liberation Serif" w:cs="Liberation Serif"/>
          <w:sz w:val="24"/>
          <w:szCs w:val="24"/>
        </w:rPr>
        <w:tab/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д.</w:t>
      </w:r>
      <w:r w:rsidRPr="00103AA8">
        <w:rPr>
          <w:rFonts w:ascii="Liberation Serif" w:hAnsi="Liberation Serif" w:cs="Liberation Serif"/>
          <w:sz w:val="24"/>
          <w:szCs w:val="24"/>
        </w:rPr>
        <w:tab/>
        <w:t>- деревня;</w:t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ст.</w:t>
      </w:r>
      <w:r w:rsidRPr="00103AA8">
        <w:rPr>
          <w:rFonts w:ascii="Liberation Serif" w:hAnsi="Liberation Serif" w:cs="Liberation Serif"/>
          <w:sz w:val="24"/>
          <w:szCs w:val="24"/>
        </w:rPr>
        <w:tab/>
        <w:t>- станция;</w:t>
      </w:r>
      <w:r w:rsidRPr="00103AA8">
        <w:rPr>
          <w:rFonts w:ascii="Liberation Serif" w:hAnsi="Liberation Serif" w:cs="Liberation Serif"/>
          <w:sz w:val="24"/>
          <w:szCs w:val="24"/>
        </w:rPr>
        <w:tab/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пр.</w:t>
      </w:r>
      <w:r w:rsidRPr="00103AA8">
        <w:rPr>
          <w:rFonts w:ascii="Liberation Serif" w:hAnsi="Liberation Serif" w:cs="Liberation Serif"/>
          <w:sz w:val="24"/>
          <w:szCs w:val="24"/>
        </w:rPr>
        <w:tab/>
        <w:t>- проспект;</w:t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proofErr w:type="gramStart"/>
      <w:r w:rsidRPr="00103AA8">
        <w:rPr>
          <w:rFonts w:ascii="Liberation Serif" w:hAnsi="Liberation Serif" w:cs="Liberation Serif"/>
          <w:sz w:val="24"/>
          <w:szCs w:val="24"/>
        </w:rPr>
        <w:t>ж</w:t>
      </w:r>
      <w:proofErr w:type="gramEnd"/>
      <w:r w:rsidRPr="00103AA8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Pr="00103AA8">
        <w:rPr>
          <w:rFonts w:ascii="Liberation Serif" w:hAnsi="Liberation Serif" w:cs="Liberation Serif"/>
          <w:sz w:val="24"/>
          <w:szCs w:val="24"/>
        </w:rPr>
        <w:t>д</w:t>
      </w:r>
      <w:proofErr w:type="spellEnd"/>
      <w:r w:rsidRPr="00103AA8">
        <w:rPr>
          <w:rFonts w:ascii="Liberation Serif" w:hAnsi="Liberation Serif" w:cs="Liberation Serif"/>
          <w:sz w:val="24"/>
          <w:szCs w:val="24"/>
        </w:rPr>
        <w:tab/>
        <w:t>- железнодорожный (железнодорожная);</w:t>
      </w:r>
      <w:r w:rsidRPr="00103AA8">
        <w:rPr>
          <w:rFonts w:ascii="Liberation Serif" w:hAnsi="Liberation Serif" w:cs="Liberation Serif"/>
          <w:sz w:val="24"/>
          <w:szCs w:val="24"/>
        </w:rPr>
        <w:tab/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ЗЖБИ - завод железобетонных изделий;</w:t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proofErr w:type="gramStart"/>
      <w:r w:rsidRPr="00103AA8">
        <w:rPr>
          <w:rFonts w:ascii="Liberation Serif" w:hAnsi="Liberation Serif" w:cs="Liberation Serif"/>
          <w:sz w:val="24"/>
          <w:szCs w:val="24"/>
        </w:rPr>
        <w:t>км</w:t>
      </w:r>
      <w:proofErr w:type="gramEnd"/>
      <w:r w:rsidRPr="00103AA8">
        <w:rPr>
          <w:rFonts w:ascii="Liberation Serif" w:hAnsi="Liberation Serif" w:cs="Liberation Serif"/>
          <w:sz w:val="24"/>
          <w:szCs w:val="24"/>
        </w:rPr>
        <w:tab/>
        <w:t>- километр;</w:t>
      </w:r>
      <w:r w:rsidRPr="00103AA8">
        <w:rPr>
          <w:rFonts w:ascii="Liberation Serif" w:hAnsi="Liberation Serif" w:cs="Liberation Serif"/>
          <w:sz w:val="24"/>
          <w:szCs w:val="24"/>
        </w:rPr>
        <w:tab/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СТЗ</w:t>
      </w:r>
      <w:r w:rsidRPr="00103AA8">
        <w:rPr>
          <w:rFonts w:ascii="Liberation Serif" w:hAnsi="Liberation Serif" w:cs="Liberation Serif"/>
          <w:sz w:val="24"/>
          <w:szCs w:val="24"/>
        </w:rPr>
        <w:tab/>
        <w:t>- ОАО «</w:t>
      </w:r>
      <w:proofErr w:type="spellStart"/>
      <w:r w:rsidRPr="00103AA8">
        <w:rPr>
          <w:rFonts w:ascii="Liberation Serif" w:hAnsi="Liberation Serif" w:cs="Liberation Serif"/>
          <w:sz w:val="24"/>
          <w:szCs w:val="24"/>
        </w:rPr>
        <w:t>СинТЗ</w:t>
      </w:r>
      <w:proofErr w:type="spellEnd"/>
      <w:r w:rsidRPr="00103AA8">
        <w:rPr>
          <w:rFonts w:ascii="Liberation Serif" w:hAnsi="Liberation Serif" w:cs="Liberation Serif"/>
          <w:sz w:val="24"/>
          <w:szCs w:val="24"/>
        </w:rPr>
        <w:t>».</w:t>
      </w:r>
    </w:p>
    <w:p w:rsidR="009D44A8" w:rsidRDefault="009D44A8" w:rsidP="009D44A8"/>
    <w:p w:rsidR="009D44A8" w:rsidRPr="00223C2E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sectPr w:rsidR="009D44A8" w:rsidRPr="00223C2E" w:rsidSect="00CB4B03">
      <w:headerReference w:type="defaul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49B" w:rsidRDefault="0096549B" w:rsidP="00B94988">
      <w:r>
        <w:separator/>
      </w:r>
    </w:p>
  </w:endnote>
  <w:endnote w:type="continuationSeparator" w:id="1">
    <w:p w:rsidR="0096549B" w:rsidRDefault="0096549B" w:rsidP="00B94988">
      <w:r>
        <w:continuationSeparator/>
      </w:r>
    </w:p>
  </w:endnote>
  <w:endnote w:id="2">
    <w:p w:rsidR="009D44A8" w:rsidRDefault="009D44A8" w:rsidP="009D44A8">
      <w:pPr>
        <w:pStyle w:val="ac"/>
        <w:jc w:val="both"/>
        <w:rPr>
          <w:rFonts w:ascii="Liberation Serif" w:hAnsi="Liberation Serif" w:cs="Liberation Serif"/>
        </w:rPr>
      </w:pPr>
      <w:r w:rsidRPr="007E5D0D">
        <w:rPr>
          <w:rStyle w:val="ae"/>
        </w:rPr>
        <w:sym w:font="Symbol" w:char="F02A"/>
      </w:r>
      <w:r>
        <w:t>Н</w:t>
      </w:r>
      <w:r>
        <w:rPr>
          <w:rFonts w:ascii="Liberation Serif" w:hAnsi="Liberation Serif" w:cs="Liberation Serif"/>
        </w:rPr>
        <w:t>аименование автомобильной дороги дано в соответствии с реестром муниципальной собственности по автомобильным дорогам общего пользования местного значения (включая улицы, проезды, переулки) по состоянию на 01.01.2023  в разрезе объектов автомобильных дорог.</w:t>
      </w:r>
    </w:p>
    <w:p w:rsidR="009D44A8" w:rsidRDefault="009D44A8" w:rsidP="009D44A8">
      <w:pPr>
        <w:pStyle w:val="ac"/>
        <w:jc w:val="both"/>
        <w:rPr>
          <w:rFonts w:ascii="Liberation Serif" w:hAnsi="Liberation Serif" w:cs="Liberation Serif"/>
        </w:rPr>
      </w:pPr>
      <w:proofErr w:type="gramStart"/>
      <w:r>
        <w:rPr>
          <w:rFonts w:ascii="Liberation Serif" w:hAnsi="Liberation Serif" w:cs="Liberation Serif"/>
        </w:rPr>
        <w:t>Наименование улиц дано в соответствии со Справочником наименований улиц муниципального образования  город Каменск-Уральский, утвержденным постановлением Администрации города Каменска-Уральского от 21.06.2018 № 532 (в редакции постановления Администрации города Каменска-Уральского</w:t>
      </w:r>
      <w:proofErr w:type="gramEnd"/>
    </w:p>
    <w:p w:rsidR="009D44A8" w:rsidRDefault="009D44A8" w:rsidP="009D44A8">
      <w:pPr>
        <w:pStyle w:val="ac"/>
        <w:jc w:val="both"/>
      </w:pPr>
      <w:r>
        <w:rPr>
          <w:rFonts w:ascii="Liberation Serif" w:hAnsi="Liberation Serif" w:cs="Liberation Serif"/>
        </w:rPr>
        <w:t>от 30.12.2019 № 1063).</w:t>
      </w:r>
    </w:p>
    <w:p w:rsidR="009D44A8" w:rsidRDefault="009D44A8" w:rsidP="009D44A8">
      <w:pPr>
        <w:pStyle w:val="ac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49B" w:rsidRDefault="0096549B" w:rsidP="00B94988">
      <w:r>
        <w:separator/>
      </w:r>
    </w:p>
  </w:footnote>
  <w:footnote w:type="continuationSeparator" w:id="1">
    <w:p w:rsidR="0096549B" w:rsidRDefault="0096549B" w:rsidP="00B949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25589"/>
      <w:docPartObj>
        <w:docPartGallery w:val="Page Numbers (Top of Page)"/>
        <w:docPartUnique/>
      </w:docPartObj>
    </w:sdtPr>
    <w:sdtContent>
      <w:p w:rsidR="00CB4B03" w:rsidRDefault="00CB4B03">
        <w:pPr>
          <w:pStyle w:val="a7"/>
          <w:jc w:val="center"/>
        </w:pPr>
        <w:fldSimple w:instr=" PAGE   \* MERGEFORMAT ">
          <w:r w:rsidR="00060E1C">
            <w:rPr>
              <w:noProof/>
            </w:rPr>
            <w:t>14</w:t>
          </w:r>
        </w:fldSimple>
      </w:p>
    </w:sdtContent>
  </w:sdt>
  <w:p w:rsidR="00CB4B03" w:rsidRDefault="00CB4B0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2D03"/>
    <w:multiLevelType w:val="hybridMultilevel"/>
    <w:tmpl w:val="F7587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A66D5"/>
    <w:multiLevelType w:val="hybridMultilevel"/>
    <w:tmpl w:val="BCE8AA78"/>
    <w:lvl w:ilvl="0" w:tplc="B2C0E64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C1B54"/>
    <w:multiLevelType w:val="hybridMultilevel"/>
    <w:tmpl w:val="7F042738"/>
    <w:lvl w:ilvl="0" w:tplc="C2921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793161"/>
    <w:multiLevelType w:val="hybridMultilevel"/>
    <w:tmpl w:val="1F8A4C42"/>
    <w:lvl w:ilvl="0" w:tplc="1A2C70EA">
      <w:start w:val="1"/>
      <w:numFmt w:val="decimal"/>
      <w:lvlText w:val="%1)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825276"/>
    <w:multiLevelType w:val="hybridMultilevel"/>
    <w:tmpl w:val="9476DB26"/>
    <w:lvl w:ilvl="0" w:tplc="1ACA1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935FC3"/>
    <w:multiLevelType w:val="hybridMultilevel"/>
    <w:tmpl w:val="19D423A2"/>
    <w:lvl w:ilvl="0" w:tplc="F9B4FB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896D9B"/>
    <w:multiLevelType w:val="hybridMultilevel"/>
    <w:tmpl w:val="48E4B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16E0B"/>
    <w:multiLevelType w:val="hybridMultilevel"/>
    <w:tmpl w:val="C99C11CE"/>
    <w:lvl w:ilvl="0" w:tplc="B2C0E640">
      <w:start w:val="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B6A5F85"/>
    <w:multiLevelType w:val="hybridMultilevel"/>
    <w:tmpl w:val="C35C219E"/>
    <w:lvl w:ilvl="0" w:tplc="4A32DF64">
      <w:start w:val="1"/>
      <w:numFmt w:val="decimal"/>
      <w:lvlText w:val="%1."/>
      <w:lvlJc w:val="left"/>
      <w:pPr>
        <w:ind w:left="864" w:hanging="8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048A"/>
    <w:rsid w:val="00005B58"/>
    <w:rsid w:val="0000661B"/>
    <w:rsid w:val="00010608"/>
    <w:rsid w:val="00014606"/>
    <w:rsid w:val="00016B31"/>
    <w:rsid w:val="0001707F"/>
    <w:rsid w:val="000200F4"/>
    <w:rsid w:val="00020A39"/>
    <w:rsid w:val="00021F67"/>
    <w:rsid w:val="000230BF"/>
    <w:rsid w:val="0002383E"/>
    <w:rsid w:val="00024ECF"/>
    <w:rsid w:val="00025461"/>
    <w:rsid w:val="00026B5E"/>
    <w:rsid w:val="00032FBE"/>
    <w:rsid w:val="0003369A"/>
    <w:rsid w:val="0003577C"/>
    <w:rsid w:val="00044264"/>
    <w:rsid w:val="0005142C"/>
    <w:rsid w:val="00051BAB"/>
    <w:rsid w:val="00051C6A"/>
    <w:rsid w:val="000524D9"/>
    <w:rsid w:val="00054442"/>
    <w:rsid w:val="00054F0F"/>
    <w:rsid w:val="00060CEF"/>
    <w:rsid w:val="00060E1C"/>
    <w:rsid w:val="000655A2"/>
    <w:rsid w:val="00070228"/>
    <w:rsid w:val="0007108B"/>
    <w:rsid w:val="000755E1"/>
    <w:rsid w:val="00083F69"/>
    <w:rsid w:val="00084052"/>
    <w:rsid w:val="0008784B"/>
    <w:rsid w:val="00097B6A"/>
    <w:rsid w:val="000A2028"/>
    <w:rsid w:val="000A6C36"/>
    <w:rsid w:val="000B4FFB"/>
    <w:rsid w:val="000B6E1D"/>
    <w:rsid w:val="000C01BF"/>
    <w:rsid w:val="000C1915"/>
    <w:rsid w:val="000C1C73"/>
    <w:rsid w:val="000C20B9"/>
    <w:rsid w:val="000C2E74"/>
    <w:rsid w:val="000C30D9"/>
    <w:rsid w:val="000C6F80"/>
    <w:rsid w:val="000D21A0"/>
    <w:rsid w:val="000D2ECF"/>
    <w:rsid w:val="000D3654"/>
    <w:rsid w:val="000F266D"/>
    <w:rsid w:val="000F449F"/>
    <w:rsid w:val="000F4670"/>
    <w:rsid w:val="0010257D"/>
    <w:rsid w:val="00102CE2"/>
    <w:rsid w:val="00107113"/>
    <w:rsid w:val="00114CAE"/>
    <w:rsid w:val="00114D72"/>
    <w:rsid w:val="0011563A"/>
    <w:rsid w:val="00127797"/>
    <w:rsid w:val="00130A39"/>
    <w:rsid w:val="00130D9C"/>
    <w:rsid w:val="00133303"/>
    <w:rsid w:val="00133698"/>
    <w:rsid w:val="00135139"/>
    <w:rsid w:val="00136FAD"/>
    <w:rsid w:val="00144350"/>
    <w:rsid w:val="00146EC3"/>
    <w:rsid w:val="001610AE"/>
    <w:rsid w:val="00161E3E"/>
    <w:rsid w:val="00161E79"/>
    <w:rsid w:val="00163B22"/>
    <w:rsid w:val="00166009"/>
    <w:rsid w:val="0017014F"/>
    <w:rsid w:val="0017120B"/>
    <w:rsid w:val="001737EB"/>
    <w:rsid w:val="001858D0"/>
    <w:rsid w:val="00190783"/>
    <w:rsid w:val="00196BB0"/>
    <w:rsid w:val="001A34EE"/>
    <w:rsid w:val="001B463F"/>
    <w:rsid w:val="001B5FBB"/>
    <w:rsid w:val="001B74CF"/>
    <w:rsid w:val="001B79D7"/>
    <w:rsid w:val="001C47FF"/>
    <w:rsid w:val="001C5295"/>
    <w:rsid w:val="001C7CCC"/>
    <w:rsid w:val="001D25FC"/>
    <w:rsid w:val="001D3C8A"/>
    <w:rsid w:val="001D5507"/>
    <w:rsid w:val="001D5F94"/>
    <w:rsid w:val="001E0768"/>
    <w:rsid w:val="001E0A1D"/>
    <w:rsid w:val="001E3810"/>
    <w:rsid w:val="001E391A"/>
    <w:rsid w:val="001E7933"/>
    <w:rsid w:val="001E7C16"/>
    <w:rsid w:val="001F2391"/>
    <w:rsid w:val="00203233"/>
    <w:rsid w:val="00206F30"/>
    <w:rsid w:val="00210AD4"/>
    <w:rsid w:val="00212FBD"/>
    <w:rsid w:val="00214010"/>
    <w:rsid w:val="00214620"/>
    <w:rsid w:val="002157E3"/>
    <w:rsid w:val="00221B4F"/>
    <w:rsid w:val="002222BC"/>
    <w:rsid w:val="00223C2E"/>
    <w:rsid w:val="0023226A"/>
    <w:rsid w:val="00232EA6"/>
    <w:rsid w:val="00234596"/>
    <w:rsid w:val="00234FAD"/>
    <w:rsid w:val="00244D02"/>
    <w:rsid w:val="00252296"/>
    <w:rsid w:val="00253253"/>
    <w:rsid w:val="00253857"/>
    <w:rsid w:val="00254048"/>
    <w:rsid w:val="0026126A"/>
    <w:rsid w:val="002613FA"/>
    <w:rsid w:val="00262D92"/>
    <w:rsid w:val="00262FEE"/>
    <w:rsid w:val="00266072"/>
    <w:rsid w:val="00267C06"/>
    <w:rsid w:val="00271A25"/>
    <w:rsid w:val="00271B56"/>
    <w:rsid w:val="002813ED"/>
    <w:rsid w:val="00283A96"/>
    <w:rsid w:val="002848D0"/>
    <w:rsid w:val="002927B1"/>
    <w:rsid w:val="0029359E"/>
    <w:rsid w:val="002A5891"/>
    <w:rsid w:val="002A5C49"/>
    <w:rsid w:val="002C4A0C"/>
    <w:rsid w:val="002C6DAC"/>
    <w:rsid w:val="002D1BAF"/>
    <w:rsid w:val="002D3569"/>
    <w:rsid w:val="002D7E1A"/>
    <w:rsid w:val="002E08E2"/>
    <w:rsid w:val="002E26FC"/>
    <w:rsid w:val="002E6135"/>
    <w:rsid w:val="002E7288"/>
    <w:rsid w:val="002F1193"/>
    <w:rsid w:val="002F166E"/>
    <w:rsid w:val="002F25EF"/>
    <w:rsid w:val="002F6FF8"/>
    <w:rsid w:val="002F7E51"/>
    <w:rsid w:val="00301773"/>
    <w:rsid w:val="00301C03"/>
    <w:rsid w:val="00302EE0"/>
    <w:rsid w:val="00303C6C"/>
    <w:rsid w:val="0030522B"/>
    <w:rsid w:val="00305923"/>
    <w:rsid w:val="00311136"/>
    <w:rsid w:val="00312C85"/>
    <w:rsid w:val="003139CC"/>
    <w:rsid w:val="00316513"/>
    <w:rsid w:val="003170AA"/>
    <w:rsid w:val="003210E7"/>
    <w:rsid w:val="00322CA3"/>
    <w:rsid w:val="003232B3"/>
    <w:rsid w:val="00324C46"/>
    <w:rsid w:val="00340DDB"/>
    <w:rsid w:val="00341D9A"/>
    <w:rsid w:val="0034344B"/>
    <w:rsid w:val="003446D6"/>
    <w:rsid w:val="0035105C"/>
    <w:rsid w:val="00352B7E"/>
    <w:rsid w:val="00354655"/>
    <w:rsid w:val="0035557C"/>
    <w:rsid w:val="003556E0"/>
    <w:rsid w:val="003608D8"/>
    <w:rsid w:val="00360AE3"/>
    <w:rsid w:val="00361045"/>
    <w:rsid w:val="00362AEF"/>
    <w:rsid w:val="00362B1A"/>
    <w:rsid w:val="00363D32"/>
    <w:rsid w:val="00364D1F"/>
    <w:rsid w:val="003667AC"/>
    <w:rsid w:val="003705AB"/>
    <w:rsid w:val="003705B7"/>
    <w:rsid w:val="00371985"/>
    <w:rsid w:val="003723C9"/>
    <w:rsid w:val="00372541"/>
    <w:rsid w:val="00372E8C"/>
    <w:rsid w:val="00372E8F"/>
    <w:rsid w:val="00374C89"/>
    <w:rsid w:val="00383C44"/>
    <w:rsid w:val="003840D1"/>
    <w:rsid w:val="00385A52"/>
    <w:rsid w:val="0039722C"/>
    <w:rsid w:val="00397DE1"/>
    <w:rsid w:val="003A3C80"/>
    <w:rsid w:val="003A59BA"/>
    <w:rsid w:val="003A76E2"/>
    <w:rsid w:val="003A7FA1"/>
    <w:rsid w:val="003B1E4E"/>
    <w:rsid w:val="003C187F"/>
    <w:rsid w:val="003C30E5"/>
    <w:rsid w:val="003C507D"/>
    <w:rsid w:val="003C58D9"/>
    <w:rsid w:val="003D1F0C"/>
    <w:rsid w:val="003D3428"/>
    <w:rsid w:val="003D39F9"/>
    <w:rsid w:val="003D4545"/>
    <w:rsid w:val="003D6E52"/>
    <w:rsid w:val="003E62B6"/>
    <w:rsid w:val="003F32A7"/>
    <w:rsid w:val="003F5411"/>
    <w:rsid w:val="003F55C5"/>
    <w:rsid w:val="003F6459"/>
    <w:rsid w:val="003F77D8"/>
    <w:rsid w:val="00402899"/>
    <w:rsid w:val="004063CD"/>
    <w:rsid w:val="00407A88"/>
    <w:rsid w:val="0041070E"/>
    <w:rsid w:val="00411E1E"/>
    <w:rsid w:val="004129B5"/>
    <w:rsid w:val="00412C64"/>
    <w:rsid w:val="0041770A"/>
    <w:rsid w:val="00417DEC"/>
    <w:rsid w:val="00420C9B"/>
    <w:rsid w:val="00423CFA"/>
    <w:rsid w:val="00424DD1"/>
    <w:rsid w:val="00427736"/>
    <w:rsid w:val="0043713E"/>
    <w:rsid w:val="004432D3"/>
    <w:rsid w:val="004440E2"/>
    <w:rsid w:val="00444B06"/>
    <w:rsid w:val="00444DEA"/>
    <w:rsid w:val="00446D33"/>
    <w:rsid w:val="00454E28"/>
    <w:rsid w:val="0046271D"/>
    <w:rsid w:val="00463937"/>
    <w:rsid w:val="004723D9"/>
    <w:rsid w:val="00475E89"/>
    <w:rsid w:val="00480B5D"/>
    <w:rsid w:val="0048429C"/>
    <w:rsid w:val="00485526"/>
    <w:rsid w:val="00492577"/>
    <w:rsid w:val="004934B3"/>
    <w:rsid w:val="00493701"/>
    <w:rsid w:val="00494E0E"/>
    <w:rsid w:val="00494F4A"/>
    <w:rsid w:val="004975C9"/>
    <w:rsid w:val="004A0A7E"/>
    <w:rsid w:val="004B242D"/>
    <w:rsid w:val="004B3820"/>
    <w:rsid w:val="004B79BA"/>
    <w:rsid w:val="004C3447"/>
    <w:rsid w:val="004C3D72"/>
    <w:rsid w:val="004C4BE1"/>
    <w:rsid w:val="004C611E"/>
    <w:rsid w:val="004C689C"/>
    <w:rsid w:val="004D086A"/>
    <w:rsid w:val="004D35A9"/>
    <w:rsid w:val="004D7A1B"/>
    <w:rsid w:val="004D7C20"/>
    <w:rsid w:val="004D7DB7"/>
    <w:rsid w:val="004E05AE"/>
    <w:rsid w:val="004E29F0"/>
    <w:rsid w:val="004E397A"/>
    <w:rsid w:val="004E5E15"/>
    <w:rsid w:val="004E7B97"/>
    <w:rsid w:val="004F0FAE"/>
    <w:rsid w:val="004F1BF0"/>
    <w:rsid w:val="004F4246"/>
    <w:rsid w:val="00505249"/>
    <w:rsid w:val="00514953"/>
    <w:rsid w:val="0051608D"/>
    <w:rsid w:val="005166A8"/>
    <w:rsid w:val="00517B64"/>
    <w:rsid w:val="00517BED"/>
    <w:rsid w:val="00521126"/>
    <w:rsid w:val="00521992"/>
    <w:rsid w:val="00521B6A"/>
    <w:rsid w:val="00526C30"/>
    <w:rsid w:val="00527D35"/>
    <w:rsid w:val="005311C8"/>
    <w:rsid w:val="00531EBB"/>
    <w:rsid w:val="00536788"/>
    <w:rsid w:val="00537F97"/>
    <w:rsid w:val="005420B0"/>
    <w:rsid w:val="00543CDE"/>
    <w:rsid w:val="005467AC"/>
    <w:rsid w:val="00547243"/>
    <w:rsid w:val="00547B3A"/>
    <w:rsid w:val="005505C2"/>
    <w:rsid w:val="005517C6"/>
    <w:rsid w:val="00551C95"/>
    <w:rsid w:val="0056156C"/>
    <w:rsid w:val="005658D7"/>
    <w:rsid w:val="0056629E"/>
    <w:rsid w:val="005726C5"/>
    <w:rsid w:val="005741B9"/>
    <w:rsid w:val="00580841"/>
    <w:rsid w:val="00580E6E"/>
    <w:rsid w:val="0058233E"/>
    <w:rsid w:val="005840B2"/>
    <w:rsid w:val="005841D0"/>
    <w:rsid w:val="00586CAB"/>
    <w:rsid w:val="0058715D"/>
    <w:rsid w:val="00590008"/>
    <w:rsid w:val="005906D6"/>
    <w:rsid w:val="0059372C"/>
    <w:rsid w:val="00597439"/>
    <w:rsid w:val="005A38D4"/>
    <w:rsid w:val="005A58DD"/>
    <w:rsid w:val="005A5A2E"/>
    <w:rsid w:val="005A6998"/>
    <w:rsid w:val="005A7A53"/>
    <w:rsid w:val="005A7D1A"/>
    <w:rsid w:val="005B28C7"/>
    <w:rsid w:val="005B28DD"/>
    <w:rsid w:val="005B3A89"/>
    <w:rsid w:val="005C0E75"/>
    <w:rsid w:val="005C2074"/>
    <w:rsid w:val="005C2504"/>
    <w:rsid w:val="005C343B"/>
    <w:rsid w:val="005C7A71"/>
    <w:rsid w:val="005D0070"/>
    <w:rsid w:val="005D2615"/>
    <w:rsid w:val="005D6137"/>
    <w:rsid w:val="005D6C89"/>
    <w:rsid w:val="005D6F00"/>
    <w:rsid w:val="005D7593"/>
    <w:rsid w:val="005E32C9"/>
    <w:rsid w:val="005F3F11"/>
    <w:rsid w:val="005F6777"/>
    <w:rsid w:val="005F7C7D"/>
    <w:rsid w:val="006000A2"/>
    <w:rsid w:val="00601AE6"/>
    <w:rsid w:val="0060265E"/>
    <w:rsid w:val="00602F67"/>
    <w:rsid w:val="00603A0C"/>
    <w:rsid w:val="00603E80"/>
    <w:rsid w:val="00610723"/>
    <w:rsid w:val="00611A38"/>
    <w:rsid w:val="00615EF2"/>
    <w:rsid w:val="00617784"/>
    <w:rsid w:val="006210A7"/>
    <w:rsid w:val="00625B89"/>
    <w:rsid w:val="0062688F"/>
    <w:rsid w:val="006271C1"/>
    <w:rsid w:val="00627DC3"/>
    <w:rsid w:val="006365A6"/>
    <w:rsid w:val="006426ED"/>
    <w:rsid w:val="006430F3"/>
    <w:rsid w:val="00646C5D"/>
    <w:rsid w:val="00650C92"/>
    <w:rsid w:val="00650F6D"/>
    <w:rsid w:val="0065164C"/>
    <w:rsid w:val="006555AA"/>
    <w:rsid w:val="00656D61"/>
    <w:rsid w:val="00660441"/>
    <w:rsid w:val="0066500D"/>
    <w:rsid w:val="00680F59"/>
    <w:rsid w:val="006812BD"/>
    <w:rsid w:val="00682B69"/>
    <w:rsid w:val="006872C3"/>
    <w:rsid w:val="0068743C"/>
    <w:rsid w:val="00693B2A"/>
    <w:rsid w:val="00694566"/>
    <w:rsid w:val="0069472E"/>
    <w:rsid w:val="006948BC"/>
    <w:rsid w:val="0069572E"/>
    <w:rsid w:val="006958AA"/>
    <w:rsid w:val="006968F9"/>
    <w:rsid w:val="00696DB7"/>
    <w:rsid w:val="006A034D"/>
    <w:rsid w:val="006A0905"/>
    <w:rsid w:val="006A50AC"/>
    <w:rsid w:val="006A531F"/>
    <w:rsid w:val="006C2579"/>
    <w:rsid w:val="006C2FED"/>
    <w:rsid w:val="006C6C5E"/>
    <w:rsid w:val="006D288D"/>
    <w:rsid w:val="006D388A"/>
    <w:rsid w:val="006E0A9A"/>
    <w:rsid w:val="006E2303"/>
    <w:rsid w:val="006E2BE1"/>
    <w:rsid w:val="006E4B58"/>
    <w:rsid w:val="006E5DC1"/>
    <w:rsid w:val="006F14D6"/>
    <w:rsid w:val="006F2BD0"/>
    <w:rsid w:val="006F4BCE"/>
    <w:rsid w:val="006F651D"/>
    <w:rsid w:val="00702165"/>
    <w:rsid w:val="00711D90"/>
    <w:rsid w:val="00712012"/>
    <w:rsid w:val="007132FF"/>
    <w:rsid w:val="007136DB"/>
    <w:rsid w:val="00715BC2"/>
    <w:rsid w:val="00720985"/>
    <w:rsid w:val="0072236F"/>
    <w:rsid w:val="007316B2"/>
    <w:rsid w:val="00731FBF"/>
    <w:rsid w:val="00734601"/>
    <w:rsid w:val="007419EE"/>
    <w:rsid w:val="007440B4"/>
    <w:rsid w:val="00744B0C"/>
    <w:rsid w:val="00744F4F"/>
    <w:rsid w:val="00745A00"/>
    <w:rsid w:val="00746238"/>
    <w:rsid w:val="00750547"/>
    <w:rsid w:val="00752777"/>
    <w:rsid w:val="007537C2"/>
    <w:rsid w:val="00753E3E"/>
    <w:rsid w:val="00757501"/>
    <w:rsid w:val="00757DC4"/>
    <w:rsid w:val="0076019E"/>
    <w:rsid w:val="00761552"/>
    <w:rsid w:val="00762F4C"/>
    <w:rsid w:val="00766113"/>
    <w:rsid w:val="007713C5"/>
    <w:rsid w:val="00773144"/>
    <w:rsid w:val="00773F68"/>
    <w:rsid w:val="00776812"/>
    <w:rsid w:val="007814D6"/>
    <w:rsid w:val="007819B9"/>
    <w:rsid w:val="00782B64"/>
    <w:rsid w:val="00791C5D"/>
    <w:rsid w:val="007A0093"/>
    <w:rsid w:val="007A3D5D"/>
    <w:rsid w:val="007A500F"/>
    <w:rsid w:val="007A5C07"/>
    <w:rsid w:val="007A5C21"/>
    <w:rsid w:val="007A633C"/>
    <w:rsid w:val="007A6C7D"/>
    <w:rsid w:val="007B318E"/>
    <w:rsid w:val="007B51FA"/>
    <w:rsid w:val="007C022C"/>
    <w:rsid w:val="007C10E0"/>
    <w:rsid w:val="007C1D8A"/>
    <w:rsid w:val="007C1D91"/>
    <w:rsid w:val="007C3F5B"/>
    <w:rsid w:val="007C40B9"/>
    <w:rsid w:val="007D0D55"/>
    <w:rsid w:val="007D1985"/>
    <w:rsid w:val="007D2EBF"/>
    <w:rsid w:val="007E1D50"/>
    <w:rsid w:val="007E3B54"/>
    <w:rsid w:val="007F53D6"/>
    <w:rsid w:val="007F54BC"/>
    <w:rsid w:val="007F5576"/>
    <w:rsid w:val="007F752A"/>
    <w:rsid w:val="00807611"/>
    <w:rsid w:val="00814066"/>
    <w:rsid w:val="00815129"/>
    <w:rsid w:val="008176E8"/>
    <w:rsid w:val="00820D18"/>
    <w:rsid w:val="008224EC"/>
    <w:rsid w:val="00822DCF"/>
    <w:rsid w:val="008239CE"/>
    <w:rsid w:val="00831BE2"/>
    <w:rsid w:val="00834154"/>
    <w:rsid w:val="00834C4F"/>
    <w:rsid w:val="0083511B"/>
    <w:rsid w:val="008352B3"/>
    <w:rsid w:val="00835731"/>
    <w:rsid w:val="0083594B"/>
    <w:rsid w:val="008416F3"/>
    <w:rsid w:val="00850FB1"/>
    <w:rsid w:val="00854061"/>
    <w:rsid w:val="008556E0"/>
    <w:rsid w:val="00861599"/>
    <w:rsid w:val="00863F56"/>
    <w:rsid w:val="00870B16"/>
    <w:rsid w:val="00871148"/>
    <w:rsid w:val="00874E7B"/>
    <w:rsid w:val="008766FD"/>
    <w:rsid w:val="0088153D"/>
    <w:rsid w:val="00883060"/>
    <w:rsid w:val="00883A9A"/>
    <w:rsid w:val="00884370"/>
    <w:rsid w:val="00886495"/>
    <w:rsid w:val="0089223D"/>
    <w:rsid w:val="00892425"/>
    <w:rsid w:val="00896CBC"/>
    <w:rsid w:val="008A0C98"/>
    <w:rsid w:val="008A1DA0"/>
    <w:rsid w:val="008A234E"/>
    <w:rsid w:val="008A23F6"/>
    <w:rsid w:val="008A477A"/>
    <w:rsid w:val="008A4FD9"/>
    <w:rsid w:val="008A5B7C"/>
    <w:rsid w:val="008A5ECC"/>
    <w:rsid w:val="008B3E6B"/>
    <w:rsid w:val="008B41A9"/>
    <w:rsid w:val="008C0E41"/>
    <w:rsid w:val="008C1761"/>
    <w:rsid w:val="008C7D9E"/>
    <w:rsid w:val="008D0A9D"/>
    <w:rsid w:val="008D55F6"/>
    <w:rsid w:val="008D7B74"/>
    <w:rsid w:val="008E07D0"/>
    <w:rsid w:val="008E776D"/>
    <w:rsid w:val="008F3DBF"/>
    <w:rsid w:val="008F48BC"/>
    <w:rsid w:val="008F56B0"/>
    <w:rsid w:val="008F58D1"/>
    <w:rsid w:val="009000A4"/>
    <w:rsid w:val="00902074"/>
    <w:rsid w:val="009034E0"/>
    <w:rsid w:val="0091015F"/>
    <w:rsid w:val="00910EA5"/>
    <w:rsid w:val="00911950"/>
    <w:rsid w:val="009151FF"/>
    <w:rsid w:val="00916B67"/>
    <w:rsid w:val="00920B83"/>
    <w:rsid w:val="00921C8A"/>
    <w:rsid w:val="0092260F"/>
    <w:rsid w:val="009231F8"/>
    <w:rsid w:val="00923296"/>
    <w:rsid w:val="00936A61"/>
    <w:rsid w:val="0094063D"/>
    <w:rsid w:val="009417C5"/>
    <w:rsid w:val="0094393C"/>
    <w:rsid w:val="0094791A"/>
    <w:rsid w:val="00947BB3"/>
    <w:rsid w:val="009505FE"/>
    <w:rsid w:val="009532F5"/>
    <w:rsid w:val="009548B5"/>
    <w:rsid w:val="0095554F"/>
    <w:rsid w:val="00956960"/>
    <w:rsid w:val="009577D7"/>
    <w:rsid w:val="00957BA7"/>
    <w:rsid w:val="00962924"/>
    <w:rsid w:val="00962F35"/>
    <w:rsid w:val="00964A08"/>
    <w:rsid w:val="00964D20"/>
    <w:rsid w:val="0096549B"/>
    <w:rsid w:val="00966B1D"/>
    <w:rsid w:val="00967479"/>
    <w:rsid w:val="00975170"/>
    <w:rsid w:val="00975A1C"/>
    <w:rsid w:val="009824D2"/>
    <w:rsid w:val="00984518"/>
    <w:rsid w:val="0099186D"/>
    <w:rsid w:val="0099484C"/>
    <w:rsid w:val="00995288"/>
    <w:rsid w:val="00996FB4"/>
    <w:rsid w:val="009A376B"/>
    <w:rsid w:val="009B034D"/>
    <w:rsid w:val="009B1657"/>
    <w:rsid w:val="009B3F3D"/>
    <w:rsid w:val="009B4692"/>
    <w:rsid w:val="009B52BF"/>
    <w:rsid w:val="009C77C9"/>
    <w:rsid w:val="009D44A8"/>
    <w:rsid w:val="009E067B"/>
    <w:rsid w:val="009E3216"/>
    <w:rsid w:val="009F2B07"/>
    <w:rsid w:val="009F3A70"/>
    <w:rsid w:val="009F4052"/>
    <w:rsid w:val="009F442B"/>
    <w:rsid w:val="009F5E1E"/>
    <w:rsid w:val="009F66F0"/>
    <w:rsid w:val="00A00E73"/>
    <w:rsid w:val="00A0134D"/>
    <w:rsid w:val="00A0394C"/>
    <w:rsid w:val="00A05DCA"/>
    <w:rsid w:val="00A07895"/>
    <w:rsid w:val="00A1076A"/>
    <w:rsid w:val="00A13B3F"/>
    <w:rsid w:val="00A1735B"/>
    <w:rsid w:val="00A17D9F"/>
    <w:rsid w:val="00A21C1D"/>
    <w:rsid w:val="00A24377"/>
    <w:rsid w:val="00A24732"/>
    <w:rsid w:val="00A25996"/>
    <w:rsid w:val="00A26589"/>
    <w:rsid w:val="00A301B0"/>
    <w:rsid w:val="00A371EC"/>
    <w:rsid w:val="00A376D2"/>
    <w:rsid w:val="00A4032F"/>
    <w:rsid w:val="00A40586"/>
    <w:rsid w:val="00A41AE6"/>
    <w:rsid w:val="00A457E7"/>
    <w:rsid w:val="00A46A5F"/>
    <w:rsid w:val="00A46EFA"/>
    <w:rsid w:val="00A636DA"/>
    <w:rsid w:val="00A652C4"/>
    <w:rsid w:val="00A6548E"/>
    <w:rsid w:val="00A7097A"/>
    <w:rsid w:val="00A72642"/>
    <w:rsid w:val="00A749BF"/>
    <w:rsid w:val="00A74F00"/>
    <w:rsid w:val="00A80B31"/>
    <w:rsid w:val="00A82550"/>
    <w:rsid w:val="00A83105"/>
    <w:rsid w:val="00A870CC"/>
    <w:rsid w:val="00A87432"/>
    <w:rsid w:val="00A96776"/>
    <w:rsid w:val="00AA07E6"/>
    <w:rsid w:val="00AA0D34"/>
    <w:rsid w:val="00AA1C14"/>
    <w:rsid w:val="00AA2CC0"/>
    <w:rsid w:val="00AA3F4D"/>
    <w:rsid w:val="00AA7A07"/>
    <w:rsid w:val="00AB20E6"/>
    <w:rsid w:val="00AB25FB"/>
    <w:rsid w:val="00AB30D7"/>
    <w:rsid w:val="00AB6AE2"/>
    <w:rsid w:val="00AB6C73"/>
    <w:rsid w:val="00AB7B4C"/>
    <w:rsid w:val="00AB7DA5"/>
    <w:rsid w:val="00AC562F"/>
    <w:rsid w:val="00AC5D6C"/>
    <w:rsid w:val="00AC6037"/>
    <w:rsid w:val="00AC7987"/>
    <w:rsid w:val="00AD4C18"/>
    <w:rsid w:val="00AD4D81"/>
    <w:rsid w:val="00AD70A8"/>
    <w:rsid w:val="00AE0521"/>
    <w:rsid w:val="00AE0C2B"/>
    <w:rsid w:val="00AE0D5A"/>
    <w:rsid w:val="00AE3084"/>
    <w:rsid w:val="00AE41D8"/>
    <w:rsid w:val="00AE51C7"/>
    <w:rsid w:val="00AE5EAC"/>
    <w:rsid w:val="00AF418F"/>
    <w:rsid w:val="00AF5010"/>
    <w:rsid w:val="00B01BDB"/>
    <w:rsid w:val="00B04610"/>
    <w:rsid w:val="00B06E94"/>
    <w:rsid w:val="00B10570"/>
    <w:rsid w:val="00B11CC2"/>
    <w:rsid w:val="00B1769C"/>
    <w:rsid w:val="00B22880"/>
    <w:rsid w:val="00B2379B"/>
    <w:rsid w:val="00B24254"/>
    <w:rsid w:val="00B264D9"/>
    <w:rsid w:val="00B267FE"/>
    <w:rsid w:val="00B27EA9"/>
    <w:rsid w:val="00B30D85"/>
    <w:rsid w:val="00B332D2"/>
    <w:rsid w:val="00B33A7D"/>
    <w:rsid w:val="00B37BFF"/>
    <w:rsid w:val="00B425D5"/>
    <w:rsid w:val="00B43109"/>
    <w:rsid w:val="00B44D75"/>
    <w:rsid w:val="00B50E6B"/>
    <w:rsid w:val="00B51F90"/>
    <w:rsid w:val="00B53C34"/>
    <w:rsid w:val="00B60FD5"/>
    <w:rsid w:val="00B63BE7"/>
    <w:rsid w:val="00B65ECF"/>
    <w:rsid w:val="00B67EA5"/>
    <w:rsid w:val="00B72585"/>
    <w:rsid w:val="00B73181"/>
    <w:rsid w:val="00B742EC"/>
    <w:rsid w:val="00B74665"/>
    <w:rsid w:val="00B76C2D"/>
    <w:rsid w:val="00B80CE8"/>
    <w:rsid w:val="00B827B8"/>
    <w:rsid w:val="00B838B6"/>
    <w:rsid w:val="00B91D93"/>
    <w:rsid w:val="00B92270"/>
    <w:rsid w:val="00B927B6"/>
    <w:rsid w:val="00B94187"/>
    <w:rsid w:val="00B94988"/>
    <w:rsid w:val="00B950D9"/>
    <w:rsid w:val="00B95DBC"/>
    <w:rsid w:val="00BA7870"/>
    <w:rsid w:val="00BB0FCF"/>
    <w:rsid w:val="00BB3213"/>
    <w:rsid w:val="00BB558A"/>
    <w:rsid w:val="00BC4828"/>
    <w:rsid w:val="00BC77AC"/>
    <w:rsid w:val="00BE0216"/>
    <w:rsid w:val="00BE3B9C"/>
    <w:rsid w:val="00BE47FB"/>
    <w:rsid w:val="00BE4BB7"/>
    <w:rsid w:val="00BE4CFB"/>
    <w:rsid w:val="00BE75C1"/>
    <w:rsid w:val="00BF2908"/>
    <w:rsid w:val="00BF6E52"/>
    <w:rsid w:val="00C03F38"/>
    <w:rsid w:val="00C07CDD"/>
    <w:rsid w:val="00C1163E"/>
    <w:rsid w:val="00C16927"/>
    <w:rsid w:val="00C170F1"/>
    <w:rsid w:val="00C17D87"/>
    <w:rsid w:val="00C20362"/>
    <w:rsid w:val="00C21FA8"/>
    <w:rsid w:val="00C22F3B"/>
    <w:rsid w:val="00C24046"/>
    <w:rsid w:val="00C27544"/>
    <w:rsid w:val="00C31ED1"/>
    <w:rsid w:val="00C40F97"/>
    <w:rsid w:val="00C4513D"/>
    <w:rsid w:val="00C51154"/>
    <w:rsid w:val="00C51B46"/>
    <w:rsid w:val="00C55198"/>
    <w:rsid w:val="00C56694"/>
    <w:rsid w:val="00C65CBC"/>
    <w:rsid w:val="00C81D46"/>
    <w:rsid w:val="00C820D5"/>
    <w:rsid w:val="00C8290F"/>
    <w:rsid w:val="00C837E7"/>
    <w:rsid w:val="00C8663A"/>
    <w:rsid w:val="00C868BD"/>
    <w:rsid w:val="00C92DD2"/>
    <w:rsid w:val="00C932C3"/>
    <w:rsid w:val="00CA0FA1"/>
    <w:rsid w:val="00CA14D7"/>
    <w:rsid w:val="00CA196D"/>
    <w:rsid w:val="00CA4B82"/>
    <w:rsid w:val="00CB4B03"/>
    <w:rsid w:val="00CB6216"/>
    <w:rsid w:val="00CB6489"/>
    <w:rsid w:val="00CB6BCD"/>
    <w:rsid w:val="00CB7211"/>
    <w:rsid w:val="00CC4A37"/>
    <w:rsid w:val="00CD0A53"/>
    <w:rsid w:val="00CD11A6"/>
    <w:rsid w:val="00CD4435"/>
    <w:rsid w:val="00CE29AE"/>
    <w:rsid w:val="00CE4AFB"/>
    <w:rsid w:val="00CF2E7E"/>
    <w:rsid w:val="00CF4392"/>
    <w:rsid w:val="00CF7166"/>
    <w:rsid w:val="00CF7251"/>
    <w:rsid w:val="00D00E2C"/>
    <w:rsid w:val="00D06D28"/>
    <w:rsid w:val="00D14C77"/>
    <w:rsid w:val="00D2048A"/>
    <w:rsid w:val="00D23A58"/>
    <w:rsid w:val="00D273B2"/>
    <w:rsid w:val="00D27D86"/>
    <w:rsid w:val="00D41F8C"/>
    <w:rsid w:val="00D46873"/>
    <w:rsid w:val="00D46F67"/>
    <w:rsid w:val="00D475AB"/>
    <w:rsid w:val="00D512ED"/>
    <w:rsid w:val="00D521A3"/>
    <w:rsid w:val="00D538D9"/>
    <w:rsid w:val="00D541F2"/>
    <w:rsid w:val="00D54683"/>
    <w:rsid w:val="00D619E1"/>
    <w:rsid w:val="00D646B8"/>
    <w:rsid w:val="00D6528A"/>
    <w:rsid w:val="00D665D4"/>
    <w:rsid w:val="00D67865"/>
    <w:rsid w:val="00D679FB"/>
    <w:rsid w:val="00D67B3C"/>
    <w:rsid w:val="00D71D1B"/>
    <w:rsid w:val="00D73B0B"/>
    <w:rsid w:val="00D756DF"/>
    <w:rsid w:val="00D75E88"/>
    <w:rsid w:val="00D76B12"/>
    <w:rsid w:val="00D8082E"/>
    <w:rsid w:val="00D82219"/>
    <w:rsid w:val="00D82652"/>
    <w:rsid w:val="00D8608B"/>
    <w:rsid w:val="00D9096C"/>
    <w:rsid w:val="00D90DE9"/>
    <w:rsid w:val="00D91C0E"/>
    <w:rsid w:val="00D921D5"/>
    <w:rsid w:val="00D92B28"/>
    <w:rsid w:val="00D93AA6"/>
    <w:rsid w:val="00D9454A"/>
    <w:rsid w:val="00D950AD"/>
    <w:rsid w:val="00DA31F5"/>
    <w:rsid w:val="00DA358A"/>
    <w:rsid w:val="00DA5163"/>
    <w:rsid w:val="00DC1A27"/>
    <w:rsid w:val="00DD4F44"/>
    <w:rsid w:val="00DD5C0B"/>
    <w:rsid w:val="00DE30EC"/>
    <w:rsid w:val="00DE3D7F"/>
    <w:rsid w:val="00DE4BE7"/>
    <w:rsid w:val="00DE657D"/>
    <w:rsid w:val="00DF0A80"/>
    <w:rsid w:val="00DF27EE"/>
    <w:rsid w:val="00DF313E"/>
    <w:rsid w:val="00DF7632"/>
    <w:rsid w:val="00DF7CF1"/>
    <w:rsid w:val="00E0055B"/>
    <w:rsid w:val="00E007A1"/>
    <w:rsid w:val="00E07240"/>
    <w:rsid w:val="00E1164E"/>
    <w:rsid w:val="00E14020"/>
    <w:rsid w:val="00E16967"/>
    <w:rsid w:val="00E202FB"/>
    <w:rsid w:val="00E22742"/>
    <w:rsid w:val="00E25368"/>
    <w:rsid w:val="00E25D72"/>
    <w:rsid w:val="00E25E7D"/>
    <w:rsid w:val="00E40FB7"/>
    <w:rsid w:val="00E43916"/>
    <w:rsid w:val="00E43C6C"/>
    <w:rsid w:val="00E47BC9"/>
    <w:rsid w:val="00E52D05"/>
    <w:rsid w:val="00E53568"/>
    <w:rsid w:val="00E545D7"/>
    <w:rsid w:val="00E558D1"/>
    <w:rsid w:val="00E5770E"/>
    <w:rsid w:val="00E57CEC"/>
    <w:rsid w:val="00E57FF2"/>
    <w:rsid w:val="00E61E17"/>
    <w:rsid w:val="00E6366D"/>
    <w:rsid w:val="00E63B37"/>
    <w:rsid w:val="00E66DAC"/>
    <w:rsid w:val="00E66E82"/>
    <w:rsid w:val="00E72256"/>
    <w:rsid w:val="00E811D0"/>
    <w:rsid w:val="00E85483"/>
    <w:rsid w:val="00E85D4E"/>
    <w:rsid w:val="00E877BF"/>
    <w:rsid w:val="00E92D12"/>
    <w:rsid w:val="00E932E3"/>
    <w:rsid w:val="00E93BE7"/>
    <w:rsid w:val="00E949A3"/>
    <w:rsid w:val="00EA1503"/>
    <w:rsid w:val="00EA1F99"/>
    <w:rsid w:val="00EB375D"/>
    <w:rsid w:val="00EB37D4"/>
    <w:rsid w:val="00EB6942"/>
    <w:rsid w:val="00EB6B91"/>
    <w:rsid w:val="00EC14E2"/>
    <w:rsid w:val="00EC2F16"/>
    <w:rsid w:val="00EC3822"/>
    <w:rsid w:val="00EC6094"/>
    <w:rsid w:val="00EC6790"/>
    <w:rsid w:val="00ED2F48"/>
    <w:rsid w:val="00ED4709"/>
    <w:rsid w:val="00ED4DA5"/>
    <w:rsid w:val="00ED6F11"/>
    <w:rsid w:val="00EE27E0"/>
    <w:rsid w:val="00EE29E1"/>
    <w:rsid w:val="00EE4587"/>
    <w:rsid w:val="00EE7B47"/>
    <w:rsid w:val="00EF1CF4"/>
    <w:rsid w:val="00EF255A"/>
    <w:rsid w:val="00EF3115"/>
    <w:rsid w:val="00EF32F8"/>
    <w:rsid w:val="00EF3334"/>
    <w:rsid w:val="00EF4021"/>
    <w:rsid w:val="00EF4164"/>
    <w:rsid w:val="00EF4BB7"/>
    <w:rsid w:val="00EF4C1E"/>
    <w:rsid w:val="00F00A87"/>
    <w:rsid w:val="00F12124"/>
    <w:rsid w:val="00F129BF"/>
    <w:rsid w:val="00F13A2C"/>
    <w:rsid w:val="00F1589A"/>
    <w:rsid w:val="00F17003"/>
    <w:rsid w:val="00F20293"/>
    <w:rsid w:val="00F207E1"/>
    <w:rsid w:val="00F21F7F"/>
    <w:rsid w:val="00F31141"/>
    <w:rsid w:val="00F335C6"/>
    <w:rsid w:val="00F360FD"/>
    <w:rsid w:val="00F37C34"/>
    <w:rsid w:val="00F37D58"/>
    <w:rsid w:val="00F4132B"/>
    <w:rsid w:val="00F447A9"/>
    <w:rsid w:val="00F470D6"/>
    <w:rsid w:val="00F52136"/>
    <w:rsid w:val="00F55675"/>
    <w:rsid w:val="00F609F9"/>
    <w:rsid w:val="00F630D0"/>
    <w:rsid w:val="00F720CE"/>
    <w:rsid w:val="00F72F43"/>
    <w:rsid w:val="00F7311A"/>
    <w:rsid w:val="00F7455A"/>
    <w:rsid w:val="00F812A4"/>
    <w:rsid w:val="00F8168C"/>
    <w:rsid w:val="00F818CD"/>
    <w:rsid w:val="00F83DDD"/>
    <w:rsid w:val="00F84412"/>
    <w:rsid w:val="00F9302C"/>
    <w:rsid w:val="00F9677A"/>
    <w:rsid w:val="00FA194B"/>
    <w:rsid w:val="00FA3875"/>
    <w:rsid w:val="00FA3C20"/>
    <w:rsid w:val="00FA50F4"/>
    <w:rsid w:val="00FA5E11"/>
    <w:rsid w:val="00FA76E1"/>
    <w:rsid w:val="00FB0351"/>
    <w:rsid w:val="00FC0402"/>
    <w:rsid w:val="00FC5445"/>
    <w:rsid w:val="00FD030D"/>
    <w:rsid w:val="00FD0AA4"/>
    <w:rsid w:val="00FD487D"/>
    <w:rsid w:val="00FD55EA"/>
    <w:rsid w:val="00FD7DEC"/>
    <w:rsid w:val="00FE1139"/>
    <w:rsid w:val="00FE224B"/>
    <w:rsid w:val="00FE2C91"/>
    <w:rsid w:val="00FE7AC4"/>
    <w:rsid w:val="00FF28B4"/>
    <w:rsid w:val="00FF2AD1"/>
    <w:rsid w:val="00FF4FB6"/>
    <w:rsid w:val="00FF686C"/>
    <w:rsid w:val="00FF7924"/>
    <w:rsid w:val="00FF7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132B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  <w:style w:type="paragraph" w:styleId="ab">
    <w:name w:val="List Paragraph"/>
    <w:basedOn w:val="a"/>
    <w:uiPriority w:val="34"/>
    <w:qFormat/>
    <w:rsid w:val="004E5E15"/>
    <w:pPr>
      <w:ind w:left="720"/>
      <w:contextualSpacing/>
    </w:pPr>
  </w:style>
  <w:style w:type="paragraph" w:styleId="ac">
    <w:name w:val="endnote text"/>
    <w:basedOn w:val="a"/>
    <w:link w:val="ad"/>
    <w:rsid w:val="007537C2"/>
  </w:style>
  <w:style w:type="character" w:customStyle="1" w:styleId="ad">
    <w:name w:val="Текст концевой сноски Знак"/>
    <w:basedOn w:val="a0"/>
    <w:link w:val="ac"/>
    <w:rsid w:val="007537C2"/>
  </w:style>
  <w:style w:type="character" w:styleId="ae">
    <w:name w:val="endnote reference"/>
    <w:basedOn w:val="a0"/>
    <w:rsid w:val="007537C2"/>
    <w:rPr>
      <w:vertAlign w:val="superscript"/>
    </w:rPr>
  </w:style>
  <w:style w:type="character" w:styleId="af">
    <w:name w:val="Hyperlink"/>
    <w:basedOn w:val="a0"/>
    <w:uiPriority w:val="99"/>
    <w:unhideWhenUsed/>
    <w:rsid w:val="001B463F"/>
    <w:rPr>
      <w:color w:val="0000FF"/>
      <w:u w:val="single"/>
    </w:rPr>
  </w:style>
  <w:style w:type="character" w:styleId="af0">
    <w:name w:val="FollowedHyperlink"/>
    <w:basedOn w:val="a0"/>
    <w:uiPriority w:val="99"/>
    <w:unhideWhenUsed/>
    <w:rsid w:val="009D44A8"/>
    <w:rPr>
      <w:color w:val="800080"/>
      <w:u w:val="single"/>
    </w:rPr>
  </w:style>
  <w:style w:type="paragraph" w:customStyle="1" w:styleId="font0">
    <w:name w:val="font0"/>
    <w:basedOn w:val="a"/>
    <w:rsid w:val="009D44A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5">
    <w:name w:val="font5"/>
    <w:basedOn w:val="a"/>
    <w:rsid w:val="009D44A8"/>
    <w:pPr>
      <w:spacing w:before="100" w:beforeAutospacing="1" w:after="100" w:afterAutospacing="1"/>
    </w:pPr>
    <w:rPr>
      <w:rFonts w:ascii="Calibri" w:hAnsi="Calibri"/>
      <w:color w:val="FF0000"/>
      <w:sz w:val="22"/>
      <w:szCs w:val="22"/>
    </w:rPr>
  </w:style>
  <w:style w:type="paragraph" w:customStyle="1" w:styleId="xl65">
    <w:name w:val="xl65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9D44A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9D44A8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9D44A8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77">
    <w:name w:val="xl77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8">
    <w:name w:val="xl78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9">
    <w:name w:val="xl79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80">
    <w:name w:val="xl80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4">
    <w:name w:val="xl84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85">
    <w:name w:val="xl85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9D44A8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7">
    <w:name w:val="xl87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8">
    <w:name w:val="xl88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9D44A8"/>
    <w:pPr>
      <w:pBdr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styleId="af1">
    <w:name w:val="footnote text"/>
    <w:basedOn w:val="a"/>
    <w:link w:val="af2"/>
    <w:uiPriority w:val="99"/>
    <w:unhideWhenUsed/>
    <w:rsid w:val="009D44A8"/>
  </w:style>
  <w:style w:type="character" w:customStyle="1" w:styleId="af2">
    <w:name w:val="Текст сноски Знак"/>
    <w:basedOn w:val="a0"/>
    <w:link w:val="af1"/>
    <w:uiPriority w:val="99"/>
    <w:rsid w:val="009D44A8"/>
  </w:style>
  <w:style w:type="character" w:styleId="af3">
    <w:name w:val="footnote reference"/>
    <w:basedOn w:val="a0"/>
    <w:uiPriority w:val="99"/>
    <w:unhideWhenUsed/>
    <w:rsid w:val="009D44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62A88A5DBC1BECF6E997B3705C7A1D872D366044E53A4D0D175501AEC7F3FFC75377A0465040D70302D971AD6BE38DA6631B15ADBB7BDA258C06A5E53tBH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E5C833697D19003C73D567FDD1DA39C27E6A4D4E84FB12E1B0BA16FA1F0466A0B56E1A85B9A22A74FFC2087F4BFFB994B4A247F0ACC5E1EkDU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C98E7-B05C-4614-AC85-05B111C22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14</Pages>
  <Words>4100</Words>
  <Characters>19471</Characters>
  <Application>Microsoft Office Word</Application>
  <DocSecurity>0</DocSecurity>
  <Lines>162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2023-02-22T10:23:00Z</cp:lastPrinted>
  <dcterms:created xsi:type="dcterms:W3CDTF">2023-03-03T06:04:00Z</dcterms:created>
  <dcterms:modified xsi:type="dcterms:W3CDTF">2023-03-03T06:04:00Z</dcterms:modified>
</cp:coreProperties>
</file>