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100F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100F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D4623" w:rsidRDefault="008100FC" w:rsidP="004C3D72">
                  <w:r w:rsidRPr="008100F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100FC" w:rsidP="00133698">
      <w:pPr>
        <w:spacing w:before="400"/>
        <w:rPr>
          <w:rFonts w:ascii="Liberation Serif" w:hAnsi="Liberation Serif" w:cs="Liberation Serif"/>
          <w:sz w:val="24"/>
        </w:rPr>
      </w:pPr>
      <w:r w:rsidRPr="008100F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078F9">
        <w:rPr>
          <w:rFonts w:ascii="Liberation Serif" w:hAnsi="Liberation Serif" w:cs="Liberation Serif"/>
          <w:sz w:val="24"/>
        </w:rPr>
        <w:t>15.03.2023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7078F9">
        <w:rPr>
          <w:rFonts w:ascii="Liberation Serif" w:hAnsi="Liberation Serif" w:cs="Liberation Serif"/>
          <w:sz w:val="24"/>
        </w:rPr>
        <w:t>157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975ADA" w:rsidP="00975ADA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Каменска-Уральского от 06.12.2017 № 1036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«Об образовании избирательных участков на территории </w:t>
      </w:r>
      <w:r>
        <w:rPr>
          <w:rFonts w:ascii="Liberation Serif" w:hAnsi="Liberation Serif" w:cs="Liberation Serif"/>
          <w:b/>
          <w:sz w:val="28"/>
          <w:szCs w:val="28"/>
        </w:rPr>
        <w:br/>
        <w:t>Каменск-Уральского городского округа»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975ADA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Федерации», Законом Свердловской области от 29 апреля 2003 года № 10-ОЗ «Избирательный кодекс Свердловской области», с целью проведения на территории муниципального образования Каменск-Уральский городской округ Свердловской области голосования и подсчета голосов избирателей, участников референдума на выборах 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органы государственной власти и органы местного самоуправления и при проведении референдума, 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975ADA" w:rsidRDefault="00975ADA" w:rsidP="00975ADA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1.</w:t>
      </w:r>
      <w:r>
        <w:rPr>
          <w:rFonts w:ascii="Liberation Serif" w:hAnsi="Liberation Serif" w:cs="Liberation Serif"/>
          <w:sz w:val="28"/>
        </w:rPr>
        <w:tab/>
      </w:r>
      <w:proofErr w:type="gramStart"/>
      <w:r>
        <w:rPr>
          <w:rFonts w:ascii="Liberation Serif" w:hAnsi="Liberation Serif" w:cs="Liberation Serif"/>
          <w:sz w:val="28"/>
        </w:rPr>
        <w:t>Внести изменения в постановление Администрации города Каменска-Уральского от 06.12.2017 № 1036 (в редакции постановлений Администрации города Каменска-Уральского от 10.02.2020 № 95, от 13.03.2020 № 171, постановлени</w:t>
      </w:r>
      <w:r w:rsidR="00147D02">
        <w:rPr>
          <w:rFonts w:ascii="Liberation Serif" w:hAnsi="Liberation Serif" w:cs="Liberation Serif"/>
          <w:sz w:val="28"/>
        </w:rPr>
        <w:t>й</w:t>
      </w:r>
      <w:r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 от 30.04.2021 № 367, от 20.04.2022 № 252) «Об образовании избирательных участков на территории Каменск-Уральского городского округа» (далее – Постановление), изложив приложение к Постановлению в новой редакции согласно приложению к настоящему постановлению.</w:t>
      </w:r>
      <w:proofErr w:type="gramEnd"/>
    </w:p>
    <w:p w:rsidR="00975ADA" w:rsidRDefault="00975ADA" w:rsidP="00975ADA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2.</w:t>
      </w:r>
      <w:r>
        <w:rPr>
          <w:rFonts w:ascii="Liberation Serif" w:hAnsi="Liberation Serif" w:cs="Liberation Serif"/>
          <w:sz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75ADA" w:rsidRDefault="00975ADA" w:rsidP="00975AD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proofErr w:type="gramStart"/>
      <w:r>
        <w:rPr>
          <w:rFonts w:ascii="Liberation Serif" w:hAnsi="Liberation Serif" w:cs="Liberation Serif"/>
          <w:sz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</w:rPr>
        <w:t xml:space="preserve"> исполнением настоящего постановления оставляю </w:t>
      </w:r>
      <w:r>
        <w:rPr>
          <w:rFonts w:ascii="Liberation Serif" w:hAnsi="Liberation Serif" w:cs="Liberation Serif"/>
          <w:sz w:val="28"/>
        </w:rPr>
        <w:br/>
        <w:t>за собой.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75AD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95B4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975ADA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>
        <w:br w:type="page"/>
      </w:r>
      <w:r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975ADA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к </w:t>
      </w:r>
      <w:r w:rsidR="007B32AD">
        <w:rPr>
          <w:rFonts w:ascii="Liberation Serif" w:hAnsi="Liberation Serif"/>
          <w:sz w:val="24"/>
          <w:szCs w:val="24"/>
        </w:rPr>
        <w:t>п</w:t>
      </w:r>
      <w:r>
        <w:rPr>
          <w:rFonts w:ascii="Liberation Serif" w:hAnsi="Liberation Serif"/>
          <w:sz w:val="24"/>
          <w:szCs w:val="24"/>
        </w:rPr>
        <w:t xml:space="preserve">остановлению Администрации </w:t>
      </w:r>
    </w:p>
    <w:p w:rsidR="00975ADA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Каменск-Уральского городского округа</w:t>
      </w:r>
    </w:p>
    <w:p w:rsidR="00975ADA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</w:t>
      </w:r>
      <w:r w:rsidR="007078F9">
        <w:rPr>
          <w:rFonts w:ascii="Liberation Serif" w:hAnsi="Liberation Serif"/>
          <w:sz w:val="24"/>
          <w:szCs w:val="24"/>
        </w:rPr>
        <w:t>15.03.2023</w:t>
      </w:r>
      <w:r>
        <w:rPr>
          <w:rFonts w:ascii="Liberation Serif" w:hAnsi="Liberation Serif"/>
          <w:sz w:val="24"/>
          <w:szCs w:val="24"/>
        </w:rPr>
        <w:t xml:space="preserve"> № </w:t>
      </w:r>
      <w:r w:rsidR="007078F9">
        <w:rPr>
          <w:rFonts w:ascii="Liberation Serif" w:hAnsi="Liberation Serif"/>
          <w:sz w:val="24"/>
          <w:szCs w:val="24"/>
        </w:rPr>
        <w:t>157</w:t>
      </w:r>
      <w:bookmarkStart w:id="0" w:name="_GoBack"/>
      <w:bookmarkEnd w:id="0"/>
    </w:p>
    <w:p w:rsidR="00975ADA" w:rsidRDefault="00975ADA" w:rsidP="00975ADA">
      <w:pPr>
        <w:rPr>
          <w:rFonts w:ascii="Liberation Serif" w:hAnsi="Liberation Serif"/>
          <w:sz w:val="28"/>
          <w:szCs w:val="28"/>
        </w:rPr>
      </w:pPr>
    </w:p>
    <w:p w:rsidR="00975ADA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СПИСОК </w:t>
      </w:r>
    </w:p>
    <w:p w:rsidR="00975ADA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избирательных участков, образованных на территории </w:t>
      </w:r>
      <w:r>
        <w:rPr>
          <w:rFonts w:ascii="Liberation Serif" w:hAnsi="Liberation Serif"/>
          <w:b/>
          <w:bCs/>
          <w:sz w:val="24"/>
          <w:szCs w:val="24"/>
        </w:rPr>
        <w:br/>
        <w:t>Каменск-Уральского городского округа</w:t>
      </w:r>
    </w:p>
    <w:p w:rsidR="00975ADA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975AD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СИНАРСКИЙ РАЙОН </w:t>
      </w:r>
    </w:p>
    <w:p w:rsidR="00975AD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39" w:type="dxa"/>
        <w:tblInd w:w="-34" w:type="dxa"/>
        <w:tblLayout w:type="fixed"/>
        <w:tblLook w:val="0000"/>
      </w:tblPr>
      <w:tblGrid>
        <w:gridCol w:w="9639"/>
      </w:tblGrid>
      <w:tr w:rsidR="00975ADA" w:rsidRPr="00167FB9" w:rsidTr="008D4623">
        <w:trPr>
          <w:trHeight w:val="48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помещение в здании Администрации дер. Новый Завод,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дер. Новый завод, ул.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Кленовая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1.</w:t>
            </w:r>
          </w:p>
        </w:tc>
      </w:tr>
      <w:tr w:rsidR="00975ADA" w:rsidRPr="00167FB9" w:rsidTr="008D4623">
        <w:trPr>
          <w:cantSplit/>
          <w:trHeight w:val="2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деревни Новый Завод, Садоводческое товарищество № 106.</w:t>
            </w:r>
          </w:p>
        </w:tc>
      </w:tr>
      <w:tr w:rsidR="00975ADA" w:rsidRPr="00167FB9" w:rsidTr="008D4623">
        <w:trPr>
          <w:trHeight w:val="3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помещение в здан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ии АО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Горвнешблагоустройство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», ул. Лермонтова, 98а.</w:t>
            </w:r>
          </w:p>
        </w:tc>
      </w:tr>
      <w:tr w:rsidR="00975ADA" w:rsidRPr="00167FB9" w:rsidTr="008D4623">
        <w:trPr>
          <w:trHeight w:val="56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деревень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Кодинка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и Малая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Кодинка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поселка Первомайский; улицы Привольная, Прохладная, Радоновая, поселка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Госдороги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90 км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., 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93 км.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51, 55, 57, 59, 61, 63.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77, 78, 91, 97.</w:t>
            </w:r>
          </w:p>
        </w:tc>
      </w:tr>
      <w:tr w:rsidR="00975ADA" w:rsidRPr="00167FB9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– помещение в здании по адресу: ул. Лермонтова, 64.</w:t>
            </w:r>
          </w:p>
        </w:tc>
      </w:tr>
      <w:tr w:rsidR="00975ADA" w:rsidRPr="00167FB9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станции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Кунавино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52, 54, 56, 64, 66, 68, 70.</w:t>
            </w:r>
          </w:p>
        </w:tc>
      </w:tr>
      <w:tr w:rsidR="00975ADA" w:rsidRPr="00167FB9" w:rsidTr="008D4623">
        <w:trPr>
          <w:trHeight w:val="4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фойе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«ДК «Современник», ул. Лермонтова, 133.</w:t>
            </w:r>
          </w:p>
        </w:tc>
      </w:tr>
      <w:tr w:rsidR="00975ADA" w:rsidRPr="00167FB9" w:rsidTr="008D4623">
        <w:trPr>
          <w:trHeight w:val="173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Войкова, Рылеева, переулков Войкова,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Ленинградский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Новозаводской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Рылеева,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Садоводческое товарищество № 70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Абрамова: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17, 19, 21, 22, 23, 24, 25, 27, 28, 29, 30, 31, 31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32, 33, 35, 36, 37, 38, 40, 42, 44, 46, 48, 50, 52.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18, 20, 22, 24, 25, 26, 26а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,26б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27, 28, 29, 31, 33, 35, 37, 39, 41.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22, 24, 26, 26б, 28, 32, 34, 36, 38.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пер. Металлистов: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10, 11, 12, 13, 14, 15, 16, 17, 18, 19, 19б, 19в, 19г, 20, 21, 22, 24, 26, 28, 30, 32.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Спиридонова: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4, 10, 12, 14, 16, 22.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Цветников: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11, 12, 14, 15, 16, 18, 19, 20,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20а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21, 22, 23, 24, 25, 26, 27, 29а.</w:t>
            </w:r>
          </w:p>
        </w:tc>
      </w:tr>
      <w:tr w:rsidR="00975ADA" w:rsidRPr="00167FB9" w:rsidTr="008D4623">
        <w:trPr>
          <w:trHeight w:val="4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1846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помещение в здании МАОУ «Средняя общеобразовательная школа № 21»,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Лермонтова, 185.</w:t>
            </w:r>
          </w:p>
        </w:tc>
      </w:tr>
      <w:tr w:rsidR="00975ADA" w:rsidRPr="00167FB9" w:rsidTr="008D4623">
        <w:trPr>
          <w:trHeight w:val="4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133а, 135, 137, 139, 141, 143, 145, 147, 149, 151, 153, 157, 161, 163, 165, 167, 169, 171, 173, 175, 177, 179, 181, 183.</w:t>
            </w:r>
          </w:p>
        </w:tc>
      </w:tr>
      <w:tr w:rsidR="00975ADA" w:rsidRPr="00167FB9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«ДК «Современник», ул. Лермонтова, 133.</w:t>
            </w:r>
          </w:p>
        </w:tc>
      </w:tr>
      <w:tr w:rsidR="00975ADA" w:rsidRPr="00167FB9" w:rsidTr="008D4623">
        <w:trPr>
          <w:trHeight w:val="172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Все дома улицы Серова и переулка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Магнитогорский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Абрамова: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2а, 3, 4, 5, 6, 7, 8, 9, 10, 11, 12, 13, 14, 15, 16, 18,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2, 4, 5, 6, 8, 9, 10, 11, 12, 13, 14, 15, 16, 17, 19, 21, 23.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8, 10, 12, 16, 18, 20, 97,117, 119, 121, 123, 125, 127.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пер. Металлистов: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3, 4, 5, 6.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Спиридонова: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3, 9, 11, 13, 15, 21, 23.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Цветников: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3, 4, 5, 6, 7, 8, 9, 10, 28, 30, 31, 32, 32а.</w:t>
            </w:r>
          </w:p>
        </w:tc>
      </w:tr>
      <w:tr w:rsidR="00975ADA" w:rsidRPr="00167FB9" w:rsidTr="008D4623">
        <w:trPr>
          <w:trHeight w:val="41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 здании ГКОУ СО «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Каменск-Уральская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школа»,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Лермонтова, 2.</w:t>
            </w:r>
          </w:p>
        </w:tc>
      </w:tr>
      <w:tr w:rsidR="00975ADA" w:rsidRPr="00167FB9" w:rsidTr="008D4623">
        <w:trPr>
          <w:trHeight w:val="59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улицам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Сосновая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Свободы.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Ленинградская: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2б, 4, 6, 83, 85, 87, 89, 91, 93, 99, 99а.</w:t>
            </w:r>
          </w:p>
        </w:tc>
      </w:tr>
      <w:tr w:rsidR="00975ADA" w:rsidRPr="00167FB9" w:rsidTr="008D4623">
        <w:trPr>
          <w:trHeight w:val="44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1849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Каменск-Уральская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гимназия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», ул. Лермонтова, 101.</w:t>
            </w:r>
          </w:p>
        </w:tc>
      </w:tr>
      <w:tr w:rsidR="00975ADA" w:rsidRPr="00167FB9" w:rsidTr="008D4623">
        <w:trPr>
          <w:trHeight w:val="5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Свердловская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103, 105, 107, 109.</w:t>
            </w:r>
          </w:p>
        </w:tc>
      </w:tr>
      <w:tr w:rsidR="00975ADA" w:rsidRPr="00167FB9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32»,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Ленина, 208.</w:t>
            </w:r>
          </w:p>
        </w:tc>
      </w:tr>
      <w:tr w:rsidR="00975ADA" w:rsidRPr="00167FB9" w:rsidTr="008D4623">
        <w:trPr>
          <w:trHeight w:val="425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Бродовская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Лесхоза, Овсянникова, Садоводческое товарищество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№ 68, Садоводческое товарищество № 130, Семашко, Совхозная, Спортивная, Чернышевского, Шахтерская, Хвойная, переулков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Бродовской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Санаторный, Чернышевского, Шахтерский.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26, 28, 30, 31, 32, 34, 36, 40, 41, 42, 43, 44.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Красных Орлов: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55, 57, 59, 61, 63, 65, 67, 69, 71, 73, 75, 77, 79, 81, 83, 85, 87, 88, 89, 90, 91, 92, 93, 93а, 94, 95, 96, 97, 98, 99, 100, 101, 102, 103, 104, 105, 106, 107, 108, 109, 110, 111, 112, 113, 114, 115, 116, 117, 118, 119, 120, 121, 122, 123, 124, 125, 126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, 127, 128, 129, 131, 132, 133, 134, 135, 136, 137, 138, 139, 140, 141, 142, 143, 144, 145, 146, 147, 148, 149, 150, 151, 152, 154, 155, 156,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158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158, 160, 161, 162, 168, 170, 170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172, 174, 175, 176, 177, 178, 179, 180, 181, 182, 183, 184, 185, 186, 187, 188, 189, 190, 191, 192, 193, 194, 196, 197, 198, 199, 200, 201, 202, 203, 204, 205, 207, 209, 210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210а, 211, 212, 213, 214, 215, 216, 217, 218, 219, 220, 221, 222, 223, 224, 244а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>, 225, 226, 226а, 229, 230, 231, 232, 233, 234, 235, 237, 238, 239, 240, 241, 244, 244а, 246, 246а, 246б, 246в, 250, 256, 258, 258а.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60, 62, 64, 65, 67, 68, 69, 70, 71, 72, 74, 75, 75а, 76, 77, 78, 79.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gramStart"/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108, 109, 110, 111, 112, 113, 114, 115, 116, 117, 118, 119, 120, 121, 122, 122а, 123, 124, 125, 126, 127, 129, 130, 131, 132, 133, 134, 135, 136, 137, 138, 139, 140, 141, 142, 143, 144, 145, 146, 147, 148, 149, 150, 151, 152, 153, 154, 155, 156, 157, 158, 159, 161, 163, 163а, 168, 170, 178, 184,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186</w:t>
            </w:r>
            <w:proofErr w:type="gramEnd"/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186а, 188.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1, 3, 5, 7, 9, 11, 13, 15, 17, 19, 21, 22, 23, 24, 25, 26, 27, 28, 29, 30, 31,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32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33, 34, 35, 36, 37, 38, 39, 40, 41, 42, 43, 44, 45, 46, 47, 48, 49, 50, 51, 52, 53, 54, 55, 56, 57, 58, 59, 60, 61, 62, 63, 64, 66, 68, 70, 72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>, 74, 76, 78, 80, 82, 84, 86, 88, 90, 92, 94, 96, 98, 100, 102, 103, 104, 106, 108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Швейников: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 76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>, 77, 77а, 78, 79, 80, 81, 82, 83, 84, 86, 87, 89, 91, 95, 97, 99, 101, 103, 105,107, 109, 125.</w:t>
            </w:r>
          </w:p>
        </w:tc>
      </w:tr>
      <w:tr w:rsidR="00975ADA" w:rsidRPr="00167FB9" w:rsidTr="008D4623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1851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в здании МАУК «Каменск-Уральский краеведческий музей имени И.Я.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Стяжкина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» по адресу: 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1.</w:t>
            </w:r>
          </w:p>
        </w:tc>
      </w:tr>
      <w:tr w:rsidR="00975ADA" w:rsidRPr="00167FB9" w:rsidTr="008D4623">
        <w:trPr>
          <w:trHeight w:val="2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Коммолодежи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Красноармейская, Красной зари, Луначарского, Мостовая, Пионерская, Революционная, Свердлова, Толстого, переулков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Исетский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Речной, Розы Люксембург.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3, 4, 5, 5а, 6, 7, 8, 9, 11, 12, 14, 15, 16, 17, 18, 20, 21, 22, 23, 24, 25, 27.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Красных Орлов: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3, 4, 4а, 5, 6, 7, 9, 10, 11, 12, 13, 14, 15, 16, 17, 18, 19, 20, 21, 22, 23, 24, 25, 26, 27, 28, 29, 30, 31, 32, 33, 34, 35, 36, 39, 41,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42,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43, 45, 47, 49, 50, 51, 52, 53, 53а, 54, 56, 58, 62, 64, 66, 68, 70, 72, 74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>, 78.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81, 83, 83А1,А</w:t>
            </w:r>
            <w:proofErr w:type="gramStart"/>
            <w:r w:rsidRPr="00167FB9">
              <w:rPr>
                <w:rFonts w:ascii="Liberation Serif" w:hAnsi="Liberation Serif"/>
                <w:sz w:val="24"/>
                <w:szCs w:val="24"/>
              </w:rPr>
              <w:t>2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>, 85, 89, 89б, 90, 92, 94, 96, 98, 99, 102, 104, 106, 107, 108, 113а, 125, 129, 131, 133, 135, 136, 137, 138, 139, 140, 141, 142, 143, 145, 146, 147, 149, 151, 153, 155, 157, 159, 159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3, 4, 5, 6, 7, 8, 9, 10, 11, 13, 14, 15, 16, 16а, 17, 19, 21, 23, 25, 29, 30, 31, 33, 34, 35, 36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37, 39, 40, 41, 42, 43, 44, 45, 46, 47, 48, 49, 50, 50а, 51, 52, 53, 54, 55, 56, 57, 58, 61, 63.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1а, 3, 4, 5, 6, 7, 8, 9, 10, 11, 12, 13, 14, 15, 16, 17, 19, 21, 22, 23, 25, 26, 27, 27а, 28, 29, 30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31, 32, 34, 35, 36, 37, 38, 39, 40, 42, 44, 46, 48, 50, 52, 54, 56, 58, 60.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2, 4, 6, 8, 10, 12, 14, 16, 18, 20.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Швейников: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2, 3, 4, 5, 6, 7, 9, 11, 13, 15, 15а, 17, 19, 21, 23, 25, 27.</w:t>
            </w:r>
          </w:p>
        </w:tc>
      </w:tr>
      <w:tr w:rsidR="00975ADA" w:rsidRPr="00167FB9" w:rsidTr="008D4623">
        <w:trPr>
          <w:trHeight w:val="3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МАУК «Социально-культурный центр», ул. Ленина, 36.</w:t>
            </w:r>
          </w:p>
        </w:tc>
      </w:tr>
      <w:tr w:rsidR="00975ADA" w:rsidRPr="00167FB9" w:rsidTr="008D4623">
        <w:trPr>
          <w:trHeight w:val="10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Горная, Горняков, Крестьянская,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Толбухина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Ленина: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29, 31, 33, 34и, 35, 37, 38, 39, 40, 41, 41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42, 43, 44, 45, 45а, 47, 47а, 49, 50, 51, 53, 54, 55, 56, 57, 58, 59, 60, 61, 62, 63, 64, 65, 66, 67, 68, 69, 70, 71, 72, 73, 74, 74а, 75, 76, 77, 78, 80, 82, 84.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Тевосяна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5, 7, 9, 11, 13.</w:t>
            </w:r>
          </w:p>
        </w:tc>
      </w:tr>
      <w:tr w:rsidR="00975ADA" w:rsidRPr="00167FB9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«Лицей № 10»,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Тевосяна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2.</w:t>
            </w:r>
          </w:p>
        </w:tc>
      </w:tr>
      <w:tr w:rsidR="00975ADA" w:rsidRPr="00167FB9" w:rsidTr="008D4623">
        <w:trPr>
          <w:trHeight w:val="80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1, 1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3, 5, 7, 9, 11, 13, 15.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Кирова: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2, 4, 6, 8.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Тевосяна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4.</w:t>
            </w:r>
          </w:p>
        </w:tc>
      </w:tr>
      <w:tr w:rsidR="00975ADA" w:rsidRPr="00167FB9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hyperlink r:id="rId8" w:tgtFrame="_blank">
              <w:r w:rsidRPr="00167FB9">
                <w:rPr>
                  <w:rFonts w:ascii="Liberation Serif" w:hAnsi="Liberation Serif"/>
                  <w:b/>
                  <w:sz w:val="24"/>
                  <w:szCs w:val="24"/>
                </w:rPr>
                <w:t>«Средняя общеобразовательная школа № 38</w:t>
              </w:r>
            </w:hyperlink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Прокопьева, 25.</w:t>
            </w:r>
          </w:p>
        </w:tc>
      </w:tr>
      <w:tr w:rsidR="00975ADA" w:rsidRPr="00167FB9" w:rsidTr="008D4623">
        <w:trPr>
          <w:trHeight w:val="7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Маяковского, Советская, Степана Разина, переулка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Пугачевский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7, 9, 11, 13.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19, 21.</w:t>
            </w:r>
          </w:p>
        </w:tc>
      </w:tr>
      <w:tr w:rsidR="00975ADA" w:rsidRPr="00167FB9" w:rsidTr="008D4623">
        <w:trPr>
          <w:trHeight w:val="34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167FB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«Средняя общеобразовательная школа № 38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Прокопьева, 25.</w:t>
            </w:r>
          </w:p>
        </w:tc>
      </w:tr>
      <w:tr w:rsidR="00975ADA" w:rsidRPr="00167FB9" w:rsidTr="008D4623">
        <w:trPr>
          <w:trHeight w:val="6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91, 93, 95.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45, 47.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5, 6, 6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7, 9, 13, 15.</w:t>
            </w:r>
          </w:p>
        </w:tc>
      </w:tr>
      <w:tr w:rsidR="00167FB9" w:rsidRPr="00167FB9" w:rsidTr="00D2016D">
        <w:trPr>
          <w:trHeight w:val="9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1856</w:t>
            </w:r>
          </w:p>
          <w:p w:rsidR="00975ADA" w:rsidRPr="00167FB9" w:rsidRDefault="00975ADA" w:rsidP="00D2016D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 школа № 15»,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ул. Мичурина, 10.</w:t>
            </w:r>
          </w:p>
        </w:tc>
      </w:tr>
      <w:tr w:rsidR="00975ADA" w:rsidRPr="00167FB9" w:rsidTr="008D4623">
        <w:trPr>
          <w:trHeight w:val="12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улицы Гладкова.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84, 86,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88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Мичурина: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1, 2, 2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2б, 3, 4, 5, 9, 9а, 11.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33, 35, 37, 37а, 39, 39а, 40, 41, 44.</w:t>
            </w:r>
          </w:p>
        </w:tc>
      </w:tr>
      <w:tr w:rsidR="00975ADA" w:rsidRPr="00167FB9" w:rsidTr="008D4623">
        <w:trPr>
          <w:trHeight w:val="31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– служебное помещение АНО «Центр культуры и спорта «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Синара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» в здании по адресу: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br/>
              <w:t>ул. Карла Маркса, 40а.</w:t>
            </w:r>
          </w:p>
        </w:tc>
      </w:tr>
      <w:tr w:rsidR="00975ADA" w:rsidRPr="00167FB9" w:rsidTr="008D4623">
        <w:trPr>
          <w:trHeight w:val="59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68, 70, 70а, 72, 74, 78, 78а, 78б, 80.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51, 57, 61, 63, 65, 69.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31.</w:t>
            </w:r>
          </w:p>
        </w:tc>
      </w:tr>
      <w:tr w:rsidR="00975ADA" w:rsidRPr="00167FB9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 МБОУ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</w:tc>
      </w:tr>
      <w:tr w:rsidR="00975ADA" w:rsidRPr="00167FB9" w:rsidTr="008D4623">
        <w:trPr>
          <w:trHeight w:val="17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 Авиаторов, Ватутина, Черняховского, переулков Ватутина, Воровского, Трудового.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56, 60, 62, 66.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3, 4, 5, 6, 7, 8, 9, 10, 11, 13, 16, 19, 21, 23, 24, 26.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36, 38, 40, 40а, 42, 44, 44а, 46, 50.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13, 15, 16, 33, 35, 37.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5, 6, 7, 10, 11, 12, 13, 14, 15, 16, 19, 20, 21.</w:t>
            </w:r>
          </w:p>
        </w:tc>
      </w:tr>
      <w:tr w:rsidR="00975ADA" w:rsidRPr="00167FB9" w:rsidTr="008D4623">
        <w:trPr>
          <w:trHeight w:val="1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1859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МАОУ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</w:tc>
      </w:tr>
      <w:tr w:rsidR="00975ADA" w:rsidRPr="00167FB9" w:rsidTr="008D4623">
        <w:trPr>
          <w:trHeight w:val="13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 Блюхера, Пушкина, Танкистов, Тимирязева, Щербакова, 97 км.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40, 40а, 40б, 42, 42а, 44, 46, 48, 50, 52, 54.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32, 33, 34, 35, 36, 37, 41, 43, 45, 47, 49, 51, 53, 55, 57, 59.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24, 28, 30, 30а, 53, 55, 57.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Московская: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31, 32, 33, 34, 35, 36, 37, 38, 39.</w:t>
            </w:r>
          </w:p>
        </w:tc>
      </w:tr>
      <w:tr w:rsidR="00975ADA" w:rsidRPr="00167FB9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60 имени героя Советского Союза Г.П.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</w:tc>
      </w:tr>
      <w:tr w:rsidR="00975ADA" w:rsidRPr="00167FB9" w:rsidTr="008D4623">
        <w:trPr>
          <w:trHeight w:val="56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 Павлова, Крылова.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42, 44.</w:t>
            </w:r>
          </w:p>
        </w:tc>
      </w:tr>
      <w:tr w:rsidR="00975ADA" w:rsidRPr="00167FB9" w:rsidTr="008D4623">
        <w:trPr>
          <w:trHeight w:val="4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</w:tc>
      </w:tr>
      <w:tr w:rsidR="00975ADA" w:rsidRPr="00167FB9" w:rsidTr="008D4623">
        <w:trPr>
          <w:trHeight w:val="97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переулка Некрасова.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3, 5, 5а.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29, 31, 33, 46.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27, 29, 33, 35, 40, 40и, 41, 42, 43, 44и, 45, 46, 47, 48.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Репина: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8, 14, 16, 19, 20.</w:t>
            </w:r>
          </w:p>
          <w:p w:rsidR="00975ADA" w:rsidRPr="00167FB9" w:rsidRDefault="00D2016D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975ADA"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л. Нахимова: </w:t>
            </w:r>
            <w:r w:rsidR="00975ADA" w:rsidRPr="00167FB9">
              <w:rPr>
                <w:rFonts w:ascii="Liberation Serif" w:hAnsi="Liberation Serif"/>
                <w:sz w:val="24"/>
                <w:szCs w:val="24"/>
              </w:rPr>
              <w:t>8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975ADA" w:rsidRPr="00167FB9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22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lastRenderedPageBreak/>
              <w:t>с углублённым изучением отдельных предметов»,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7.</w:t>
            </w:r>
          </w:p>
        </w:tc>
      </w:tr>
      <w:tr w:rsidR="00975ADA" w:rsidRPr="00167FB9" w:rsidTr="008D4623">
        <w:trPr>
          <w:trHeight w:val="7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Кирова: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3, 5, 7.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6, 8, 10, 11, 12.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19, 19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21, 23, 25, 27, 29, 31.</w:t>
            </w:r>
          </w:p>
        </w:tc>
      </w:tr>
      <w:tr w:rsidR="00975ADA" w:rsidRPr="00167FB9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22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углублённым изучением отдельных предметов»,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7.</w:t>
            </w:r>
          </w:p>
        </w:tc>
      </w:tr>
      <w:tr w:rsidR="00975ADA" w:rsidRPr="00167FB9" w:rsidTr="008D4623">
        <w:trPr>
          <w:trHeight w:val="10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Северо-Восточная и переулка Северо-Восточный.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9, 11, 17, 19, 21а, 23.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</w:tr>
      <w:tr w:rsidR="00975ADA" w:rsidRPr="00167FB9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19»,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Мусоргского, 9.</w:t>
            </w:r>
          </w:p>
        </w:tc>
      </w:tr>
      <w:tr w:rsidR="00975ADA" w:rsidRPr="00167FB9" w:rsidTr="008D4623">
        <w:trPr>
          <w:trHeight w:val="11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10, 12, 14, 16, 18, 20, 22, 24.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4, 6, 8, 8а, 10, 10а, 12, 12а, 14, 14а.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Мусоргского: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3, 5, 7а, 8, 10, 11, 12, 13.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Синарская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5, 9.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Титова: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12,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</w:tr>
      <w:tr w:rsidR="00975ADA" w:rsidRPr="00167FB9" w:rsidTr="008D4623">
        <w:trPr>
          <w:trHeight w:val="19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МАУК «Дворец культуры «Юность» города Каменска-Уральского», пр. Победы, 2.</w:t>
            </w:r>
          </w:p>
        </w:tc>
      </w:tr>
      <w:tr w:rsidR="00975ADA" w:rsidRPr="00167FB9" w:rsidTr="008D4623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Рябова, 4 км.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4, 6.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1а, 3,  8, 8а, 10, 12, 14, 14а, 16, 18, 20, 22, 22а, 24, 26, 28.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Мусоргского: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3, 4, 5, 6, 7, 8, 9.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4, 5, 7, 10, 12, 14, 20, 20а, 22, 24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24а, 28, 30, 32, 34, 36, 42, 44, 46, 48.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Синарская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1, 3, 4.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Титова: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4, 6, 10, 10а.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975ADA" w:rsidRPr="00167FB9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1866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- помещение в здании по адресу: ул. Машинистов, 51.</w:t>
            </w:r>
          </w:p>
        </w:tc>
      </w:tr>
      <w:tr w:rsidR="00975ADA" w:rsidRPr="00167FB9" w:rsidTr="008D4623">
        <w:trPr>
          <w:trHeight w:val="174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Грибоедова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Деповская, Дружбы, Зеленая, Конструкторов, Новая, Новое депо, Перова, Спартака,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Травянская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40, 41, 42, 43, 44, 45, 46, 46а, 47, 48, 49, 50, 51, 52, 53, 54, 55, 57, 58, 59, 60, 62, 63, 64, 65, 66, 67, 68, 69, 70, 71, 73, 74, 75, 76, 77, 78, 80, 82, 83, 84, 88, 89, 90, 95, 101, 105, 107.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77, 79, 81, 83, 85, 108, 110, 112, 114, 116, 118, 134, 140, 146, 152, 158, 160, 167, 167а, 182.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Садоводческое товарищество № 76.</w:t>
            </w:r>
          </w:p>
        </w:tc>
      </w:tr>
      <w:tr w:rsidR="00975ADA" w:rsidRPr="00167FB9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</w:tc>
      </w:tr>
      <w:tr w:rsidR="00975ADA" w:rsidRPr="00167FB9" w:rsidTr="008D4623">
        <w:trPr>
          <w:trHeight w:val="21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Ломоносова, Ползунова, Фрунзе, переулка Колхозный.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13, 15, 17, 37, 39, 40, 41, 42, 43, 44, 45, 46, 46а, 47, 48, 49, 50, 51.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16, 20, 21, 22, 23, 24, 25, 26, 27, 30, 30/1, 30/2, 30/3, 30/4.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2, 3, 4, 5, 6, 7, 8, 9, 10, 11, 12, 12а, 13, 14, 15, 16, 17, 18, 19, 19а</w:t>
            </w:r>
            <w:r w:rsidRPr="007B32AD">
              <w:rPr>
                <w:rFonts w:ascii="Liberation Serif" w:hAnsi="Liberation Serif"/>
                <w:sz w:val="24"/>
                <w:szCs w:val="24"/>
              </w:rPr>
              <w:t>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20, 21, 22, 23, 24, 25, 29, 30, 31, 33, 35, 37, 39.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25, 25а, 40, 42.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50, 51, 52, 53, 54, 55, 56, 57, 58, 59, 60, 61, 62, 64, 65, 66, 67, 68, 70, 72.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36, 38, 40, 42, 44, 46, 48, 49, 50, 51, 52, 53, 54, 55, 56, 57, 58, 60, 61, 62, 62а, 63, 64, 64а, 65, 65а, 66, 67, 68, 69, 70, 71, 72, 74, 75, 75а, 76, 77, 78, 80, 81, 82, 83, 84, 85, 86, 87, 88, 89.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17, 23.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bookmarkStart w:id="1" w:name="__DdeLink__3502_1946119174"/>
            <w:bookmarkEnd w:id="1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Садоводческое товарищество № 60, 51</w:t>
            </w:r>
          </w:p>
        </w:tc>
      </w:tr>
      <w:tr w:rsidR="00975ADA" w:rsidRPr="00167FB9" w:rsidTr="008D4623">
        <w:trPr>
          <w:trHeight w:val="4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60 имени героя Советского Союза Г.П.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</w:tc>
      </w:tr>
      <w:tr w:rsidR="00975ADA" w:rsidRPr="00167FB9" w:rsidTr="008D4623">
        <w:trPr>
          <w:trHeight w:val="7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26, 28, 38.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15, 16, 17, 18, 19, 20, 22.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36, 36а, 38, 38а, 40, 63, 63а.</w:t>
            </w:r>
          </w:p>
        </w:tc>
      </w:tr>
      <w:tr w:rsidR="00975ADA" w:rsidRPr="00167FB9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1869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19»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Мусоргского, 9.</w:t>
            </w:r>
          </w:p>
        </w:tc>
      </w:tr>
      <w:tr w:rsidR="00975ADA" w:rsidRPr="00167FB9" w:rsidTr="008D4623">
        <w:trPr>
          <w:trHeight w:val="8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16, 18, 18а, 24, 28.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2, 15, 17.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14, 15, 15а, 17, 18, 19, 21, 36.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19, 20, 22, 23, 26, 29.</w:t>
            </w:r>
          </w:p>
        </w:tc>
      </w:tr>
      <w:tr w:rsidR="00975ADA" w:rsidRPr="00167FB9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МБУДО «Центр дополнительного образования»,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О. Кошевого, 2.</w:t>
            </w:r>
          </w:p>
        </w:tc>
      </w:tr>
      <w:tr w:rsidR="00975ADA" w:rsidRPr="00167FB9" w:rsidTr="008D4623">
        <w:trPr>
          <w:trHeight w:val="12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Олега Кошевого.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Бажова: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3а, 4, 5а, 6, 7, 8, 9, 10.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Беляева: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1, 3, 5, 7, 9, 15, 17, 18, 19, 22, 24.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71, 73, 75, 79, 81, 83.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Лесная: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4, 6.</w:t>
            </w:r>
          </w:p>
        </w:tc>
      </w:tr>
      <w:tr w:rsidR="00975ADA" w:rsidRPr="00167FB9" w:rsidTr="008D4623">
        <w:trPr>
          <w:trHeight w:val="4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по адресу: ул.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Лесная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2а.</w:t>
            </w:r>
          </w:p>
        </w:tc>
      </w:tr>
      <w:tr w:rsidR="00975ADA" w:rsidRPr="00167FB9" w:rsidTr="008D4623">
        <w:trPr>
          <w:trHeight w:val="10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Зои Космодемьянской.</w:t>
            </w:r>
          </w:p>
          <w:p w:rsidR="00975ADA" w:rsidRPr="00167FB9" w:rsidRDefault="00975ADA" w:rsidP="008D4623">
            <w:pPr>
              <w:widowControl w:val="0"/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Бажова: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14,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15, 17, 19, 20, 21, 21а, 23, 24, 25, 27.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Лесная: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8, 8а, 12, 14, 16.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12, 14, 15, 16, 17, 18, 19, 21.</w:t>
            </w:r>
          </w:p>
        </w:tc>
      </w:tr>
      <w:tr w:rsidR="00975ADA" w:rsidRPr="00167FB9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30»,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О. Кошевого, 11.</w:t>
            </w:r>
          </w:p>
        </w:tc>
      </w:tr>
      <w:tr w:rsidR="00975ADA" w:rsidRPr="00167FB9" w:rsidTr="008D4623">
        <w:trPr>
          <w:trHeight w:val="33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1-я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Синарская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294 км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., 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9 Января, Заводской проезд, Лабораторная, Пожарная СТЗ,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Самстрой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Формовщиков, Хлебоприемный пункт, Челюскинцев, переулков Челюскинцев, 2-й Челюскинцев, проезд Северный.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Беляева: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4, 4a, 6, 8, 10, 12, 14.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58, 60, 89, 91, 91а, 93, 93а, 95.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69.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11, 11б.</w:t>
            </w:r>
          </w:p>
        </w:tc>
      </w:tr>
      <w:tr w:rsidR="00975ADA" w:rsidRPr="00167FB9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1873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«Средняя общеобразовательная школа № 11»,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Кузнецова, 15.</w:t>
            </w:r>
          </w:p>
        </w:tc>
      </w:tr>
      <w:tr w:rsidR="00975ADA" w:rsidRPr="00167FB9" w:rsidTr="008D4623">
        <w:trPr>
          <w:trHeight w:val="8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Труболитейный, Садоводческое товарищество №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101,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122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975ADA" w:rsidRPr="00167FB9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Средняя общеобразовательная школа № 1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с углубленным изучением отдельных предметов», пр. Победы, 79.</w:t>
            </w:r>
          </w:p>
        </w:tc>
      </w:tr>
      <w:tr w:rsidR="00975ADA" w:rsidRPr="00167FB9" w:rsidTr="008D4623">
        <w:trPr>
          <w:trHeight w:val="72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77, 81, 83, 87.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14, 16, 18, 20, 22, 24, 26.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18,18 к. 2,47, 49, 51, 53, 55, 57.</w:t>
            </w:r>
          </w:p>
        </w:tc>
      </w:tr>
      <w:tr w:rsidR="00975ADA" w:rsidRPr="00167FB9" w:rsidTr="008D4623">
        <w:trPr>
          <w:trHeight w:val="3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 -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Средняя общеобразовательная школа № 1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с углубленным изучением отдельных предметов», пр. Победы, 79.</w:t>
            </w:r>
          </w:p>
        </w:tc>
      </w:tr>
      <w:tr w:rsidR="00975ADA" w:rsidRPr="00167FB9" w:rsidTr="008D4623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61, 67, 73.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21, 25, 27, 29, 31, 33, 35, 37, 39, 41, 43а, 45, 45/1.</w:t>
            </w:r>
          </w:p>
        </w:tc>
      </w:tr>
      <w:tr w:rsidR="00975ADA" w:rsidRPr="00167FB9" w:rsidTr="008D4623">
        <w:trPr>
          <w:trHeight w:val="45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№1876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читальный зал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Центральной городской библиотеки им. А.С. Пушкина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пр. Победы, 33.</w:t>
            </w:r>
          </w:p>
        </w:tc>
      </w:tr>
      <w:tr w:rsidR="00975ADA" w:rsidRPr="00167FB9" w:rsidTr="008D4623">
        <w:trPr>
          <w:trHeight w:val="39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33, 34, 35, 36, 37, 37а, 39, 39а, 41, 41а, 43, 43а, 45, 47, 51, 53, 55, 57, 63.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975ADA" w:rsidRPr="00167FB9" w:rsidTr="008D4623">
        <w:trPr>
          <w:trHeight w:val="4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шахматного клуба</w:t>
            </w:r>
            <w:r w:rsidR="00167FB9"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МАУДО «Спортивная школа </w:t>
            </w:r>
            <w:proofErr w:type="gramStart"/>
            <w:r w:rsidR="00167FB9"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г</w:t>
            </w:r>
            <w:proofErr w:type="gramEnd"/>
            <w:r w:rsidR="00167FB9"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. Каменска-Уральского»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ул. Крылова, 15а.</w:t>
            </w:r>
          </w:p>
        </w:tc>
      </w:tr>
      <w:tr w:rsidR="00975ADA" w:rsidRPr="00167FB9" w:rsidTr="008D4623">
        <w:trPr>
          <w:trHeight w:val="47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Паровозников.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Кунавина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21, 23, 24, 25, 26, 28.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9, 14, 16, 21, 24, 25, 28, 30, 32, 32/и, 34, 34/и, 36, 36/и, 38, 38/и.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5, 6, 7, 9а, 11, 13, 15а, 15б, 17, 17а.</w:t>
            </w:r>
          </w:p>
        </w:tc>
      </w:tr>
    </w:tbl>
    <w:p w:rsidR="00975AD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p w:rsidR="00975AD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КРАСНОГОРСКИЙ РАЙОН </w:t>
      </w:r>
    </w:p>
    <w:p w:rsidR="00975AD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000"/>
      </w:tblPr>
      <w:tblGrid>
        <w:gridCol w:w="9640"/>
      </w:tblGrid>
      <w:tr w:rsidR="00975ADA" w:rsidRPr="00167FB9" w:rsidTr="008D4623">
        <w:trPr>
          <w:trHeight w:val="35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«Лицей № 9»,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Гоголя, 15.</w:t>
            </w:r>
          </w:p>
        </w:tc>
      </w:tr>
      <w:tr w:rsidR="00975ADA" w:rsidRPr="00167FB9" w:rsidTr="008D4623">
        <w:trPr>
          <w:trHeight w:val="106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переулка Тургенева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3, 4, 5, 6.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68, 70, 72, 72а, 74, 78, 80, 82, 84, 86.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Гоголя: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7, 9, 11, 13, 17, 17а, 46, 52, 54, 56, 60, 62, 66, 68.</w:t>
            </w:r>
          </w:p>
        </w:tc>
      </w:tr>
      <w:tr w:rsidR="00975ADA" w:rsidRPr="00167FB9" w:rsidTr="008D4623">
        <w:trPr>
          <w:trHeight w:val="4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Избирательный участок № 1878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– помещение 104 в здании общежития, ул. Алюминиевая, 58; адрес помещения для голосования – аудитория в здании ГАПОУ СО «КУПК», ул. Алюминиевая, 60.</w:t>
            </w:r>
          </w:p>
        </w:tc>
      </w:tr>
      <w:tr w:rsidR="00975ADA" w:rsidRPr="00167FB9" w:rsidTr="008D4623">
        <w:trPr>
          <w:trHeight w:val="124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Мамина-Сибиряка</w:t>
            </w:r>
            <w:proofErr w:type="spellEnd"/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Электролизников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переулка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Байновский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40, 42, 44, 46, 48, 49, 50, 51, 52, 54, 55, 56, 57, 58, 59, 62, 63, 64, 65, 66.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Гоголя: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1, 5, 14, 16, 18, 20, 24.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24,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26, 28, 29 к.1, 29 к. 2, 30, 32, 34.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4, 5, 6, 9.</w:t>
            </w:r>
          </w:p>
        </w:tc>
      </w:tr>
      <w:tr w:rsidR="00975ADA" w:rsidRPr="00167FB9" w:rsidTr="008D4623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1879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ГБУ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ДО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СО </w:t>
            </w:r>
            <w:r w:rsidRPr="00167FB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</w:t>
            </w:r>
            <w:proofErr w:type="spellStart"/>
            <w:r w:rsidRPr="00167FB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Каменск-Уральская</w:t>
            </w:r>
            <w:proofErr w:type="spellEnd"/>
            <w:r w:rsidRPr="00167FB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 xml:space="preserve"> детская музыкальная </w:t>
            </w:r>
            <w:r w:rsidR="002733AC" w:rsidRPr="00167FB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br/>
            </w:r>
            <w:r w:rsidRPr="00167FB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школа № 1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2.</w:t>
            </w:r>
          </w:p>
        </w:tc>
      </w:tr>
      <w:tr w:rsidR="00975ADA" w:rsidRPr="00167FB9" w:rsidTr="008D4623">
        <w:trPr>
          <w:trHeight w:val="16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Байновская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Заречная,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Логовская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Лучезарная, Токаревская, Энгельса,  Рудная,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Челикова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35, 37.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67, 69, 73, 75.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36, 38, 40, 91.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9, 13, 15.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5, 6, 10, 12, 15.</w:t>
            </w:r>
          </w:p>
          <w:p w:rsidR="00975ADA" w:rsidRPr="00167FB9" w:rsidRDefault="00975ADA" w:rsidP="008D4623">
            <w:pPr>
              <w:widowControl w:val="0"/>
              <w:jc w:val="both"/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Маршала Жукова: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16/3</w:t>
            </w:r>
          </w:p>
        </w:tc>
      </w:tr>
      <w:tr w:rsidR="00975ADA" w:rsidRPr="00167FB9" w:rsidTr="008D4623">
        <w:trPr>
          <w:trHeight w:val="5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 xml:space="preserve">с углубленным изучением отдельных предметов им. В.П.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Шевалева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</w:tc>
      </w:tr>
      <w:tr w:rsidR="00975ADA" w:rsidRPr="00167FB9" w:rsidTr="008D4623">
        <w:trPr>
          <w:trHeight w:val="98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16, 18, 33, 35, 35a.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26, 28, 30, 32, 34, 38.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Дзержинского: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37 к.1, 37 к. 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11,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</w:tc>
      </w:tr>
      <w:tr w:rsidR="00975ADA" w:rsidRPr="00167FB9" w:rsidTr="008D4623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17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углубленным изучением отдельных предметов»,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Челябинская, 19.</w:t>
            </w:r>
          </w:p>
        </w:tc>
      </w:tr>
      <w:tr w:rsidR="00975ADA" w:rsidRPr="00167FB9" w:rsidTr="008D4623">
        <w:trPr>
          <w:trHeight w:val="1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Бульвар Парижской Коммуны: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39, 41.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21, 25, 29, 31.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36, 38, 40, 42, 44.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17, 21.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Шестакова: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30, 32, 34, 36.</w:t>
            </w:r>
          </w:p>
        </w:tc>
      </w:tr>
      <w:tr w:rsidR="00975ADA" w:rsidRPr="00167FB9" w:rsidTr="008D4623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17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углубленным изучением отдельных предметов»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19.</w:t>
            </w:r>
          </w:p>
        </w:tc>
      </w:tr>
      <w:tr w:rsidR="00975ADA" w:rsidRPr="00167FB9" w:rsidTr="008D4623">
        <w:trPr>
          <w:trHeight w:val="117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46, 46а.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66, 68, 74.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20, 27.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15, 19, 38, 42, 46, 52, 54.</w:t>
            </w:r>
          </w:p>
        </w:tc>
      </w:tr>
      <w:tr w:rsidR="00167FB9" w:rsidRPr="00167FB9" w:rsidTr="002733AC">
        <w:trPr>
          <w:trHeight w:val="23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</w:tc>
      </w:tr>
      <w:tr w:rsidR="00975ADA" w:rsidRPr="00167FB9" w:rsidTr="008D4623">
        <w:trPr>
          <w:cantSplit/>
          <w:trHeight w:val="91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Каменская: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83, 84.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37, 37а, 39, 39а, 45.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21, 26, 28, 30, 32.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22, 24, 26.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</w:tr>
      <w:tr w:rsidR="00975ADA" w:rsidRPr="00167FB9" w:rsidTr="008D4623">
        <w:trPr>
          <w:trHeight w:val="3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«Театр драмы г. Каменска-Уральского»,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ул.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Алюминиевая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47.</w:t>
            </w:r>
          </w:p>
        </w:tc>
      </w:tr>
      <w:tr w:rsidR="00975ADA" w:rsidRPr="00167FB9" w:rsidTr="008D4623">
        <w:trPr>
          <w:trHeight w:val="3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8a, 12, 16, 18, 20, 22, 24, 30а, 32а, 32и, 34и, 36и, 38и, 40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42, 42а, 44, 46, 48, 50, 52, 54, 56.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39, 39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41, 43, 45.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4, 4а, 5, 5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6, 6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29, 43, 45.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4а.</w:t>
            </w:r>
          </w:p>
        </w:tc>
      </w:tr>
      <w:tr w:rsidR="00975ADA" w:rsidRPr="00167FB9" w:rsidTr="008D4623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МАОУ «Средняя общеобразовательная школа 35»,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Железнодорожная, 10.</w:t>
            </w:r>
          </w:p>
        </w:tc>
      </w:tr>
      <w:tr w:rsidR="00975ADA" w:rsidRPr="00167FB9" w:rsidTr="008D4623">
        <w:trPr>
          <w:trHeight w:val="138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Средняя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5, 6, 7, 8, 10, 13, 15, 17, 19, 23, 23и, 25и, 27а, 27и, 29а, 29и, 31а, 33.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7, 9, 10, 11, 12, 13, 15, 17.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4, 8, 14, 16, 18, 18а,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27, 33, 35, 37, 39.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7, 9, 16, 22, 24.</w:t>
            </w:r>
          </w:p>
        </w:tc>
      </w:tr>
      <w:tr w:rsidR="00975ADA" w:rsidRPr="00167FB9" w:rsidTr="008D4623">
        <w:trPr>
          <w:trHeight w:val="39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1886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Кутузова, 39а.</w:t>
            </w:r>
          </w:p>
        </w:tc>
      </w:tr>
      <w:tr w:rsidR="00975ADA" w:rsidRPr="00167FB9" w:rsidTr="008D4623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Ясная: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1, 3, 5, 7, 9, 11, 13, 15, 17, 19, 21, 23, 25, 27, 33, 35, 37, 39, 41, 43, 45, 47.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Радужная: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17, 19, 21, 23, 25, 27, 29, 31, 33, 35, 37, 39, 41, 43, 45, 47, 49, 51, 53, 55, 57, 59, 26, 28, 30, 32, 34, 36, 38, 40, 42, 44, 46, 48, 50, 52, 54, 56, 58, 60, 62.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 Летняя, Светлая.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Героев Отечества: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8, 10, 11, 11а, 12.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97, 101, 101а, 103.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Кутузова, кроме домов 27, 31, 31а, 32, 34,35, 35а.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128, 134.</w:t>
            </w:r>
          </w:p>
        </w:tc>
      </w:tr>
      <w:tr w:rsidR="00975ADA" w:rsidRPr="00167FB9" w:rsidTr="008D4623">
        <w:trPr>
          <w:trHeight w:val="46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35»,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Железнодорожная, 22.</w:t>
            </w:r>
          </w:p>
        </w:tc>
      </w:tr>
      <w:tr w:rsidR="00975ADA" w:rsidRPr="00167FB9" w:rsidTr="008D4623">
        <w:trPr>
          <w:trHeight w:val="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Чехова.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16, 18, 20, 21, 22, 24.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41.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36, 38, 40, 42, 42а, 42б, 46, 48, 50, 52, 58, 60, 62.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Коллективный сад № 29.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3, 4, 5, 6, 8, 14, 18.</w:t>
            </w:r>
          </w:p>
        </w:tc>
      </w:tr>
      <w:tr w:rsidR="00167FB9" w:rsidRPr="00167FB9" w:rsidTr="002733AC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служебное помещение в здании Спортивного комплекса «Факел»,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ул.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Железнодорожная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22.</w:t>
            </w:r>
          </w:p>
        </w:tc>
      </w:tr>
      <w:tr w:rsidR="00975ADA" w:rsidRPr="00167FB9" w:rsidTr="008D4623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Все дома улицы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Гвардейская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переулков Больничный, Радистов, Южный.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25, 27, 28, 29, 30, 32, 34, 36, 38, 40, 41, 42, 43, 44, 45, 46, 47, 48, 49, 51, 52, 53.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32, 34, 36, 38, 40, 42, 44, 48, 50, 54, 56, 58, 62.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39, 43.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2, 4, 8, 10, 12, 14, 16.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23, 25, 27, 29, 31, 33, 35, 37, 39, 60, 62, 64, 68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70, 76, 78.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44, 46, 57, 59, 61, 63, 69, 77, 79, 83.</w:t>
            </w:r>
          </w:p>
        </w:tc>
      </w:tr>
      <w:tr w:rsidR="00975ADA" w:rsidRPr="00167FB9" w:rsidTr="008D4623">
        <w:trPr>
          <w:trHeight w:val="3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1889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25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углублённым изучением отдельных предметов»,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</w:tc>
      </w:tr>
      <w:tr w:rsidR="00975ADA" w:rsidRPr="00167FB9" w:rsidTr="008D4623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48, 50а, 52, 54.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51, 53, 55, 55а, 57, 57а, 59, 59а, 61, 63, 65, 72.</w:t>
            </w:r>
          </w:p>
        </w:tc>
      </w:tr>
      <w:tr w:rsidR="00975ADA" w:rsidRPr="00167FB9" w:rsidTr="008D4623">
        <w:trPr>
          <w:trHeight w:val="5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25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углублённым изучением отдельных предметов»,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</w:tc>
      </w:tr>
      <w:tr w:rsidR="00975ADA" w:rsidRPr="00167FB9" w:rsidTr="008D4623">
        <w:trPr>
          <w:trHeight w:val="6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67, 67а, 69, 69а, 73, 75, 77, 78, 80, 81, 81а, 82.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33, 35, 36, 37, 38, 39, 40.</w:t>
            </w:r>
          </w:p>
        </w:tc>
      </w:tr>
      <w:tr w:rsidR="00975ADA" w:rsidRPr="00167FB9" w:rsidTr="008D4623">
        <w:trPr>
          <w:trHeight w:val="41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ГАПОУ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СО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«Каменск-Уральский техникум торговли и сервиса»,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Октябрьская, 99.</w:t>
            </w:r>
          </w:p>
        </w:tc>
      </w:tr>
      <w:tr w:rsidR="00975ADA" w:rsidRPr="00167FB9" w:rsidTr="008D4623">
        <w:trPr>
          <w:trHeight w:val="64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104,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106, 110, 112, 118.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25, 27, 34, 36, 38.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43, 48, 50.</w:t>
            </w:r>
          </w:p>
        </w:tc>
      </w:tr>
      <w:tr w:rsidR="00975ADA" w:rsidRPr="00167FB9" w:rsidTr="008D4623">
        <w:trPr>
          <w:trHeight w:val="4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шахматного клуба «Космос», ул. Механизаторов, 72.</w:t>
            </w:r>
          </w:p>
        </w:tc>
      </w:tr>
      <w:tr w:rsidR="00975ADA" w:rsidRPr="00167FB9" w:rsidTr="008D4623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 Клары Цеткин, Учительская.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Менделеева: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84а, 86, 88, 90, 92, 94, 96, 98, 100, 102, 104, 123, 125, 127, 129, 131, 133, 135, 137, 139, 141, 143, 145, 147, 149, 151.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48а, 50, 56, 58, 60, 64, 66, 68, 72, 72а, 74, 75, 76, 77, 78, 79, 81, 83, 85, 87, 89, 91.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73, 75, 79, 81, 83, 87, 89, 91, 93, 97, 101.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62, 62а, 62б, 64, 66, 66а, 68, 70, 72, 74, 76, 78, 80, 85, 87, 89, 91, 93, 95, 97, 99, 101, 103, 105.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33, 35.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Физкультурников: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2а, 4, 6, 8, 10, 12, 16, 17а, 18, 20, 20а, 22, 24, 26, 28, 30, 32.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62а, 67, 69, 71, 73, 75, 77, 81, 83, 85, 87, 87а, 89, 91, 93, 111, 113.</w:t>
            </w:r>
          </w:p>
        </w:tc>
      </w:tr>
      <w:tr w:rsidR="00975ADA" w:rsidRPr="00167FB9" w:rsidTr="008D4623">
        <w:trPr>
          <w:trHeight w:val="32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«Основная общеобразовательная школа № 27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 xml:space="preserve">с интернатом»,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Калинина, 67.</w:t>
            </w:r>
          </w:p>
        </w:tc>
      </w:tr>
      <w:tr w:rsidR="00975ADA" w:rsidRPr="00167FB9" w:rsidTr="008D4623">
        <w:trPr>
          <w:trHeight w:val="27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переулков 1-й Октябрьский, 2-й Октябрьский.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 xml:space="preserve">56, 58,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60, 62, 64, 66, 68, 70, 71, 72, 73, 73а, 74, 75, 77, 79, 81.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Каменская,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Механизаторов: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22, 24, 26, 28, 30, 34, 36, 38, 38а, 40, 42, 44, 46, 48.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Мира: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2, 4, 6, 8, 10, 12.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45, 47, 49, 55, 57, 59, 59а, 61, 63, 63а, 65, 67, 69, 71, 82, 84, 86, 88, 90, 92, 94, 96, 98, 100, 102.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Физкультурников: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</w:tc>
      </w:tr>
      <w:tr w:rsidR="00975ADA" w:rsidRPr="00167FB9" w:rsidTr="008D4623">
        <w:trPr>
          <w:trHeight w:val="37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1894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ГАПОУ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СО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«Каменск-Уральский агропромышленный техникум», ул. Механизаторов, 20.</w:t>
            </w:r>
          </w:p>
        </w:tc>
      </w:tr>
      <w:tr w:rsidR="00975ADA" w:rsidRPr="00167FB9" w:rsidTr="008D4623">
        <w:trPr>
          <w:trHeight w:val="295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Автоклавщиков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Ведерникова, Котовского, Медицинская, Плавильщиков, Пролетарская, переулков Автомобильный, Геологов, Нефтяников.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54, 55, 56, 58, 60, 62, 63, 64, 65, 66, 67, 68, 69, 70, 71, 71а, 71б, 72, 74, 76, 78, 80, 82, 84, 86.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78, 80, 82, 83, 84, 85, 86, 87, 88, 89, 90, 91, 92, 93, 95, 97, 101, 103, 105.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Менделеева: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3, 4, 5, 6, 7, 8, 9, 10, 11, 12, 13, 15, 17, 18, 19, 19а, 20, 21, 22, 23, 24, 25, 25а, 26, 27, 28, 29, 30, 31, 33, 35, 36, 37, 38, 39, 40, 41, 42, 43, 45, 47, 48, 49, 50, 51, 52, 53, 54, 55, 56, 57, 58, 59, 60, 61, 63, 64, 65</w:t>
            </w:r>
            <w:proofErr w:type="gramEnd"/>
            <w:r w:rsidRPr="00167FB9">
              <w:rPr>
                <w:rFonts w:ascii="Liberation Serif" w:hAnsi="Liberation Serif"/>
                <w:sz w:val="24"/>
                <w:szCs w:val="24"/>
              </w:rPr>
              <w:t>, 66, 76, 78, 80, 82, 84.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1а,3, 5, 7, 9, 15, 17, 19, 21, 27, 29, 31, 33, 39, 41, 43, 45, 47, 49, 53, 55, 57, 59, 61, 63, 65, 67, 69.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Мира: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1,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1Б, 1В,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3, 5, 7, 9, 11, 13, 14, 15, 16, 17, 18, 20, 21, 22, 23, 24, 26, 28, 30.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Октябрьская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: 43, 43а.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23.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Физкультурников: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11, 13, 15, 17, 19, 21, 21а, 23, 25, 27.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станц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ии УА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З.</w:t>
            </w:r>
          </w:p>
        </w:tc>
      </w:tr>
      <w:tr w:rsidR="00975ADA" w:rsidRPr="00167FB9" w:rsidTr="008D4623">
        <w:trPr>
          <w:trHeight w:val="42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20»,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20.</w:t>
            </w:r>
          </w:p>
        </w:tc>
      </w:tr>
      <w:tr w:rsidR="00975ADA" w:rsidRPr="00167FB9" w:rsidTr="008D4623">
        <w:trPr>
          <w:trHeight w:val="94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33, 34, 35, 36, 40, 42, 44, 46.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11, 13, 15, 17, 19, 21.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19, 20.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47, 51, 53.</w:t>
            </w:r>
          </w:p>
        </w:tc>
      </w:tr>
      <w:tr w:rsidR="00975ADA" w:rsidRPr="00167FB9" w:rsidTr="008D4623">
        <w:trPr>
          <w:trHeight w:val="4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1896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20»,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20.</w:t>
            </w:r>
          </w:p>
        </w:tc>
      </w:tr>
      <w:tr w:rsidR="00975ADA" w:rsidRPr="00167FB9" w:rsidTr="008D4623">
        <w:trPr>
          <w:trHeight w:val="145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Бугарева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Лечебная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14, 16, 18, 20.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15, 17, 19, 24, 26, 27, 28.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30, 32, 32а, 36, 40, 44.</w:t>
            </w:r>
          </w:p>
        </w:tc>
      </w:tr>
      <w:tr w:rsidR="00975ADA" w:rsidRPr="00167FB9" w:rsidTr="008D4623">
        <w:trPr>
          <w:trHeight w:val="4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МБУ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«Центр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психолого-медико-социального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 сопровождения»,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Уральская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43.</w:t>
            </w:r>
          </w:p>
        </w:tc>
      </w:tr>
      <w:tr w:rsidR="00975ADA" w:rsidRPr="00167FB9" w:rsidTr="008D4623">
        <w:trPr>
          <w:trHeight w:val="108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22, 24, 26, 28, 30, 32, 34, 36, 38.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48, 50, 52.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37, 39, 41.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9, 10, 12, 13, 14, 14а, 16.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41, 43.</w:t>
            </w:r>
          </w:p>
        </w:tc>
      </w:tr>
      <w:tr w:rsidR="00975ADA" w:rsidRPr="00167FB9" w:rsidTr="008D4623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ГКОУ СО «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Каменск-Уральская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 школа»,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Уральская, 31.</w:t>
            </w:r>
          </w:p>
        </w:tc>
      </w:tr>
      <w:tr w:rsidR="00975ADA" w:rsidRPr="00167FB9" w:rsidTr="008D4623">
        <w:trPr>
          <w:trHeight w:val="47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улицы Попова.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23, 25, 27, 29, 31, 33, 35, 37.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12, 14, 16, 22, 24, 26, 28, 30, 32, 34, 36, 38, 42.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21, 22, 23, 24, 26, 27, 28, 31, 32.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Стахановская: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1, 2, 3, 4.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24, 27, 29.</w:t>
            </w:r>
          </w:p>
        </w:tc>
      </w:tr>
      <w:tr w:rsidR="00975ADA" w:rsidRPr="00167FB9" w:rsidTr="008D4623">
        <w:trPr>
          <w:trHeight w:val="3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1899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Строителей, 24.</w:t>
            </w:r>
          </w:p>
        </w:tc>
      </w:tr>
      <w:tr w:rsidR="00975ADA" w:rsidRPr="00167FB9" w:rsidTr="008D4623">
        <w:trPr>
          <w:trHeight w:val="132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5, 7, 11, 13, 15, 19, 21.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Каменская: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15, 16, 18, 20.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48, 52.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20, 22, 28, 29, 30, 32, 32а, 33, 34, 35, 36, 38, 41, 43, 45, 47.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7, 9, 10, 11, 11а, 12, 13, 14, 15в, 15, 16, 17, 18, 19, 20, 21, 23, 25.</w:t>
            </w:r>
          </w:p>
        </w:tc>
      </w:tr>
      <w:tr w:rsidR="00975ADA" w:rsidRPr="00167FB9" w:rsidTr="008D4623">
        <w:trPr>
          <w:trHeight w:val="4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Строителей, 24</w:t>
            </w:r>
          </w:p>
        </w:tc>
      </w:tr>
      <w:tr w:rsidR="00975ADA" w:rsidRPr="00167FB9" w:rsidTr="008D4623">
        <w:trPr>
          <w:trHeight w:val="14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дома улицы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Красногорская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6, 8, 12.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5, 7, 11.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9, 11.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26, 28, 32, 34, 36, 42, 46.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8, 10, 21, 25.</w:t>
            </w:r>
          </w:p>
        </w:tc>
      </w:tr>
      <w:tr w:rsidR="00975ADA" w:rsidRPr="00167FB9" w:rsidTr="008D4623">
        <w:trPr>
          <w:trHeight w:val="22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167FB9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167FB9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12.</w:t>
            </w:r>
          </w:p>
        </w:tc>
      </w:tr>
      <w:tr w:rsidR="00975ADA" w:rsidRPr="00167FB9" w:rsidTr="008D4623">
        <w:trPr>
          <w:trHeight w:val="9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Жуковского, Коттеджи.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Исетская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6, 8, 10, 14.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2, 4, 6, 7, 12, 14, 16, 20.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1, 5, 7, 15.</w:t>
            </w:r>
          </w:p>
        </w:tc>
      </w:tr>
      <w:tr w:rsidR="00975ADA" w:rsidRPr="00167FB9" w:rsidTr="008D4623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1902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Комсомольский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46.</w:t>
            </w:r>
          </w:p>
        </w:tc>
      </w:tr>
      <w:tr w:rsidR="00975ADA" w:rsidRPr="00167FB9" w:rsidTr="008D4623">
        <w:trPr>
          <w:trHeight w:val="6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38, 38б, 40, 43, 44, 47, 49, 51.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86, 86а, 86б, 87, 89, 95.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27, 31.</w:t>
            </w:r>
          </w:p>
        </w:tc>
      </w:tr>
      <w:tr w:rsidR="00167FB9" w:rsidRPr="00167FB9" w:rsidTr="00167FB9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1903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б.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Комсомольский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46.</w:t>
            </w:r>
          </w:p>
        </w:tc>
      </w:tr>
      <w:tr w:rsidR="00975ADA" w:rsidRPr="00167FB9" w:rsidTr="008D4623">
        <w:trPr>
          <w:trHeight w:val="72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Бульвар Комсомольский: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50, 52, 54, 55, 57, 59, 63, 65, 67, 69.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120, 126.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31а, 32, 34, 35, 35а.</w:t>
            </w:r>
          </w:p>
        </w:tc>
      </w:tr>
      <w:tr w:rsidR="00975ADA" w:rsidRPr="00167FB9" w:rsidTr="008D4623">
        <w:trPr>
          <w:trHeight w:val="3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1904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«Дворец культуры «Металлург»,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Трудовые резервы, 8а.</w:t>
            </w:r>
          </w:p>
        </w:tc>
      </w:tr>
      <w:tr w:rsidR="00975ADA" w:rsidRPr="00167FB9" w:rsidTr="008D4623">
        <w:trPr>
          <w:trHeight w:val="46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1-е мая, 1-я Набережная, 2-я Набережная, 3-я Набережная, Бабушкина, Бетонщиков, Бокситовая, Волкова, Восточная, Герцена, Гражданская, Декабристов, Каменщиков, Куйбышева, Малышева, Овражная, Орджоникидзе, Панфиловцев,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Папанинцев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, Плотина, Славянская, Социалистическая, Союзная, Столяров, Февральской революции, Штукатуров, переулков 1-е Мая, Бабушкина, Декабристов, Советский, Совхозный, Плотина, 220 подстанции.</w:t>
            </w:r>
            <w:proofErr w:type="gramEnd"/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Трудовые резервы,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8а.</w:t>
            </w:r>
          </w:p>
        </w:tc>
      </w:tr>
      <w:tr w:rsidR="00975ADA" w:rsidRPr="00167FB9" w:rsidTr="008D4623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1905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МАОУ «Средняя общеобразовательная школа №37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с углублённым изучением отдельных предметов», ул. Западная, 12.</w:t>
            </w:r>
          </w:p>
        </w:tc>
      </w:tr>
      <w:tr w:rsidR="00975ADA" w:rsidRPr="00167FB9" w:rsidTr="008D4623">
        <w:trPr>
          <w:trHeight w:val="84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1-й Проезд, 2-й Проезд, 3-й Проезд, 4-й Проезд,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Западная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117.</w:t>
            </w:r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Трудовые Резервы: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5, 11, 17.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1, 2, 3, 4, 5, 6, 6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11, 12, 14, 20, 22, 24, 26, 28, 30, 32, 34.</w:t>
            </w:r>
          </w:p>
        </w:tc>
      </w:tr>
      <w:tr w:rsidR="00975ADA" w:rsidRPr="00167FB9" w:rsidTr="008D4623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1906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7»,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Школьная, 10.</w:t>
            </w:r>
          </w:p>
        </w:tc>
      </w:tr>
      <w:tr w:rsidR="00975ADA" w:rsidRPr="00167FB9" w:rsidTr="008D4623">
        <w:trPr>
          <w:trHeight w:val="82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дома улицы </w:t>
            </w:r>
            <w:proofErr w:type="gram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Школьная</w:t>
            </w:r>
            <w:proofErr w:type="gram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2, 4, 6, 8, 10, 14, 16, 18, 20.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Слесарей: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4, 6, 8, 14.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34a, 36, 38, 40, 42, 46, 48, 50, 52, 54.</w:t>
            </w:r>
          </w:p>
        </w:tc>
      </w:tr>
      <w:tr w:rsidR="00975ADA" w:rsidRPr="00167FB9" w:rsidTr="008D4623">
        <w:trPr>
          <w:trHeight w:val="3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1907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«Основная общеобразовательная школа № 14»,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51.</w:t>
            </w:r>
          </w:p>
        </w:tc>
      </w:tr>
      <w:tr w:rsidR="00975ADA" w:rsidRPr="00167FB9" w:rsidTr="008D4623">
        <w:trPr>
          <w:trHeight w:val="158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дома улиц 1-я Рабочая, 2-я Полевая, 3-я Рабочая, 5-я Рабочая,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Новорабочая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Полевая, Средний проезд.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Слесарей: </w:t>
            </w:r>
            <w:r w:rsidRPr="00167FB9">
              <w:rPr>
                <w:rFonts w:ascii="Liberation Serif" w:hAnsi="Liberation Serif"/>
                <w:bCs/>
                <w:sz w:val="24"/>
                <w:szCs w:val="24"/>
              </w:rPr>
              <w:t>20, 24.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3, 4, 5, 7, 8, 9, 11, 13, 14, 15, 16, 17, 18, 19, 19а, 20, 21, 22, 23, 24, 25, 26, 27, 28, 29, 30, 31, 35, 37, 41.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4, 5, 6, 7, 11, 13, 14а, 15, 16, 16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17</w:t>
            </w:r>
            <w:r w:rsidRPr="007B32AD">
              <w:rPr>
                <w:rFonts w:ascii="Liberation Serif" w:hAnsi="Liberation Serif"/>
                <w:sz w:val="24"/>
                <w:szCs w:val="24"/>
              </w:rPr>
              <w:t>,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 xml:space="preserve"> 18, 19, 20, 21, 22, 23, 24, 26, 28, 30.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2, 2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4, 4</w:t>
            </w:r>
            <w:r w:rsidRPr="00167FB9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, 5, 6, 7, 8, 9, 10, 11, 12, 13, 13а, 14, 14а, 15, 16, 16а, 18, 19, 20, 21, 22, 23, 25, 25а, 26, 27, 27а, 28, 29, 30, 31, 32, 33, 35, 37, 39, 41, 43, 47, 49.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1, 3, 5, 9, 22, 24, 26.</w:t>
            </w:r>
          </w:p>
        </w:tc>
      </w:tr>
      <w:tr w:rsidR="00975ADA" w:rsidRPr="00167FB9" w:rsidTr="008D4623">
        <w:trPr>
          <w:trHeight w:val="4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1908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читальный зал библиотеки № 4 Центральной городской библиотеки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им. А.С. Пушкина 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ул. 2-я Рабочая, 99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75ADA" w:rsidRPr="00167FB9" w:rsidTr="008D4623">
        <w:trPr>
          <w:trHeight w:val="13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1-я Песчаная, 2-я Песчаная, 3-я Песчаная, 4-я Песчаная, Кировоградская, Песчаная, Силикатная, Шламовая, переулка Песчаный.</w:t>
            </w:r>
            <w:proofErr w:type="gramEnd"/>
          </w:p>
          <w:p w:rsidR="00975ADA" w:rsidRPr="00167FB9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57, 59, 61, 63, 65, 67, 69, 71, 73, 75, 77, 79, 81, 83, 85, 87, 89, 91, 93, 95, 98, 99, 99a, 100, 101, 102, 104, 105, 106, 108, 111, 113.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31, 33, 37, 39, 41, 43, 44, 45, 46, 47, 48, 51, 52, 58, 59, 60, 61, 62, 64, 65, 66, 71, 73, 75, 76, 77, 79, 81, 83.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62, 66, 72, 74.</w:t>
            </w:r>
          </w:p>
        </w:tc>
      </w:tr>
      <w:tr w:rsidR="00975ADA" w:rsidRPr="00167FB9" w:rsidTr="008D4623">
        <w:trPr>
          <w:trHeight w:val="48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1910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«Основная общеобразовательная школа № 39»,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д. </w:t>
            </w:r>
            <w:proofErr w:type="spellStart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Монастырка</w:t>
            </w:r>
            <w:proofErr w:type="spellEnd"/>
            <w:r w:rsidRPr="00167FB9">
              <w:rPr>
                <w:rFonts w:ascii="Liberation Serif" w:hAnsi="Liberation Serif"/>
                <w:b/>
                <w:bCs/>
                <w:sz w:val="24"/>
                <w:szCs w:val="24"/>
              </w:rPr>
              <w:t>, ул. Комиссаров, 29.</w:t>
            </w:r>
          </w:p>
        </w:tc>
      </w:tr>
      <w:tr w:rsidR="00975ADA" w:rsidRPr="00167FB9" w:rsidTr="008D4623">
        <w:trPr>
          <w:trHeight w:val="43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деревни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Монастырка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9, 11, 19.</w:t>
            </w:r>
          </w:p>
        </w:tc>
      </w:tr>
      <w:tr w:rsidR="00975ADA" w:rsidRPr="00167FB9" w:rsidTr="008D4623">
        <w:trPr>
          <w:trHeight w:val="2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167FB9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1911</w:t>
            </w:r>
          </w:p>
          <w:p w:rsidR="00975ADA" w:rsidRPr="00167FB9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– аудитория в здании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167FB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</w:tc>
      </w:tr>
      <w:tr w:rsidR="00975ADA" w:rsidRPr="00167FB9" w:rsidTr="008D4623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улице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Яблоневая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переулку </w:t>
            </w:r>
            <w:proofErr w:type="gram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Тенистый</w:t>
            </w:r>
            <w:proofErr w:type="gram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Все дома по улице Рябиновая.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30, 31, 32, 33, 34, 35.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94, 94а.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Анатолия </w:t>
            </w:r>
            <w:proofErr w:type="spellStart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>Брижана</w:t>
            </w:r>
            <w:proofErr w:type="spellEnd"/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6, 8, 10, 12, 14, 16, 18.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18, 20.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Ясная: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29, 31.</w:t>
            </w:r>
          </w:p>
          <w:p w:rsidR="00975ADA" w:rsidRPr="00167FB9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 Радужная: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3, 5, 7, 9, 11, 13, 14, 15, 16, 17, 18, 20.</w:t>
            </w:r>
          </w:p>
          <w:p w:rsidR="00975ADA" w:rsidRPr="00167FB9" w:rsidRDefault="00975ADA" w:rsidP="00215599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ул.4-й </w:t>
            </w:r>
            <w:r w:rsidR="00215599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Pr="00167FB9">
              <w:rPr>
                <w:rFonts w:ascii="Liberation Serif" w:hAnsi="Liberation Serif"/>
                <w:b/>
                <w:sz w:val="24"/>
                <w:szCs w:val="24"/>
              </w:rPr>
              <w:t xml:space="preserve">ятилетки: </w:t>
            </w:r>
            <w:r w:rsidRPr="00167FB9">
              <w:rPr>
                <w:rFonts w:ascii="Liberation Serif" w:hAnsi="Liberation Serif"/>
                <w:sz w:val="24"/>
                <w:szCs w:val="24"/>
              </w:rPr>
              <w:t>49.</w:t>
            </w:r>
          </w:p>
        </w:tc>
      </w:tr>
    </w:tbl>
    <w:p w:rsidR="00975ADA" w:rsidRDefault="00975ADA" w:rsidP="00975ADA">
      <w:pPr>
        <w:widowControl w:val="0"/>
        <w:outlineLvl w:val="0"/>
        <w:rPr>
          <w:rFonts w:ascii="Liberation Serif" w:hAnsi="Liberation Serif"/>
          <w:sz w:val="24"/>
          <w:szCs w:val="24"/>
        </w:rPr>
      </w:pPr>
    </w:p>
    <w:p w:rsidR="00D921D5" w:rsidRPr="00B91D93" w:rsidRDefault="00D921D5" w:rsidP="00975ADA"/>
    <w:sectPr w:rsidR="00D921D5" w:rsidRPr="00B91D93" w:rsidSect="00D2016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E5A" w:rsidRDefault="005C6E5A" w:rsidP="00D2016D">
      <w:r>
        <w:separator/>
      </w:r>
    </w:p>
  </w:endnote>
  <w:endnote w:type="continuationSeparator" w:id="1">
    <w:p w:rsidR="005C6E5A" w:rsidRDefault="005C6E5A" w:rsidP="00D201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E5A" w:rsidRDefault="005C6E5A" w:rsidP="00D2016D">
      <w:r>
        <w:separator/>
      </w:r>
    </w:p>
  </w:footnote>
  <w:footnote w:type="continuationSeparator" w:id="1">
    <w:p w:rsidR="005C6E5A" w:rsidRDefault="005C6E5A" w:rsidP="00D201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16D" w:rsidRDefault="008100FC">
    <w:pPr>
      <w:pStyle w:val="ab"/>
      <w:jc w:val="center"/>
    </w:pPr>
    <w:r>
      <w:fldChar w:fldCharType="begin"/>
    </w:r>
    <w:r w:rsidR="00D2016D">
      <w:instrText>PAGE   \* MERGEFORMAT</w:instrText>
    </w:r>
    <w:r>
      <w:fldChar w:fldCharType="separate"/>
    </w:r>
    <w:r w:rsidR="00A95B4A">
      <w:rPr>
        <w:noProof/>
      </w:rPr>
      <w:t>14</w:t>
    </w:r>
    <w:r>
      <w:fldChar w:fldCharType="end"/>
    </w:r>
  </w:p>
  <w:p w:rsidR="00D2016D" w:rsidRDefault="00D2016D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5ADA"/>
    <w:rsid w:val="00010608"/>
    <w:rsid w:val="00133698"/>
    <w:rsid w:val="00147D02"/>
    <w:rsid w:val="00167FB9"/>
    <w:rsid w:val="00215599"/>
    <w:rsid w:val="0023226A"/>
    <w:rsid w:val="00262FEE"/>
    <w:rsid w:val="002733AC"/>
    <w:rsid w:val="00301773"/>
    <w:rsid w:val="00311136"/>
    <w:rsid w:val="00352B7E"/>
    <w:rsid w:val="00374C89"/>
    <w:rsid w:val="003F6459"/>
    <w:rsid w:val="004C3D72"/>
    <w:rsid w:val="004F1BF0"/>
    <w:rsid w:val="004F4246"/>
    <w:rsid w:val="00520A4A"/>
    <w:rsid w:val="00536788"/>
    <w:rsid w:val="0054792C"/>
    <w:rsid w:val="005C05EC"/>
    <w:rsid w:val="005C6E5A"/>
    <w:rsid w:val="006C6C5E"/>
    <w:rsid w:val="006E2BE1"/>
    <w:rsid w:val="00702165"/>
    <w:rsid w:val="007078F9"/>
    <w:rsid w:val="00720985"/>
    <w:rsid w:val="00761552"/>
    <w:rsid w:val="007B32AD"/>
    <w:rsid w:val="008100FC"/>
    <w:rsid w:val="0083594B"/>
    <w:rsid w:val="008442E4"/>
    <w:rsid w:val="008556E0"/>
    <w:rsid w:val="00871148"/>
    <w:rsid w:val="00896CBC"/>
    <w:rsid w:val="008C0E41"/>
    <w:rsid w:val="008D4623"/>
    <w:rsid w:val="00956960"/>
    <w:rsid w:val="00975A1C"/>
    <w:rsid w:val="00975ADA"/>
    <w:rsid w:val="00A1076A"/>
    <w:rsid w:val="00A26589"/>
    <w:rsid w:val="00A95B4A"/>
    <w:rsid w:val="00B13F74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016D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pub/info-card/4536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53E71-563F-4E25-A3B3-351A8175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34</TotalTime>
  <Pages>15</Pages>
  <Words>6137</Words>
  <Characters>30477</Characters>
  <Application>Microsoft Office Word</Application>
  <DocSecurity>0</DocSecurity>
  <Lines>253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8</cp:revision>
  <cp:lastPrinted>2023-03-10T12:02:00Z</cp:lastPrinted>
  <dcterms:created xsi:type="dcterms:W3CDTF">2023-03-10T11:19:00Z</dcterms:created>
  <dcterms:modified xsi:type="dcterms:W3CDTF">2023-03-16T04:30:00Z</dcterms:modified>
</cp:coreProperties>
</file>