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133698" w:rsidRPr="00390C9A" w:rsidRDefault="00C44BC3" w:rsidP="00015D77">
      <w:pPr>
        <w:pStyle w:val="1"/>
        <w:ind w:left="5387"/>
        <w:jc w:val="right"/>
        <w:rPr>
          <w:bCs/>
          <w:iCs w:val="0"/>
          <w:sz w:val="24"/>
        </w:rPr>
      </w:pPr>
      <w:r w:rsidRPr="00C44B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199pt;margin-top:-31.95pt;width:63.8pt;height:67.7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A3A39" w:rsidRDefault="006A3A39" w:rsidP="00BE6B82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390C9A">
        <w:rPr>
          <w:b w:val="0"/>
          <w:bCs/>
          <w:iCs w:val="0"/>
        </w:rPr>
        <w:t xml:space="preserve">  </w:t>
      </w:r>
    </w:p>
    <w:p w:rsidR="00133698" w:rsidRPr="00390C9A" w:rsidRDefault="00133698" w:rsidP="00133698">
      <w:pPr>
        <w:jc w:val="center"/>
        <w:rPr>
          <w:b/>
          <w:sz w:val="28"/>
        </w:rPr>
      </w:pPr>
    </w:p>
    <w:p w:rsidR="00956960" w:rsidRPr="00390C9A" w:rsidRDefault="00956960" w:rsidP="00133698">
      <w:pPr>
        <w:jc w:val="center"/>
        <w:rPr>
          <w:b/>
          <w:sz w:val="24"/>
        </w:rPr>
      </w:pPr>
    </w:p>
    <w:p w:rsidR="00133698" w:rsidRPr="00BE6B82" w:rsidRDefault="00133698" w:rsidP="00BE6B82">
      <w:pPr>
        <w:spacing w:before="120"/>
        <w:jc w:val="center"/>
        <w:rPr>
          <w:rFonts w:ascii="Liberation Serif" w:hAnsi="Liberation Serif"/>
          <w:b/>
          <w:sz w:val="24"/>
        </w:rPr>
      </w:pPr>
      <w:r w:rsidRPr="00BE6B8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E6B82" w:rsidRDefault="004F1BF0" w:rsidP="00BE6B82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E6B8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BE6B82" w:rsidRDefault="00133698" w:rsidP="00BE6B8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E6B8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E6B82" w:rsidRDefault="00C44BC3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E6B82">
        <w:rPr>
          <w:rFonts w:ascii="Liberation Serif" w:hAnsi="Liberation Serif"/>
          <w:sz w:val="24"/>
          <w:szCs w:val="24"/>
        </w:rPr>
        <w:t>от</w:t>
      </w:r>
      <w:r w:rsidR="00B90BD0" w:rsidRPr="00BE6B82">
        <w:rPr>
          <w:rFonts w:ascii="Liberation Serif" w:hAnsi="Liberation Serif"/>
          <w:sz w:val="24"/>
          <w:szCs w:val="24"/>
        </w:rPr>
        <w:t xml:space="preserve"> </w:t>
      </w:r>
      <w:r w:rsidR="006B0B9F">
        <w:rPr>
          <w:rFonts w:ascii="Liberation Serif" w:hAnsi="Liberation Serif"/>
          <w:sz w:val="24"/>
          <w:szCs w:val="24"/>
        </w:rPr>
        <w:t>28.03.2023</w:t>
      </w:r>
      <w:r w:rsidR="00133698" w:rsidRPr="00BE6B82">
        <w:rPr>
          <w:rFonts w:ascii="Liberation Serif" w:hAnsi="Liberation Serif"/>
          <w:sz w:val="24"/>
          <w:szCs w:val="24"/>
        </w:rPr>
        <w:t xml:space="preserve">  №</w:t>
      </w:r>
      <w:r w:rsidR="00B90BD0" w:rsidRPr="00BE6B82">
        <w:rPr>
          <w:rFonts w:ascii="Liberation Serif" w:hAnsi="Liberation Serif"/>
          <w:sz w:val="24"/>
          <w:szCs w:val="24"/>
        </w:rPr>
        <w:t xml:space="preserve"> </w:t>
      </w:r>
      <w:r w:rsidR="006B0B9F">
        <w:rPr>
          <w:rFonts w:ascii="Liberation Serif" w:hAnsi="Liberation Serif"/>
          <w:sz w:val="24"/>
          <w:szCs w:val="24"/>
        </w:rPr>
        <w:t>192</w:t>
      </w:r>
    </w:p>
    <w:p w:rsidR="00133698" w:rsidRPr="00BE6B82" w:rsidRDefault="00133698" w:rsidP="00133698">
      <w:pPr>
        <w:rPr>
          <w:rFonts w:ascii="Liberation Serif" w:hAnsi="Liberation Serif"/>
          <w:sz w:val="24"/>
          <w:szCs w:val="24"/>
        </w:rPr>
      </w:pPr>
    </w:p>
    <w:p w:rsidR="00133698" w:rsidRPr="00BE6B82" w:rsidRDefault="00133698" w:rsidP="00133698">
      <w:pPr>
        <w:rPr>
          <w:rFonts w:ascii="Liberation Serif" w:hAnsi="Liberation Serif"/>
          <w:sz w:val="24"/>
          <w:szCs w:val="24"/>
        </w:rPr>
      </w:pPr>
    </w:p>
    <w:p w:rsidR="00133698" w:rsidRPr="00BE6B82" w:rsidRDefault="0025560E" w:rsidP="00133698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BE6B82">
        <w:rPr>
          <w:rFonts w:ascii="Liberation Serif" w:hAnsi="Liberation Serif"/>
          <w:b/>
          <w:sz w:val="28"/>
          <w:szCs w:val="28"/>
        </w:rPr>
        <w:t>О</w:t>
      </w:r>
      <w:r w:rsidR="00C20CE4" w:rsidRPr="00BE6B82">
        <w:rPr>
          <w:rFonts w:ascii="Liberation Serif" w:hAnsi="Liberation Serif"/>
          <w:b/>
          <w:sz w:val="28"/>
          <w:szCs w:val="28"/>
        </w:rPr>
        <w:t xml:space="preserve">б утверждении Плана дополнительных мер Каменск-Уральского городского округа по обеспечению безопасности личности, общества и государства при установлении на отдельном участке </w:t>
      </w:r>
      <w:r w:rsidR="001E48A7" w:rsidRPr="00BE6B82">
        <w:rPr>
          <w:rFonts w:ascii="Liberation Serif" w:hAnsi="Liberation Serif"/>
          <w:b/>
          <w:sz w:val="28"/>
          <w:szCs w:val="28"/>
        </w:rPr>
        <w:t xml:space="preserve">территории </w:t>
      </w:r>
      <w:r w:rsidR="00607E95">
        <w:rPr>
          <w:rFonts w:ascii="Liberation Serif" w:hAnsi="Liberation Serif"/>
          <w:b/>
          <w:sz w:val="28"/>
          <w:szCs w:val="28"/>
        </w:rPr>
        <w:t xml:space="preserve">Свердловской области </w:t>
      </w:r>
      <w:r w:rsidR="001E48A7" w:rsidRPr="00BE6B82">
        <w:rPr>
          <w:rFonts w:ascii="Liberation Serif" w:hAnsi="Liberation Serif"/>
          <w:b/>
          <w:sz w:val="28"/>
          <w:szCs w:val="28"/>
        </w:rPr>
        <w:t>уровней террористической опасности</w:t>
      </w:r>
      <w:r w:rsidRPr="00BE6B82">
        <w:rPr>
          <w:rFonts w:ascii="Liberation Serif" w:hAnsi="Liberation Serif"/>
          <w:b/>
          <w:sz w:val="28"/>
          <w:szCs w:val="28"/>
        </w:rPr>
        <w:t xml:space="preserve">, предусмотренных Указом Президента </w:t>
      </w:r>
      <w:r w:rsidR="00A64E91" w:rsidRPr="00BE6B82">
        <w:rPr>
          <w:rFonts w:ascii="Liberation Serif" w:hAnsi="Liberation Serif"/>
          <w:b/>
          <w:sz w:val="28"/>
          <w:szCs w:val="28"/>
        </w:rPr>
        <w:t>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  <w:proofErr w:type="gramEnd"/>
    </w:p>
    <w:p w:rsidR="00133698" w:rsidRPr="00BE6B82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BE6B82" w:rsidRDefault="001E48A7" w:rsidP="004D40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BE6B82">
        <w:rPr>
          <w:rFonts w:ascii="Liberation Serif" w:hAnsi="Liberation Serif"/>
          <w:sz w:val="28"/>
          <w:szCs w:val="28"/>
        </w:rPr>
        <w:t>В соответствии</w:t>
      </w:r>
      <w:r w:rsidR="00111E38" w:rsidRPr="00BE6B82">
        <w:rPr>
          <w:rFonts w:ascii="Liberation Serif" w:hAnsi="Liberation Serif"/>
          <w:sz w:val="28"/>
          <w:szCs w:val="28"/>
        </w:rPr>
        <w:t xml:space="preserve"> с Федеральным законом от 6 октября 2003 года</w:t>
      </w:r>
      <w:r w:rsidR="005D7522" w:rsidRPr="00BE6B82">
        <w:rPr>
          <w:rFonts w:ascii="Liberation Serif" w:hAnsi="Liberation Serif"/>
          <w:sz w:val="28"/>
          <w:szCs w:val="28"/>
        </w:rPr>
        <w:t xml:space="preserve">                   </w:t>
      </w:r>
      <w:r w:rsidR="00111E38" w:rsidRPr="00BE6B82">
        <w:rPr>
          <w:rFonts w:ascii="Liberation Serif" w:hAnsi="Liberation Serif"/>
          <w:sz w:val="28"/>
          <w:szCs w:val="28"/>
        </w:rPr>
        <w:t xml:space="preserve"> № 131- ФЗ «Об общих принципах организации местного самоуправления в Российской Федерации», </w:t>
      </w:r>
      <w:r w:rsidR="004D405F" w:rsidRPr="00BE6B82">
        <w:rPr>
          <w:rFonts w:ascii="Liberation Serif" w:hAnsi="Liberation Serif"/>
          <w:sz w:val="28"/>
          <w:szCs w:val="28"/>
        </w:rPr>
        <w:t xml:space="preserve">Указом </w:t>
      </w:r>
      <w:r w:rsidR="00111E38" w:rsidRPr="00BE6B82">
        <w:rPr>
          <w:rFonts w:ascii="Liberation Serif" w:hAnsi="Liberation Serif"/>
          <w:sz w:val="28"/>
          <w:szCs w:val="28"/>
        </w:rPr>
        <w:t>Президента Российской Федерации</w:t>
      </w:r>
      <w:r w:rsidR="007D4D90" w:rsidRPr="00BE6B82">
        <w:rPr>
          <w:rFonts w:ascii="Liberation Serif" w:hAnsi="Liberation Serif"/>
          <w:sz w:val="28"/>
          <w:szCs w:val="28"/>
        </w:rPr>
        <w:t xml:space="preserve"> </w:t>
      </w:r>
      <w:r w:rsidR="005D7522" w:rsidRPr="00BE6B82">
        <w:rPr>
          <w:rFonts w:ascii="Liberation Serif" w:hAnsi="Liberation Serif"/>
          <w:sz w:val="28"/>
          <w:szCs w:val="28"/>
        </w:rPr>
        <w:t xml:space="preserve">                        </w:t>
      </w:r>
      <w:r w:rsidR="004D405F" w:rsidRPr="00BE6B82">
        <w:rPr>
          <w:rFonts w:ascii="Liberation Serif" w:hAnsi="Liberation Serif"/>
          <w:sz w:val="28"/>
          <w:szCs w:val="28"/>
        </w:rPr>
        <w:t xml:space="preserve">от </w:t>
      </w:r>
      <w:r w:rsidR="004D405F" w:rsidRPr="00BE6B82">
        <w:rPr>
          <w:rFonts w:ascii="Liberation Serif" w:hAnsi="Liberation Serif" w:cs="Liberation Serif"/>
          <w:sz w:val="28"/>
          <w:szCs w:val="28"/>
        </w:rPr>
        <w:t>31.01.2023 № 48 «О внесении изменений в Указ Президента Российской Федерации от 14 июня 2012 г.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 и</w:t>
      </w:r>
      <w:proofErr w:type="gramEnd"/>
      <w:r w:rsidR="004D405F" w:rsidRPr="00BE6B82">
        <w:rPr>
          <w:rFonts w:ascii="Liberation Serif" w:hAnsi="Liberation Serif" w:cs="Liberation Serif"/>
          <w:sz w:val="28"/>
          <w:szCs w:val="28"/>
        </w:rPr>
        <w:t xml:space="preserve"> в Порядок, утвержденный этим Указом», во исполнение</w:t>
      </w:r>
      <w:r w:rsidR="00D95662" w:rsidRPr="00BE6B82">
        <w:rPr>
          <w:rFonts w:ascii="Liberation Serif" w:hAnsi="Liberation Serif" w:cs="Liberation Serif"/>
          <w:sz w:val="28"/>
          <w:szCs w:val="28"/>
        </w:rPr>
        <w:t xml:space="preserve"> п</w:t>
      </w:r>
      <w:r w:rsidR="00425CE8" w:rsidRPr="00BE6B82">
        <w:rPr>
          <w:rFonts w:ascii="Liberation Serif" w:hAnsi="Liberation Serif" w:cs="Liberation Serif"/>
          <w:sz w:val="28"/>
          <w:szCs w:val="28"/>
        </w:rPr>
        <w:t>ункта</w:t>
      </w:r>
      <w:r w:rsidR="00D95662" w:rsidRPr="00BE6B82">
        <w:rPr>
          <w:rFonts w:ascii="Liberation Serif" w:hAnsi="Liberation Serif" w:cs="Liberation Serif"/>
          <w:sz w:val="28"/>
          <w:szCs w:val="28"/>
        </w:rPr>
        <w:t xml:space="preserve"> 3 распоряжения Губернатора Свердловской области от 20.03.2023 № 77-РГ «О реализации решений антитеррористической комиссии в Свердловской области по вопросу о состоянии антитеррористической защищенности объектов (территорий), в том числе задействованных в ходе проведения важных общественно-политических, культурных и спортивных мероприятий»</w:t>
      </w:r>
      <w:r w:rsidR="004D405F" w:rsidRPr="00BE6B82">
        <w:rPr>
          <w:rFonts w:ascii="Liberation Serif" w:hAnsi="Liberation Serif"/>
          <w:sz w:val="28"/>
          <w:szCs w:val="28"/>
        </w:rPr>
        <w:t xml:space="preserve">, </w:t>
      </w:r>
      <w:r w:rsidR="004F1BF0" w:rsidRPr="00BE6B8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E6B82" w:rsidRDefault="004F1BF0" w:rsidP="004F1BF0">
      <w:pPr>
        <w:jc w:val="both"/>
        <w:rPr>
          <w:rFonts w:ascii="Liberation Serif" w:hAnsi="Liberation Serif"/>
          <w:b/>
          <w:sz w:val="28"/>
          <w:szCs w:val="28"/>
        </w:rPr>
      </w:pPr>
      <w:r w:rsidRPr="00BE6B82">
        <w:rPr>
          <w:rFonts w:ascii="Liberation Serif" w:hAnsi="Liberation Serif"/>
          <w:b/>
          <w:sz w:val="28"/>
          <w:szCs w:val="28"/>
        </w:rPr>
        <w:t>ПОСТАНОВЛЯЕТ:</w:t>
      </w:r>
    </w:p>
    <w:p w:rsidR="004E7B4B" w:rsidRPr="00BE6B82" w:rsidRDefault="004F1BF0" w:rsidP="005B30D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>1.</w:t>
      </w:r>
      <w:r w:rsidR="004E7B4B" w:rsidRPr="00BE6B8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E7B4B" w:rsidRPr="00BE6B82">
        <w:rPr>
          <w:rFonts w:ascii="Liberation Serif" w:hAnsi="Liberation Serif"/>
          <w:sz w:val="28"/>
          <w:szCs w:val="28"/>
        </w:rPr>
        <w:t>Утвердить План дополнительных мер Каменск-Уральского городского округа по обеспечению безопасности личности, общества и государства при установлении на отдельном участке территории</w:t>
      </w:r>
      <w:r w:rsidR="00607E95">
        <w:rPr>
          <w:rFonts w:ascii="Liberation Serif" w:hAnsi="Liberation Serif"/>
          <w:sz w:val="28"/>
          <w:szCs w:val="28"/>
        </w:rPr>
        <w:t xml:space="preserve"> Свердловской области </w:t>
      </w:r>
      <w:r w:rsidR="004E7B4B" w:rsidRPr="00BE6B82">
        <w:rPr>
          <w:rFonts w:ascii="Liberation Serif" w:hAnsi="Liberation Serif"/>
          <w:sz w:val="28"/>
          <w:szCs w:val="28"/>
        </w:rPr>
        <w:t xml:space="preserve">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  <w:r w:rsidR="00D6460D" w:rsidRPr="00BE6B82">
        <w:rPr>
          <w:rFonts w:ascii="Liberation Serif" w:hAnsi="Liberation Serif"/>
          <w:sz w:val="28"/>
          <w:szCs w:val="28"/>
        </w:rPr>
        <w:t xml:space="preserve"> (</w:t>
      </w:r>
      <w:r w:rsidR="004E7B4B" w:rsidRPr="00BE6B82">
        <w:rPr>
          <w:rFonts w:ascii="Liberation Serif" w:hAnsi="Liberation Serif"/>
          <w:sz w:val="28"/>
          <w:szCs w:val="28"/>
        </w:rPr>
        <w:t>далее – План).</w:t>
      </w:r>
      <w:proofErr w:type="gramEnd"/>
    </w:p>
    <w:p w:rsidR="004E7B4B" w:rsidRPr="00BE6B82" w:rsidRDefault="004E7B4B" w:rsidP="004E7B4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 xml:space="preserve">2. Руководителям органов местного самоуправления Каменск-Уральского городского округа, территориальных, отраслевых и функционального органов </w:t>
      </w:r>
      <w:r w:rsidRPr="00BE6B82">
        <w:rPr>
          <w:rFonts w:ascii="Liberation Serif" w:hAnsi="Liberation Serif"/>
          <w:sz w:val="28"/>
          <w:szCs w:val="28"/>
        </w:rPr>
        <w:lastRenderedPageBreak/>
        <w:t>Администрации Каменск-Уральского городского округа</w:t>
      </w:r>
      <w:r w:rsidR="00710E40" w:rsidRPr="00BE6B82">
        <w:rPr>
          <w:rFonts w:ascii="Liberation Serif" w:hAnsi="Liberation Serif"/>
          <w:sz w:val="28"/>
          <w:szCs w:val="28"/>
        </w:rPr>
        <w:t>, руководителям подведомственных муниципальных учреждений:</w:t>
      </w:r>
    </w:p>
    <w:p w:rsidR="004E7B4B" w:rsidRPr="00BE6B82" w:rsidRDefault="004E7B4B" w:rsidP="004E7B4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>1) довести до сведения работников</w:t>
      </w:r>
      <w:r w:rsidRPr="00BE6B82">
        <w:rPr>
          <w:rFonts w:ascii="Liberation Serif" w:hAnsi="Liberation Serif"/>
          <w:i/>
          <w:sz w:val="28"/>
          <w:szCs w:val="28"/>
        </w:rPr>
        <w:t xml:space="preserve"> </w:t>
      </w:r>
      <w:r w:rsidRPr="00BE6B82">
        <w:rPr>
          <w:rFonts w:ascii="Liberation Serif" w:hAnsi="Liberation Serif"/>
          <w:sz w:val="28"/>
          <w:szCs w:val="28"/>
        </w:rPr>
        <w:t xml:space="preserve">содержание данного </w:t>
      </w:r>
      <w:hyperlink w:anchor="P48">
        <w:r w:rsidRPr="00BE6B82">
          <w:rPr>
            <w:rFonts w:ascii="Liberation Serif" w:hAnsi="Liberation Serif"/>
            <w:sz w:val="28"/>
            <w:szCs w:val="28"/>
          </w:rPr>
          <w:t>Плана</w:t>
        </w:r>
      </w:hyperlink>
      <w:r w:rsidRPr="00BE6B82">
        <w:rPr>
          <w:rFonts w:ascii="Liberation Serif" w:hAnsi="Liberation Serif"/>
          <w:sz w:val="28"/>
          <w:szCs w:val="28"/>
        </w:rPr>
        <w:t xml:space="preserve"> и руководствоваться им по каждому уровню террористической опасности;</w:t>
      </w:r>
    </w:p>
    <w:p w:rsidR="004E7B4B" w:rsidRPr="00BE6B82" w:rsidRDefault="004E7B4B" w:rsidP="004E7B4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 xml:space="preserve">2) назначить ответственных лиц за реализацию мероприятий, предусмотренных </w:t>
      </w:r>
      <w:hyperlink w:anchor="P48">
        <w:r w:rsidRPr="00BE6B82">
          <w:rPr>
            <w:rFonts w:ascii="Liberation Serif" w:hAnsi="Liberation Serif"/>
            <w:sz w:val="28"/>
            <w:szCs w:val="28"/>
          </w:rPr>
          <w:t>Планом</w:t>
        </w:r>
      </w:hyperlink>
      <w:r w:rsidRPr="00BE6B82">
        <w:rPr>
          <w:rFonts w:ascii="Liberation Serif" w:hAnsi="Liberation Serif"/>
          <w:sz w:val="28"/>
          <w:szCs w:val="28"/>
        </w:rPr>
        <w:t>;</w:t>
      </w:r>
    </w:p>
    <w:p w:rsidR="004E7B4B" w:rsidRPr="00BE6B82" w:rsidRDefault="004E7B4B" w:rsidP="004E7B4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 xml:space="preserve">3) утвердить инструкции по действиям руководителей и работников при реализации мероприятий, предусмотренных </w:t>
      </w:r>
      <w:hyperlink w:anchor="P48">
        <w:r w:rsidRPr="00BE6B82">
          <w:rPr>
            <w:rFonts w:ascii="Liberation Serif" w:hAnsi="Liberation Serif"/>
            <w:sz w:val="28"/>
            <w:szCs w:val="28"/>
          </w:rPr>
          <w:t>Планом</w:t>
        </w:r>
      </w:hyperlink>
      <w:r w:rsidRPr="00BE6B82">
        <w:rPr>
          <w:rFonts w:ascii="Liberation Serif" w:hAnsi="Liberation Serif"/>
          <w:sz w:val="28"/>
          <w:szCs w:val="28"/>
        </w:rPr>
        <w:t>;</w:t>
      </w:r>
    </w:p>
    <w:p w:rsidR="004E7B4B" w:rsidRPr="00BE6B82" w:rsidRDefault="004E7B4B" w:rsidP="004E7B4B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 xml:space="preserve">4) обеспечить проведение ежегодных тренировок по отработке действий при установлении уровней террористической опасности, предусмотренных </w:t>
      </w:r>
      <w:hyperlink w:anchor="P48">
        <w:r w:rsidRPr="00BE6B82">
          <w:rPr>
            <w:rFonts w:ascii="Liberation Serif" w:hAnsi="Liberation Serif"/>
            <w:sz w:val="28"/>
            <w:szCs w:val="28"/>
          </w:rPr>
          <w:t>Планом</w:t>
        </w:r>
      </w:hyperlink>
      <w:r w:rsidRPr="00BE6B82">
        <w:rPr>
          <w:rFonts w:ascii="Liberation Serif" w:hAnsi="Liberation Serif"/>
          <w:sz w:val="28"/>
          <w:szCs w:val="28"/>
        </w:rPr>
        <w:t>.</w:t>
      </w:r>
    </w:p>
    <w:p w:rsidR="00710E40" w:rsidRPr="00BE6B82" w:rsidRDefault="004E7B4B" w:rsidP="004E7B4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 xml:space="preserve">3. </w:t>
      </w:r>
      <w:r w:rsidR="00710E40" w:rsidRPr="00BE6B82">
        <w:rPr>
          <w:rFonts w:ascii="Liberation Serif" w:hAnsi="Liberation Serif"/>
          <w:sz w:val="28"/>
          <w:szCs w:val="28"/>
        </w:rPr>
        <w:t>П</w:t>
      </w:r>
      <w:r w:rsidR="00710E40" w:rsidRPr="00BE6B82">
        <w:rPr>
          <w:rFonts w:ascii="Liberation Serif" w:hAnsi="Liberation Serif" w:cs="Liberation Serif"/>
          <w:sz w:val="28"/>
          <w:szCs w:val="28"/>
        </w:rPr>
        <w:t>ризнать утратившими силу следующие п</w:t>
      </w:r>
      <w:r w:rsidRPr="00BE6B82">
        <w:rPr>
          <w:rFonts w:ascii="Liberation Serif" w:hAnsi="Liberation Serif"/>
          <w:sz w:val="28"/>
          <w:szCs w:val="28"/>
        </w:rPr>
        <w:t>остановлени</w:t>
      </w:r>
      <w:r w:rsidR="00710E40" w:rsidRPr="00BE6B82">
        <w:rPr>
          <w:rFonts w:ascii="Liberation Serif" w:hAnsi="Liberation Serif"/>
          <w:sz w:val="28"/>
          <w:szCs w:val="28"/>
        </w:rPr>
        <w:t xml:space="preserve">я </w:t>
      </w:r>
      <w:r w:rsidRPr="00BE6B82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710E40" w:rsidRPr="00BE6B82">
        <w:rPr>
          <w:rFonts w:ascii="Liberation Serif" w:hAnsi="Liberation Serif"/>
          <w:sz w:val="28"/>
          <w:szCs w:val="28"/>
        </w:rPr>
        <w:t>:</w:t>
      </w:r>
    </w:p>
    <w:p w:rsidR="00710E40" w:rsidRPr="00BE6B82" w:rsidRDefault="00710E40" w:rsidP="00710E4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 xml:space="preserve">1) </w:t>
      </w:r>
      <w:r w:rsidR="004E7B4B" w:rsidRPr="00BE6B82">
        <w:rPr>
          <w:rFonts w:ascii="Liberation Serif" w:hAnsi="Liberation Serif"/>
          <w:sz w:val="28"/>
          <w:szCs w:val="28"/>
        </w:rPr>
        <w:t xml:space="preserve">от 20.02.2021 № 140 </w:t>
      </w:r>
      <w:r w:rsidRPr="00BE6B82">
        <w:rPr>
          <w:rFonts w:ascii="Liberation Serif" w:hAnsi="Liberation Serif"/>
          <w:sz w:val="28"/>
          <w:szCs w:val="28"/>
        </w:rPr>
        <w:t>«</w:t>
      </w:r>
      <w:r w:rsidRPr="00BE6B82">
        <w:rPr>
          <w:rFonts w:ascii="Liberation Serif" w:hAnsi="Liberation Serif" w:cs="Liberation Serif"/>
          <w:sz w:val="28"/>
          <w:szCs w:val="28"/>
        </w:rPr>
        <w:t>О дополнительных мероприятиях в Каменск-Уральском городском округе при установлении на отдельном участке территории (объекта) уровней террористической опасности»;</w:t>
      </w:r>
    </w:p>
    <w:p w:rsidR="00710E40" w:rsidRPr="00BE6B82" w:rsidRDefault="00710E40" w:rsidP="004E7B4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E6B82">
        <w:rPr>
          <w:rFonts w:ascii="Liberation Serif" w:hAnsi="Liberation Serif"/>
          <w:sz w:val="28"/>
          <w:szCs w:val="28"/>
        </w:rPr>
        <w:t xml:space="preserve">2) </w:t>
      </w:r>
      <w:r w:rsidR="004E7B4B" w:rsidRPr="00BE6B82">
        <w:rPr>
          <w:rFonts w:ascii="Liberation Serif" w:hAnsi="Liberation Serif"/>
          <w:sz w:val="28"/>
          <w:szCs w:val="28"/>
        </w:rPr>
        <w:t xml:space="preserve">от 05.03.2021 № 173 </w:t>
      </w:r>
      <w:r w:rsidRPr="00BE6B82">
        <w:rPr>
          <w:rFonts w:ascii="Liberation Serif" w:hAnsi="Liberation Serif"/>
          <w:sz w:val="28"/>
          <w:szCs w:val="28"/>
        </w:rPr>
        <w:t>«</w:t>
      </w:r>
      <w:r w:rsidRPr="00BE6B82">
        <w:rPr>
          <w:rFonts w:ascii="Liberation Serif" w:hAnsi="Liberation Serif" w:cs="Liberation Serif"/>
          <w:sz w:val="28"/>
          <w:szCs w:val="28"/>
        </w:rPr>
        <w:t>О внесении изменений в План мероприятий Каменск-Уральского городского округа при установлении на отдельном участке территории (объекта)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государства»;</w:t>
      </w:r>
      <w:proofErr w:type="gramEnd"/>
    </w:p>
    <w:p w:rsidR="004E7B4B" w:rsidRPr="00BE6B82" w:rsidRDefault="00710E40" w:rsidP="004E7B4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  <w:proofErr w:type="gramStart"/>
      <w:r w:rsidRPr="00BE6B82">
        <w:rPr>
          <w:rFonts w:ascii="Liberation Serif" w:hAnsi="Liberation Serif" w:cs="Liberation Serif"/>
          <w:sz w:val="28"/>
          <w:szCs w:val="28"/>
        </w:rPr>
        <w:t xml:space="preserve">3) </w:t>
      </w:r>
      <w:r w:rsidR="004E7B4B" w:rsidRPr="00BE6B82">
        <w:rPr>
          <w:rFonts w:ascii="Liberation Serif" w:hAnsi="Liberation Serif" w:cs="Liberation Serif"/>
          <w:sz w:val="28"/>
          <w:szCs w:val="28"/>
        </w:rPr>
        <w:t>от 17.03.2023 № 164</w:t>
      </w:r>
      <w:r w:rsidRPr="00BE6B82">
        <w:rPr>
          <w:rFonts w:ascii="Liberation Serif" w:hAnsi="Liberation Serif" w:cs="Liberation Serif"/>
          <w:sz w:val="28"/>
          <w:szCs w:val="28"/>
        </w:rPr>
        <w:t xml:space="preserve"> «</w:t>
      </w:r>
      <w:r w:rsidR="00BE6B82" w:rsidRPr="00BE6B82">
        <w:rPr>
          <w:rFonts w:ascii="Liberation Serif" w:hAnsi="Liberation Serif" w:cs="Liberation Serif"/>
          <w:sz w:val="28"/>
          <w:szCs w:val="28"/>
        </w:rPr>
        <w:t>О внесении изменений в План мероприятий Каменск-Уральского городского округа при установлении на отдельном участке территории (объекта)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  <w:r w:rsidR="004E7B4B" w:rsidRPr="00BE6B82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4F1BF0" w:rsidRPr="00BE6B82" w:rsidRDefault="004E7B4B" w:rsidP="0058312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>4</w:t>
      </w:r>
      <w:r w:rsidR="004F1BF0" w:rsidRPr="00BE6B82">
        <w:rPr>
          <w:rFonts w:ascii="Liberation Serif" w:hAnsi="Liberation Serif"/>
          <w:sz w:val="28"/>
          <w:szCs w:val="28"/>
        </w:rPr>
        <w:t>.</w:t>
      </w:r>
      <w:r w:rsidR="00552D53" w:rsidRPr="00BE6B82">
        <w:rPr>
          <w:rFonts w:ascii="Liberation Serif" w:hAnsi="Liberation Serif"/>
          <w:sz w:val="28"/>
          <w:szCs w:val="28"/>
        </w:rPr>
        <w:t xml:space="preserve"> Настоящее постановление </w:t>
      </w:r>
      <w:r w:rsidR="00D91B97" w:rsidRPr="00BE6B82">
        <w:rPr>
          <w:rFonts w:ascii="Liberation Serif" w:hAnsi="Liberation Serif"/>
          <w:sz w:val="28"/>
          <w:szCs w:val="28"/>
        </w:rPr>
        <w:t>разместить</w:t>
      </w:r>
      <w:r w:rsidR="00552D53" w:rsidRPr="00BE6B82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</w:t>
      </w:r>
      <w:r w:rsidR="00D91B97" w:rsidRPr="00BE6B82">
        <w:rPr>
          <w:rFonts w:ascii="Liberation Serif" w:hAnsi="Liberation Serif"/>
          <w:sz w:val="28"/>
          <w:szCs w:val="28"/>
        </w:rPr>
        <w:t>.</w:t>
      </w:r>
    </w:p>
    <w:p w:rsidR="00133698" w:rsidRPr="00BE6B82" w:rsidRDefault="004E7B4B" w:rsidP="0058312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>5</w:t>
      </w:r>
      <w:r w:rsidR="004F1BF0" w:rsidRPr="00BE6B82">
        <w:rPr>
          <w:rFonts w:ascii="Liberation Serif" w:hAnsi="Liberation Serif"/>
          <w:sz w:val="28"/>
          <w:szCs w:val="28"/>
        </w:rPr>
        <w:t>.</w:t>
      </w:r>
      <w:r w:rsidR="00552D53" w:rsidRPr="00BE6B82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B05F6" w:rsidRPr="00BE6B82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B05F6" w:rsidRPr="00BE6B82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Ялунина А.В.</w:t>
      </w:r>
    </w:p>
    <w:p w:rsidR="005A51A6" w:rsidRPr="00BE6B82" w:rsidRDefault="005A51A6" w:rsidP="00CA4FCE">
      <w:pPr>
        <w:jc w:val="both"/>
        <w:rPr>
          <w:rFonts w:ascii="Liberation Serif" w:hAnsi="Liberation Serif"/>
          <w:sz w:val="24"/>
          <w:szCs w:val="24"/>
        </w:rPr>
      </w:pPr>
    </w:p>
    <w:p w:rsidR="005A51A6" w:rsidRPr="00BE6B82" w:rsidRDefault="005A51A6" w:rsidP="00CA4FCE">
      <w:pPr>
        <w:jc w:val="both"/>
        <w:rPr>
          <w:rFonts w:ascii="Liberation Serif" w:hAnsi="Liberation Serif"/>
          <w:sz w:val="24"/>
          <w:szCs w:val="24"/>
        </w:rPr>
      </w:pPr>
    </w:p>
    <w:p w:rsidR="00CA4FCE" w:rsidRPr="00BE6B82" w:rsidRDefault="00CB05F6" w:rsidP="00CA4FCE">
      <w:pPr>
        <w:jc w:val="both"/>
        <w:rPr>
          <w:rFonts w:ascii="Liberation Serif" w:hAnsi="Liberation Serif"/>
          <w:sz w:val="28"/>
          <w:szCs w:val="28"/>
        </w:rPr>
      </w:pPr>
      <w:r w:rsidRPr="00BE6B82">
        <w:rPr>
          <w:rFonts w:ascii="Liberation Serif" w:hAnsi="Liberation Serif"/>
          <w:sz w:val="28"/>
          <w:szCs w:val="28"/>
        </w:rPr>
        <w:t>Глава</w:t>
      </w:r>
    </w:p>
    <w:p w:rsidR="00015D77" w:rsidRPr="00BE6B82" w:rsidRDefault="00720985" w:rsidP="00CA4FCE">
      <w:pPr>
        <w:jc w:val="both"/>
        <w:rPr>
          <w:rFonts w:ascii="Liberation Serif" w:hAnsi="Liberation Serif"/>
          <w:sz w:val="28"/>
          <w:szCs w:val="28"/>
        </w:rPr>
        <w:sectPr w:rsidR="00015D77" w:rsidRPr="00BE6B82" w:rsidSect="00AE604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566" w:bottom="1134" w:left="1701" w:header="709" w:footer="709" w:gutter="0"/>
          <w:cols w:space="708"/>
          <w:titlePg/>
          <w:docGrid w:linePitch="360"/>
        </w:sectPr>
      </w:pPr>
      <w:r w:rsidRPr="00BE6B8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E6B82">
        <w:rPr>
          <w:rFonts w:ascii="Liberation Serif" w:hAnsi="Liberation Serif"/>
          <w:sz w:val="28"/>
          <w:szCs w:val="28"/>
        </w:rPr>
        <w:t xml:space="preserve"> </w:t>
      </w:r>
      <w:r w:rsidRPr="00BE6B82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E6B82">
        <w:rPr>
          <w:rFonts w:ascii="Liberation Serif" w:hAnsi="Liberation Serif"/>
          <w:sz w:val="28"/>
          <w:szCs w:val="28"/>
        </w:rPr>
        <w:tab/>
      </w:r>
      <w:r w:rsidR="00FD7DEC" w:rsidRPr="00BE6B82">
        <w:rPr>
          <w:rFonts w:ascii="Liberation Serif" w:hAnsi="Liberation Serif"/>
          <w:sz w:val="28"/>
          <w:szCs w:val="28"/>
        </w:rPr>
        <w:tab/>
      </w:r>
      <w:r w:rsidR="009573BB" w:rsidRPr="00BE6B82">
        <w:rPr>
          <w:rFonts w:ascii="Liberation Serif" w:hAnsi="Liberation Serif"/>
          <w:sz w:val="28"/>
          <w:szCs w:val="28"/>
        </w:rPr>
        <w:t xml:space="preserve">         </w:t>
      </w:r>
      <w:r w:rsidR="007D4D90" w:rsidRPr="00BE6B82">
        <w:rPr>
          <w:rFonts w:ascii="Liberation Serif" w:hAnsi="Liberation Serif"/>
          <w:sz w:val="28"/>
          <w:szCs w:val="28"/>
        </w:rPr>
        <w:tab/>
      </w:r>
      <w:r w:rsidR="007D4D90" w:rsidRPr="00BE6B82">
        <w:rPr>
          <w:rFonts w:ascii="Liberation Serif" w:hAnsi="Liberation Serif"/>
          <w:sz w:val="28"/>
          <w:szCs w:val="28"/>
        </w:rPr>
        <w:tab/>
        <w:t xml:space="preserve">    </w:t>
      </w:r>
      <w:r w:rsidR="005D7522" w:rsidRPr="00BE6B82">
        <w:rPr>
          <w:rFonts w:ascii="Liberation Serif" w:hAnsi="Liberation Serif"/>
          <w:sz w:val="28"/>
          <w:szCs w:val="28"/>
        </w:rPr>
        <w:t xml:space="preserve">     </w:t>
      </w:r>
      <w:r w:rsidR="009573BB" w:rsidRPr="00BE6B82">
        <w:rPr>
          <w:rFonts w:ascii="Liberation Serif" w:hAnsi="Liberation Serif"/>
          <w:sz w:val="28"/>
          <w:szCs w:val="28"/>
        </w:rPr>
        <w:t>А.А.</w:t>
      </w:r>
      <w:r w:rsidR="00552D53" w:rsidRPr="00BE6B82">
        <w:rPr>
          <w:rFonts w:ascii="Liberation Serif" w:hAnsi="Liberation Serif"/>
          <w:sz w:val="28"/>
          <w:szCs w:val="28"/>
        </w:rPr>
        <w:t>Гераси</w:t>
      </w:r>
      <w:r w:rsidR="009573BB" w:rsidRPr="00BE6B82">
        <w:rPr>
          <w:rFonts w:ascii="Liberation Serif" w:hAnsi="Liberation Serif"/>
          <w:sz w:val="28"/>
          <w:szCs w:val="28"/>
        </w:rPr>
        <w:t>мов</w:t>
      </w:r>
    </w:p>
    <w:p w:rsidR="009573BB" w:rsidRPr="00390C9A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Приложение </w:t>
      </w:r>
    </w:p>
    <w:p w:rsidR="009573BB" w:rsidRPr="00390C9A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к постановлению Администрации </w:t>
      </w:r>
    </w:p>
    <w:p w:rsidR="009573BB" w:rsidRPr="00390C9A" w:rsidRDefault="009573BB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Каменска-Уральского городского </w:t>
      </w:r>
    </w:p>
    <w:p w:rsidR="009573BB" w:rsidRPr="00390C9A" w:rsidRDefault="000F2EC0" w:rsidP="009573BB">
      <w:pPr>
        <w:pStyle w:val="ConsPlusTitle"/>
        <w:ind w:left="10915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390C9A">
        <w:rPr>
          <w:rFonts w:ascii="Liberation Serif" w:hAnsi="Liberation Serif" w:cs="Times New Roman"/>
          <w:b w:val="0"/>
          <w:sz w:val="28"/>
          <w:szCs w:val="28"/>
        </w:rPr>
        <w:t>о</w:t>
      </w:r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>круга</w:t>
      </w: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 w:rsidR="006B0B9F">
        <w:rPr>
          <w:rFonts w:ascii="Liberation Serif" w:hAnsi="Liberation Serif" w:cs="Times New Roman"/>
          <w:b w:val="0"/>
          <w:sz w:val="28"/>
          <w:szCs w:val="28"/>
        </w:rPr>
        <w:t xml:space="preserve">28.03.2023 </w:t>
      </w:r>
      <w:r w:rsidR="009573BB" w:rsidRPr="00390C9A">
        <w:rPr>
          <w:rFonts w:ascii="Liberation Serif" w:hAnsi="Liberation Serif" w:cs="Times New Roman"/>
          <w:b w:val="0"/>
          <w:sz w:val="28"/>
          <w:szCs w:val="28"/>
        </w:rPr>
        <w:t>№</w:t>
      </w:r>
      <w:r w:rsidRPr="00390C9A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6B0B9F">
        <w:rPr>
          <w:rFonts w:ascii="Liberation Serif" w:hAnsi="Liberation Serif" w:cs="Times New Roman"/>
          <w:b w:val="0"/>
          <w:sz w:val="28"/>
          <w:szCs w:val="28"/>
        </w:rPr>
        <w:t>192</w:t>
      </w: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9573BB" w:rsidRPr="00390C9A" w:rsidRDefault="009573BB" w:rsidP="009573BB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b/>
          <w:sz w:val="28"/>
          <w:szCs w:val="28"/>
        </w:rPr>
      </w:pPr>
      <w:r w:rsidRPr="00390C9A">
        <w:rPr>
          <w:rFonts w:ascii="Liberation Serif" w:hAnsi="Liberation Serif"/>
          <w:b/>
          <w:sz w:val="28"/>
          <w:szCs w:val="28"/>
        </w:rPr>
        <w:t>ПЛАН</w:t>
      </w:r>
    </w:p>
    <w:p w:rsidR="00BE6B82" w:rsidRDefault="00BE6B82" w:rsidP="004E7B4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E6042" w:rsidRDefault="004E7B4B" w:rsidP="004E7B4B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дополнительных мер Каменск-Уральского городского округа по обеспечению безопасности личности, общества </w:t>
      </w:r>
    </w:p>
    <w:p w:rsidR="004E7B4B" w:rsidRPr="005B30D9" w:rsidRDefault="004E7B4B" w:rsidP="004E7B4B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 государства при установлении на отдельном участке </w:t>
      </w:r>
      <w:r w:rsidRPr="005B30D9">
        <w:rPr>
          <w:rFonts w:ascii="Liberation Serif" w:hAnsi="Liberation Serif"/>
          <w:b/>
          <w:sz w:val="28"/>
          <w:szCs w:val="28"/>
        </w:rPr>
        <w:t>территории</w:t>
      </w:r>
      <w:r w:rsidR="00607E95">
        <w:rPr>
          <w:rFonts w:ascii="Liberation Serif" w:hAnsi="Liberation Serif"/>
          <w:b/>
          <w:sz w:val="28"/>
          <w:szCs w:val="28"/>
        </w:rPr>
        <w:t xml:space="preserve"> Свердловской области</w:t>
      </w:r>
      <w:r w:rsidRPr="005B30D9">
        <w:rPr>
          <w:rFonts w:ascii="Liberation Serif" w:hAnsi="Liberation Serif"/>
          <w:b/>
          <w:sz w:val="28"/>
          <w:szCs w:val="28"/>
        </w:rPr>
        <w:t xml:space="preserve"> уровней террористической опасности, предусмотренных Указом Президента Российской Федерации от 14 июня 2012 года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</w:r>
    </w:p>
    <w:p w:rsidR="00A71451" w:rsidRPr="00390C9A" w:rsidRDefault="00A71451" w:rsidP="00015D77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sz w:val="28"/>
          <w:szCs w:val="28"/>
        </w:rPr>
      </w:pPr>
    </w:p>
    <w:p w:rsidR="009573BB" w:rsidRPr="00390C9A" w:rsidRDefault="009573BB" w:rsidP="00015D77">
      <w:pPr>
        <w:tabs>
          <w:tab w:val="left" w:pos="10620"/>
        </w:tabs>
        <w:spacing w:line="232" w:lineRule="auto"/>
        <w:jc w:val="center"/>
        <w:rPr>
          <w:rFonts w:ascii="Liberation Serif" w:hAnsi="Liberation Serif"/>
          <w:sz w:val="28"/>
          <w:szCs w:val="28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4"/>
        <w:gridCol w:w="3686"/>
        <w:gridCol w:w="4395"/>
      </w:tblGrid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№№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Исполнители</w:t>
            </w:r>
          </w:p>
        </w:tc>
      </w:tr>
    </w:tbl>
    <w:p w:rsidR="00015D77" w:rsidRPr="00390C9A" w:rsidRDefault="00015D77" w:rsidP="00015D77">
      <w:pPr>
        <w:jc w:val="both"/>
        <w:rPr>
          <w:rFonts w:ascii="Liberation Serif" w:hAnsi="Liberation Serif"/>
          <w:sz w:val="2"/>
          <w:szCs w:val="2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664"/>
        <w:gridCol w:w="3686"/>
        <w:gridCol w:w="4395"/>
      </w:tblGrid>
      <w:tr w:rsidR="00015D77" w:rsidRPr="00390C9A" w:rsidTr="00D91B97">
        <w:trPr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176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34" w:right="3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ind w:left="176" w:right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  <w:tr w:rsidR="00015D77" w:rsidRPr="00390C9A" w:rsidTr="00D91B97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numPr>
                <w:ilvl w:val="0"/>
                <w:numId w:val="1"/>
              </w:numPr>
              <w:ind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b/>
                <w:sz w:val="28"/>
                <w:szCs w:val="28"/>
              </w:rPr>
              <w:t>Подготовительные мероприятия</w:t>
            </w:r>
          </w:p>
        </w:tc>
      </w:tr>
      <w:tr w:rsidR="00015D77" w:rsidRPr="00390C9A" w:rsidTr="009573BB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1.</w:t>
            </w:r>
            <w:r w:rsidR="00CB05F6" w:rsidRPr="00390C9A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Подготовить и направить в адрес Губернатора Свердловской области, председателя антитеррористической комиссии </w:t>
            </w:r>
            <w:r w:rsidR="00F30100" w:rsidRPr="00390C9A">
              <w:rPr>
                <w:rFonts w:ascii="Liberation Serif" w:hAnsi="Liberation Serif"/>
                <w:sz w:val="28"/>
                <w:szCs w:val="28"/>
              </w:rPr>
              <w:t xml:space="preserve">в Свердловской области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информацию о возможной угрозе совершения террористического акта</w:t>
            </w:r>
          </w:p>
          <w:p w:rsidR="00F30100" w:rsidRPr="00390C9A" w:rsidRDefault="00F30100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5A51A6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при получении информации</w:t>
            </w:r>
            <w:r w:rsidR="005A51A6" w:rsidRPr="00390C9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A51A6"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о возможной угрозе совершения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террористического акта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7320B">
            <w:pPr>
              <w:tabs>
                <w:tab w:val="left" w:pos="10620"/>
              </w:tabs>
              <w:spacing w:line="232" w:lineRule="auto"/>
              <w:ind w:left="32" w:right="34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015D77" w:rsidRPr="00390C9A" w:rsidTr="009573BB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D91B97">
            <w:pPr>
              <w:pageBreakBefore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1.</w:t>
            </w:r>
            <w:r w:rsidR="00015D77" w:rsidRPr="00390C9A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79607E">
            <w:pPr>
              <w:pageBreakBefore/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Организовать оповещение и сбор членов антитеррористической комиссии в Каменск – Уральском городском округе</w:t>
            </w:r>
            <w:r w:rsidR="00F30100" w:rsidRPr="00390C9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79607E">
            <w:pPr>
              <w:pageBreakBefore/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В течение 1 часа с момента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 w:type="page"/>
              <w:t>принятия решения о проведении внеочередного заседания антитеррористической комиссии</w:t>
            </w:r>
            <w:r w:rsidR="0079607E" w:rsidRPr="00390C9A">
              <w:rPr>
                <w:rFonts w:ascii="Liberation Serif" w:hAnsi="Liberation Serif"/>
                <w:sz w:val="28"/>
                <w:szCs w:val="28"/>
              </w:rPr>
              <w:t xml:space="preserve"> в Каменск – Уральском городском округе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D77" w:rsidRPr="00390C9A" w:rsidRDefault="00015D77" w:rsidP="00D7320B">
            <w:pPr>
              <w:pageBreakBefore/>
              <w:tabs>
                <w:tab w:val="left" w:pos="6120"/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015D77" w:rsidRPr="00390C9A" w:rsidRDefault="00015D77" w:rsidP="00D7320B">
            <w:pPr>
              <w:pageBreakBefore/>
              <w:tabs>
                <w:tab w:val="left" w:pos="6120"/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15D7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CB05F6" w:rsidP="005D752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1.</w:t>
            </w:r>
            <w:r w:rsidR="005D7522">
              <w:rPr>
                <w:rFonts w:ascii="Liberation Serif" w:hAnsi="Liberation Serif"/>
                <w:sz w:val="28"/>
                <w:szCs w:val="28"/>
              </w:rPr>
              <w:t>3</w:t>
            </w:r>
            <w:r w:rsidR="00015D77"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A43080">
            <w:pPr>
              <w:tabs>
                <w:tab w:val="left" w:pos="6120"/>
              </w:tabs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Направить в адрес Губернатора Свердловской области, председателя антитеррористической комиссии </w:t>
            </w:r>
            <w:r w:rsidR="008B3AF0" w:rsidRPr="00390C9A">
              <w:rPr>
                <w:rFonts w:ascii="Liberation Serif" w:hAnsi="Liberation Serif"/>
                <w:sz w:val="28"/>
                <w:szCs w:val="28"/>
              </w:rPr>
              <w:t xml:space="preserve">в Свердловской области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информацию об участии органов местного самоуправления Каменск-Уральского городского округа в проведении мероприятий при установлении на отдельном участке территории Каменск-Уральского городского округа (объекте) уровня террористической опасности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D77" w:rsidRPr="00390C9A" w:rsidRDefault="00015D77" w:rsidP="00D7320B">
            <w:pPr>
              <w:tabs>
                <w:tab w:val="left" w:pos="6120"/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247F27" w:rsidRPr="00390C9A" w:rsidTr="009728D6">
        <w:trPr>
          <w:trHeight w:val="457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Default="00247F27" w:rsidP="00247F27">
            <w:pPr>
              <w:tabs>
                <w:tab w:val="left" w:pos="10620"/>
              </w:tabs>
              <w:spacing w:line="232" w:lineRule="auto"/>
              <w:ind w:left="32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повышенного («синего») уровня террористической опасности</w:t>
            </w:r>
          </w:p>
          <w:p w:rsidR="00247F27" w:rsidRPr="00390C9A" w:rsidRDefault="00247F27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5D752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247F2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  <w:shd w:val="clear" w:color="auto" w:fill="FFFFFF"/>
              </w:rPr>
              <w:t>Принять участие в проведении мероприятий по проверке информации о возможном совершении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247F2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5F1" w:rsidRPr="002671CD" w:rsidRDefault="00E017DD" w:rsidP="00E165F1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71CD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Каменск-Уральского городского округа, территориальных, отраслевых и функционального органов Администрации Каменск-</w:t>
            </w:r>
            <w:r w:rsidRPr="002671CD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5D752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2.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6C7" w:rsidRPr="008B76C7" w:rsidRDefault="004E7B4B" w:rsidP="00953D1A">
            <w:pPr>
              <w:autoSpaceDE w:val="0"/>
              <w:autoSpaceDN w:val="0"/>
              <w:adjustRightInd w:val="0"/>
              <w:ind w:left="34" w:right="17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B76C7">
              <w:rPr>
                <w:rFonts w:ascii="Liberation Serif" w:hAnsi="Liberation Serif" w:cs="Liberation Serif"/>
                <w:sz w:val="28"/>
                <w:szCs w:val="28"/>
              </w:rPr>
              <w:t xml:space="preserve">Принять участие </w:t>
            </w:r>
            <w:r w:rsidR="0084684F" w:rsidRPr="008B76C7">
              <w:rPr>
                <w:rFonts w:ascii="Liberation Serif" w:hAnsi="Liberation Serif" w:cs="Liberation Serif"/>
                <w:sz w:val="28"/>
                <w:szCs w:val="28"/>
              </w:rPr>
              <w:t xml:space="preserve">в проведении </w:t>
            </w:r>
            <w:r w:rsidRPr="008B76C7">
              <w:rPr>
                <w:rFonts w:ascii="Liberation Serif" w:hAnsi="Liberation Serif" w:cs="Liberation Serif"/>
                <w:sz w:val="28"/>
                <w:szCs w:val="28"/>
              </w:rPr>
              <w:t>дополнительн</w:t>
            </w:r>
            <w:r w:rsidR="0084684F" w:rsidRPr="008B76C7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8B76C7">
              <w:rPr>
                <w:rFonts w:ascii="Liberation Serif" w:hAnsi="Liberation Serif" w:cs="Liberation Serif"/>
                <w:sz w:val="28"/>
                <w:szCs w:val="28"/>
              </w:rPr>
              <w:t xml:space="preserve"> инструктаж</w:t>
            </w:r>
            <w:r w:rsidR="0084684F" w:rsidRPr="008B76C7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8B76C7">
              <w:rPr>
                <w:rFonts w:ascii="Liberation Serif" w:hAnsi="Liberation Serif" w:cs="Liberation Serif"/>
                <w:sz w:val="28"/>
                <w:szCs w:val="28"/>
              </w:rPr>
              <w:t xml:space="preserve"> персонала и подразделений потенциальных объектов террористических посягательств, осуществляющих функции по локализации кризисных ситуаций, с привлечением в зависимости от полученной информации специалистов в соответствующей области</w:t>
            </w:r>
          </w:p>
          <w:p w:rsidR="004E7B4B" w:rsidRPr="00E165F1" w:rsidRDefault="004E7B4B" w:rsidP="00D91B97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27" w:rsidRPr="002671CD" w:rsidRDefault="00247F27" w:rsidP="00E165F1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71CD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E165F1" w:rsidRPr="002671CD">
              <w:rPr>
                <w:rFonts w:ascii="Liberation Serif" w:hAnsi="Liberation Serif"/>
                <w:sz w:val="28"/>
                <w:szCs w:val="28"/>
              </w:rPr>
              <w:t>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84684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</w:t>
            </w:r>
            <w:r w:rsidR="0084684F">
              <w:rPr>
                <w:rFonts w:ascii="Liberation Serif" w:hAnsi="Liberation Serif"/>
                <w:sz w:val="28"/>
                <w:szCs w:val="28"/>
              </w:rPr>
              <w:t>3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Принять участие в проверках и осмотрах объектов </w:t>
            </w:r>
            <w:r w:rsidRPr="008B76C7">
              <w:rPr>
                <w:rFonts w:ascii="Liberation Serif" w:hAnsi="Liberation Serif"/>
                <w:sz w:val="28"/>
                <w:szCs w:val="28"/>
              </w:rPr>
              <w:t>инфраструктуры</w:t>
            </w:r>
            <w:r w:rsidR="0084684F" w:rsidRPr="008B76C7">
              <w:rPr>
                <w:rFonts w:ascii="Liberation Serif" w:hAnsi="Liberation Serif"/>
                <w:sz w:val="28"/>
                <w:szCs w:val="28"/>
              </w:rPr>
              <w:t>,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теплопроводов, газопроводов, газораспределительных станций, энергетических систем в целях выявления возможных мест закладки взрывных устройств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27" w:rsidRPr="00E017DD" w:rsidRDefault="008B76C7" w:rsidP="00D7320B">
            <w:pPr>
              <w:pStyle w:val="ac"/>
              <w:shd w:val="clear" w:color="auto" w:fill="FFFFFF"/>
              <w:spacing w:before="0" w:beforeAutospacing="0" w:after="0" w:afterAutospacing="0"/>
              <w:ind w:left="32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E017DD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84684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2.</w:t>
            </w:r>
            <w:r w:rsidR="0084684F">
              <w:rPr>
                <w:rFonts w:ascii="Liberation Serif" w:hAnsi="Liberation Serif"/>
                <w:sz w:val="28"/>
                <w:szCs w:val="28"/>
              </w:rPr>
              <w:t>4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F27" w:rsidRPr="00390C9A" w:rsidRDefault="00247F27" w:rsidP="00D91B97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Проинформировать население о том, как вести себя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в условиях угрозы совершения террористического акта</w:t>
            </w:r>
          </w:p>
          <w:p w:rsidR="00247F27" w:rsidRPr="00390C9A" w:rsidRDefault="00247F27" w:rsidP="00D91B97">
            <w:pPr>
              <w:autoSpaceDE w:val="0"/>
              <w:autoSpaceDN w:val="0"/>
              <w:adjustRightInd w:val="0"/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В течение 4 часов с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Администрация Каменск-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</w:t>
            </w:r>
          </w:p>
        </w:tc>
      </w:tr>
      <w:tr w:rsidR="00247F27" w:rsidRPr="00390C9A" w:rsidTr="00247F27">
        <w:trPr>
          <w:trHeight w:val="495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63B" w:rsidRDefault="00247F27" w:rsidP="001806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18063B">
              <w:rPr>
                <w:rFonts w:ascii="Liberation Serif" w:hAnsi="Liberation Serif"/>
                <w:b/>
                <w:sz w:val="28"/>
                <w:szCs w:val="28"/>
              </w:rPr>
              <w:t>.Мероприятия при установлении высокого («желтого») уровня террористической опасности</w:t>
            </w:r>
          </w:p>
          <w:p w:rsidR="00247F27" w:rsidRPr="0018063B" w:rsidRDefault="0018063B" w:rsidP="001806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18063B">
              <w:rPr>
                <w:rFonts w:ascii="Liberation Serif" w:hAnsi="Liberation Serif"/>
                <w:sz w:val="28"/>
                <w:szCs w:val="28"/>
              </w:rPr>
              <w:t>(</w:t>
            </w:r>
            <w:r w:rsidRPr="0018063B">
              <w:rPr>
                <w:rFonts w:ascii="Liberation Serif" w:hAnsi="Liberation Serif" w:cs="Liberation Serif"/>
                <w:sz w:val="28"/>
                <w:szCs w:val="28"/>
              </w:rPr>
              <w:t>наряду с мерами, принимаемыми при установлении повышенного («синего») уровня террористической опасности</w:t>
            </w:r>
            <w:r w:rsidRPr="0018063B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0629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</w:t>
            </w:r>
            <w:r w:rsidR="0006296C">
              <w:rPr>
                <w:rFonts w:ascii="Liberation Serif" w:hAnsi="Liberation Serif"/>
                <w:sz w:val="28"/>
                <w:szCs w:val="28"/>
              </w:rPr>
              <w:t>1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84F" w:rsidRPr="00614D77" w:rsidRDefault="0084684F" w:rsidP="00614D77">
            <w:pPr>
              <w:pStyle w:val="a7"/>
              <w:tabs>
                <w:tab w:val="left" w:pos="567"/>
              </w:tabs>
              <w:ind w:left="34" w:right="176" w:firstLine="0"/>
              <w:jc w:val="both"/>
              <w:rPr>
                <w:rFonts w:ascii="Liberation Serif" w:hAnsi="Liberation Serif"/>
              </w:rPr>
            </w:pPr>
            <w:r w:rsidRPr="00614D77">
              <w:rPr>
                <w:bCs/>
              </w:rPr>
              <w:t xml:space="preserve">Оказать содействие МКУ «Управление ГОЧС                 г. Каменска-Уральского»  в </w:t>
            </w:r>
            <w:r w:rsidRPr="00614D77">
              <w:rPr>
                <w:rFonts w:ascii="Liberation Serif" w:hAnsi="Liberation Serif"/>
              </w:rPr>
              <w:t xml:space="preserve">уточнении </w:t>
            </w:r>
            <w:r w:rsidR="00614D77" w:rsidRPr="00614D77">
              <w:rPr>
                <w:bCs/>
              </w:rPr>
              <w:t>расчетов</w:t>
            </w:r>
            <w:r w:rsidRPr="00614D77">
              <w:rPr>
                <w:bCs/>
              </w:rPr>
              <w:t xml:space="preserve"> сил и средств, предназначенных  для ликвидации последствий террористических актов, а также технических средств и специального оборудования для проведения спасательных работ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4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6A3A39" w:rsidRDefault="00614D77" w:rsidP="005443C7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3A39">
              <w:rPr>
                <w:rFonts w:ascii="Liberation Serif" w:hAnsi="Liberation Serif"/>
                <w:sz w:val="28"/>
                <w:szCs w:val="28"/>
              </w:rPr>
              <w:t>Руководители 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0629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</w:t>
            </w:r>
            <w:r w:rsidR="0006296C">
              <w:rPr>
                <w:rFonts w:ascii="Liberation Serif" w:hAnsi="Liberation Serif"/>
                <w:sz w:val="28"/>
                <w:szCs w:val="28"/>
              </w:rPr>
              <w:t>2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Провести дополнительные тренировки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по практическому применению сил и средств, привлекаемых в случае возникновения угрозы террористического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6A3A39" w:rsidRDefault="00247F27" w:rsidP="005443C7">
            <w:pPr>
              <w:ind w:left="3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3A39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3536F9" w:rsidRPr="006A3A39">
              <w:rPr>
                <w:rFonts w:ascii="Liberation Serif" w:hAnsi="Liberation Serif"/>
                <w:sz w:val="28"/>
                <w:szCs w:val="28"/>
              </w:rPr>
              <w:t>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0629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  <w:r w:rsidR="0006296C">
              <w:rPr>
                <w:rFonts w:ascii="Liberation Serif" w:hAnsi="Liberation Serif"/>
                <w:sz w:val="28"/>
                <w:szCs w:val="28"/>
              </w:rPr>
              <w:t>3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614D7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Проверить готовность </w:t>
            </w:r>
            <w:r w:rsidRPr="00790A9E">
              <w:rPr>
                <w:rFonts w:ascii="Liberation Serif" w:hAnsi="Liberation Serif"/>
                <w:sz w:val="28"/>
                <w:szCs w:val="28"/>
              </w:rPr>
              <w:t>работников объектов,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находящихся в муниципальной собственности, и отработать их возможные действия по пресечению террористического акта и спасению людей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8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6A3A39" w:rsidRDefault="00247F27" w:rsidP="005443C7">
            <w:pPr>
              <w:ind w:left="3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3A39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3536F9" w:rsidRPr="006A3A39">
              <w:rPr>
                <w:rFonts w:ascii="Liberation Serif" w:hAnsi="Liberation Serif"/>
                <w:sz w:val="28"/>
                <w:szCs w:val="28"/>
              </w:rPr>
              <w:t>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06296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3.</w:t>
            </w:r>
            <w:r w:rsidR="0006296C">
              <w:rPr>
                <w:rFonts w:ascii="Liberation Serif" w:hAnsi="Liberation Serif"/>
                <w:sz w:val="28"/>
                <w:szCs w:val="28"/>
              </w:rPr>
              <w:t>4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Определить места, пригодные для временного размещения людей, удалённых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с отдельных участков местности (объектов),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 xml:space="preserve">в случае введения правового режима </w:t>
            </w:r>
            <w:proofErr w:type="spellStart"/>
            <w:r w:rsidRPr="00390C9A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операции, а также источники обеспечения их питанием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и одеждой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5443C7" w:rsidRDefault="00247F27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D404A">
              <w:rPr>
                <w:rFonts w:ascii="Liberation Serif" w:hAnsi="Liberation Serif"/>
                <w:sz w:val="28"/>
                <w:szCs w:val="28"/>
              </w:rPr>
              <w:t>Администрация Каменск-</w:t>
            </w:r>
            <w:r w:rsidRPr="006D404A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Уральского городского округа</w:t>
            </w:r>
          </w:p>
          <w:p w:rsidR="00247F27" w:rsidRPr="00451A29" w:rsidRDefault="00247F27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color w:val="0000FF"/>
                <w:sz w:val="28"/>
                <w:szCs w:val="28"/>
              </w:rPr>
            </w:pPr>
            <w:r w:rsidRPr="005443C7">
              <w:rPr>
                <w:bCs/>
                <w:color w:val="000000" w:themeColor="text1"/>
                <w:sz w:val="28"/>
                <w:szCs w:val="28"/>
                <w:lang w:eastAsia="en-US"/>
              </w:rPr>
              <w:t>МКУ «Управление ГОЧС                 г. Каменска-Уральского»</w:t>
            </w:r>
            <w:r w:rsidRPr="00451A29">
              <w:rPr>
                <w:bCs/>
                <w:color w:val="0000FF"/>
              </w:rPr>
              <w:t xml:space="preserve">  </w:t>
            </w:r>
          </w:p>
        </w:tc>
      </w:tr>
      <w:tr w:rsidR="00247F27" w:rsidRPr="00390C9A" w:rsidTr="00247F27"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Default="00247F27" w:rsidP="00247F27">
            <w:pPr>
              <w:tabs>
                <w:tab w:val="left" w:pos="10620"/>
              </w:tabs>
              <w:spacing w:line="232" w:lineRule="auto"/>
              <w:ind w:left="176" w:right="33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Liberation Serif" w:hAnsi="Liberation Serif"/>
                <w:b/>
                <w:sz w:val="28"/>
                <w:szCs w:val="28"/>
              </w:rPr>
              <w:t>. Мероприятия при установлении критического («красного») уровня террористической опасности</w:t>
            </w:r>
          </w:p>
          <w:p w:rsidR="00247F27" w:rsidRPr="00390C9A" w:rsidRDefault="0018063B" w:rsidP="0018063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наряду с мерами, принимаемыми при установлении повышенного («синего») и высокого («желтого») уровней террористической опасности</w:t>
            </w:r>
            <w:r w:rsidRPr="0018063B"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6B417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4.</w:t>
            </w:r>
            <w:r w:rsidR="006B417A">
              <w:rPr>
                <w:rFonts w:ascii="Liberation Serif" w:hAnsi="Liberation Serif"/>
                <w:sz w:val="28"/>
                <w:szCs w:val="28"/>
              </w:rPr>
              <w:t>1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6D404A">
            <w:pPr>
              <w:spacing w:line="232" w:lineRule="auto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Усилить охрану </w:t>
            </w:r>
            <w:r w:rsidRPr="006D404A">
              <w:rPr>
                <w:rFonts w:ascii="Liberation Serif" w:hAnsi="Liberation Serif"/>
                <w:sz w:val="28"/>
                <w:szCs w:val="28"/>
              </w:rPr>
              <w:t>объектов, находящихся в муниципальной собственности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015D7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6A3A39" w:rsidRDefault="00247F27" w:rsidP="00D7320B">
            <w:pPr>
              <w:tabs>
                <w:tab w:val="left" w:pos="10620"/>
              </w:tabs>
              <w:spacing w:line="228" w:lineRule="auto"/>
              <w:ind w:left="32" w:right="34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6A3A39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3536F9" w:rsidRPr="006A3A39">
              <w:rPr>
                <w:rFonts w:ascii="Liberation Serif" w:hAnsi="Liberation Serif"/>
                <w:sz w:val="28"/>
                <w:szCs w:val="28"/>
              </w:rPr>
              <w:t xml:space="preserve">органов местного самоуправления Каменск-Уральского городского округа, территориальных, отраслевых и </w:t>
            </w:r>
            <w:r w:rsidR="003536F9" w:rsidRPr="006A3A39">
              <w:rPr>
                <w:rFonts w:ascii="Liberation Serif" w:hAnsi="Liberation Serif"/>
                <w:sz w:val="28"/>
                <w:szCs w:val="28"/>
              </w:rPr>
              <w:lastRenderedPageBreak/>
              <w:t>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247F27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AE604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lastRenderedPageBreak/>
              <w:t>4.</w:t>
            </w:r>
            <w:r w:rsidR="00AE6042">
              <w:rPr>
                <w:rFonts w:ascii="Liberation Serif" w:hAnsi="Liberation Serif"/>
                <w:sz w:val="28"/>
                <w:szCs w:val="28"/>
              </w:rPr>
              <w:t>2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390C9A" w:rsidRDefault="00247F27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Создать пункты временного размещения людей, удаленных с отдельных участков местности и объектов, в случае введения правового режима </w:t>
            </w:r>
            <w:proofErr w:type="spellStart"/>
            <w:r w:rsidRPr="00390C9A">
              <w:rPr>
                <w:rFonts w:ascii="Liberation Serif" w:hAnsi="Liberation Serif"/>
                <w:sz w:val="28"/>
                <w:szCs w:val="28"/>
              </w:rPr>
              <w:t>контртеррористической</w:t>
            </w:r>
            <w:proofErr w:type="spellEnd"/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операции, обеспечить их питанием и одеждой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6D404A" w:rsidRDefault="00247F27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D404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F27" w:rsidRPr="006D404A" w:rsidRDefault="00247F27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D404A">
              <w:rPr>
                <w:rFonts w:ascii="Liberation Serif" w:hAnsi="Liberation Serif"/>
                <w:sz w:val="28"/>
                <w:szCs w:val="28"/>
              </w:rPr>
              <w:t xml:space="preserve">Администрация Каменск-Уральского </w:t>
            </w:r>
            <w:r w:rsidRPr="006D404A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городского округа</w:t>
            </w:r>
            <w:r w:rsidRPr="006D404A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br w:type="page"/>
            </w:r>
          </w:p>
          <w:p w:rsidR="00247F27" w:rsidRPr="006D404A" w:rsidRDefault="00247F27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color w:val="0000FF"/>
                <w:sz w:val="28"/>
                <w:szCs w:val="28"/>
              </w:rPr>
            </w:pPr>
            <w:r w:rsidRPr="006D404A">
              <w:rPr>
                <w:bCs/>
                <w:color w:val="000000" w:themeColor="text1"/>
                <w:sz w:val="28"/>
                <w:szCs w:val="28"/>
                <w:lang w:eastAsia="en-US"/>
              </w:rPr>
              <w:t>МКУ «Управление ГОЧС                 г. Каменска-Уральского»</w:t>
            </w:r>
            <w:r w:rsidRPr="006D404A">
              <w:rPr>
                <w:bCs/>
                <w:color w:val="0000FF"/>
              </w:rPr>
              <w:t xml:space="preserve">  </w:t>
            </w:r>
          </w:p>
        </w:tc>
      </w:tr>
      <w:tr w:rsidR="00AE6042" w:rsidRPr="00390C9A" w:rsidTr="00AE6042">
        <w:trPr>
          <w:trHeight w:val="28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6460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t>4.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BC4B74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Default="00AE6042" w:rsidP="00D6460D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t>Принять участие в проведении неотложных мер по спасению людей, охране имущества, оставшегося без присмотра, и содействию бесперебойной работе спасательных служб</w:t>
            </w:r>
          </w:p>
          <w:p w:rsidR="00AE6042" w:rsidRPr="00BC4B74" w:rsidRDefault="00AE6042" w:rsidP="00D6460D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6460D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6F9" w:rsidRPr="0018063B" w:rsidRDefault="00AE6042" w:rsidP="00D6460D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3536F9" w:rsidRPr="0018063B">
              <w:rPr>
                <w:rFonts w:ascii="Liberation Serif" w:hAnsi="Liberation Serif"/>
                <w:sz w:val="28"/>
                <w:szCs w:val="28"/>
              </w:rPr>
              <w:t>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AE6042" w:rsidRPr="00BC4B74" w:rsidTr="006D404A">
        <w:trPr>
          <w:trHeight w:val="9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AE604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4.4.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AE6042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Привести в состояние готовности находящиеся в муниципальной собственности транспортные средства -  к эвакуации людей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AE6042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В течение </w:t>
            </w:r>
            <w:r>
              <w:rPr>
                <w:rFonts w:ascii="Liberation Serif" w:hAnsi="Liberation Serif"/>
                <w:sz w:val="28"/>
                <w:szCs w:val="28"/>
              </w:rPr>
              <w:t>1 часа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18063B" w:rsidRDefault="006D404A" w:rsidP="00AE6042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sz w:val="28"/>
                <w:szCs w:val="28"/>
              </w:rPr>
              <w:t xml:space="preserve">Руководители органов местного самоуправления Каменск-Уральского городского округа, территориальных, отраслевых и </w:t>
            </w:r>
            <w:r w:rsidRPr="0018063B">
              <w:rPr>
                <w:rFonts w:ascii="Liberation Serif" w:hAnsi="Liberation Serif"/>
                <w:sz w:val="28"/>
                <w:szCs w:val="28"/>
              </w:rPr>
              <w:lastRenderedPageBreak/>
              <w:t>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AE6042" w:rsidRPr="00BC4B74" w:rsidTr="00AE60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91B97">
            <w:pPr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5B30D9" w:rsidRDefault="00AE6042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E6042" w:rsidRPr="00390C9A" w:rsidTr="00AE6042">
        <w:trPr>
          <w:trHeight w:val="85"/>
        </w:trPr>
        <w:tc>
          <w:tcPr>
            <w:tcW w:w="1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2" w:rsidRDefault="00AE6042" w:rsidP="00D7320B">
            <w:pPr>
              <w:tabs>
                <w:tab w:val="left" w:pos="10620"/>
              </w:tabs>
              <w:spacing w:line="233" w:lineRule="auto"/>
              <w:ind w:left="32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E6042" w:rsidRPr="00390C9A" w:rsidRDefault="00AE6042" w:rsidP="00D7320B">
            <w:pPr>
              <w:tabs>
                <w:tab w:val="left" w:pos="10620"/>
              </w:tabs>
              <w:spacing w:line="233" w:lineRule="auto"/>
              <w:ind w:left="32" w:right="34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b/>
                <w:sz w:val="28"/>
                <w:szCs w:val="28"/>
                <w:lang w:val="en-US"/>
              </w:rPr>
              <w:t>V</w:t>
            </w:r>
            <w:r w:rsidRPr="00390C9A">
              <w:rPr>
                <w:rFonts w:ascii="Liberation Serif" w:hAnsi="Liberation Serif"/>
                <w:b/>
                <w:sz w:val="28"/>
                <w:szCs w:val="28"/>
              </w:rPr>
              <w:t>. Дополнительные мероприятия</w:t>
            </w:r>
          </w:p>
        </w:tc>
      </w:tr>
      <w:tr w:rsidR="00AE6042" w:rsidRPr="00390C9A" w:rsidTr="00AE60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390C9A" w:rsidRDefault="00AE6042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390C9A" w:rsidRDefault="00AE6042" w:rsidP="004C1D47">
            <w:pPr>
              <w:autoSpaceDE w:val="0"/>
              <w:autoSpaceDN w:val="0"/>
              <w:adjustRightInd w:val="0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Организовать материально-техническое </w:t>
            </w:r>
            <w:r w:rsidRPr="004C1D47">
              <w:rPr>
                <w:rFonts w:ascii="Liberation Serif" w:hAnsi="Liberation Serif"/>
                <w:sz w:val="28"/>
                <w:szCs w:val="28"/>
              </w:rPr>
              <w:t xml:space="preserve">обеспечение работников </w:t>
            </w:r>
            <w:r w:rsidR="004C1D47" w:rsidRPr="004C1D4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муниципальных</w:t>
            </w:r>
            <w:r w:rsidRPr="004C1D4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учреждений, задействованных в проведении первоочередных</w:t>
            </w:r>
            <w:r w:rsidRPr="005443C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 мероприятий по пресечению террористического акта на территории Каменск-Уральского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390C9A" w:rsidRDefault="00AE6042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Незамедлительно с момента установления критического («красного»)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18063B" w:rsidRDefault="00AE6042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3536F9" w:rsidRPr="0018063B">
              <w:rPr>
                <w:rFonts w:ascii="Liberation Serif" w:hAnsi="Liberation Serif"/>
                <w:sz w:val="28"/>
                <w:szCs w:val="28"/>
              </w:rPr>
              <w:t>органов местного самоуправления Каменск-Уральского городского округа, территориальных, отраслевых и функционального органов 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AE6042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390C9A" w:rsidRDefault="00AE6042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>5.2.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390C9A" w:rsidRDefault="00AE6042" w:rsidP="00D91B97">
            <w:pPr>
              <w:shd w:val="clear" w:color="auto" w:fill="FFFFFF"/>
              <w:ind w:left="34" w:right="176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90C9A">
              <w:rPr>
                <w:rFonts w:ascii="Liberation Serif" w:hAnsi="Liberation Serif"/>
                <w:sz w:val="28"/>
                <w:szCs w:val="28"/>
              </w:rPr>
              <w:t xml:space="preserve">Принять участие в проведении мероприятий по учёту погибших, пострадавших </w:t>
            </w:r>
            <w:r w:rsidRPr="00390C9A">
              <w:rPr>
                <w:rFonts w:ascii="Liberation Serif" w:hAnsi="Liberation Serif"/>
                <w:sz w:val="28"/>
                <w:szCs w:val="28"/>
              </w:rPr>
              <w:br/>
              <w:t>в результате совершения террористического акта, поврежденных (уничтоженных) объектов и инфраструктуры жизнеобеспечения населения Каменск-Уральского городского округа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18063B" w:rsidRDefault="00AE6042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sz w:val="28"/>
                <w:szCs w:val="28"/>
              </w:rPr>
              <w:t>В течение 2 часов с момента установления критического («красного»)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18063B" w:rsidRDefault="00AE6042" w:rsidP="00D7320B">
            <w:pPr>
              <w:tabs>
                <w:tab w:val="left" w:pos="3719"/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bCs/>
                <w:sz w:val="28"/>
                <w:szCs w:val="28"/>
                <w:lang w:eastAsia="en-US"/>
              </w:rPr>
              <w:t>МКУ «Управление ГОЧС                 г. Каменска-Уральского»</w:t>
            </w:r>
            <w:r w:rsidRPr="0018063B">
              <w:rPr>
                <w:bCs/>
              </w:rPr>
              <w:t xml:space="preserve">  </w:t>
            </w:r>
          </w:p>
          <w:p w:rsidR="00AE6042" w:rsidRPr="0018063B" w:rsidRDefault="00AE6042" w:rsidP="00D7320B">
            <w:pPr>
              <w:tabs>
                <w:tab w:val="left" w:pos="3719"/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8063B">
              <w:rPr>
                <w:rFonts w:ascii="Liberation Serif" w:hAnsi="Liberation Serif"/>
                <w:sz w:val="28"/>
                <w:szCs w:val="28"/>
              </w:rPr>
              <w:t xml:space="preserve">Руководители </w:t>
            </w:r>
            <w:r w:rsidR="003536F9" w:rsidRPr="0018063B">
              <w:rPr>
                <w:rFonts w:ascii="Liberation Serif" w:hAnsi="Liberation Serif"/>
                <w:sz w:val="28"/>
                <w:szCs w:val="28"/>
              </w:rPr>
              <w:t xml:space="preserve">органов местного самоуправления Каменск-Уральского городского округа, территориальных, отраслевых и функционального органов </w:t>
            </w:r>
            <w:r w:rsidR="003536F9" w:rsidRPr="0018063B">
              <w:rPr>
                <w:rFonts w:ascii="Liberation Serif" w:hAnsi="Liberation Serif"/>
                <w:sz w:val="28"/>
                <w:szCs w:val="28"/>
              </w:rPr>
              <w:lastRenderedPageBreak/>
              <w:t>Администрации Каменск-Уральского городского округа, руководителям подведомственных муниципальных учреждений</w:t>
            </w:r>
          </w:p>
        </w:tc>
      </w:tr>
      <w:tr w:rsidR="00AE6042" w:rsidRPr="00390C9A" w:rsidTr="00D91B9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91B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lastRenderedPageBreak/>
              <w:t>5.3.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953D1A">
            <w:pPr>
              <w:tabs>
                <w:tab w:val="left" w:pos="6129"/>
              </w:tabs>
              <w:ind w:left="34" w:right="17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t>Совместно с правоохранительными органами обеспечить постоянный мониторинг оперативной обстановки и представление</w:t>
            </w:r>
            <w:r w:rsidR="006840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C4B74">
              <w:rPr>
                <w:rFonts w:ascii="Liberation Serif" w:hAnsi="Liberation Serif"/>
                <w:sz w:val="28"/>
                <w:szCs w:val="28"/>
              </w:rPr>
              <w:t>в аппарат антитеррористической комиссии</w:t>
            </w:r>
            <w:r w:rsidR="0068403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C4B74">
              <w:rPr>
                <w:rFonts w:ascii="Liberation Serif" w:hAnsi="Liberation Serif"/>
                <w:sz w:val="28"/>
                <w:szCs w:val="28"/>
              </w:rPr>
              <w:t xml:space="preserve">в Свердловской области информации о результатах проводимых мероприятий, предусмотренных разделами </w:t>
            </w:r>
            <w:r w:rsidRPr="00BC4B74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proofErr w:type="spellStart"/>
            <w:r w:rsidRPr="00BC4B74">
              <w:rPr>
                <w:rFonts w:ascii="Liberation Serif" w:hAnsi="Liberation Serif"/>
                <w:sz w:val="28"/>
                <w:szCs w:val="28"/>
              </w:rPr>
              <w:t>I</w:t>
            </w:r>
            <w:proofErr w:type="spellEnd"/>
            <w:r w:rsidRPr="00BC4B74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Pr="00BC4B74">
              <w:rPr>
                <w:rFonts w:ascii="Liberation Serif" w:hAnsi="Liberation Serif"/>
                <w:sz w:val="28"/>
                <w:szCs w:val="28"/>
                <w:lang w:val="en-US"/>
              </w:rPr>
              <w:t>III</w:t>
            </w:r>
            <w:r w:rsidRPr="00BC4B74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r w:rsidRPr="00BC4B74">
              <w:rPr>
                <w:rFonts w:ascii="Liberation Serif" w:hAnsi="Liberation Serif"/>
                <w:sz w:val="28"/>
                <w:szCs w:val="28"/>
                <w:lang w:val="en-US"/>
              </w:rPr>
              <w:t>IV</w:t>
            </w:r>
            <w:r w:rsidRPr="00BC4B74">
              <w:rPr>
                <w:rFonts w:ascii="Liberation Serif" w:hAnsi="Liberation Serif"/>
                <w:sz w:val="28"/>
                <w:szCs w:val="28"/>
              </w:rPr>
              <w:t xml:space="preserve"> настоящего Плана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BC4B74" w:rsidRDefault="00AE6042" w:rsidP="00D91B97">
            <w:pPr>
              <w:tabs>
                <w:tab w:val="left" w:pos="10620"/>
              </w:tabs>
              <w:spacing w:line="232" w:lineRule="auto"/>
              <w:ind w:left="34" w:right="3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t>Каждые 4 часа с момента установления уровня террористической опасности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042" w:rsidRPr="00390C9A" w:rsidRDefault="00AE6042" w:rsidP="00D7320B">
            <w:pPr>
              <w:tabs>
                <w:tab w:val="left" w:pos="10620"/>
              </w:tabs>
              <w:spacing w:line="232" w:lineRule="auto"/>
              <w:ind w:left="32" w:righ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C4B74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</w:tbl>
    <w:p w:rsidR="00015D77" w:rsidRPr="00390C9A" w:rsidRDefault="00015D77" w:rsidP="00133698">
      <w:pPr>
        <w:jc w:val="both"/>
        <w:rPr>
          <w:sz w:val="28"/>
          <w:szCs w:val="28"/>
        </w:rPr>
      </w:pPr>
    </w:p>
    <w:sectPr w:rsidR="00015D77" w:rsidRPr="00390C9A" w:rsidSect="009573BB">
      <w:pgSz w:w="16838" w:h="11906" w:orient="landscape"/>
      <w:pgMar w:top="0" w:right="284" w:bottom="24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A39" w:rsidRDefault="006A3A39" w:rsidP="00015D77">
      <w:r>
        <w:separator/>
      </w:r>
    </w:p>
  </w:endnote>
  <w:endnote w:type="continuationSeparator" w:id="1">
    <w:p w:rsidR="006A3A39" w:rsidRDefault="006A3A39" w:rsidP="00015D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39" w:rsidRDefault="006A3A3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39" w:rsidRDefault="006A3A39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39" w:rsidRDefault="006A3A3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A39" w:rsidRDefault="006A3A39" w:rsidP="00015D77">
      <w:r>
        <w:separator/>
      </w:r>
    </w:p>
  </w:footnote>
  <w:footnote w:type="continuationSeparator" w:id="1">
    <w:p w:rsidR="006A3A39" w:rsidRDefault="006A3A39" w:rsidP="00015D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39" w:rsidRDefault="006A3A39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39" w:rsidRDefault="00C44BC3">
    <w:pPr>
      <w:pStyle w:val="a8"/>
      <w:jc w:val="center"/>
    </w:pPr>
    <w:sdt>
      <w:sdtPr>
        <w:id w:val="1299785"/>
        <w:docPartObj>
          <w:docPartGallery w:val="Page Numbers (Top of Page)"/>
          <w:docPartUnique/>
        </w:docPartObj>
      </w:sdtPr>
      <w:sdtContent>
        <w:fldSimple w:instr=" PAGE   \* MERGEFORMAT ">
          <w:r w:rsidR="00AD6FBD">
            <w:rPr>
              <w:noProof/>
            </w:rPr>
            <w:t>10</w:t>
          </w:r>
        </w:fldSimple>
      </w:sdtContent>
    </w:sdt>
  </w:p>
  <w:p w:rsidR="006A3A39" w:rsidRDefault="006A3A39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A39" w:rsidRDefault="006A3A3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677FD"/>
    <w:multiLevelType w:val="multilevel"/>
    <w:tmpl w:val="0A7C9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B6085B"/>
    <w:multiLevelType w:val="hybridMultilevel"/>
    <w:tmpl w:val="30D6EA44"/>
    <w:lvl w:ilvl="0" w:tplc="2C4253C6">
      <w:start w:val="1"/>
      <w:numFmt w:val="upperRoman"/>
      <w:lvlText w:val="%1."/>
      <w:lvlJc w:val="left"/>
      <w:pPr>
        <w:ind w:left="89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isplayBackgroundShape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9697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1E48A7"/>
    <w:rsid w:val="00015D77"/>
    <w:rsid w:val="000445D2"/>
    <w:rsid w:val="0006296C"/>
    <w:rsid w:val="00072722"/>
    <w:rsid w:val="000A4B72"/>
    <w:rsid w:val="000F2EC0"/>
    <w:rsid w:val="00111E38"/>
    <w:rsid w:val="00116962"/>
    <w:rsid w:val="00120110"/>
    <w:rsid w:val="00125033"/>
    <w:rsid w:val="00133698"/>
    <w:rsid w:val="0018063B"/>
    <w:rsid w:val="00182E44"/>
    <w:rsid w:val="001E48A7"/>
    <w:rsid w:val="0023226A"/>
    <w:rsid w:val="00247F27"/>
    <w:rsid w:val="0025560E"/>
    <w:rsid w:val="00264402"/>
    <w:rsid w:val="002671CD"/>
    <w:rsid w:val="00301773"/>
    <w:rsid w:val="00311136"/>
    <w:rsid w:val="00316A23"/>
    <w:rsid w:val="00334008"/>
    <w:rsid w:val="00352B7E"/>
    <w:rsid w:val="003536F9"/>
    <w:rsid w:val="003711BC"/>
    <w:rsid w:val="00374C89"/>
    <w:rsid w:val="00390C9A"/>
    <w:rsid w:val="00390E7B"/>
    <w:rsid w:val="003A071C"/>
    <w:rsid w:val="003D2EE7"/>
    <w:rsid w:val="003F6459"/>
    <w:rsid w:val="00410C27"/>
    <w:rsid w:val="00425CE8"/>
    <w:rsid w:val="00451A29"/>
    <w:rsid w:val="004C1D47"/>
    <w:rsid w:val="004C3D72"/>
    <w:rsid w:val="004D405F"/>
    <w:rsid w:val="004E7B4B"/>
    <w:rsid w:val="004F1BF0"/>
    <w:rsid w:val="004F4246"/>
    <w:rsid w:val="00501611"/>
    <w:rsid w:val="0051074B"/>
    <w:rsid w:val="00524D4A"/>
    <w:rsid w:val="00536788"/>
    <w:rsid w:val="005443C7"/>
    <w:rsid w:val="00552D53"/>
    <w:rsid w:val="00583129"/>
    <w:rsid w:val="005A51A6"/>
    <w:rsid w:val="005A6968"/>
    <w:rsid w:val="005B30D9"/>
    <w:rsid w:val="005B3D62"/>
    <w:rsid w:val="005D0D5D"/>
    <w:rsid w:val="005D7522"/>
    <w:rsid w:val="00607E95"/>
    <w:rsid w:val="00614D77"/>
    <w:rsid w:val="0061782F"/>
    <w:rsid w:val="00621326"/>
    <w:rsid w:val="00642710"/>
    <w:rsid w:val="00660223"/>
    <w:rsid w:val="00684034"/>
    <w:rsid w:val="006A3A39"/>
    <w:rsid w:val="006B0B9F"/>
    <w:rsid w:val="006B417A"/>
    <w:rsid w:val="006C6C5E"/>
    <w:rsid w:val="006D404A"/>
    <w:rsid w:val="00702165"/>
    <w:rsid w:val="00710E40"/>
    <w:rsid w:val="00720985"/>
    <w:rsid w:val="00790A9E"/>
    <w:rsid w:val="0079607E"/>
    <w:rsid w:val="007A7E8E"/>
    <w:rsid w:val="007D4D90"/>
    <w:rsid w:val="007F2E00"/>
    <w:rsid w:val="00814AB5"/>
    <w:rsid w:val="0083594B"/>
    <w:rsid w:val="0084684F"/>
    <w:rsid w:val="00871148"/>
    <w:rsid w:val="00887D4B"/>
    <w:rsid w:val="00896CBC"/>
    <w:rsid w:val="008B3AF0"/>
    <w:rsid w:val="008B6215"/>
    <w:rsid w:val="008B76C7"/>
    <w:rsid w:val="008C0E41"/>
    <w:rsid w:val="008D3299"/>
    <w:rsid w:val="008E0C41"/>
    <w:rsid w:val="0091100C"/>
    <w:rsid w:val="00953D1A"/>
    <w:rsid w:val="00956960"/>
    <w:rsid w:val="009573BB"/>
    <w:rsid w:val="00960A50"/>
    <w:rsid w:val="00971B8B"/>
    <w:rsid w:val="009728D6"/>
    <w:rsid w:val="00975A1C"/>
    <w:rsid w:val="00990365"/>
    <w:rsid w:val="009C7F24"/>
    <w:rsid w:val="00A050B0"/>
    <w:rsid w:val="00A1076A"/>
    <w:rsid w:val="00A26589"/>
    <w:rsid w:val="00A36EDA"/>
    <w:rsid w:val="00A41CCA"/>
    <w:rsid w:val="00A43080"/>
    <w:rsid w:val="00A476F4"/>
    <w:rsid w:val="00A64E91"/>
    <w:rsid w:val="00A71451"/>
    <w:rsid w:val="00AC2F91"/>
    <w:rsid w:val="00AC5287"/>
    <w:rsid w:val="00AD0AA8"/>
    <w:rsid w:val="00AD5C76"/>
    <w:rsid w:val="00AD6FBD"/>
    <w:rsid w:val="00AE4369"/>
    <w:rsid w:val="00AE6042"/>
    <w:rsid w:val="00AF3BF1"/>
    <w:rsid w:val="00B76CC6"/>
    <w:rsid w:val="00B90BD0"/>
    <w:rsid w:val="00B95DBC"/>
    <w:rsid w:val="00BA734B"/>
    <w:rsid w:val="00BA7870"/>
    <w:rsid w:val="00BC1015"/>
    <w:rsid w:val="00BC4B74"/>
    <w:rsid w:val="00BC77AC"/>
    <w:rsid w:val="00BE491F"/>
    <w:rsid w:val="00BE6B82"/>
    <w:rsid w:val="00BF13C2"/>
    <w:rsid w:val="00BF6E52"/>
    <w:rsid w:val="00C20CE4"/>
    <w:rsid w:val="00C35E3E"/>
    <w:rsid w:val="00C44BC3"/>
    <w:rsid w:val="00C55198"/>
    <w:rsid w:val="00C6235B"/>
    <w:rsid w:val="00C633CD"/>
    <w:rsid w:val="00C63B7C"/>
    <w:rsid w:val="00C8290F"/>
    <w:rsid w:val="00CA14D7"/>
    <w:rsid w:val="00CA4FCE"/>
    <w:rsid w:val="00CB05F6"/>
    <w:rsid w:val="00CB55C5"/>
    <w:rsid w:val="00CE22A6"/>
    <w:rsid w:val="00CE73EF"/>
    <w:rsid w:val="00CF420F"/>
    <w:rsid w:val="00CF7251"/>
    <w:rsid w:val="00D34046"/>
    <w:rsid w:val="00D46873"/>
    <w:rsid w:val="00D6216D"/>
    <w:rsid w:val="00D6460D"/>
    <w:rsid w:val="00D7320B"/>
    <w:rsid w:val="00D80650"/>
    <w:rsid w:val="00D90C63"/>
    <w:rsid w:val="00D91B97"/>
    <w:rsid w:val="00D921D5"/>
    <w:rsid w:val="00D95662"/>
    <w:rsid w:val="00DA00B4"/>
    <w:rsid w:val="00DE4BE7"/>
    <w:rsid w:val="00E017DD"/>
    <w:rsid w:val="00E165F1"/>
    <w:rsid w:val="00E57B01"/>
    <w:rsid w:val="00EB0A19"/>
    <w:rsid w:val="00ED4DA5"/>
    <w:rsid w:val="00EE4587"/>
    <w:rsid w:val="00F0125A"/>
    <w:rsid w:val="00F129BF"/>
    <w:rsid w:val="00F25AC1"/>
    <w:rsid w:val="00F30100"/>
    <w:rsid w:val="00F359C9"/>
    <w:rsid w:val="00F43359"/>
    <w:rsid w:val="00F66AC6"/>
    <w:rsid w:val="00FA194B"/>
    <w:rsid w:val="00FA3C20"/>
    <w:rsid w:val="00FD7DEC"/>
    <w:rsid w:val="00FE224B"/>
    <w:rsid w:val="00FE7AC4"/>
    <w:rsid w:val="00FF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015D77"/>
    <w:pPr>
      <w:ind w:left="720" w:firstLine="709"/>
    </w:pPr>
    <w:rPr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rsid w:val="00015D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5D77"/>
  </w:style>
  <w:style w:type="paragraph" w:styleId="aa">
    <w:name w:val="footer"/>
    <w:basedOn w:val="a"/>
    <w:link w:val="ab"/>
    <w:rsid w:val="00015D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15D77"/>
  </w:style>
  <w:style w:type="paragraph" w:customStyle="1" w:styleId="ConsPlusTitle">
    <w:name w:val="ConsPlusTitle"/>
    <w:rsid w:val="009573B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CE22A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styleId="ac">
    <w:name w:val="Normal (Web)"/>
    <w:basedOn w:val="a"/>
    <w:uiPriority w:val="99"/>
    <w:unhideWhenUsed/>
    <w:rsid w:val="005D752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8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9D633-3087-4275-A6A0-597A34EA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10</Pages>
  <Words>1445</Words>
  <Characters>12518</Characters>
  <Application>Microsoft Office Word</Application>
  <DocSecurity>0</DocSecurity>
  <Lines>104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2023-03-29T06:09:00Z</cp:lastPrinted>
  <dcterms:created xsi:type="dcterms:W3CDTF">2023-03-31T07:16:00Z</dcterms:created>
  <dcterms:modified xsi:type="dcterms:W3CDTF">2023-03-31T07:16:00Z</dcterms:modified>
</cp:coreProperties>
</file>