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B8" w:rsidRPr="00852866" w:rsidRDefault="00F72B44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 w:rsidRPr="00F72B4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1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" filled="f" stroked="f">
            <v:textbox style="mso-next-textbox:#Надпись 2;mso-fit-shape-to-text:t">
              <w:txbxContent>
                <w:p w:rsidR="000B3E3A" w:rsidRDefault="000B3E3A" w:rsidP="00805AD1">
                  <w:bookmarkStart w:id="0" w:name="_Hlk52375524"/>
                  <w:bookmarkEnd w:id="0"/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54CB8" w:rsidRPr="0085286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85286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85286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85286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852866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:rsidR="00805AD1" w:rsidRPr="00852866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85286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5AD1" w:rsidRPr="00852866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5286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5AD1" w:rsidRPr="00852866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5286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5AD1" w:rsidRPr="00852866" w:rsidRDefault="00F72B44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2050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<v:stroke linestyle="thinThick"/>
          </v:line>
        </w:pict>
      </w:r>
      <w:r w:rsidR="00805AD1" w:rsidRPr="00852866">
        <w:rPr>
          <w:rFonts w:ascii="Liberation Serif" w:hAnsi="Liberation Serif" w:cs="Liberation Serif"/>
          <w:sz w:val="28"/>
          <w:szCs w:val="28"/>
        </w:rPr>
        <w:t xml:space="preserve">от </w:t>
      </w:r>
      <w:r w:rsidR="007901F8">
        <w:rPr>
          <w:rFonts w:ascii="Liberation Serif" w:hAnsi="Liberation Serif" w:cs="Liberation Serif"/>
          <w:sz w:val="28"/>
          <w:szCs w:val="28"/>
        </w:rPr>
        <w:t>13.04.2023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805AD1" w:rsidRPr="00852866">
        <w:rPr>
          <w:rFonts w:ascii="Liberation Serif" w:hAnsi="Liberation Serif" w:cs="Liberation Serif"/>
          <w:sz w:val="28"/>
          <w:szCs w:val="28"/>
        </w:rPr>
        <w:t>№</w:t>
      </w:r>
      <w:r w:rsidR="007901F8">
        <w:rPr>
          <w:rFonts w:ascii="Liberation Serif" w:hAnsi="Liberation Serif" w:cs="Liberation Serif"/>
          <w:sz w:val="28"/>
          <w:szCs w:val="28"/>
        </w:rPr>
        <w:t xml:space="preserve"> 225</w:t>
      </w:r>
    </w:p>
    <w:p w:rsidR="00805AD1" w:rsidRPr="00852866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852866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900312" w:rsidRPr="00852866" w:rsidRDefault="00900312" w:rsidP="00900312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852866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:rsidR="00900312" w:rsidRPr="00852866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852866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900312" w:rsidRPr="00852866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852866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Pr="00852866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:rsidR="00900312" w:rsidRPr="00852866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852866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:rsidR="00900312" w:rsidRPr="00852866" w:rsidRDefault="00900312" w:rsidP="00900312">
      <w:pPr>
        <w:pStyle w:val="a3"/>
        <w:ind w:firstLine="0"/>
        <w:rPr>
          <w:rFonts w:ascii="Liberation Serif" w:hAnsi="Liberation Serif" w:cs="Liberation Serif"/>
        </w:rPr>
      </w:pPr>
    </w:p>
    <w:p w:rsidR="00900312" w:rsidRPr="00852866" w:rsidRDefault="00900312" w:rsidP="00900312">
      <w:pPr>
        <w:pStyle w:val="ConsTitle"/>
        <w:widowControl/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852866">
        <w:rPr>
          <w:rFonts w:ascii="Liberation Serif" w:hAnsi="Liberation Serif" w:cs="Liberation Serif"/>
          <w:b w:val="0"/>
          <w:bCs/>
          <w:sz w:val="28"/>
          <w:szCs w:val="28"/>
        </w:rPr>
        <w:tab/>
      </w:r>
      <w:proofErr w:type="gramStart"/>
      <w:r w:rsidRPr="00852866">
        <w:rPr>
          <w:rFonts w:ascii="Liberation Serif" w:hAnsi="Liberation Serif" w:cs="Liberation Serif"/>
          <w:b w:val="0"/>
          <w:bCs/>
          <w:sz w:val="28"/>
          <w:szCs w:val="28"/>
        </w:rPr>
        <w:t xml:space="preserve">В соответствии с решением Думы Каменск-Уральского городского округа от </w:t>
      </w:r>
      <w:r w:rsidR="00E6225E" w:rsidRPr="00852866">
        <w:rPr>
          <w:rFonts w:ascii="Liberation Serif" w:hAnsi="Liberation Serif" w:cs="Liberation Serif"/>
          <w:b w:val="0"/>
          <w:bCs/>
          <w:sz w:val="28"/>
          <w:szCs w:val="28"/>
        </w:rPr>
        <w:t>29.03.2023</w:t>
      </w:r>
      <w:r w:rsidRPr="00852866">
        <w:rPr>
          <w:rFonts w:ascii="Liberation Serif" w:hAnsi="Liberation Serif" w:cs="Liberation Serif"/>
          <w:b w:val="0"/>
          <w:bCs/>
          <w:sz w:val="28"/>
          <w:szCs w:val="28"/>
        </w:rPr>
        <w:t xml:space="preserve"> № </w:t>
      </w:r>
      <w:r w:rsidR="00E6225E" w:rsidRPr="00852866">
        <w:rPr>
          <w:rFonts w:ascii="Liberation Serif" w:hAnsi="Liberation Serif" w:cs="Liberation Serif"/>
          <w:b w:val="0"/>
          <w:bCs/>
          <w:sz w:val="28"/>
          <w:szCs w:val="28"/>
        </w:rPr>
        <w:t>203</w:t>
      </w:r>
      <w:r w:rsidRPr="00852866">
        <w:rPr>
          <w:rFonts w:ascii="Liberation Serif" w:hAnsi="Liberation Serif" w:cs="Liberation Serif"/>
          <w:b w:val="0"/>
          <w:bCs/>
          <w:sz w:val="28"/>
          <w:szCs w:val="28"/>
        </w:rPr>
        <w:t xml:space="preserve"> «</w:t>
      </w:r>
      <w:r w:rsidRPr="00852866">
        <w:rPr>
          <w:rFonts w:ascii="Liberation Serif" w:hAnsi="Liberation Serif"/>
          <w:b w:val="0"/>
          <w:bCs/>
          <w:sz w:val="28"/>
          <w:szCs w:val="28"/>
        </w:rPr>
        <w:t xml:space="preserve">О внесении изменений  в решение  Думы Каменск-Уральского городского округа от </w:t>
      </w:r>
      <w:r w:rsidR="00E6225E" w:rsidRPr="00852866">
        <w:rPr>
          <w:rFonts w:ascii="Liberation Serif" w:hAnsi="Liberation Serif"/>
          <w:b w:val="0"/>
          <w:bCs/>
          <w:sz w:val="28"/>
          <w:szCs w:val="28"/>
        </w:rPr>
        <w:t>14.12.2022 № 17</w:t>
      </w:r>
      <w:r w:rsidR="00B32A26" w:rsidRPr="00B32A26">
        <w:rPr>
          <w:rFonts w:ascii="Liberation Serif" w:hAnsi="Liberation Serif"/>
          <w:b w:val="0"/>
          <w:bCs/>
          <w:sz w:val="28"/>
          <w:szCs w:val="28"/>
        </w:rPr>
        <w:t>2</w:t>
      </w:r>
      <w:r w:rsidRPr="00852866">
        <w:rPr>
          <w:rFonts w:ascii="Liberation Serif" w:hAnsi="Liberation Serif"/>
          <w:b w:val="0"/>
          <w:bCs/>
          <w:sz w:val="28"/>
          <w:szCs w:val="28"/>
        </w:rPr>
        <w:t xml:space="preserve"> «О бюджете Каменск-Уральского городского округа на 202</w:t>
      </w:r>
      <w:r w:rsidR="00E6225E" w:rsidRPr="00852866">
        <w:rPr>
          <w:rFonts w:ascii="Liberation Serif" w:hAnsi="Liberation Serif"/>
          <w:b w:val="0"/>
          <w:bCs/>
          <w:sz w:val="28"/>
          <w:szCs w:val="28"/>
        </w:rPr>
        <w:t>3</w:t>
      </w:r>
      <w:r w:rsidRPr="00852866">
        <w:rPr>
          <w:rFonts w:ascii="Liberation Serif" w:hAnsi="Liberation Serif"/>
          <w:b w:val="0"/>
          <w:bCs/>
          <w:sz w:val="28"/>
          <w:szCs w:val="28"/>
        </w:rPr>
        <w:t xml:space="preserve"> год и плановый период 202</w:t>
      </w:r>
      <w:r w:rsidR="00E6225E" w:rsidRPr="00852866">
        <w:rPr>
          <w:rFonts w:ascii="Liberation Serif" w:hAnsi="Liberation Serif"/>
          <w:b w:val="0"/>
          <w:bCs/>
          <w:sz w:val="28"/>
          <w:szCs w:val="28"/>
        </w:rPr>
        <w:t>4</w:t>
      </w:r>
      <w:r w:rsidRPr="00852866">
        <w:rPr>
          <w:rFonts w:ascii="Liberation Serif" w:hAnsi="Liberation Serif"/>
          <w:b w:val="0"/>
          <w:bCs/>
          <w:sz w:val="28"/>
          <w:szCs w:val="28"/>
        </w:rPr>
        <w:t xml:space="preserve"> и 202</w:t>
      </w:r>
      <w:r w:rsidR="00E6225E" w:rsidRPr="00852866">
        <w:rPr>
          <w:rFonts w:ascii="Liberation Serif" w:hAnsi="Liberation Serif"/>
          <w:b w:val="0"/>
          <w:bCs/>
          <w:sz w:val="28"/>
          <w:szCs w:val="28"/>
        </w:rPr>
        <w:t>5</w:t>
      </w:r>
      <w:r w:rsidRPr="00852866">
        <w:rPr>
          <w:rFonts w:ascii="Liberation Serif" w:hAnsi="Liberation Serif"/>
          <w:b w:val="0"/>
          <w:bCs/>
          <w:sz w:val="28"/>
          <w:szCs w:val="28"/>
        </w:rPr>
        <w:t xml:space="preserve"> годов», </w:t>
      </w:r>
      <w:r w:rsidRPr="00852866">
        <w:rPr>
          <w:rFonts w:ascii="Liberation Serif" w:hAnsi="Liberation Serif" w:cs="Liberation Serif"/>
          <w:b w:val="0"/>
          <w:sz w:val="28"/>
          <w:szCs w:val="28"/>
        </w:rPr>
        <w:t>в целях корректировки объемов финансирования и мероприятий в области градостроительной деятельности на территории Каменск-Уральского городского округа,  Администрация Каменска-Уральского городского округа</w:t>
      </w:r>
      <w:proofErr w:type="gramEnd"/>
    </w:p>
    <w:p w:rsidR="00900312" w:rsidRPr="00852866" w:rsidRDefault="00900312" w:rsidP="00900312">
      <w:pPr>
        <w:jc w:val="both"/>
        <w:rPr>
          <w:rFonts w:ascii="Liberation Serif" w:hAnsi="Liberation Serif" w:cs="Liberation Serif"/>
          <w:b/>
          <w:sz w:val="28"/>
        </w:rPr>
      </w:pPr>
      <w:r w:rsidRPr="00852866">
        <w:rPr>
          <w:rFonts w:ascii="Liberation Serif" w:hAnsi="Liberation Serif" w:cs="Liberation Serif"/>
          <w:b/>
          <w:sz w:val="28"/>
        </w:rPr>
        <w:t>ПОСТАНОВЛЯЕТ:</w:t>
      </w:r>
    </w:p>
    <w:p w:rsidR="00900312" w:rsidRPr="00852866" w:rsidRDefault="00900312" w:rsidP="00D35C90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852866">
        <w:rPr>
          <w:rFonts w:ascii="Liberation Serif" w:hAnsi="Liberation Serif" w:cs="Liberation Serif"/>
          <w:sz w:val="28"/>
        </w:rPr>
        <w:t>1. Внести в м</w:t>
      </w:r>
      <w:r w:rsidRPr="00852866">
        <w:rPr>
          <w:rFonts w:ascii="Liberation Serif" w:hAnsi="Liberation Serif" w:cs="Liberation Serif"/>
          <w:sz w:val="28"/>
          <w:szCs w:val="28"/>
          <w:lang w:eastAsia="en-US"/>
        </w:rPr>
        <w:t xml:space="preserve">униципальную программу «Реализация мероприятий в области градостроительной деятельности на территории Каменск-Уральского городского округа на 2020-2026 годы» (далее – Программа), утвержденную постановлением  Администрации  </w:t>
      </w:r>
      <w:r w:rsidRPr="00852866">
        <w:rPr>
          <w:rFonts w:ascii="Liberation Serif" w:hAnsi="Liberation Serif" w:cs="Liberation Serif"/>
          <w:bCs/>
          <w:sz w:val="28"/>
        </w:rPr>
        <w:t xml:space="preserve">города  Каменска </w:t>
      </w:r>
      <w:proofErr w:type="gramStart"/>
      <w:r w:rsidRPr="00852866">
        <w:rPr>
          <w:rFonts w:ascii="Liberation Serif" w:hAnsi="Liberation Serif" w:cs="Liberation Serif"/>
          <w:bCs/>
          <w:sz w:val="28"/>
        </w:rPr>
        <w:t>-У</w:t>
      </w:r>
      <w:proofErr w:type="gramEnd"/>
      <w:r w:rsidRPr="00852866">
        <w:rPr>
          <w:rFonts w:ascii="Liberation Serif" w:hAnsi="Liberation Serif" w:cs="Liberation Serif"/>
          <w:bCs/>
          <w:sz w:val="28"/>
        </w:rPr>
        <w:t xml:space="preserve">ральского </w:t>
      </w:r>
      <w:r w:rsidRPr="00852866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Pr="00852866">
        <w:rPr>
          <w:rFonts w:ascii="Liberation Serif" w:hAnsi="Liberation Serif" w:cs="Liberation Serif"/>
          <w:bCs/>
          <w:sz w:val="28"/>
        </w:rPr>
        <w:t>10.10.2019 № 833 (</w:t>
      </w:r>
      <w:r w:rsidRPr="00852866">
        <w:rPr>
          <w:rFonts w:ascii="Liberation Serif" w:hAnsi="Liberation Serif" w:cs="Liberation Serif"/>
          <w:sz w:val="28"/>
          <w:szCs w:val="28"/>
          <w:lang w:eastAsia="en-US"/>
        </w:rPr>
        <w:t xml:space="preserve">в редакции постановлений </w:t>
      </w:r>
      <w:r w:rsidRPr="00852866">
        <w:rPr>
          <w:rFonts w:ascii="Liberation Serif" w:hAnsi="Liberation Serif" w:cs="Liberation Serif"/>
          <w:bCs/>
          <w:iCs/>
          <w:sz w:val="28"/>
          <w:szCs w:val="28"/>
        </w:rPr>
        <w:t>Администрации Каменск-Уральского городского округа от  0</w:t>
      </w:r>
      <w:r w:rsidRPr="00852866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750, от    30.12.2020 № 1035, от </w:t>
      </w:r>
      <w:r w:rsidRPr="00852866">
        <w:rPr>
          <w:rFonts w:ascii="Liberation Serif" w:hAnsi="Liberation Serif" w:cs="Liberation Serif"/>
          <w:iCs/>
          <w:sz w:val="28"/>
          <w:szCs w:val="28"/>
          <w:lang w:eastAsia="en-US"/>
        </w:rPr>
        <w:t>19.03.2021 № 217, от 02.09.2021 № 708, от 28.09.2021 № 795, от 27.10.2021 № 858, от 30.12.2021 № 1033, от 01.03.2022 № 115</w:t>
      </w:r>
      <w:r w:rsidR="00D35C90" w:rsidRPr="00852866">
        <w:rPr>
          <w:rFonts w:ascii="Liberation Serif" w:hAnsi="Liberation Serif" w:cs="Liberation Serif"/>
          <w:iCs/>
          <w:sz w:val="28"/>
          <w:szCs w:val="28"/>
          <w:lang w:eastAsia="en-US"/>
        </w:rPr>
        <w:t>, от 12.04.2022 № 229</w:t>
      </w:r>
      <w:r w:rsidR="00E6225E" w:rsidRPr="00852866">
        <w:rPr>
          <w:rFonts w:ascii="Liberation Serif" w:hAnsi="Liberation Serif" w:cs="Liberation Serif"/>
          <w:iCs/>
          <w:sz w:val="28"/>
          <w:szCs w:val="28"/>
          <w:lang w:eastAsia="en-US"/>
        </w:rPr>
        <w:t>, от 13.07.2022 № 462, от  26.07.2022  № 499, от 03.11.2022 № 730, от 20.01.2023 № 34</w:t>
      </w:r>
      <w:r w:rsidRPr="00852866">
        <w:rPr>
          <w:rFonts w:ascii="Liberation Serif" w:hAnsi="Liberation Serif" w:cs="Liberation Serif"/>
          <w:iCs/>
          <w:sz w:val="28"/>
          <w:szCs w:val="28"/>
          <w:lang w:eastAsia="en-US"/>
        </w:rPr>
        <w:t>),</w:t>
      </w:r>
      <w:r w:rsidRPr="00852866">
        <w:rPr>
          <w:rFonts w:ascii="Liberation Serif" w:hAnsi="Liberation Serif" w:cs="Liberation Serif"/>
          <w:sz w:val="28"/>
          <w:szCs w:val="28"/>
          <w:lang w:eastAsia="en-US"/>
        </w:rPr>
        <w:t xml:space="preserve"> следующие </w:t>
      </w:r>
      <w:r w:rsidRPr="00852866">
        <w:rPr>
          <w:rFonts w:ascii="Liberation Serif" w:hAnsi="Liberation Serif" w:cs="Liberation Serif"/>
          <w:sz w:val="28"/>
        </w:rPr>
        <w:t xml:space="preserve">изменения: </w:t>
      </w:r>
      <w:bookmarkStart w:id="1" w:name="_Hlk99967393"/>
    </w:p>
    <w:bookmarkEnd w:id="1"/>
    <w:p w:rsidR="00900312" w:rsidRPr="00852866" w:rsidRDefault="00E6225E" w:rsidP="00900312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1</w:t>
      </w:r>
      <w:r w:rsidR="00900312" w:rsidRPr="00852866">
        <w:rPr>
          <w:rFonts w:ascii="Liberation Serif" w:hAnsi="Liberation Serif" w:cs="Liberation Serif"/>
          <w:sz w:val="28"/>
          <w:szCs w:val="28"/>
        </w:rPr>
        <w:t>) раздел «Объемы финансирования муниципальной программы, тыс. руб.» Паспорта Программы изложить в новой редакции:</w:t>
      </w:r>
    </w:p>
    <w:p w:rsidR="00E6225E" w:rsidRPr="00852866" w:rsidRDefault="00900312" w:rsidP="00E6225E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«</w:t>
      </w:r>
      <w:r w:rsidR="00E6225E" w:rsidRPr="00852866">
        <w:rPr>
          <w:rFonts w:ascii="Liberation Serif" w:hAnsi="Liberation Serif" w:cs="Liberation Serif"/>
          <w:sz w:val="28"/>
          <w:szCs w:val="28"/>
        </w:rPr>
        <w:t>Всего – 5718357,20</w:t>
      </w:r>
    </w:p>
    <w:p w:rsidR="00E6225E" w:rsidRPr="00852866" w:rsidRDefault="00E6225E" w:rsidP="00E6225E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в том числе: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2020 г. - 1276412,80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2021 г. -   301908,90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2022 г. -   923999,40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2023 г. – 1440880,50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2024 г. -   725509,40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2025 г. -   877246,20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2026 г. -   172400,00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lastRenderedPageBreak/>
        <w:t>федеральный бюджет – 391883,80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E6225E" w:rsidRPr="00852866" w:rsidRDefault="00E6225E" w:rsidP="00E6225E">
      <w:pPr>
        <w:tabs>
          <w:tab w:val="left" w:pos="1134"/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2020 г. -  268153,80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2021 г. -            0,00 </w:t>
      </w:r>
    </w:p>
    <w:p w:rsidR="00E6225E" w:rsidRPr="00852866" w:rsidRDefault="00E6225E" w:rsidP="00E6225E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2022 г. -    42730,00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2023 г. -    81000,00</w:t>
      </w:r>
    </w:p>
    <w:p w:rsidR="00E6225E" w:rsidRPr="00852866" w:rsidRDefault="00E6225E" w:rsidP="00E6225E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2024 г. -            0,00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2025 г. -            0,00 </w:t>
      </w:r>
    </w:p>
    <w:p w:rsidR="00E6225E" w:rsidRPr="00852866" w:rsidRDefault="00E6225E" w:rsidP="00E6225E">
      <w:pPr>
        <w:tabs>
          <w:tab w:val="left" w:pos="241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2026 г. -            0,00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областной бюджет – 2737626,80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2020 г. -  558776,40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2021 г. -    53759,10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2022 г. -  427262,70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2023 г. -  740925,50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2024 г. -  404387,40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2025 г. -  552515,70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2026 г. -            0,00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местный бюджет – 2588846,60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2020 г. -  449482,60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2021 г. -  248149,80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2022 г. -  454006,70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2023 г. -  618955,00</w:t>
      </w:r>
    </w:p>
    <w:p w:rsidR="00E6225E" w:rsidRPr="00852866" w:rsidRDefault="00E6225E" w:rsidP="00E6225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2024 г. -  321122,00</w:t>
      </w:r>
    </w:p>
    <w:p w:rsidR="00E6225E" w:rsidRPr="00852866" w:rsidRDefault="00E6225E" w:rsidP="00E6225E">
      <w:pPr>
        <w:tabs>
          <w:tab w:val="left" w:pos="226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2025 г. -  324730,50</w:t>
      </w:r>
    </w:p>
    <w:p w:rsidR="00900312" w:rsidRPr="00852866" w:rsidRDefault="00E6225E" w:rsidP="00E6225E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2026 г. -  172400,00</w:t>
      </w:r>
      <w:r w:rsidR="00900312" w:rsidRPr="00852866">
        <w:rPr>
          <w:rFonts w:ascii="Liberation Serif" w:hAnsi="Liberation Serif" w:cs="Liberation Serif"/>
          <w:sz w:val="28"/>
          <w:szCs w:val="28"/>
        </w:rPr>
        <w:t xml:space="preserve">»; </w:t>
      </w:r>
    </w:p>
    <w:p w:rsidR="00900312" w:rsidRPr="00852866" w:rsidRDefault="00E6225E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2</w:t>
      </w:r>
      <w:r w:rsidR="00900312" w:rsidRPr="00852866">
        <w:rPr>
          <w:rFonts w:ascii="Liberation Serif" w:hAnsi="Liberation Serif" w:cs="Liberation Serif"/>
          <w:sz w:val="28"/>
          <w:szCs w:val="28"/>
        </w:rPr>
        <w:t>) строк</w:t>
      </w:r>
      <w:r w:rsidR="000002B3" w:rsidRPr="00852866">
        <w:rPr>
          <w:rFonts w:ascii="Liberation Serif" w:hAnsi="Liberation Serif" w:cs="Liberation Serif"/>
          <w:sz w:val="28"/>
          <w:szCs w:val="28"/>
        </w:rPr>
        <w:t xml:space="preserve">у </w:t>
      </w:r>
      <w:r w:rsidRPr="00852866">
        <w:rPr>
          <w:rFonts w:ascii="Liberation Serif" w:hAnsi="Liberation Serif" w:cs="Liberation Serif"/>
          <w:sz w:val="28"/>
          <w:szCs w:val="28"/>
        </w:rPr>
        <w:t>3</w:t>
      </w:r>
      <w:r w:rsidR="00900312" w:rsidRPr="00852866">
        <w:rPr>
          <w:rFonts w:ascii="Liberation Serif" w:hAnsi="Liberation Serif" w:cs="Liberation Serif"/>
          <w:sz w:val="28"/>
          <w:szCs w:val="28"/>
        </w:rPr>
        <w:t xml:space="preserve"> Таблицы в Приложении № </w:t>
      </w:r>
      <w:r w:rsidRPr="00852866">
        <w:rPr>
          <w:rFonts w:ascii="Liberation Serif" w:hAnsi="Liberation Serif" w:cs="Liberation Serif"/>
          <w:sz w:val="28"/>
          <w:szCs w:val="28"/>
        </w:rPr>
        <w:t>2</w:t>
      </w:r>
      <w:r w:rsidR="00900312" w:rsidRPr="0085286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900312" w:rsidRPr="0085286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 к настоящему постановлению;</w:t>
      </w:r>
    </w:p>
    <w:p w:rsidR="00900312" w:rsidRPr="00852866" w:rsidRDefault="00E6225E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3</w:t>
      </w:r>
      <w:r w:rsidR="00900312" w:rsidRPr="00852866">
        <w:rPr>
          <w:rFonts w:ascii="Liberation Serif" w:hAnsi="Liberation Serif" w:cs="Liberation Serif"/>
          <w:sz w:val="28"/>
          <w:szCs w:val="28"/>
        </w:rPr>
        <w:t>) Приложение № 9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900312" w:rsidRPr="0085286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Pr="00852866">
        <w:rPr>
          <w:rFonts w:ascii="Liberation Serif" w:hAnsi="Liberation Serif" w:cs="Liberation Serif"/>
          <w:sz w:val="28"/>
          <w:szCs w:val="28"/>
        </w:rPr>
        <w:t>2</w:t>
      </w:r>
      <w:r w:rsidR="00900312" w:rsidRPr="0085286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F2179E" w:rsidRPr="00852866" w:rsidRDefault="00E6225E" w:rsidP="00F2179E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4</w:t>
      </w:r>
      <w:r w:rsidR="00F2179E" w:rsidRPr="00852866">
        <w:rPr>
          <w:rFonts w:ascii="Liberation Serif" w:hAnsi="Liberation Serif" w:cs="Liberation Serif"/>
          <w:sz w:val="28"/>
          <w:szCs w:val="28"/>
        </w:rPr>
        <w:t>) строки 1,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 2, 4, 5,8, 9</w:t>
      </w:r>
      <w:r w:rsidR="00F2179E" w:rsidRPr="00852866">
        <w:rPr>
          <w:rFonts w:ascii="Liberation Serif" w:hAnsi="Liberation Serif" w:cs="Liberation Serif"/>
          <w:sz w:val="28"/>
          <w:szCs w:val="28"/>
        </w:rPr>
        <w:t xml:space="preserve"> Таблицы в Приложении № </w:t>
      </w:r>
      <w:r w:rsidRPr="00852866">
        <w:rPr>
          <w:rFonts w:ascii="Liberation Serif" w:hAnsi="Liberation Serif" w:cs="Liberation Serif"/>
          <w:sz w:val="28"/>
          <w:szCs w:val="28"/>
        </w:rPr>
        <w:t>12</w:t>
      </w:r>
      <w:r w:rsidR="00F2179E" w:rsidRPr="0085286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F2179E" w:rsidRPr="0085286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Pr="00852866">
        <w:rPr>
          <w:rFonts w:ascii="Liberation Serif" w:hAnsi="Liberation Serif" w:cs="Liberation Serif"/>
          <w:sz w:val="28"/>
          <w:szCs w:val="28"/>
        </w:rPr>
        <w:t>3</w:t>
      </w:r>
      <w:r w:rsidR="00F2179E" w:rsidRPr="0085286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4122D" w:rsidRPr="00852866" w:rsidRDefault="00E6225E" w:rsidP="0064122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5</w:t>
      </w:r>
      <w:r w:rsidR="0064122D" w:rsidRPr="00852866">
        <w:rPr>
          <w:rFonts w:ascii="Liberation Serif" w:hAnsi="Liberation Serif" w:cs="Liberation Serif"/>
          <w:sz w:val="28"/>
          <w:szCs w:val="28"/>
        </w:rPr>
        <w:t>) строки 1</w:t>
      </w:r>
      <w:r w:rsidRPr="00852866">
        <w:rPr>
          <w:rFonts w:ascii="Liberation Serif" w:hAnsi="Liberation Serif" w:cs="Liberation Serif"/>
          <w:sz w:val="28"/>
          <w:szCs w:val="28"/>
        </w:rPr>
        <w:t>-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4, </w:t>
      </w:r>
      <w:r w:rsidRPr="00852866">
        <w:rPr>
          <w:rFonts w:ascii="Liberation Serif" w:hAnsi="Liberation Serif" w:cs="Liberation Serif"/>
          <w:sz w:val="28"/>
          <w:szCs w:val="28"/>
        </w:rPr>
        <w:t>6-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9, </w:t>
      </w:r>
      <w:r w:rsidRPr="00852866">
        <w:rPr>
          <w:rFonts w:ascii="Liberation Serif" w:hAnsi="Liberation Serif" w:cs="Liberation Serif"/>
          <w:sz w:val="28"/>
          <w:szCs w:val="28"/>
        </w:rPr>
        <w:t>22-27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  Таблицы в Приложении № 1</w:t>
      </w:r>
      <w:r w:rsidRPr="00852866">
        <w:rPr>
          <w:rFonts w:ascii="Liberation Serif" w:hAnsi="Liberation Serif" w:cs="Liberation Serif"/>
          <w:sz w:val="28"/>
          <w:szCs w:val="28"/>
        </w:rPr>
        <w:t>3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Pr="00852866">
        <w:rPr>
          <w:rFonts w:ascii="Liberation Serif" w:hAnsi="Liberation Serif" w:cs="Liberation Serif"/>
          <w:sz w:val="28"/>
          <w:szCs w:val="28"/>
        </w:rPr>
        <w:t>4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4122D" w:rsidRPr="00852866" w:rsidRDefault="00E6225E" w:rsidP="0064122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6</w:t>
      </w:r>
      <w:r w:rsidR="0064122D" w:rsidRPr="00852866">
        <w:rPr>
          <w:rFonts w:ascii="Liberation Serif" w:hAnsi="Liberation Serif" w:cs="Liberation Serif"/>
          <w:sz w:val="28"/>
          <w:szCs w:val="28"/>
        </w:rPr>
        <w:t>) строки 1</w:t>
      </w:r>
      <w:r w:rsidRPr="00852866">
        <w:rPr>
          <w:rFonts w:ascii="Liberation Serif" w:hAnsi="Liberation Serif" w:cs="Liberation Serif"/>
          <w:sz w:val="28"/>
          <w:szCs w:val="28"/>
        </w:rPr>
        <w:t>-3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, </w:t>
      </w:r>
      <w:r w:rsidRPr="00852866">
        <w:rPr>
          <w:rFonts w:ascii="Liberation Serif" w:hAnsi="Liberation Serif" w:cs="Liberation Serif"/>
          <w:sz w:val="28"/>
          <w:szCs w:val="28"/>
        </w:rPr>
        <w:t>6-8, 23-25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 Таблицы в Приложении № 1</w:t>
      </w:r>
      <w:r w:rsidRPr="00852866">
        <w:rPr>
          <w:rFonts w:ascii="Liberation Serif" w:hAnsi="Liberation Serif" w:cs="Liberation Serif"/>
          <w:sz w:val="28"/>
          <w:szCs w:val="28"/>
        </w:rPr>
        <w:t>4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Pr="00852866">
        <w:rPr>
          <w:rFonts w:ascii="Liberation Serif" w:hAnsi="Liberation Serif" w:cs="Liberation Serif"/>
          <w:sz w:val="28"/>
          <w:szCs w:val="28"/>
        </w:rPr>
        <w:t>5</w:t>
      </w:r>
      <w:r w:rsidR="0064122D" w:rsidRPr="0085286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6225E" w:rsidRPr="00852866" w:rsidRDefault="00E6225E" w:rsidP="00E6225E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7) строки 1, 3-5, 7, 9-11, 17, 19-21 Таблицы в Приложении № 15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Pr="0085286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6 к настоящему постановлению;</w:t>
      </w:r>
    </w:p>
    <w:p w:rsidR="00E6225E" w:rsidRPr="00852866" w:rsidRDefault="00E6225E" w:rsidP="0064122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E6225E" w:rsidRPr="00852866" w:rsidRDefault="00E6225E" w:rsidP="0064122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E6225E" w:rsidRPr="00852866" w:rsidRDefault="00E6225E" w:rsidP="00E6225E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lastRenderedPageBreak/>
        <w:t>8) строки 1</w:t>
      </w:r>
      <w:r w:rsidR="00C01761" w:rsidRPr="00852866">
        <w:rPr>
          <w:rFonts w:ascii="Liberation Serif" w:hAnsi="Liberation Serif" w:cs="Liberation Serif"/>
          <w:sz w:val="28"/>
          <w:szCs w:val="28"/>
        </w:rPr>
        <w:t>-4, 7-10, 12-15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 Таблицы в Приложении № 16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Pr="0085286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7 к настоящему постановлению;</w:t>
      </w:r>
    </w:p>
    <w:p w:rsidR="00E6225E" w:rsidRDefault="00C01761" w:rsidP="00E6225E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9</w:t>
      </w:r>
      <w:r w:rsidR="00E6225E" w:rsidRPr="00852866">
        <w:rPr>
          <w:rFonts w:ascii="Liberation Serif" w:hAnsi="Liberation Serif" w:cs="Liberation Serif"/>
          <w:sz w:val="28"/>
          <w:szCs w:val="28"/>
        </w:rPr>
        <w:t>) строки 1</w:t>
      </w:r>
      <w:r w:rsidRPr="00852866">
        <w:rPr>
          <w:rFonts w:ascii="Liberation Serif" w:hAnsi="Liberation Serif" w:cs="Liberation Serif"/>
          <w:sz w:val="28"/>
          <w:szCs w:val="28"/>
        </w:rPr>
        <w:t>-5, 8-12, 14-18</w:t>
      </w:r>
      <w:r w:rsidR="00E6225E" w:rsidRPr="00852866">
        <w:rPr>
          <w:rFonts w:ascii="Liberation Serif" w:hAnsi="Liberation Serif" w:cs="Liberation Serif"/>
          <w:sz w:val="28"/>
          <w:szCs w:val="28"/>
        </w:rPr>
        <w:t xml:space="preserve"> Таблицы в Приложении № 1</w:t>
      </w:r>
      <w:r w:rsidRPr="00852866">
        <w:rPr>
          <w:rFonts w:ascii="Liberation Serif" w:hAnsi="Liberation Serif" w:cs="Liberation Serif"/>
          <w:sz w:val="28"/>
          <w:szCs w:val="28"/>
        </w:rPr>
        <w:t>8</w:t>
      </w:r>
      <w:r w:rsidR="00E6225E" w:rsidRPr="0085286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="00E6225E" w:rsidRPr="0085286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Pr="00852866">
        <w:rPr>
          <w:rFonts w:ascii="Liberation Serif" w:hAnsi="Liberation Serif" w:cs="Liberation Serif"/>
          <w:sz w:val="28"/>
          <w:szCs w:val="28"/>
        </w:rPr>
        <w:t>8</w:t>
      </w:r>
      <w:r w:rsidR="00E6225E" w:rsidRPr="0085286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D64713">
        <w:rPr>
          <w:rFonts w:ascii="Liberation Serif" w:hAnsi="Liberation Serif" w:cs="Liberation Serif"/>
          <w:sz w:val="28"/>
          <w:szCs w:val="28"/>
        </w:rPr>
        <w:t>;</w:t>
      </w:r>
    </w:p>
    <w:p w:rsidR="00D64713" w:rsidRPr="00852866" w:rsidRDefault="00D64713" w:rsidP="00E6225E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10) 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34F42">
        <w:rPr>
          <w:rFonts w:ascii="Liberation Serif" w:hAnsi="Liberation Serif" w:cs="Liberation Serif"/>
          <w:sz w:val="28"/>
          <w:szCs w:val="28"/>
        </w:rPr>
        <w:t xml:space="preserve"> 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275A4" w:rsidRPr="00852866" w:rsidRDefault="00900312" w:rsidP="00D35C9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</w:rPr>
        <w:t xml:space="preserve">2. </w:t>
      </w:r>
      <w:r w:rsidRPr="00852866">
        <w:rPr>
          <w:sz w:val="28"/>
          <w:szCs w:val="28"/>
        </w:rPr>
        <w:t>Опубликовать настоящее постановление в газете «Каменский рабочий», р</w:t>
      </w:r>
      <w:r w:rsidRPr="00852866">
        <w:rPr>
          <w:rFonts w:ascii="Liberation Serif" w:hAnsi="Liberation Serif" w:cs="Liberation Serif"/>
          <w:sz w:val="28"/>
          <w:szCs w:val="28"/>
        </w:rPr>
        <w:t>азместить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:rsidR="00900312" w:rsidRPr="00852866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</w:rPr>
        <w:t xml:space="preserve">3. </w:t>
      </w:r>
      <w:proofErr w:type="gramStart"/>
      <w:r w:rsidRPr="0085286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52866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Орлова Н.В.</w:t>
      </w:r>
    </w:p>
    <w:p w:rsidR="00900312" w:rsidRPr="00852866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00312" w:rsidRPr="00852866" w:rsidRDefault="00900312" w:rsidP="00900312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900312" w:rsidRPr="00852866" w:rsidRDefault="00900312" w:rsidP="00900312">
      <w:pPr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852866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852866">
        <w:rPr>
          <w:rFonts w:ascii="Liberation Serif" w:hAnsi="Liberation Serif" w:cs="Liberation Serif"/>
          <w:sz w:val="28"/>
          <w:szCs w:val="28"/>
        </w:rPr>
        <w:tab/>
      </w:r>
      <w:r w:rsidRPr="00852866">
        <w:rPr>
          <w:rFonts w:ascii="Liberation Serif" w:hAnsi="Liberation Serif" w:cs="Liberation Serif"/>
          <w:sz w:val="28"/>
          <w:szCs w:val="28"/>
        </w:rPr>
        <w:tab/>
      </w:r>
      <w:r w:rsidRPr="00852866">
        <w:rPr>
          <w:rFonts w:ascii="Liberation Serif" w:hAnsi="Liberation Serif" w:cs="Liberation Serif"/>
          <w:sz w:val="28"/>
          <w:szCs w:val="28"/>
        </w:rPr>
        <w:tab/>
      </w:r>
      <w:r w:rsidRPr="00852866">
        <w:rPr>
          <w:rFonts w:ascii="Liberation Serif" w:hAnsi="Liberation Serif" w:cs="Liberation Serif"/>
          <w:sz w:val="28"/>
          <w:szCs w:val="28"/>
        </w:rPr>
        <w:tab/>
        <w:t xml:space="preserve">       А.А. Герасимов</w:t>
      </w:r>
    </w:p>
    <w:p w:rsidR="00373866" w:rsidRPr="00852866" w:rsidRDefault="00373866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852866" w:rsidSect="007451BA">
          <w:headerReference w:type="even" r:id="rId9"/>
          <w:headerReference w:type="default" r:id="rId10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</w:p>
    <w:p w:rsidR="00900312" w:rsidRPr="00852866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bookmarkStart w:id="2" w:name="_Hlk83200677"/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:rsidR="00900312" w:rsidRPr="00852866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00312" w:rsidRPr="00852866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00312" w:rsidRPr="00852866" w:rsidRDefault="00B770EB" w:rsidP="0090031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о</w:t>
      </w:r>
      <w:r w:rsidR="00900312" w:rsidRPr="00852866">
        <w:rPr>
          <w:rFonts w:ascii="Liberation Serif" w:hAnsi="Liberation Serif" w:cs="Liberation Serif"/>
          <w:bCs/>
          <w:sz w:val="28"/>
          <w:szCs w:val="28"/>
        </w:rPr>
        <w:t>т</w:t>
      </w:r>
      <w:r w:rsidR="007901F8">
        <w:rPr>
          <w:rFonts w:ascii="Liberation Serif" w:hAnsi="Liberation Serif" w:cs="Liberation Serif"/>
          <w:bCs/>
          <w:sz w:val="28"/>
          <w:szCs w:val="28"/>
        </w:rPr>
        <w:t>13.04.2023</w:t>
      </w:r>
      <w:r w:rsidR="00900312"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 w:rsidR="007901F8">
        <w:rPr>
          <w:rFonts w:ascii="Liberation Serif" w:hAnsi="Liberation Serif" w:cs="Liberation Serif"/>
          <w:sz w:val="28"/>
          <w:szCs w:val="28"/>
        </w:rPr>
        <w:t>225</w:t>
      </w:r>
    </w:p>
    <w:p w:rsidR="00900312" w:rsidRPr="00852866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C01761" w:rsidRPr="00852866">
        <w:rPr>
          <w:rFonts w:ascii="Liberation Serif" w:hAnsi="Liberation Serif" w:cs="Liberation Serif"/>
          <w:sz w:val="28"/>
          <w:szCs w:val="28"/>
        </w:rPr>
        <w:t>2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D35C90" w:rsidRPr="00852866" w:rsidRDefault="00D35C90" w:rsidP="008B3C2F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554"/>
      </w:tblGrid>
      <w:tr w:rsidR="00852866" w:rsidRPr="00852866" w:rsidTr="008B3C2F">
        <w:tc>
          <w:tcPr>
            <w:tcW w:w="642" w:type="dxa"/>
            <w:vMerge w:val="restart"/>
            <w:shd w:val="clear" w:color="auto" w:fill="auto"/>
            <w:vAlign w:val="center"/>
          </w:tcPr>
          <w:p w:rsidR="00D35C90" w:rsidRPr="00852866" w:rsidRDefault="00D35C90" w:rsidP="00825972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D35C90" w:rsidRPr="00852866" w:rsidRDefault="00D35C90" w:rsidP="00825972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D35C90" w:rsidRPr="00852866" w:rsidRDefault="00D35C90" w:rsidP="00825972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D35C90" w:rsidRPr="00852866" w:rsidRDefault="00D35C90" w:rsidP="00825972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554" w:type="dxa"/>
            <w:vMerge w:val="restart"/>
            <w:vAlign w:val="center"/>
          </w:tcPr>
          <w:p w:rsidR="00D35C90" w:rsidRPr="00852866" w:rsidRDefault="00D35C90" w:rsidP="00825972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852866" w:rsidRPr="00852866" w:rsidTr="008B3C2F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554" w:type="dxa"/>
            <w:vMerge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8B3C2F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8B3C2F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5C90" w:rsidRPr="00852866" w:rsidRDefault="00D35C90" w:rsidP="0082597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5C90" w:rsidRPr="00852866" w:rsidRDefault="00D35C90" w:rsidP="00825972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01761" w:rsidRPr="00852866" w:rsidTr="008B3C2F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:rsidR="00C01761" w:rsidRPr="00852866" w:rsidRDefault="00C01761" w:rsidP="00C0176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:rsidR="00C01761" w:rsidRPr="00852866" w:rsidRDefault="00C01761" w:rsidP="00C0176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транспортной инфраструктуры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</w:tcBorders>
          </w:tcPr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52866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01761" w:rsidRPr="00852866" w:rsidRDefault="00C01761" w:rsidP="00C01761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52866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52866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</w:tbl>
    <w:p w:rsidR="00D35C90" w:rsidRPr="00852866" w:rsidRDefault="00D35C90" w:rsidP="00D35C90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D35C90" w:rsidRPr="00852866" w:rsidRDefault="00D35C90" w:rsidP="00D35C90">
      <w:pPr>
        <w:ind w:right="-2" w:firstLine="9781"/>
        <w:rPr>
          <w:rFonts w:ascii="Liberation Serif" w:hAnsi="Liberation Serif" w:cs="Liberation Serif"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852866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8B3C2F" w:rsidRPr="00852866" w:rsidRDefault="008B3C2F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8B3C2F" w:rsidRPr="00852866" w:rsidRDefault="008B3C2F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8B3C2F" w:rsidRPr="00852866" w:rsidRDefault="008B3C2F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C01761" w:rsidRPr="00852866" w:rsidRDefault="00C01761" w:rsidP="00C01761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Приложение № 9 к Программе</w:t>
      </w:r>
    </w:p>
    <w:p w:rsidR="00C01761" w:rsidRPr="00852866" w:rsidRDefault="00C01761" w:rsidP="00C0176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C01761" w:rsidRPr="00852866" w:rsidRDefault="00C01761" w:rsidP="00C0176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96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1"/>
      </w:tblGrid>
      <w:tr w:rsidR="00852866" w:rsidRPr="00852866" w:rsidTr="00E3579B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852866" w:rsidRPr="00852866" w:rsidTr="00E3579B">
        <w:trPr>
          <w:cantSplit/>
          <w:trHeight w:val="2384"/>
          <w:jc w:val="center"/>
        </w:trPr>
        <w:tc>
          <w:tcPr>
            <w:tcW w:w="568" w:type="dxa"/>
            <w:vMerge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rPr>
          <w:trHeight w:val="11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</w:t>
            </w:r>
            <w:proofErr w:type="gramStart"/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>по</w:t>
            </w:r>
            <w:proofErr w:type="gramEnd"/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5718357,20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301908,90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923999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1440880,50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725509,40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877246,20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172400,00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:rsidR="00C01761" w:rsidRPr="00852866" w:rsidRDefault="00C01761" w:rsidP="00E3579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391883,80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:rsidR="00C01761" w:rsidRPr="00852866" w:rsidRDefault="00C01761" w:rsidP="00E3579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2737626,80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427262,70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740925,50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</w:tcPr>
          <w:p w:rsidR="00C01761" w:rsidRPr="00852866" w:rsidRDefault="00C01761" w:rsidP="00E3579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2588846,60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449482,60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248149,80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454006,70</w:t>
            </w:r>
          </w:p>
        </w:tc>
        <w:tc>
          <w:tcPr>
            <w:tcW w:w="13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618955,00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321122,00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324730,50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172400,00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62" w:type="dxa"/>
            <w:gridSpan w:val="10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вложениям,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5377012,00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257667,00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874927,80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1388804,50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673709,40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 825966,20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122200,00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064573">
        <w:trPr>
          <w:jc w:val="center"/>
        </w:trPr>
        <w:tc>
          <w:tcPr>
            <w:tcW w:w="568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94B38" w:rsidRPr="00852866" w:rsidRDefault="00D94B38" w:rsidP="00D94B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391883,80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2737626,80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427262,70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740925,50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2247501,40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203907,90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404935,10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566879,00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269322,00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273450,50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122200,00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2125139,00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177470,30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397199,30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552549,30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269322,00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273450,50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70800,00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122362,40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26437,60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7735,80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14329,70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51400,00</w:t>
            </w:r>
          </w:p>
        </w:tc>
        <w:tc>
          <w:tcPr>
            <w:tcW w:w="851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5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работы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346345,00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62149,00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26084,40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2333,30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5.  «Строительство объектов инженерной инфраструктуры»,                   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2871BC">
        <w:trPr>
          <w:jc w:val="center"/>
        </w:trPr>
        <w:tc>
          <w:tcPr>
            <w:tcW w:w="568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83717,30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10121,30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17764,60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5878,70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3075596,10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351944,50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710914,80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областной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Cs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1949533,40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457147,80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1126062,70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179492,70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253767,00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5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1086874,90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179372,70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253717,00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39187,80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674547,00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345353,70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169867,80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342051,20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124150,60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332495,80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4B3885">
        <w:trPr>
          <w:jc w:val="center"/>
        </w:trPr>
        <w:tc>
          <w:tcPr>
            <w:tcW w:w="568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321701,80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10794,00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613022,40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249504,80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95363,80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77363,80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9. «Строительство объектов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культуры»,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417658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104519,70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309038,80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123730,00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194537,40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159627,10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677645">
        <w:trPr>
          <w:trHeight w:val="228"/>
          <w:jc w:val="center"/>
        </w:trPr>
        <w:tc>
          <w:tcPr>
            <w:tcW w:w="568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99391,10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26879,40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91144,20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22732,50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8246,90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4146,90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10. «Строительство и реконструкция объектов  благоустройства»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122276,70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8076,70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120276,70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6076,70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117992,00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5492,00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112500,00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2284,70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584,70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94B38">
        <w:trPr>
          <w:trHeight w:val="51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14062" w:type="dxa"/>
            <w:gridSpan w:val="10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341345,20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44241,90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49071,60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52076,00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51800,00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51280,00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50200,00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D94B38" w:rsidRPr="00852866" w:rsidRDefault="00D94B38" w:rsidP="00D94B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341345,20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44241,90</w:t>
            </w:r>
          </w:p>
        </w:tc>
        <w:tc>
          <w:tcPr>
            <w:tcW w:w="1364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49071,60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52076,00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51800,00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51280,00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50200,00</w:t>
            </w:r>
          </w:p>
        </w:tc>
        <w:tc>
          <w:tcPr>
            <w:tcW w:w="851" w:type="dxa"/>
            <w:vAlign w:val="center"/>
          </w:tcPr>
          <w:p w:rsidR="00D94B38" w:rsidRPr="00852866" w:rsidRDefault="00D94B38" w:rsidP="00D94B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092A90">
        <w:trPr>
          <w:jc w:val="center"/>
        </w:trPr>
        <w:tc>
          <w:tcPr>
            <w:tcW w:w="568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1206F6" w:rsidRPr="00852866" w:rsidRDefault="001206F6" w:rsidP="001206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</w:t>
            </w:r>
          </w:p>
          <w:p w:rsidR="001206F6" w:rsidRPr="00852866" w:rsidRDefault="001206F6" w:rsidP="001206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ству</w:t>
            </w:r>
            <w:proofErr w:type="spellEnd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Каменск-Уральского городского</w:t>
            </w:r>
          </w:p>
          <w:p w:rsidR="001206F6" w:rsidRPr="00852866" w:rsidRDefault="001206F6" w:rsidP="001206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округа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», в т.ч.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159368,70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64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22800,40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851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1206F6" w:rsidRPr="00852866" w:rsidRDefault="001206F6" w:rsidP="001206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159368,70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64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22800,40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851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1206F6" w:rsidRPr="00852866" w:rsidRDefault="001206F6" w:rsidP="001206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строительства»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                                                                           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162680,70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64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23471,20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851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1206F6" w:rsidRPr="00852866" w:rsidRDefault="001206F6" w:rsidP="001206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162680,70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64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23471,20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851" w:type="dxa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1206F6" w:rsidRPr="00852866" w:rsidRDefault="001206F6" w:rsidP="001206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</w:t>
            </w:r>
            <w:proofErr w:type="spellStart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градострои</w:t>
            </w:r>
            <w:proofErr w:type="spellEnd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-</w:t>
            </w:r>
          </w:p>
          <w:p w:rsidR="001206F6" w:rsidRPr="00852866" w:rsidRDefault="001206F6" w:rsidP="001206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тельства</w:t>
            </w:r>
            <w:proofErr w:type="spellEnd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1206F6" w:rsidRPr="00852866" w:rsidRDefault="001206F6" w:rsidP="001206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64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1206F6" w:rsidRPr="00852866" w:rsidRDefault="001206F6" w:rsidP="001206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64" w:type="dxa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</w:tbl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3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C01761" w:rsidRPr="00852866" w:rsidRDefault="00C01761" w:rsidP="001206F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Приложение № 12 к Программе</w:t>
      </w: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2665"/>
        <w:gridCol w:w="1329"/>
        <w:gridCol w:w="1329"/>
        <w:gridCol w:w="1329"/>
        <w:gridCol w:w="1329"/>
        <w:gridCol w:w="1329"/>
        <w:gridCol w:w="1329"/>
        <w:gridCol w:w="1329"/>
        <w:gridCol w:w="1329"/>
        <w:gridCol w:w="851"/>
      </w:tblGrid>
      <w:tr w:rsidR="00852866" w:rsidRPr="00852866" w:rsidTr="001206F6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632" w:type="dxa"/>
            <w:gridSpan w:val="8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852866" w:rsidRPr="00852866" w:rsidTr="001206F6">
        <w:trPr>
          <w:cantSplit/>
          <w:trHeight w:val="2422"/>
        </w:trPr>
        <w:tc>
          <w:tcPr>
            <w:tcW w:w="595" w:type="dxa"/>
            <w:vMerge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29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29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>Всего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 подпрограмме,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29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29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C01761" w:rsidRPr="00852866" w:rsidRDefault="00C01761" w:rsidP="00E3579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29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29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48" w:type="dxa"/>
            <w:gridSpan w:val="10"/>
            <w:tcBorders>
              <w:lef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прочим нуждам, </w:t>
            </w:r>
          </w:p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6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Разработка Генерального плана Каменск-Уральского городского округа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12100,00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3620,00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4500,00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3980,00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665" w:type="dxa"/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12100,00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3620,00</w:t>
            </w:r>
          </w:p>
        </w:tc>
        <w:tc>
          <w:tcPr>
            <w:tcW w:w="1329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4500,00</w:t>
            </w:r>
          </w:p>
        </w:tc>
        <w:tc>
          <w:tcPr>
            <w:tcW w:w="1329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3980,00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4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C01761" w:rsidRPr="00852866" w:rsidRDefault="00C01761" w:rsidP="001206F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Приложение № 13 к Программе</w:t>
      </w: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2836"/>
        <w:gridCol w:w="1307"/>
        <w:gridCol w:w="1308"/>
        <w:gridCol w:w="1307"/>
        <w:gridCol w:w="1308"/>
        <w:gridCol w:w="1308"/>
        <w:gridCol w:w="1307"/>
        <w:gridCol w:w="1308"/>
        <w:gridCol w:w="1308"/>
        <w:gridCol w:w="851"/>
      </w:tblGrid>
      <w:tr w:rsidR="00852866" w:rsidRPr="00852866" w:rsidTr="001206F6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461" w:type="dxa"/>
            <w:gridSpan w:val="8"/>
          </w:tcPr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852866" w:rsidRPr="00852866" w:rsidTr="001206F6">
        <w:trPr>
          <w:cantSplit/>
          <w:trHeight w:val="2418"/>
        </w:trPr>
        <w:tc>
          <w:tcPr>
            <w:tcW w:w="595" w:type="dxa"/>
            <w:vMerge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08" w:type="dxa"/>
          </w:tcPr>
          <w:p w:rsidR="00C01761" w:rsidRPr="00852866" w:rsidRDefault="00C01761" w:rsidP="00E3579B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C01761" w:rsidRPr="00852866" w:rsidRDefault="00C01761" w:rsidP="00E3579B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C01761" w:rsidRPr="00852866" w:rsidRDefault="00C01761" w:rsidP="00E3579B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07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второй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четвертый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    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0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      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     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08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7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0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0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Merge w:val="restart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346345,00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62149,00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26084,40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2333,30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6701,0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4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06F6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07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346345,00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62149,00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</w:tcPr>
          <w:p w:rsidR="001206F6" w:rsidRPr="00852866" w:rsidRDefault="001206F6" w:rsidP="001206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206F6" w:rsidRPr="00852866" w:rsidRDefault="001206F6" w:rsidP="001206F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206F6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26084,40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2333,30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6701,0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206F6" w:rsidRPr="00852866" w:rsidRDefault="001206F6" w:rsidP="00E3579B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06F6" w:rsidRPr="00852866" w:rsidRDefault="001206F6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06F6" w:rsidRPr="00852866" w:rsidRDefault="001206F6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Дублёр </w:t>
            </w:r>
            <w:proofErr w:type="spellStart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Байновского</w:t>
            </w:r>
            <w:proofErr w:type="spellEnd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моста через реку Исеть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7277,80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576,80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6701,00</w:t>
            </w:r>
          </w:p>
        </w:tc>
        <w:tc>
          <w:tcPr>
            <w:tcW w:w="13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836" w:type="dxa"/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7277,80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576,80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6701,00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836" w:type="dxa"/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7277,80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576,80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6701,00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836" w:type="dxa"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ул. Героев Отечества на участке </w:t>
            </w:r>
            <w:proofErr w:type="gramStart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от</w:t>
            </w:r>
            <w:proofErr w:type="gramEnd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ул. Октябрьской до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ул. Каменской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178389,00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62426,90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836" w:type="dxa"/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178389,00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62426,90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206F6">
        <w:tc>
          <w:tcPr>
            <w:tcW w:w="59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836" w:type="dxa"/>
            <w:shd w:val="clear" w:color="auto" w:fill="auto"/>
          </w:tcPr>
          <w:p w:rsidR="00C01761" w:rsidRPr="00852866" w:rsidRDefault="00C01761" w:rsidP="00E357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178111,10</w:t>
            </w:r>
          </w:p>
        </w:tc>
        <w:tc>
          <w:tcPr>
            <w:tcW w:w="1308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62149,00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C01761" w:rsidRPr="00852866" w:rsidRDefault="00C01761" w:rsidP="00C01761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C01761" w:rsidRPr="00852866" w:rsidRDefault="00C01761" w:rsidP="00C01761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C01761" w:rsidRPr="00852866" w:rsidRDefault="00C01761" w:rsidP="00062A75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6172E2" w:rsidRPr="00852866" w:rsidRDefault="006172E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206F6" w:rsidRPr="00852866" w:rsidRDefault="001206F6" w:rsidP="001206F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5</w:t>
      </w:r>
    </w:p>
    <w:p w:rsidR="001206F6" w:rsidRPr="00852866" w:rsidRDefault="001206F6" w:rsidP="001206F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1206F6" w:rsidRPr="00852866" w:rsidRDefault="001206F6" w:rsidP="001206F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C01761" w:rsidRPr="00852866" w:rsidRDefault="00C01761" w:rsidP="001B5E60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Приложение № 14 к Программе</w:t>
      </w:r>
    </w:p>
    <w:p w:rsidR="001B5E60" w:rsidRPr="00852866" w:rsidRDefault="001B5E60" w:rsidP="001B5E60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1B5E60" w:rsidRPr="00852866" w:rsidRDefault="001B5E60" w:rsidP="001B5E60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3074"/>
        <w:gridCol w:w="1263"/>
        <w:gridCol w:w="1264"/>
        <w:gridCol w:w="1263"/>
        <w:gridCol w:w="1264"/>
        <w:gridCol w:w="1264"/>
        <w:gridCol w:w="1263"/>
        <w:gridCol w:w="1264"/>
        <w:gridCol w:w="1264"/>
        <w:gridCol w:w="851"/>
      </w:tblGrid>
      <w:tr w:rsidR="00852866" w:rsidRPr="00852866" w:rsidTr="00E3579B">
        <w:trPr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1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</w:t>
            </w:r>
            <w:proofErr w:type="gramStart"/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целевого</w:t>
            </w:r>
            <w:proofErr w:type="gramEnd"/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</w:p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 xml:space="preserve">показателя, на достижение </w:t>
            </w:r>
          </w:p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которого</w:t>
            </w:r>
            <w:proofErr w:type="gramEnd"/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 xml:space="preserve"> направлено мероприятие</w:t>
            </w:r>
          </w:p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b/>
                <w:bCs/>
                <w:sz w:val="18"/>
                <w:szCs w:val="18"/>
              </w:rPr>
            </w:pPr>
          </w:p>
        </w:tc>
      </w:tr>
      <w:tr w:rsidR="00852866" w:rsidRPr="00852866" w:rsidTr="00E3579B">
        <w:trPr>
          <w:cantSplit/>
          <w:trHeight w:val="2529"/>
          <w:jc w:val="center"/>
        </w:trPr>
        <w:tc>
          <w:tcPr>
            <w:tcW w:w="596" w:type="dxa"/>
            <w:vMerge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vMerge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4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3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  <w:proofErr w:type="gramStart"/>
            <w:r w:rsidRPr="00852866">
              <w:rPr>
                <w:rFonts w:ascii="Liberation Serif" w:hAnsi="Liberation Serif" w:cs="Liberation Serif"/>
              </w:rPr>
              <w:t>планового</w:t>
            </w:r>
            <w:proofErr w:type="gramEnd"/>
            <w:r w:rsidRPr="00852866">
              <w:rPr>
                <w:rFonts w:ascii="Liberation Serif" w:hAnsi="Liberation Serif" w:cs="Liberation Serif"/>
              </w:rPr>
              <w:t xml:space="preserve">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3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96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подпрограмме,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264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vMerge w:val="restart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83717,30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10121,30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83717,30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10121,30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274ABF">
        <w:trPr>
          <w:jc w:val="center"/>
        </w:trPr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tcBorders>
              <w:top w:val="single" w:sz="4" w:space="0" w:color="auto"/>
            </w:tcBorders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B5E60">
        <w:trPr>
          <w:jc w:val="center"/>
        </w:trPr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3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Мероприятия по обеспечению населённых пунктов водоснабжением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78674,70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5878,70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78674,70</w:t>
            </w:r>
          </w:p>
        </w:tc>
        <w:tc>
          <w:tcPr>
            <w:tcW w:w="1264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5878,70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B5E60" w:rsidRPr="00852866" w:rsidTr="00E3579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72796,00</w:t>
            </w:r>
          </w:p>
        </w:tc>
        <w:tc>
          <w:tcPr>
            <w:tcW w:w="1264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C01761" w:rsidRPr="00852866" w:rsidRDefault="00C01761" w:rsidP="00C01761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C01761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C01761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C01761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1761" w:rsidRPr="00852866" w:rsidRDefault="00C01761" w:rsidP="00C01761">
      <w:pPr>
        <w:ind w:right="-2"/>
        <w:rPr>
          <w:rFonts w:ascii="Liberation Serif" w:hAnsi="Liberation Serif" w:cs="Liberation Serif"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6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C01761" w:rsidRPr="00852866" w:rsidRDefault="00C01761" w:rsidP="001B5E60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 xml:space="preserve">   Приложение № 15 к Программе</w:t>
      </w:r>
    </w:p>
    <w:p w:rsidR="00C01761" w:rsidRPr="00852866" w:rsidRDefault="00C01761" w:rsidP="00C01761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852866" w:rsidRPr="00852866" w:rsidTr="00E3579B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852866" w:rsidRPr="00852866" w:rsidTr="00E3579B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B5E60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3075596,10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351944,50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710914,80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1126062,70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179492,70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253767,00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1086874,90</w:t>
            </w:r>
          </w:p>
        </w:tc>
        <w:tc>
          <w:tcPr>
            <w:tcW w:w="125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179372,70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253717,00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39187,80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3075596,10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351944,50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710914,80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1126062,70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179492,70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253767,00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3D7B29">
        <w:tc>
          <w:tcPr>
            <w:tcW w:w="591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1B5E60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</w:t>
            </w:r>
            <w:proofErr w:type="spellEnd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1086874,90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179372,70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253717,00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39187,80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(2 этап), 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2539930,59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39232,24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348201,20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710914,80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1B5E60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  <w:lang w:val="en-US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953427,89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39232,24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175749,40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253767,00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919457,90</w:t>
            </w:r>
          </w:p>
        </w:tc>
        <w:tc>
          <w:tcPr>
            <w:tcW w:w="1257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20135,00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175629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253717,00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33969,99</w:t>
            </w:r>
          </w:p>
        </w:tc>
        <w:tc>
          <w:tcPr>
            <w:tcW w:w="1257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19097,24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C01761" w:rsidRPr="00852866" w:rsidRDefault="00C01761" w:rsidP="00C01761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35C90" w:rsidRPr="00852866" w:rsidRDefault="00D35C90" w:rsidP="00D35C90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1B5E60" w:rsidRPr="00852866" w:rsidRDefault="001B5E60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7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852866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bookmarkEnd w:id="2"/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C01761" w:rsidRPr="00852866" w:rsidRDefault="00C01761" w:rsidP="00C01761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Приложение № 16 к Программе</w:t>
      </w:r>
    </w:p>
    <w:p w:rsidR="00C01761" w:rsidRPr="00852866" w:rsidRDefault="00C01761" w:rsidP="00C0176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C01761" w:rsidRPr="00852866" w:rsidRDefault="00C01761" w:rsidP="001B5E60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67"/>
        <w:gridCol w:w="1416"/>
        <w:gridCol w:w="1257"/>
        <w:gridCol w:w="1260"/>
        <w:gridCol w:w="1258"/>
        <w:gridCol w:w="1345"/>
        <w:gridCol w:w="1170"/>
        <w:gridCol w:w="1257"/>
        <w:gridCol w:w="1258"/>
        <w:gridCol w:w="851"/>
      </w:tblGrid>
      <w:tr w:rsidR="00852866" w:rsidRPr="00852866" w:rsidTr="00E3579B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C01761" w:rsidRPr="00852866" w:rsidRDefault="00C01761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</w:t>
            </w:r>
            <w:proofErr w:type="gramStart"/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целевого</w:t>
            </w:r>
            <w:proofErr w:type="gramEnd"/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</w:p>
          <w:p w:rsidR="00C01761" w:rsidRPr="00852866" w:rsidRDefault="00C01761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852866" w:rsidRPr="00852866" w:rsidTr="00E3579B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год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4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70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c>
          <w:tcPr>
            <w:tcW w:w="591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45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70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674547,00</w:t>
            </w:r>
          </w:p>
        </w:tc>
        <w:tc>
          <w:tcPr>
            <w:tcW w:w="125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345353,70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169867,80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342051,20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124150,60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332495,80</w:t>
            </w:r>
          </w:p>
        </w:tc>
        <w:tc>
          <w:tcPr>
            <w:tcW w:w="125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vMerge w:val="restart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321701,80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1B5E60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674547,00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345353,70</w:t>
            </w:r>
          </w:p>
        </w:tc>
        <w:tc>
          <w:tcPr>
            <w:tcW w:w="13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169867,80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01761" w:rsidRPr="00852866" w:rsidRDefault="00C01761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342051,20</w:t>
            </w:r>
          </w:p>
        </w:tc>
        <w:tc>
          <w:tcPr>
            <w:tcW w:w="1257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124150,60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C01761" w:rsidRPr="00852866" w:rsidRDefault="00C01761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1761" w:rsidRPr="00852866" w:rsidRDefault="00C01761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A620A0">
        <w:tc>
          <w:tcPr>
            <w:tcW w:w="591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45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70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D6382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332495,80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321701,80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Центр развития бокса в градостроительном комплексе № 2 (частично) микрорайона I жилого района «Южный»,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596547,00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345353,70</w:t>
            </w:r>
          </w:p>
        </w:tc>
        <w:tc>
          <w:tcPr>
            <w:tcW w:w="13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169867,80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67" w:type="dxa"/>
            <w:shd w:val="clear" w:color="auto" w:fill="auto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342051,20</w:t>
            </w:r>
          </w:p>
        </w:tc>
        <w:tc>
          <w:tcPr>
            <w:tcW w:w="1257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124150,60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254495,80</w:t>
            </w:r>
          </w:p>
        </w:tc>
        <w:tc>
          <w:tcPr>
            <w:tcW w:w="1257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E3579B">
        <w:tc>
          <w:tcPr>
            <w:tcW w:w="591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1B5E60" w:rsidRPr="00852866" w:rsidRDefault="001B5E60" w:rsidP="001B5E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251701,80</w:t>
            </w:r>
          </w:p>
        </w:tc>
        <w:tc>
          <w:tcPr>
            <w:tcW w:w="1257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B5E60" w:rsidRPr="00852866" w:rsidRDefault="001B5E60" w:rsidP="001B5E6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B5E60" w:rsidRPr="00852866" w:rsidRDefault="001B5E60" w:rsidP="001B5E60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C01761" w:rsidRPr="00852866" w:rsidRDefault="00C01761" w:rsidP="00C01761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94B38" w:rsidRPr="00852866" w:rsidRDefault="00D94B38" w:rsidP="00D94B38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6382F" w:rsidRPr="00852866" w:rsidRDefault="00D6382F" w:rsidP="00D6382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8B3C2F" w:rsidRPr="00852866">
        <w:rPr>
          <w:rFonts w:ascii="Liberation Serif" w:hAnsi="Liberation Serif" w:cs="Liberation Serif"/>
          <w:bCs/>
          <w:sz w:val="28"/>
          <w:szCs w:val="28"/>
        </w:rPr>
        <w:t>8</w:t>
      </w:r>
    </w:p>
    <w:p w:rsidR="00D6382F" w:rsidRPr="00852866" w:rsidRDefault="00D6382F" w:rsidP="00D6382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D6382F" w:rsidRPr="00852866" w:rsidRDefault="00D6382F" w:rsidP="00D6382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D94B38" w:rsidRPr="00852866" w:rsidRDefault="00D94B38" w:rsidP="00D6382F">
      <w:pPr>
        <w:jc w:val="right"/>
        <w:rPr>
          <w:rFonts w:ascii="Liberation Serif" w:hAnsi="Liberation Serif" w:cs="Liberation Serif"/>
          <w:sz w:val="28"/>
          <w:szCs w:val="28"/>
        </w:rPr>
      </w:pPr>
      <w:r w:rsidRPr="00852866">
        <w:rPr>
          <w:rFonts w:ascii="Liberation Serif" w:hAnsi="Liberation Serif" w:cs="Liberation Serif"/>
          <w:sz w:val="28"/>
          <w:szCs w:val="28"/>
        </w:rPr>
        <w:t>Приложение № 18 к Программе</w:t>
      </w:r>
    </w:p>
    <w:p w:rsidR="00CE5A99" w:rsidRPr="00852866" w:rsidRDefault="00CE5A99" w:rsidP="00D6382F">
      <w:pPr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977"/>
        <w:gridCol w:w="1275"/>
        <w:gridCol w:w="1276"/>
        <w:gridCol w:w="1276"/>
        <w:gridCol w:w="1276"/>
        <w:gridCol w:w="1275"/>
        <w:gridCol w:w="1276"/>
        <w:gridCol w:w="1276"/>
        <w:gridCol w:w="1276"/>
        <w:gridCol w:w="964"/>
      </w:tblGrid>
      <w:tr w:rsidR="00852866" w:rsidRPr="00852866" w:rsidTr="00D6382F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D94B38" w:rsidRPr="00852866" w:rsidRDefault="00D94B38" w:rsidP="00E3579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D94B38" w:rsidRPr="00852866" w:rsidRDefault="00D94B38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D94B38" w:rsidRPr="00852866" w:rsidRDefault="00D94B38" w:rsidP="00E3579B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964" w:type="dxa"/>
            <w:vMerge w:val="restart"/>
            <w:textDirection w:val="btLr"/>
            <w:vAlign w:val="center"/>
          </w:tcPr>
          <w:p w:rsidR="00D94B38" w:rsidRPr="00852866" w:rsidRDefault="00D94B38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5286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:rsidR="00D94B38" w:rsidRPr="00852866" w:rsidRDefault="00D94B38" w:rsidP="00E3579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852866" w:rsidRPr="00852866" w:rsidTr="00D6382F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76" w:type="dxa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первый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76" w:type="dxa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второй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третий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75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пятый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шестой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седьмой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 xml:space="preserve"> год 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планового периода</w:t>
            </w:r>
          </w:p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</w:rPr>
            </w:pPr>
            <w:r w:rsidRPr="0085286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964" w:type="dxa"/>
            <w:vMerge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64" w:type="dxa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D6382F">
        <w:trPr>
          <w:trHeight w:val="706"/>
        </w:trPr>
        <w:tc>
          <w:tcPr>
            <w:tcW w:w="59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417658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104519,70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309038,80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D94B38" w:rsidRPr="00852866" w:rsidRDefault="00D94B38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123730,00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382F" w:rsidRPr="00852866" w:rsidRDefault="00D6382F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D94B38" w:rsidRPr="0085286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194537,40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159627,10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99391,10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26879,40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91144,20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22732,50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/>
            <w:tcBorders>
              <w:bottom w:val="single" w:sz="4" w:space="0" w:color="auto"/>
            </w:tcBorders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52866" w:rsidRPr="00852866" w:rsidTr="00D6382F">
        <w:trPr>
          <w:trHeight w:val="556"/>
        </w:trPr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417658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104519,70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309038,80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tcBorders>
              <w:top w:val="single" w:sz="4" w:space="0" w:color="auto"/>
            </w:tcBorders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D94B38" w:rsidRPr="00852866" w:rsidRDefault="00D94B38" w:rsidP="00E357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123730,00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4B38" w:rsidRPr="00852866" w:rsidRDefault="00D94B38" w:rsidP="00E357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D94B38" w:rsidRPr="00852866" w:rsidRDefault="00D94B38" w:rsidP="00E3579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F264DE">
        <w:tc>
          <w:tcPr>
            <w:tcW w:w="596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64" w:type="dxa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194537,40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159627,10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99391,10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26879,40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91144,20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22732,50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852866" w:rsidRPr="00852866" w:rsidTr="00D6382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Центра культурного развития по адресу: Россия, Свердловская область, город Каменск-Уральский, в градостроительном комплексе № 2 (частично) микрорайона </w:t>
            </w: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  <w:lang w:val="en-US"/>
              </w:rPr>
              <w:t>I</w:t>
            </w:r>
            <w:r w:rsidRPr="0085286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жилого комплекса «Южный»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417658</w:t>
            </w: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5286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104519,70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309038,80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tcBorders>
              <w:top w:val="single" w:sz="4" w:space="0" w:color="auto"/>
            </w:tcBorders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123730,00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194537,40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159627,10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99391,10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26879,40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2866" w:rsidRPr="00852866" w:rsidTr="00D6382F">
        <w:tc>
          <w:tcPr>
            <w:tcW w:w="59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E5A99" w:rsidRPr="00852866" w:rsidRDefault="00CE5A99" w:rsidP="00CE5A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91144,20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22732,50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A99" w:rsidRPr="00852866" w:rsidRDefault="00CE5A99" w:rsidP="00CE5A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964" w:type="dxa"/>
            <w:vAlign w:val="center"/>
          </w:tcPr>
          <w:p w:rsidR="00CE5A99" w:rsidRPr="00852866" w:rsidRDefault="00CE5A99" w:rsidP="00CE5A9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286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D94B38" w:rsidRPr="00852866" w:rsidRDefault="00D94B38" w:rsidP="00D94B38">
      <w:pPr>
        <w:rPr>
          <w:rFonts w:ascii="Liberation Serif" w:hAnsi="Liberation Serif" w:cs="Liberation Serif"/>
          <w:sz w:val="28"/>
          <w:szCs w:val="28"/>
        </w:rPr>
      </w:pPr>
    </w:p>
    <w:p w:rsidR="00D94B38" w:rsidRPr="00852866" w:rsidRDefault="00D94B38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00312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D64713" w:rsidRDefault="00D64713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D64713" w:rsidRDefault="00D64713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D64713" w:rsidRDefault="00D64713" w:rsidP="00D64713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9</w:t>
      </w:r>
    </w:p>
    <w:p w:rsidR="00D64713" w:rsidRDefault="00D64713" w:rsidP="00D64713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D64713" w:rsidRDefault="00D64713" w:rsidP="00D64713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7901F8" w:rsidRPr="00852866" w:rsidRDefault="007901F8" w:rsidP="007901F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8528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13.04.2023</w:t>
      </w:r>
      <w:r w:rsidRPr="0085286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225</w:t>
      </w:r>
    </w:p>
    <w:p w:rsidR="00D64713" w:rsidRDefault="00D64713" w:rsidP="00D64713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20 к Программе</w:t>
      </w:r>
    </w:p>
    <w:p w:rsidR="00D64713" w:rsidRDefault="00D64713" w:rsidP="00D64713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D64713" w:rsidRDefault="00D64713" w:rsidP="00D64713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D64713" w:rsidRDefault="00D64713" w:rsidP="00D64713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D64713" w:rsidRDefault="00D64713" w:rsidP="00D64713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объектов капитального строительства для капитальных вложений </w:t>
      </w:r>
    </w:p>
    <w:p w:rsidR="00D64713" w:rsidRDefault="00D64713" w:rsidP="00D64713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:rsidR="00D64713" w:rsidRDefault="00D64713" w:rsidP="00D64713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2"/>
        <w:gridCol w:w="1698"/>
        <w:gridCol w:w="1416"/>
        <w:gridCol w:w="1136"/>
        <w:gridCol w:w="997"/>
        <w:gridCol w:w="777"/>
        <w:gridCol w:w="777"/>
        <w:gridCol w:w="1276"/>
        <w:gridCol w:w="830"/>
        <w:gridCol w:w="831"/>
        <w:gridCol w:w="831"/>
        <w:gridCol w:w="831"/>
        <w:gridCol w:w="831"/>
        <w:gridCol w:w="831"/>
        <w:gridCol w:w="831"/>
      </w:tblGrid>
      <w:tr w:rsidR="00D64713" w:rsidTr="00D64713">
        <w:trPr>
          <w:trHeight w:val="121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№ строки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Адрес</w:t>
            </w:r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объекта капитального строительства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Сметная стоимость объекта, тыс. рублей</w:t>
            </w:r>
          </w:p>
          <w:p w:rsidR="00D64713" w:rsidRDefault="00D64713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D64713" w:rsidRDefault="00D64713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D64713" w:rsidRDefault="00D64713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gramStart"/>
            <w:r>
              <w:rPr>
                <w:rFonts w:ascii="Liberation Serif" w:hAnsi="Liberation Serif" w:cs="Liberation Serif"/>
                <w:sz w:val="16"/>
                <w:szCs w:val="16"/>
              </w:rPr>
              <w:t>Сроки строительства (проектно-сметных работ, экспертизы</w:t>
            </w:r>
            <w:proofErr w:type="gramEnd"/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gramStart"/>
            <w:r>
              <w:rPr>
                <w:rFonts w:ascii="Liberation Serif" w:hAnsi="Liberation Serif" w:cs="Liberation Serif"/>
                <w:sz w:val="16"/>
                <w:szCs w:val="16"/>
              </w:rPr>
              <w:t>проектно-сметной документации)</w:t>
            </w:r>
            <w:proofErr w:type="gramEnd"/>
          </w:p>
        </w:tc>
        <w:tc>
          <w:tcPr>
            <w:tcW w:w="70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Объем финансирования, тыс. рублей</w:t>
            </w:r>
          </w:p>
        </w:tc>
      </w:tr>
      <w:tr w:rsidR="00D64713" w:rsidTr="00D64713">
        <w:trPr>
          <w:cantSplit/>
          <w:trHeight w:val="1727"/>
          <w:jc w:val="center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gramStart"/>
            <w:r>
              <w:rPr>
                <w:rFonts w:ascii="Liberation Serif" w:hAnsi="Liberation Serif" w:cs="Liberation Serif"/>
                <w:sz w:val="16"/>
                <w:szCs w:val="16"/>
              </w:rPr>
              <w:t>В текущих ценах (на момент составления проектно-сметной документа</w:t>
            </w:r>
            <w:proofErr w:type="gramEnd"/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16"/>
                <w:szCs w:val="16"/>
              </w:rPr>
              <w:t>ции</w:t>
            </w:r>
            <w:proofErr w:type="spellEnd"/>
            <w:r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  <w:proofErr w:type="gramEnd"/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В ценах </w:t>
            </w:r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sz w:val="16"/>
                <w:szCs w:val="16"/>
              </w:rPr>
              <w:t>соответ</w:t>
            </w:r>
            <w:proofErr w:type="spellEnd"/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sz w:val="16"/>
                <w:szCs w:val="16"/>
              </w:rPr>
              <w:t>ствующих</w:t>
            </w:r>
            <w:proofErr w:type="spellEnd"/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лет реализации проекта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Начало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Ввод</w:t>
            </w:r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gramStart"/>
            <w:r>
              <w:rPr>
                <w:rFonts w:ascii="Liberation Serif" w:hAnsi="Liberation Serif" w:cs="Liberation Serif"/>
                <w:sz w:val="16"/>
                <w:szCs w:val="16"/>
              </w:rPr>
              <w:t>(</w:t>
            </w:r>
            <w:proofErr w:type="spellStart"/>
            <w:r>
              <w:rPr>
                <w:rFonts w:ascii="Liberation Serif" w:hAnsi="Liberation Serif" w:cs="Liberation Serif"/>
                <w:sz w:val="16"/>
                <w:szCs w:val="16"/>
              </w:rPr>
              <w:t>завер</w:t>
            </w:r>
            <w:proofErr w:type="spellEnd"/>
            <w:proofErr w:type="gramEnd"/>
          </w:p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16"/>
                <w:szCs w:val="16"/>
              </w:rPr>
              <w:t>шение</w:t>
            </w:r>
            <w:proofErr w:type="spellEnd"/>
            <w:r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Всего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первый год планового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2020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второй год  планового 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2021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третий год  планового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2022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четвертый год планового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2023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пятый год   планового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2024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шестой год 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планового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2025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седьмой год 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планового периода</w:t>
            </w:r>
          </w:p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2026 г.</w:t>
            </w:r>
          </w:p>
        </w:tc>
      </w:tr>
      <w:tr w:rsidR="00D64713" w:rsidTr="00D64713">
        <w:trPr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</w:tr>
      <w:tr w:rsidR="00D64713" w:rsidTr="00D64713">
        <w:trPr>
          <w:trHeight w:val="399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</w:rPr>
              <w:t>Нижне-Сысертском</w:t>
            </w:r>
            <w:proofErr w:type="spellEnd"/>
            <w:r>
              <w:rPr>
                <w:rFonts w:ascii="Liberation Serif" w:hAnsi="Liberation Serif" w:cs="Liberation Serif"/>
                <w:b/>
                <w:bCs/>
              </w:rPr>
              <w:t xml:space="preserve"> водохранилище (2 этап)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Территории </w:t>
            </w:r>
            <w:proofErr w:type="gramStart"/>
            <w:r>
              <w:rPr>
                <w:rFonts w:ascii="Liberation Serif" w:hAnsi="Liberation Serif" w:cs="Liberation Serif"/>
              </w:rPr>
              <w:t>Белоярского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и </w:t>
            </w:r>
            <w:proofErr w:type="spellStart"/>
            <w:r>
              <w:rPr>
                <w:rFonts w:ascii="Liberation Serif" w:hAnsi="Liberation Serif" w:cs="Liberation Serif"/>
              </w:rPr>
              <w:t>Сысертского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городских округов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2740698,16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64713" w:rsidTr="00D64713">
        <w:trPr>
          <w:cantSplit/>
          <w:trHeight w:val="227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color w:val="FF0000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color w:val="FF0000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</w:tr>
      <w:tr w:rsidR="00D64713" w:rsidTr="00D64713">
        <w:trPr>
          <w:cantSplit/>
          <w:trHeight w:val="1134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Всего, </w:t>
            </w:r>
          </w:p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Pr="00D64713" w:rsidRDefault="00D64713">
            <w:pPr>
              <w:jc w:val="both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2539930,59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39232,24*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348201,20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710914,80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637571,40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789308,20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</w:tr>
      <w:tr w:rsidR="00D64713" w:rsidTr="00D64713">
        <w:trPr>
          <w:cantSplit/>
          <w:trHeight w:val="1134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Pr="00D64713" w:rsidRDefault="00D64713">
            <w:pPr>
              <w:jc w:val="both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1586502,70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172451,80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457147,80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404387,40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552515,70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</w:tr>
      <w:tr w:rsidR="00D64713" w:rsidTr="00D64713">
        <w:trPr>
          <w:cantSplit/>
          <w:trHeight w:val="1134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бюджет, </w:t>
            </w:r>
          </w:p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Pr="00D64713" w:rsidRDefault="00D64713">
            <w:pPr>
              <w:jc w:val="both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953427,89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64713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64713">
              <w:rPr>
                <w:rFonts w:ascii="Liberation Serif" w:hAnsi="Liberation Serif" w:cs="Liberation Serif"/>
              </w:rPr>
              <w:t>39232,24*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both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175749,40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253767,00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233184,00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236792,50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</w:tr>
      <w:tr w:rsidR="00D64713" w:rsidTr="00D64713">
        <w:trPr>
          <w:cantSplit/>
          <w:trHeight w:val="1134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Pr="00D64713" w:rsidRDefault="00D64713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D64713">
              <w:rPr>
                <w:rFonts w:ascii="Liberation Serif" w:hAnsi="Liberation Serif" w:cs="Liberation Serif"/>
              </w:rPr>
              <w:t>919457,90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20135,00*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both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175629,40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253717,00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233184,00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236792,50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</w:tr>
      <w:tr w:rsidR="00D64713" w:rsidTr="00D64713">
        <w:trPr>
          <w:cantSplit/>
          <w:trHeight w:val="1134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Default="00D6471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проектно-изыскательские работы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713" w:rsidRDefault="00D6471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13" w:rsidRPr="00D64713" w:rsidRDefault="00D64713">
            <w:pPr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D64713">
              <w:rPr>
                <w:rFonts w:ascii="Liberation Serif" w:hAnsi="Liberation Serif" w:cs="Liberation Serif"/>
              </w:rPr>
              <w:t>33969,99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19097,24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120,00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P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D64713">
              <w:rPr>
                <w:rFonts w:ascii="Liberation Serif" w:hAnsi="Liberation Serif" w:cs="Liberation Serif"/>
              </w:rPr>
              <w:t>50,00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64713" w:rsidRDefault="00D6471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</w:tr>
    </w:tbl>
    <w:p w:rsidR="00D64713" w:rsidRDefault="00D64713" w:rsidP="00D64713">
      <w:pPr>
        <w:rPr>
          <w:rFonts w:ascii="Liberation Serif" w:hAnsi="Liberation Serif" w:cs="Liberation Serif"/>
          <w:sz w:val="24"/>
          <w:szCs w:val="24"/>
        </w:rPr>
      </w:pPr>
    </w:p>
    <w:p w:rsidR="00D64713" w:rsidRDefault="00D64713" w:rsidP="00D64713">
      <w:pPr>
        <w:pStyle w:val="ad"/>
        <w:ind w:hanging="72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*  факт 2020 года 13902,76 тыс. руб., факт 2021 года  19223,04 тыс. руб. (СМР 95,80 тыс. руб., ПИР 19127,24 тыс. руб.)  </w:t>
      </w:r>
    </w:p>
    <w:p w:rsidR="00D64713" w:rsidRDefault="00D64713" w:rsidP="00D64713">
      <w:pPr>
        <w:rPr>
          <w:rFonts w:ascii="Liberation Serif" w:hAnsi="Liberation Serif" w:cs="Liberation Serif"/>
          <w:sz w:val="28"/>
          <w:szCs w:val="28"/>
        </w:rPr>
      </w:pPr>
    </w:p>
    <w:p w:rsidR="00D64713" w:rsidRDefault="00D64713" w:rsidP="00D64713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64713" w:rsidRPr="00852866" w:rsidRDefault="00D64713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sectPr w:rsidR="00D64713" w:rsidRPr="00852866" w:rsidSect="0001428F">
      <w:pgSz w:w="16838" w:h="11906" w:orient="landscape" w:code="9"/>
      <w:pgMar w:top="851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452" w:rsidRDefault="002D6452">
      <w:r>
        <w:separator/>
      </w:r>
    </w:p>
  </w:endnote>
  <w:endnote w:type="continuationSeparator" w:id="1">
    <w:p w:rsidR="002D6452" w:rsidRDefault="002D6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452" w:rsidRDefault="002D6452">
      <w:r>
        <w:separator/>
      </w:r>
    </w:p>
  </w:footnote>
  <w:footnote w:type="continuationSeparator" w:id="1">
    <w:p w:rsidR="002D6452" w:rsidRDefault="002D6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3A" w:rsidRDefault="00F72B44" w:rsidP="006A700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B3E3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3E3A">
      <w:rPr>
        <w:rStyle w:val="a9"/>
        <w:noProof/>
      </w:rPr>
      <w:t>45</w:t>
    </w:r>
    <w:r>
      <w:rPr>
        <w:rStyle w:val="a9"/>
      </w:rPr>
      <w:fldChar w:fldCharType="end"/>
    </w:r>
  </w:p>
  <w:p w:rsidR="000B3E3A" w:rsidRDefault="000B3E3A">
    <w:pPr>
      <w:pStyle w:val="a7"/>
    </w:pPr>
  </w:p>
  <w:p w:rsidR="000B3E3A" w:rsidRDefault="000B3E3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63672"/>
    </w:sdtPr>
    <w:sdtContent>
      <w:p w:rsidR="000B3E3A" w:rsidRDefault="00F72B44">
        <w:pPr>
          <w:pStyle w:val="a7"/>
          <w:jc w:val="center"/>
        </w:pPr>
        <w:r>
          <w:fldChar w:fldCharType="begin"/>
        </w:r>
        <w:r w:rsidR="00464AA1">
          <w:instrText>PAGE   \* MERGEFORMAT</w:instrText>
        </w:r>
        <w:r>
          <w:fldChar w:fldCharType="separate"/>
        </w:r>
        <w:r w:rsidR="00234F4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B3E3A" w:rsidRDefault="000B3E3A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17421F6"/>
    <w:multiLevelType w:val="hybridMultilevel"/>
    <w:tmpl w:val="15329C4A"/>
    <w:lvl w:ilvl="0" w:tplc="DED29DAA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596947CA"/>
    <w:multiLevelType w:val="hybridMultilevel"/>
    <w:tmpl w:val="DAEC0E70"/>
    <w:lvl w:ilvl="0" w:tplc="64D002EE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CF0454"/>
    <w:multiLevelType w:val="multilevel"/>
    <w:tmpl w:val="75C0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18"/>
  </w:num>
  <w:num w:numId="4">
    <w:abstractNumId w:val="6"/>
  </w:num>
  <w:num w:numId="5">
    <w:abstractNumId w:val="4"/>
  </w:num>
  <w:num w:numId="6">
    <w:abstractNumId w:val="16"/>
  </w:num>
  <w:num w:numId="7">
    <w:abstractNumId w:val="7"/>
  </w:num>
  <w:num w:numId="8">
    <w:abstractNumId w:val="10"/>
  </w:num>
  <w:num w:numId="9">
    <w:abstractNumId w:val="2"/>
  </w:num>
  <w:num w:numId="10">
    <w:abstractNumId w:val="1"/>
  </w:num>
  <w:num w:numId="11">
    <w:abstractNumId w:val="0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9"/>
  </w:num>
  <w:num w:numId="15">
    <w:abstractNumId w:val="15"/>
  </w:num>
  <w:num w:numId="16">
    <w:abstractNumId w:val="3"/>
  </w:num>
  <w:num w:numId="17">
    <w:abstractNumId w:val="5"/>
  </w:num>
  <w:num w:numId="18">
    <w:abstractNumId w:val="17"/>
  </w:num>
  <w:num w:numId="19">
    <w:abstractNumId w:val="14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/>
  <w:rsids>
    <w:rsidRoot w:val="00645D72"/>
    <w:rsid w:val="000002B3"/>
    <w:rsid w:val="0000073A"/>
    <w:rsid w:val="00000F82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28F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699F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36FA4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2D7"/>
    <w:rsid w:val="00056665"/>
    <w:rsid w:val="000578D0"/>
    <w:rsid w:val="00057904"/>
    <w:rsid w:val="00057978"/>
    <w:rsid w:val="00057E79"/>
    <w:rsid w:val="00057F50"/>
    <w:rsid w:val="000604E9"/>
    <w:rsid w:val="000607BD"/>
    <w:rsid w:val="000614C1"/>
    <w:rsid w:val="00061795"/>
    <w:rsid w:val="00062349"/>
    <w:rsid w:val="00062A75"/>
    <w:rsid w:val="00062B75"/>
    <w:rsid w:val="00062D8A"/>
    <w:rsid w:val="0006329C"/>
    <w:rsid w:val="0006357F"/>
    <w:rsid w:val="00064691"/>
    <w:rsid w:val="0006498B"/>
    <w:rsid w:val="00065D70"/>
    <w:rsid w:val="00070A14"/>
    <w:rsid w:val="0007138C"/>
    <w:rsid w:val="000713E9"/>
    <w:rsid w:val="00072256"/>
    <w:rsid w:val="00072AFF"/>
    <w:rsid w:val="00072CDA"/>
    <w:rsid w:val="00072D61"/>
    <w:rsid w:val="00075A84"/>
    <w:rsid w:val="000773FA"/>
    <w:rsid w:val="0008097A"/>
    <w:rsid w:val="00080AB7"/>
    <w:rsid w:val="00080F19"/>
    <w:rsid w:val="000816F4"/>
    <w:rsid w:val="00081996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4623"/>
    <w:rsid w:val="000950BF"/>
    <w:rsid w:val="00095A14"/>
    <w:rsid w:val="00096A0F"/>
    <w:rsid w:val="000970A8"/>
    <w:rsid w:val="000973C7"/>
    <w:rsid w:val="0009756C"/>
    <w:rsid w:val="000979E4"/>
    <w:rsid w:val="000A08D3"/>
    <w:rsid w:val="000A0A3E"/>
    <w:rsid w:val="000A0C56"/>
    <w:rsid w:val="000A0C5A"/>
    <w:rsid w:val="000A1365"/>
    <w:rsid w:val="000A137D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3E3A"/>
    <w:rsid w:val="000B4CF6"/>
    <w:rsid w:val="000B4D96"/>
    <w:rsid w:val="000B5836"/>
    <w:rsid w:val="000B633D"/>
    <w:rsid w:val="000B6B14"/>
    <w:rsid w:val="000B6D0A"/>
    <w:rsid w:val="000B70F0"/>
    <w:rsid w:val="000B721B"/>
    <w:rsid w:val="000C015F"/>
    <w:rsid w:val="000C2882"/>
    <w:rsid w:val="000C2A0B"/>
    <w:rsid w:val="000C34E5"/>
    <w:rsid w:val="000C365E"/>
    <w:rsid w:val="000C3792"/>
    <w:rsid w:val="000C3AB7"/>
    <w:rsid w:val="000C4A21"/>
    <w:rsid w:val="000C527F"/>
    <w:rsid w:val="000C56A7"/>
    <w:rsid w:val="000C5B93"/>
    <w:rsid w:val="000C67F3"/>
    <w:rsid w:val="000C686E"/>
    <w:rsid w:val="000C7C11"/>
    <w:rsid w:val="000D072B"/>
    <w:rsid w:val="000D0BBD"/>
    <w:rsid w:val="000D1C53"/>
    <w:rsid w:val="000D1DBE"/>
    <w:rsid w:val="000D1DDF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32E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3261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4DE"/>
    <w:rsid w:val="00114641"/>
    <w:rsid w:val="001147B5"/>
    <w:rsid w:val="00114E2D"/>
    <w:rsid w:val="00115889"/>
    <w:rsid w:val="00116307"/>
    <w:rsid w:val="001171A8"/>
    <w:rsid w:val="00117860"/>
    <w:rsid w:val="0012055E"/>
    <w:rsid w:val="001206F6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E01"/>
    <w:rsid w:val="00147F88"/>
    <w:rsid w:val="00150207"/>
    <w:rsid w:val="00150682"/>
    <w:rsid w:val="00150DF2"/>
    <w:rsid w:val="0015103A"/>
    <w:rsid w:val="00151777"/>
    <w:rsid w:val="0015203C"/>
    <w:rsid w:val="00153133"/>
    <w:rsid w:val="0015419B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279"/>
    <w:rsid w:val="001648A2"/>
    <w:rsid w:val="001648B5"/>
    <w:rsid w:val="0016572A"/>
    <w:rsid w:val="00165D58"/>
    <w:rsid w:val="00166974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405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5E60"/>
    <w:rsid w:val="001B6771"/>
    <w:rsid w:val="001C00B4"/>
    <w:rsid w:val="001C072C"/>
    <w:rsid w:val="001C0BCB"/>
    <w:rsid w:val="001C0E40"/>
    <w:rsid w:val="001C2658"/>
    <w:rsid w:val="001C2769"/>
    <w:rsid w:val="001C2F27"/>
    <w:rsid w:val="001C3189"/>
    <w:rsid w:val="001C3865"/>
    <w:rsid w:val="001C3E1F"/>
    <w:rsid w:val="001C4511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1679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1F6FA4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0E65"/>
    <w:rsid w:val="00211912"/>
    <w:rsid w:val="002135A8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289"/>
    <w:rsid w:val="00217AAE"/>
    <w:rsid w:val="00220638"/>
    <w:rsid w:val="00220AC2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42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7A6"/>
    <w:rsid w:val="00252C2C"/>
    <w:rsid w:val="00252C61"/>
    <w:rsid w:val="00252CA5"/>
    <w:rsid w:val="0025405F"/>
    <w:rsid w:val="0025446E"/>
    <w:rsid w:val="00254AAB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007"/>
    <w:rsid w:val="0027533D"/>
    <w:rsid w:val="00276F6F"/>
    <w:rsid w:val="00276F82"/>
    <w:rsid w:val="00280C06"/>
    <w:rsid w:val="00283E4F"/>
    <w:rsid w:val="0028434B"/>
    <w:rsid w:val="002851EB"/>
    <w:rsid w:val="002856BE"/>
    <w:rsid w:val="0028603A"/>
    <w:rsid w:val="002861D0"/>
    <w:rsid w:val="0029007A"/>
    <w:rsid w:val="00290D3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4C72"/>
    <w:rsid w:val="002B506B"/>
    <w:rsid w:val="002B6C73"/>
    <w:rsid w:val="002C028D"/>
    <w:rsid w:val="002C075F"/>
    <w:rsid w:val="002C1CC8"/>
    <w:rsid w:val="002C24E3"/>
    <w:rsid w:val="002C3D6D"/>
    <w:rsid w:val="002C451D"/>
    <w:rsid w:val="002C452B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2E2"/>
    <w:rsid w:val="002D250B"/>
    <w:rsid w:val="002D27BA"/>
    <w:rsid w:val="002D2BE5"/>
    <w:rsid w:val="002D308B"/>
    <w:rsid w:val="002D3332"/>
    <w:rsid w:val="002D48A2"/>
    <w:rsid w:val="002D526C"/>
    <w:rsid w:val="002D5486"/>
    <w:rsid w:val="002D5AF8"/>
    <w:rsid w:val="002D5D78"/>
    <w:rsid w:val="002D63AB"/>
    <w:rsid w:val="002D6452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275A4"/>
    <w:rsid w:val="0033071F"/>
    <w:rsid w:val="00330781"/>
    <w:rsid w:val="00331037"/>
    <w:rsid w:val="00331CAB"/>
    <w:rsid w:val="003321BC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B8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0AE"/>
    <w:rsid w:val="00356940"/>
    <w:rsid w:val="00356E58"/>
    <w:rsid w:val="00357577"/>
    <w:rsid w:val="00357B5D"/>
    <w:rsid w:val="0036132A"/>
    <w:rsid w:val="003614D5"/>
    <w:rsid w:val="00361FE8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097"/>
    <w:rsid w:val="00371E71"/>
    <w:rsid w:val="00372731"/>
    <w:rsid w:val="0037346A"/>
    <w:rsid w:val="00373866"/>
    <w:rsid w:val="00375C42"/>
    <w:rsid w:val="00376A3C"/>
    <w:rsid w:val="00377435"/>
    <w:rsid w:val="00380B47"/>
    <w:rsid w:val="00380B72"/>
    <w:rsid w:val="00380E1A"/>
    <w:rsid w:val="0038101B"/>
    <w:rsid w:val="00382862"/>
    <w:rsid w:val="00382C5A"/>
    <w:rsid w:val="003841E8"/>
    <w:rsid w:val="00384C39"/>
    <w:rsid w:val="00384E04"/>
    <w:rsid w:val="003859E7"/>
    <w:rsid w:val="00386154"/>
    <w:rsid w:val="003864FE"/>
    <w:rsid w:val="00386C34"/>
    <w:rsid w:val="00386F9F"/>
    <w:rsid w:val="0038768A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4A91"/>
    <w:rsid w:val="003B6D7D"/>
    <w:rsid w:val="003C08A5"/>
    <w:rsid w:val="003C1629"/>
    <w:rsid w:val="003C18E7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567"/>
    <w:rsid w:val="003D6D41"/>
    <w:rsid w:val="003D7643"/>
    <w:rsid w:val="003D785C"/>
    <w:rsid w:val="003E002C"/>
    <w:rsid w:val="003E092A"/>
    <w:rsid w:val="003E0E1C"/>
    <w:rsid w:val="003E1998"/>
    <w:rsid w:val="003E1C89"/>
    <w:rsid w:val="003E2CCC"/>
    <w:rsid w:val="003E2DB3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4DD1"/>
    <w:rsid w:val="003F5078"/>
    <w:rsid w:val="003F56DE"/>
    <w:rsid w:val="003F5B7B"/>
    <w:rsid w:val="003F65E2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0E4A"/>
    <w:rsid w:val="00412B8A"/>
    <w:rsid w:val="00412B9D"/>
    <w:rsid w:val="00412E00"/>
    <w:rsid w:val="004132D6"/>
    <w:rsid w:val="00413F45"/>
    <w:rsid w:val="00417076"/>
    <w:rsid w:val="004173CC"/>
    <w:rsid w:val="00417414"/>
    <w:rsid w:val="004203E0"/>
    <w:rsid w:val="00420BD3"/>
    <w:rsid w:val="00420D99"/>
    <w:rsid w:val="00421E82"/>
    <w:rsid w:val="0042223F"/>
    <w:rsid w:val="0042295A"/>
    <w:rsid w:val="00423B6E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3C0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0A7F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7B9"/>
    <w:rsid w:val="0046394D"/>
    <w:rsid w:val="0046410C"/>
    <w:rsid w:val="00464AA1"/>
    <w:rsid w:val="00466960"/>
    <w:rsid w:val="004675D9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1E42"/>
    <w:rsid w:val="00483BD4"/>
    <w:rsid w:val="004848CD"/>
    <w:rsid w:val="00485944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2D8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6980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541"/>
    <w:rsid w:val="004D57D3"/>
    <w:rsid w:val="004D6CBB"/>
    <w:rsid w:val="004D7905"/>
    <w:rsid w:val="004E020B"/>
    <w:rsid w:val="004E068D"/>
    <w:rsid w:val="004E0BB7"/>
    <w:rsid w:val="004E20E4"/>
    <w:rsid w:val="004E225F"/>
    <w:rsid w:val="004E2390"/>
    <w:rsid w:val="004E3628"/>
    <w:rsid w:val="004E5816"/>
    <w:rsid w:val="004E5C9B"/>
    <w:rsid w:val="004E6D52"/>
    <w:rsid w:val="004E7239"/>
    <w:rsid w:val="004F0266"/>
    <w:rsid w:val="004F18AA"/>
    <w:rsid w:val="004F257F"/>
    <w:rsid w:val="004F2974"/>
    <w:rsid w:val="004F36A9"/>
    <w:rsid w:val="004F3BE6"/>
    <w:rsid w:val="004F40D1"/>
    <w:rsid w:val="004F4B6E"/>
    <w:rsid w:val="004F554F"/>
    <w:rsid w:val="004F5673"/>
    <w:rsid w:val="004F642C"/>
    <w:rsid w:val="004F6C36"/>
    <w:rsid w:val="004F7056"/>
    <w:rsid w:val="004F72B0"/>
    <w:rsid w:val="004F7DD3"/>
    <w:rsid w:val="00500A83"/>
    <w:rsid w:val="00500D76"/>
    <w:rsid w:val="00501962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3303"/>
    <w:rsid w:val="00513B25"/>
    <w:rsid w:val="005140A5"/>
    <w:rsid w:val="005143B1"/>
    <w:rsid w:val="005143CE"/>
    <w:rsid w:val="005145F3"/>
    <w:rsid w:val="0051467B"/>
    <w:rsid w:val="00514F4B"/>
    <w:rsid w:val="005164B5"/>
    <w:rsid w:val="00517E50"/>
    <w:rsid w:val="005202A9"/>
    <w:rsid w:val="00520B69"/>
    <w:rsid w:val="005210B7"/>
    <w:rsid w:val="00521232"/>
    <w:rsid w:val="005219C9"/>
    <w:rsid w:val="00521BEE"/>
    <w:rsid w:val="00523B2A"/>
    <w:rsid w:val="005245B5"/>
    <w:rsid w:val="005249FB"/>
    <w:rsid w:val="00524B60"/>
    <w:rsid w:val="005253EA"/>
    <w:rsid w:val="005259AB"/>
    <w:rsid w:val="005260A5"/>
    <w:rsid w:val="00526508"/>
    <w:rsid w:val="005265E0"/>
    <w:rsid w:val="00526761"/>
    <w:rsid w:val="00526F66"/>
    <w:rsid w:val="00527B49"/>
    <w:rsid w:val="00527F2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36FB4"/>
    <w:rsid w:val="005400BF"/>
    <w:rsid w:val="00540284"/>
    <w:rsid w:val="005409E2"/>
    <w:rsid w:val="005421E7"/>
    <w:rsid w:val="00542BA9"/>
    <w:rsid w:val="00543B9B"/>
    <w:rsid w:val="00544634"/>
    <w:rsid w:val="005448D1"/>
    <w:rsid w:val="00544D76"/>
    <w:rsid w:val="00545286"/>
    <w:rsid w:val="00545CCE"/>
    <w:rsid w:val="005466EB"/>
    <w:rsid w:val="00546FA2"/>
    <w:rsid w:val="00550229"/>
    <w:rsid w:val="0055253C"/>
    <w:rsid w:val="00552BAF"/>
    <w:rsid w:val="005530E9"/>
    <w:rsid w:val="00555068"/>
    <w:rsid w:val="005570BC"/>
    <w:rsid w:val="00560228"/>
    <w:rsid w:val="005618FE"/>
    <w:rsid w:val="00561DA9"/>
    <w:rsid w:val="005627FC"/>
    <w:rsid w:val="00564412"/>
    <w:rsid w:val="005652F7"/>
    <w:rsid w:val="00565659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65E5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15B"/>
    <w:rsid w:val="005949D7"/>
    <w:rsid w:val="005949EE"/>
    <w:rsid w:val="00595067"/>
    <w:rsid w:val="00595344"/>
    <w:rsid w:val="00595C48"/>
    <w:rsid w:val="0059638D"/>
    <w:rsid w:val="00596987"/>
    <w:rsid w:val="00596A2C"/>
    <w:rsid w:val="00596AB3"/>
    <w:rsid w:val="00596DAE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9B0"/>
    <w:rsid w:val="005D3BF4"/>
    <w:rsid w:val="005D3D2B"/>
    <w:rsid w:val="005D443A"/>
    <w:rsid w:val="005D4DA7"/>
    <w:rsid w:val="005D5C83"/>
    <w:rsid w:val="005D5D03"/>
    <w:rsid w:val="005D7E0C"/>
    <w:rsid w:val="005E0917"/>
    <w:rsid w:val="005E101D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037A"/>
    <w:rsid w:val="005F150D"/>
    <w:rsid w:val="005F2045"/>
    <w:rsid w:val="005F2348"/>
    <w:rsid w:val="005F2921"/>
    <w:rsid w:val="005F33B3"/>
    <w:rsid w:val="005F4151"/>
    <w:rsid w:val="005F4551"/>
    <w:rsid w:val="005F534B"/>
    <w:rsid w:val="005F5692"/>
    <w:rsid w:val="005F6307"/>
    <w:rsid w:val="005F6DD2"/>
    <w:rsid w:val="00601219"/>
    <w:rsid w:val="0060234F"/>
    <w:rsid w:val="00602938"/>
    <w:rsid w:val="00602B9A"/>
    <w:rsid w:val="00603347"/>
    <w:rsid w:val="0060381D"/>
    <w:rsid w:val="0060409F"/>
    <w:rsid w:val="00604438"/>
    <w:rsid w:val="006047C3"/>
    <w:rsid w:val="00604FB5"/>
    <w:rsid w:val="00605374"/>
    <w:rsid w:val="00605C39"/>
    <w:rsid w:val="006065C6"/>
    <w:rsid w:val="00607DB4"/>
    <w:rsid w:val="006101D7"/>
    <w:rsid w:val="00610228"/>
    <w:rsid w:val="00610552"/>
    <w:rsid w:val="006106FF"/>
    <w:rsid w:val="0061141E"/>
    <w:rsid w:val="00611882"/>
    <w:rsid w:val="0061229A"/>
    <w:rsid w:val="006126ED"/>
    <w:rsid w:val="00612BB0"/>
    <w:rsid w:val="00613377"/>
    <w:rsid w:val="006140F9"/>
    <w:rsid w:val="00616C89"/>
    <w:rsid w:val="006172C8"/>
    <w:rsid w:val="006172E2"/>
    <w:rsid w:val="006176E1"/>
    <w:rsid w:val="00617CD3"/>
    <w:rsid w:val="006209A3"/>
    <w:rsid w:val="006215EA"/>
    <w:rsid w:val="00622040"/>
    <w:rsid w:val="0062352C"/>
    <w:rsid w:val="00623D74"/>
    <w:rsid w:val="006267F4"/>
    <w:rsid w:val="00626CA2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6D8"/>
    <w:rsid w:val="00634983"/>
    <w:rsid w:val="00636532"/>
    <w:rsid w:val="00636CD0"/>
    <w:rsid w:val="00637331"/>
    <w:rsid w:val="0064122D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5CAF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EB2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4D10"/>
    <w:rsid w:val="006A50EF"/>
    <w:rsid w:val="006A61D8"/>
    <w:rsid w:val="006A69F0"/>
    <w:rsid w:val="006A6FF5"/>
    <w:rsid w:val="006A700F"/>
    <w:rsid w:val="006A7075"/>
    <w:rsid w:val="006A70CA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955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07E8"/>
    <w:rsid w:val="006E0F38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EB2"/>
    <w:rsid w:val="006E72E4"/>
    <w:rsid w:val="006F01AF"/>
    <w:rsid w:val="006F0D3E"/>
    <w:rsid w:val="006F0E2F"/>
    <w:rsid w:val="006F2A76"/>
    <w:rsid w:val="006F2D5E"/>
    <w:rsid w:val="006F3857"/>
    <w:rsid w:val="006F3FEE"/>
    <w:rsid w:val="006F5059"/>
    <w:rsid w:val="006F58EE"/>
    <w:rsid w:val="006F5908"/>
    <w:rsid w:val="006F6406"/>
    <w:rsid w:val="006F74B3"/>
    <w:rsid w:val="006F751C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17F7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2E84"/>
    <w:rsid w:val="0073441E"/>
    <w:rsid w:val="007347B7"/>
    <w:rsid w:val="00734B2D"/>
    <w:rsid w:val="00734E7A"/>
    <w:rsid w:val="00734F9C"/>
    <w:rsid w:val="00735350"/>
    <w:rsid w:val="007358A8"/>
    <w:rsid w:val="00735E41"/>
    <w:rsid w:val="007363B6"/>
    <w:rsid w:val="007371A4"/>
    <w:rsid w:val="0073734A"/>
    <w:rsid w:val="007374DB"/>
    <w:rsid w:val="00737A20"/>
    <w:rsid w:val="00741C65"/>
    <w:rsid w:val="00742042"/>
    <w:rsid w:val="00742D7E"/>
    <w:rsid w:val="0074327A"/>
    <w:rsid w:val="00743C70"/>
    <w:rsid w:val="00744191"/>
    <w:rsid w:val="00744518"/>
    <w:rsid w:val="00744FF6"/>
    <w:rsid w:val="007451BA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3D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160D"/>
    <w:rsid w:val="007724F2"/>
    <w:rsid w:val="007736A3"/>
    <w:rsid w:val="0077389C"/>
    <w:rsid w:val="0077570F"/>
    <w:rsid w:val="007761CE"/>
    <w:rsid w:val="0077635B"/>
    <w:rsid w:val="00780E52"/>
    <w:rsid w:val="00781B68"/>
    <w:rsid w:val="00782222"/>
    <w:rsid w:val="00782920"/>
    <w:rsid w:val="00782D99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6C9"/>
    <w:rsid w:val="00787944"/>
    <w:rsid w:val="007901F8"/>
    <w:rsid w:val="00791C6D"/>
    <w:rsid w:val="00791FDB"/>
    <w:rsid w:val="0079243C"/>
    <w:rsid w:val="00793B26"/>
    <w:rsid w:val="00794379"/>
    <w:rsid w:val="00794624"/>
    <w:rsid w:val="007957AC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0EEB"/>
    <w:rsid w:val="007B2DA1"/>
    <w:rsid w:val="007B356F"/>
    <w:rsid w:val="007B3EDA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070D"/>
    <w:rsid w:val="007C1375"/>
    <w:rsid w:val="007C3153"/>
    <w:rsid w:val="007C3E92"/>
    <w:rsid w:val="007C48F4"/>
    <w:rsid w:val="007C4F73"/>
    <w:rsid w:val="007C5677"/>
    <w:rsid w:val="007C56F5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2C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37B52"/>
    <w:rsid w:val="00840CB7"/>
    <w:rsid w:val="008423D8"/>
    <w:rsid w:val="00842C01"/>
    <w:rsid w:val="0084307D"/>
    <w:rsid w:val="008434A7"/>
    <w:rsid w:val="00843CA0"/>
    <w:rsid w:val="008470A4"/>
    <w:rsid w:val="00847FD8"/>
    <w:rsid w:val="0085116B"/>
    <w:rsid w:val="008511A2"/>
    <w:rsid w:val="00851499"/>
    <w:rsid w:val="008517E8"/>
    <w:rsid w:val="008522B8"/>
    <w:rsid w:val="00852866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A5A"/>
    <w:rsid w:val="00862B13"/>
    <w:rsid w:val="00862B69"/>
    <w:rsid w:val="00862F88"/>
    <w:rsid w:val="008630FF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130A"/>
    <w:rsid w:val="008825A5"/>
    <w:rsid w:val="008835D2"/>
    <w:rsid w:val="0088448E"/>
    <w:rsid w:val="0088628D"/>
    <w:rsid w:val="00886CBB"/>
    <w:rsid w:val="00887588"/>
    <w:rsid w:val="008875C6"/>
    <w:rsid w:val="00887873"/>
    <w:rsid w:val="008923E9"/>
    <w:rsid w:val="008936DF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3B3F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0F21"/>
    <w:rsid w:val="008B2191"/>
    <w:rsid w:val="008B3509"/>
    <w:rsid w:val="008B3C04"/>
    <w:rsid w:val="008B3C2F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30D"/>
    <w:rsid w:val="008D3BFF"/>
    <w:rsid w:val="008D43C5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312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0C2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5F7F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1BFB"/>
    <w:rsid w:val="00951C24"/>
    <w:rsid w:val="0095355D"/>
    <w:rsid w:val="00953C34"/>
    <w:rsid w:val="00955436"/>
    <w:rsid w:val="00956050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54FC"/>
    <w:rsid w:val="0099696C"/>
    <w:rsid w:val="00996D91"/>
    <w:rsid w:val="009A0087"/>
    <w:rsid w:val="009A0432"/>
    <w:rsid w:val="009A15E2"/>
    <w:rsid w:val="009A1BE6"/>
    <w:rsid w:val="009A2336"/>
    <w:rsid w:val="009A36F4"/>
    <w:rsid w:val="009A3BC8"/>
    <w:rsid w:val="009A3BE3"/>
    <w:rsid w:val="009A3D2E"/>
    <w:rsid w:val="009A3DB1"/>
    <w:rsid w:val="009A46EC"/>
    <w:rsid w:val="009A529E"/>
    <w:rsid w:val="009A5473"/>
    <w:rsid w:val="009A694D"/>
    <w:rsid w:val="009A727F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3C60"/>
    <w:rsid w:val="009B4632"/>
    <w:rsid w:val="009B4772"/>
    <w:rsid w:val="009B59F2"/>
    <w:rsid w:val="009B657B"/>
    <w:rsid w:val="009B7E18"/>
    <w:rsid w:val="009C082B"/>
    <w:rsid w:val="009C1040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D84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69E0"/>
    <w:rsid w:val="009E7201"/>
    <w:rsid w:val="009E7591"/>
    <w:rsid w:val="009E7704"/>
    <w:rsid w:val="009F068F"/>
    <w:rsid w:val="009F125F"/>
    <w:rsid w:val="009F13D9"/>
    <w:rsid w:val="009F18D5"/>
    <w:rsid w:val="009F1F67"/>
    <w:rsid w:val="009F2B81"/>
    <w:rsid w:val="009F3495"/>
    <w:rsid w:val="009F4494"/>
    <w:rsid w:val="009F4557"/>
    <w:rsid w:val="009F51D4"/>
    <w:rsid w:val="009F5767"/>
    <w:rsid w:val="009F6DBD"/>
    <w:rsid w:val="009F7B6B"/>
    <w:rsid w:val="00A023F9"/>
    <w:rsid w:val="00A0243E"/>
    <w:rsid w:val="00A0416D"/>
    <w:rsid w:val="00A04B33"/>
    <w:rsid w:val="00A06BC1"/>
    <w:rsid w:val="00A07541"/>
    <w:rsid w:val="00A10D7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0D8"/>
    <w:rsid w:val="00A1636E"/>
    <w:rsid w:val="00A174FA"/>
    <w:rsid w:val="00A17590"/>
    <w:rsid w:val="00A17A3E"/>
    <w:rsid w:val="00A17A59"/>
    <w:rsid w:val="00A20575"/>
    <w:rsid w:val="00A216CF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6FDC"/>
    <w:rsid w:val="00A270D3"/>
    <w:rsid w:val="00A271FF"/>
    <w:rsid w:val="00A2765F"/>
    <w:rsid w:val="00A27BA1"/>
    <w:rsid w:val="00A300B4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47C96"/>
    <w:rsid w:val="00A47E45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43C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64A"/>
    <w:rsid w:val="00A86F38"/>
    <w:rsid w:val="00A90429"/>
    <w:rsid w:val="00A90F20"/>
    <w:rsid w:val="00A918F6"/>
    <w:rsid w:val="00A91964"/>
    <w:rsid w:val="00A92DC9"/>
    <w:rsid w:val="00A9336A"/>
    <w:rsid w:val="00A9336C"/>
    <w:rsid w:val="00A942B3"/>
    <w:rsid w:val="00A94402"/>
    <w:rsid w:val="00A94957"/>
    <w:rsid w:val="00A95062"/>
    <w:rsid w:val="00A97932"/>
    <w:rsid w:val="00A97B9C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A7BE5"/>
    <w:rsid w:val="00AB0F61"/>
    <w:rsid w:val="00AB180D"/>
    <w:rsid w:val="00AB1AB7"/>
    <w:rsid w:val="00AB244A"/>
    <w:rsid w:val="00AB2BB8"/>
    <w:rsid w:val="00AB2C90"/>
    <w:rsid w:val="00AB3489"/>
    <w:rsid w:val="00AB3534"/>
    <w:rsid w:val="00AB373F"/>
    <w:rsid w:val="00AB3790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38E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08F"/>
    <w:rsid w:val="00AD598B"/>
    <w:rsid w:val="00AD5D23"/>
    <w:rsid w:val="00AD5E14"/>
    <w:rsid w:val="00AD68AF"/>
    <w:rsid w:val="00AD69AC"/>
    <w:rsid w:val="00AD6E74"/>
    <w:rsid w:val="00AD73A1"/>
    <w:rsid w:val="00AD7476"/>
    <w:rsid w:val="00AD7548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336"/>
    <w:rsid w:val="00AF53E3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8E5"/>
    <w:rsid w:val="00B10A48"/>
    <w:rsid w:val="00B11850"/>
    <w:rsid w:val="00B11CC6"/>
    <w:rsid w:val="00B11D68"/>
    <w:rsid w:val="00B129D8"/>
    <w:rsid w:val="00B12B79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120"/>
    <w:rsid w:val="00B22B7D"/>
    <w:rsid w:val="00B2328D"/>
    <w:rsid w:val="00B2365C"/>
    <w:rsid w:val="00B23A64"/>
    <w:rsid w:val="00B23B3C"/>
    <w:rsid w:val="00B23BB7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2A26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0FB"/>
    <w:rsid w:val="00B423E3"/>
    <w:rsid w:val="00B4270E"/>
    <w:rsid w:val="00B437A5"/>
    <w:rsid w:val="00B44A69"/>
    <w:rsid w:val="00B461D4"/>
    <w:rsid w:val="00B4699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0F9"/>
    <w:rsid w:val="00B623E5"/>
    <w:rsid w:val="00B626BD"/>
    <w:rsid w:val="00B63140"/>
    <w:rsid w:val="00B6489B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542"/>
    <w:rsid w:val="00B7371D"/>
    <w:rsid w:val="00B744FB"/>
    <w:rsid w:val="00B74E31"/>
    <w:rsid w:val="00B754F8"/>
    <w:rsid w:val="00B756A2"/>
    <w:rsid w:val="00B758AC"/>
    <w:rsid w:val="00B75ADE"/>
    <w:rsid w:val="00B770EB"/>
    <w:rsid w:val="00B81137"/>
    <w:rsid w:val="00B81328"/>
    <w:rsid w:val="00B81FD1"/>
    <w:rsid w:val="00B82589"/>
    <w:rsid w:val="00B82B28"/>
    <w:rsid w:val="00B82ECF"/>
    <w:rsid w:val="00B8330B"/>
    <w:rsid w:val="00B83E33"/>
    <w:rsid w:val="00B847C1"/>
    <w:rsid w:val="00B848A5"/>
    <w:rsid w:val="00B852ED"/>
    <w:rsid w:val="00B85C63"/>
    <w:rsid w:val="00B86D89"/>
    <w:rsid w:val="00B87352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02A"/>
    <w:rsid w:val="00BA1303"/>
    <w:rsid w:val="00BA1527"/>
    <w:rsid w:val="00BA25CB"/>
    <w:rsid w:val="00BA3BE8"/>
    <w:rsid w:val="00BA559A"/>
    <w:rsid w:val="00BA55C3"/>
    <w:rsid w:val="00BA5DE2"/>
    <w:rsid w:val="00BA6321"/>
    <w:rsid w:val="00BB07FA"/>
    <w:rsid w:val="00BB0CB4"/>
    <w:rsid w:val="00BB21D3"/>
    <w:rsid w:val="00BB381D"/>
    <w:rsid w:val="00BB38A7"/>
    <w:rsid w:val="00BB414F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834"/>
    <w:rsid w:val="00BD4F66"/>
    <w:rsid w:val="00BD4F76"/>
    <w:rsid w:val="00BD539C"/>
    <w:rsid w:val="00BD5AA3"/>
    <w:rsid w:val="00BD60E7"/>
    <w:rsid w:val="00BD6800"/>
    <w:rsid w:val="00BD6F5A"/>
    <w:rsid w:val="00BD723D"/>
    <w:rsid w:val="00BD7E5E"/>
    <w:rsid w:val="00BD7FED"/>
    <w:rsid w:val="00BE2250"/>
    <w:rsid w:val="00BE235D"/>
    <w:rsid w:val="00BE24C6"/>
    <w:rsid w:val="00BE433D"/>
    <w:rsid w:val="00BE4616"/>
    <w:rsid w:val="00BE477F"/>
    <w:rsid w:val="00BE4C8D"/>
    <w:rsid w:val="00BE4FFD"/>
    <w:rsid w:val="00BE73F6"/>
    <w:rsid w:val="00BE7B71"/>
    <w:rsid w:val="00BF03C3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61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1381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6CC6"/>
    <w:rsid w:val="00C2720C"/>
    <w:rsid w:val="00C27628"/>
    <w:rsid w:val="00C277A6"/>
    <w:rsid w:val="00C302F5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694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1FE7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66AFE"/>
    <w:rsid w:val="00C70300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1E21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C61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4D57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663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3C1"/>
    <w:rsid w:val="00CD6493"/>
    <w:rsid w:val="00CD66A9"/>
    <w:rsid w:val="00CD69B0"/>
    <w:rsid w:val="00CD6B8A"/>
    <w:rsid w:val="00CD7783"/>
    <w:rsid w:val="00CE0DE7"/>
    <w:rsid w:val="00CE1DA3"/>
    <w:rsid w:val="00CE410B"/>
    <w:rsid w:val="00CE4369"/>
    <w:rsid w:val="00CE4B7C"/>
    <w:rsid w:val="00CE4BA6"/>
    <w:rsid w:val="00CE5A99"/>
    <w:rsid w:val="00CE5B70"/>
    <w:rsid w:val="00CE6791"/>
    <w:rsid w:val="00CE79E6"/>
    <w:rsid w:val="00CF0385"/>
    <w:rsid w:val="00CF0968"/>
    <w:rsid w:val="00CF10D2"/>
    <w:rsid w:val="00CF1238"/>
    <w:rsid w:val="00CF32E9"/>
    <w:rsid w:val="00CF3ED6"/>
    <w:rsid w:val="00CF4181"/>
    <w:rsid w:val="00CF4ACD"/>
    <w:rsid w:val="00CF540B"/>
    <w:rsid w:val="00CF5799"/>
    <w:rsid w:val="00CF625C"/>
    <w:rsid w:val="00CF6281"/>
    <w:rsid w:val="00CF635D"/>
    <w:rsid w:val="00CF6CA7"/>
    <w:rsid w:val="00CF6ED2"/>
    <w:rsid w:val="00D0179E"/>
    <w:rsid w:val="00D01815"/>
    <w:rsid w:val="00D02A4D"/>
    <w:rsid w:val="00D02AFC"/>
    <w:rsid w:val="00D03974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45BC"/>
    <w:rsid w:val="00D15AC4"/>
    <w:rsid w:val="00D16B75"/>
    <w:rsid w:val="00D16D8A"/>
    <w:rsid w:val="00D16E5E"/>
    <w:rsid w:val="00D2082E"/>
    <w:rsid w:val="00D20C38"/>
    <w:rsid w:val="00D218E9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5F1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39C3"/>
    <w:rsid w:val="00D3414B"/>
    <w:rsid w:val="00D342D9"/>
    <w:rsid w:val="00D34C53"/>
    <w:rsid w:val="00D35C90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1F4F"/>
    <w:rsid w:val="00D62FA4"/>
    <w:rsid w:val="00D6382F"/>
    <w:rsid w:val="00D64713"/>
    <w:rsid w:val="00D649B6"/>
    <w:rsid w:val="00D64F39"/>
    <w:rsid w:val="00D65227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2DC"/>
    <w:rsid w:val="00D76973"/>
    <w:rsid w:val="00D8090C"/>
    <w:rsid w:val="00D811D5"/>
    <w:rsid w:val="00D81F1F"/>
    <w:rsid w:val="00D81F97"/>
    <w:rsid w:val="00D8391C"/>
    <w:rsid w:val="00D84789"/>
    <w:rsid w:val="00D85643"/>
    <w:rsid w:val="00D86251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4B38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2154"/>
    <w:rsid w:val="00DB269F"/>
    <w:rsid w:val="00DB296E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C0F"/>
    <w:rsid w:val="00DC6DF4"/>
    <w:rsid w:val="00DC74AE"/>
    <w:rsid w:val="00DC76D4"/>
    <w:rsid w:val="00DC7881"/>
    <w:rsid w:val="00DC7B53"/>
    <w:rsid w:val="00DD0715"/>
    <w:rsid w:val="00DD0833"/>
    <w:rsid w:val="00DD08DB"/>
    <w:rsid w:val="00DD1162"/>
    <w:rsid w:val="00DD275F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1FF7"/>
    <w:rsid w:val="00DF2796"/>
    <w:rsid w:val="00DF337E"/>
    <w:rsid w:val="00DF3B90"/>
    <w:rsid w:val="00DF498F"/>
    <w:rsid w:val="00DF50BD"/>
    <w:rsid w:val="00DF5B5A"/>
    <w:rsid w:val="00DF5D75"/>
    <w:rsid w:val="00DF5FD2"/>
    <w:rsid w:val="00DF60FB"/>
    <w:rsid w:val="00DF6227"/>
    <w:rsid w:val="00DF6AD5"/>
    <w:rsid w:val="00DF7E96"/>
    <w:rsid w:val="00E00219"/>
    <w:rsid w:val="00E0235B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656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3E06"/>
    <w:rsid w:val="00E4494C"/>
    <w:rsid w:val="00E4569B"/>
    <w:rsid w:val="00E457AD"/>
    <w:rsid w:val="00E45BE9"/>
    <w:rsid w:val="00E469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225E"/>
    <w:rsid w:val="00E6417F"/>
    <w:rsid w:val="00E65CCC"/>
    <w:rsid w:val="00E70527"/>
    <w:rsid w:val="00E70E9A"/>
    <w:rsid w:val="00E7198E"/>
    <w:rsid w:val="00E71E5E"/>
    <w:rsid w:val="00E72A80"/>
    <w:rsid w:val="00E7339E"/>
    <w:rsid w:val="00E73832"/>
    <w:rsid w:val="00E7515D"/>
    <w:rsid w:val="00E75E42"/>
    <w:rsid w:val="00E775A6"/>
    <w:rsid w:val="00E8045E"/>
    <w:rsid w:val="00E805E0"/>
    <w:rsid w:val="00E811E9"/>
    <w:rsid w:val="00E82648"/>
    <w:rsid w:val="00E82A2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388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0C6"/>
    <w:rsid w:val="00EB446A"/>
    <w:rsid w:val="00EB4A1B"/>
    <w:rsid w:val="00EB4B92"/>
    <w:rsid w:val="00EB507B"/>
    <w:rsid w:val="00EB53BA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177"/>
    <w:rsid w:val="00EC433B"/>
    <w:rsid w:val="00EC4E5B"/>
    <w:rsid w:val="00EC553A"/>
    <w:rsid w:val="00EC7A39"/>
    <w:rsid w:val="00EC7EDF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84B"/>
    <w:rsid w:val="00EE09B8"/>
    <w:rsid w:val="00EE0EEB"/>
    <w:rsid w:val="00EE1DA9"/>
    <w:rsid w:val="00EE2114"/>
    <w:rsid w:val="00EE216C"/>
    <w:rsid w:val="00EE2C7F"/>
    <w:rsid w:val="00EE3A4D"/>
    <w:rsid w:val="00EE40B8"/>
    <w:rsid w:val="00EE4415"/>
    <w:rsid w:val="00EE468A"/>
    <w:rsid w:val="00EE5D21"/>
    <w:rsid w:val="00EE5E29"/>
    <w:rsid w:val="00EE625F"/>
    <w:rsid w:val="00EE6E42"/>
    <w:rsid w:val="00EE6E65"/>
    <w:rsid w:val="00EE702C"/>
    <w:rsid w:val="00EE7253"/>
    <w:rsid w:val="00EF06B6"/>
    <w:rsid w:val="00EF08E4"/>
    <w:rsid w:val="00EF0CD6"/>
    <w:rsid w:val="00EF145C"/>
    <w:rsid w:val="00EF191B"/>
    <w:rsid w:val="00EF2532"/>
    <w:rsid w:val="00EF3046"/>
    <w:rsid w:val="00EF34D5"/>
    <w:rsid w:val="00EF37D2"/>
    <w:rsid w:val="00EF3D5D"/>
    <w:rsid w:val="00EF449D"/>
    <w:rsid w:val="00EF4AF1"/>
    <w:rsid w:val="00EF4FDD"/>
    <w:rsid w:val="00EF5322"/>
    <w:rsid w:val="00EF5832"/>
    <w:rsid w:val="00EF5B48"/>
    <w:rsid w:val="00EF5DFC"/>
    <w:rsid w:val="00EF5F3C"/>
    <w:rsid w:val="00EF6F17"/>
    <w:rsid w:val="00EF73D6"/>
    <w:rsid w:val="00F001C3"/>
    <w:rsid w:val="00F0217C"/>
    <w:rsid w:val="00F02905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79E"/>
    <w:rsid w:val="00F21B24"/>
    <w:rsid w:val="00F222AF"/>
    <w:rsid w:val="00F22AA8"/>
    <w:rsid w:val="00F22EF4"/>
    <w:rsid w:val="00F240FA"/>
    <w:rsid w:val="00F242FE"/>
    <w:rsid w:val="00F24593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00C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925"/>
    <w:rsid w:val="00F55FF3"/>
    <w:rsid w:val="00F561F5"/>
    <w:rsid w:val="00F563B2"/>
    <w:rsid w:val="00F56A65"/>
    <w:rsid w:val="00F57F33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2B44"/>
    <w:rsid w:val="00F74871"/>
    <w:rsid w:val="00F74CD4"/>
    <w:rsid w:val="00F75B22"/>
    <w:rsid w:val="00F76A4B"/>
    <w:rsid w:val="00F772EC"/>
    <w:rsid w:val="00F773C1"/>
    <w:rsid w:val="00F77D19"/>
    <w:rsid w:val="00F82570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8EA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127"/>
    <w:rsid w:val="00FA2AB4"/>
    <w:rsid w:val="00FA40B4"/>
    <w:rsid w:val="00FA4349"/>
    <w:rsid w:val="00FA5311"/>
    <w:rsid w:val="00FA572D"/>
    <w:rsid w:val="00FA7284"/>
    <w:rsid w:val="00FA7769"/>
    <w:rsid w:val="00FA7D70"/>
    <w:rsid w:val="00FB01C1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6803"/>
    <w:rsid w:val="00FD7294"/>
    <w:rsid w:val="00FD7A96"/>
    <w:rsid w:val="00FE0012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44A"/>
  </w:style>
  <w:style w:type="paragraph" w:styleId="1">
    <w:name w:val="heading 1"/>
    <w:basedOn w:val="a"/>
    <w:next w:val="a"/>
    <w:link w:val="10"/>
    <w:qFormat/>
    <w:rsid w:val="00AB244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B244A"/>
    <w:pPr>
      <w:jc w:val="both"/>
    </w:pPr>
    <w:rPr>
      <w:sz w:val="28"/>
    </w:rPr>
  </w:style>
  <w:style w:type="paragraph" w:styleId="a3">
    <w:name w:val="Body Text Indent"/>
    <w:basedOn w:val="a"/>
    <w:link w:val="a4"/>
    <w:rsid w:val="00AB244A"/>
    <w:pPr>
      <w:ind w:firstLine="851"/>
      <w:jc w:val="both"/>
    </w:pPr>
    <w:rPr>
      <w:bCs/>
      <w:sz w:val="28"/>
    </w:rPr>
  </w:style>
  <w:style w:type="paragraph" w:styleId="a5">
    <w:name w:val="Body Text"/>
    <w:basedOn w:val="a"/>
    <w:link w:val="a6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rsid w:val="00EC553A"/>
    <w:pPr>
      <w:spacing w:after="120"/>
    </w:pPr>
    <w:rPr>
      <w:sz w:val="16"/>
      <w:szCs w:val="16"/>
    </w:rPr>
  </w:style>
  <w:style w:type="paragraph" w:styleId="a7">
    <w:name w:val="header"/>
    <w:basedOn w:val="a"/>
    <w:link w:val="a8"/>
    <w:uiPriority w:val="99"/>
    <w:rsid w:val="0095695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er"/>
    <w:basedOn w:val="a"/>
    <w:link w:val="ab"/>
    <w:rsid w:val="007A7FE3"/>
    <w:pPr>
      <w:tabs>
        <w:tab w:val="center" w:pos="4677"/>
        <w:tab w:val="right" w:pos="9355"/>
      </w:tabs>
    </w:pPr>
  </w:style>
  <w:style w:type="table" w:customStyle="1" w:styleId="11">
    <w:name w:val="Сетка таблицы1"/>
    <w:basedOn w:val="a1"/>
    <w:next w:val="ac"/>
    <w:uiPriority w:val="59"/>
    <w:rsid w:val="000A55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0A5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c"/>
    <w:uiPriority w:val="59"/>
    <w:rsid w:val="009D24B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8">
    <w:name w:val="Верхний колонтитул Знак"/>
    <w:link w:val="a7"/>
    <w:uiPriority w:val="99"/>
    <w:rsid w:val="00B22B7D"/>
  </w:style>
  <w:style w:type="paragraph" w:styleId="ae">
    <w:name w:val="Balloon Text"/>
    <w:basedOn w:val="a"/>
    <w:link w:val="af"/>
    <w:rsid w:val="005C5C9B"/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f0">
    <w:name w:val="footnote reference"/>
    <w:uiPriority w:val="99"/>
    <w:unhideWhenUsed/>
    <w:rsid w:val="00F3708B"/>
    <w:rPr>
      <w:vertAlign w:val="superscript"/>
    </w:rPr>
  </w:style>
  <w:style w:type="character" w:styleId="af1">
    <w:name w:val="Hyperlink"/>
    <w:uiPriority w:val="99"/>
    <w:rsid w:val="00256779"/>
    <w:rPr>
      <w:color w:val="0000FF"/>
      <w:u w:val="single"/>
    </w:rPr>
  </w:style>
  <w:style w:type="character" w:styleId="af2">
    <w:name w:val="line number"/>
    <w:basedOn w:val="a0"/>
    <w:semiHidden/>
    <w:unhideWhenUsed/>
    <w:rsid w:val="00C00E29"/>
  </w:style>
  <w:style w:type="character" w:customStyle="1" w:styleId="a4">
    <w:name w:val="Основной текст с отступом Знак"/>
    <w:basedOn w:val="a0"/>
    <w:link w:val="a3"/>
    <w:rsid w:val="00900312"/>
    <w:rPr>
      <w:bCs/>
      <w:sz w:val="28"/>
    </w:rPr>
  </w:style>
  <w:style w:type="character" w:customStyle="1" w:styleId="10">
    <w:name w:val="Заголовок 1 Знак"/>
    <w:basedOn w:val="a0"/>
    <w:link w:val="1"/>
    <w:rsid w:val="00D35C90"/>
    <w:rPr>
      <w:sz w:val="28"/>
    </w:rPr>
  </w:style>
  <w:style w:type="character" w:customStyle="1" w:styleId="20">
    <w:name w:val="Заголовок 2 Знак"/>
    <w:basedOn w:val="a0"/>
    <w:link w:val="2"/>
    <w:rsid w:val="00D35C90"/>
    <w:rPr>
      <w:rFonts w:ascii="Arial" w:hAnsi="Arial" w:cs="Arial"/>
      <w:b/>
      <w:bCs/>
      <w:i/>
      <w:iCs/>
      <w:sz w:val="28"/>
      <w:szCs w:val="28"/>
    </w:rPr>
  </w:style>
  <w:style w:type="character" w:customStyle="1" w:styleId="22">
    <w:name w:val="Основной текст 2 Знак"/>
    <w:basedOn w:val="a0"/>
    <w:link w:val="21"/>
    <w:rsid w:val="00D35C90"/>
    <w:rPr>
      <w:sz w:val="28"/>
    </w:rPr>
  </w:style>
  <w:style w:type="character" w:customStyle="1" w:styleId="a6">
    <w:name w:val="Основной текст Знак"/>
    <w:basedOn w:val="a0"/>
    <w:link w:val="a5"/>
    <w:rsid w:val="00D35C90"/>
  </w:style>
  <w:style w:type="character" w:customStyle="1" w:styleId="30">
    <w:name w:val="Основной текст 3 Знак"/>
    <w:basedOn w:val="a0"/>
    <w:link w:val="3"/>
    <w:rsid w:val="00D35C90"/>
    <w:rPr>
      <w:sz w:val="16"/>
      <w:szCs w:val="16"/>
    </w:rPr>
  </w:style>
  <w:style w:type="character" w:customStyle="1" w:styleId="ab">
    <w:name w:val="Нижний колонтитул Знак"/>
    <w:basedOn w:val="a0"/>
    <w:link w:val="aa"/>
    <w:rsid w:val="00D35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5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55CD-D012-4A7F-8642-6251C7EB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206</TotalTime>
  <Pages>23</Pages>
  <Words>3483</Words>
  <Characters>21595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25028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Пользователь Windows</cp:lastModifiedBy>
  <cp:revision>37</cp:revision>
  <cp:lastPrinted>2023-04-04T12:11:00Z</cp:lastPrinted>
  <dcterms:created xsi:type="dcterms:W3CDTF">2022-04-07T12:16:00Z</dcterms:created>
  <dcterms:modified xsi:type="dcterms:W3CDTF">2023-04-13T11:48:00Z</dcterms:modified>
</cp:coreProperties>
</file>