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D49" w:rsidRPr="00B91D93" w:rsidRDefault="00E55D49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55D49" w:rsidRDefault="00E55D49" w:rsidP="004C3D72">
                  <w:r w:rsidRPr="00DC0D71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E55D49" w:rsidRPr="00B91D93" w:rsidRDefault="00E55D49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E55D49" w:rsidRPr="00B91D93" w:rsidRDefault="00E55D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E55D49" w:rsidRPr="00B91D93" w:rsidRDefault="00E55D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E55D49" w:rsidRPr="00B91D93" w:rsidRDefault="00E55D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E55D49" w:rsidRPr="00B91D93" w:rsidRDefault="00E55D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55D49" w:rsidRPr="00B91D93" w:rsidRDefault="00E55D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55D49" w:rsidRPr="00B91D93" w:rsidRDefault="00E55D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55D49" w:rsidRDefault="00E55D49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26.04.2023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260</w:t>
      </w:r>
    </w:p>
    <w:p w:rsidR="00E55D49" w:rsidRPr="00C261CB" w:rsidRDefault="00E55D49" w:rsidP="00A13348">
      <w:pPr>
        <w:spacing w:before="40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         </w:t>
      </w:r>
      <w:r w:rsidRPr="00CE4756">
        <w:rPr>
          <w:rFonts w:ascii="Liberation Serif" w:hAnsi="Liberation Serif"/>
          <w:b/>
          <w:bCs/>
          <w:sz w:val="28"/>
          <w:szCs w:val="28"/>
        </w:rPr>
        <w:t>Каменск-Уральского городского округа от 31.03.2023 №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204 «Об установлении особого противопожарного режима на территории 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округа»</w:t>
      </w:r>
    </w:p>
    <w:p w:rsidR="00E55D49" w:rsidRPr="00CE4756" w:rsidRDefault="00E55D49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5D49" w:rsidRPr="00CE4756" w:rsidRDefault="00E55D49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В соответствии с постановлением Правительства Свердловской области от 06.04.2023 № 248-ПП «Об установлении особого противопожарного режима на территории Свердловской области» и в целях обеспечения пожарной безопасности на территории Каменск-Уральского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E55D49" w:rsidRPr="00CE4756" w:rsidRDefault="00E55D49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E55D49" w:rsidRPr="00CE4756" w:rsidRDefault="00E55D49" w:rsidP="000A4CF5">
      <w:pPr>
        <w:numPr>
          <w:ilvl w:val="0"/>
          <w:numId w:val="2"/>
        </w:numPr>
        <w:tabs>
          <w:tab w:val="clear" w:pos="1080"/>
          <w:tab w:val="num" w:pos="0"/>
        </w:tabs>
        <w:ind w:left="100" w:firstLine="600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/>
          <w:sz w:val="28"/>
        </w:rPr>
        <w:t>Внести в постановление Администрации Каменск-Уральского городского округа от 31.03.2023 № 204 «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Об установлении особого противопожарного режима на территории </w:t>
      </w:r>
      <w:r w:rsidRPr="00CE4756">
        <w:rPr>
          <w:rFonts w:ascii="Liberation Serif" w:hAnsi="Liberation Serif"/>
          <w:sz w:val="28"/>
        </w:rPr>
        <w:t>Каменск-Уральского городского округа» (далее – Постановление) следующие изменения:</w:t>
      </w:r>
    </w:p>
    <w:p w:rsidR="00E55D49" w:rsidRPr="00D96396" w:rsidRDefault="00E55D49" w:rsidP="0014497C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/>
          <w:sz w:val="28"/>
        </w:rPr>
        <w:tab/>
      </w:r>
      <w:r w:rsidRPr="0014497C">
        <w:rPr>
          <w:rFonts w:ascii="Liberation Serif" w:hAnsi="Liberation Serif"/>
          <w:sz w:val="28"/>
        </w:rPr>
        <w:t xml:space="preserve">1) подпункт 2 пункта 3 Постановления изложить в следующей редакции:      </w:t>
      </w:r>
      <w:r w:rsidRPr="0014497C">
        <w:rPr>
          <w:rFonts w:ascii="Liberation Serif" w:hAnsi="Liberation Serif"/>
          <w:sz w:val="28"/>
        </w:rPr>
        <w:tab/>
      </w:r>
      <w:r w:rsidRPr="009F14C6">
        <w:rPr>
          <w:rFonts w:ascii="Liberation Serif" w:hAnsi="Liberation Serif"/>
          <w:sz w:val="28"/>
        </w:rPr>
        <w:t xml:space="preserve">«2) </w:t>
      </w:r>
      <w:r w:rsidRPr="009F14C6">
        <w:rPr>
          <w:rFonts w:ascii="Liberation Serif" w:hAnsi="Liberation Serif" w:cs="Liberation Serif"/>
          <w:sz w:val="28"/>
          <w:szCs w:val="28"/>
        </w:rPr>
        <w:t>разведение костров, использование открытого огня, сжигание мусора, травянистой растительности, стерни, соломы, листвы, порубочных и пожнивных остатков и иных отходов, материалов или изделий, проведение пожароопасных работ на землях лесного фонда, землях населенных пунктов, землях промышленности, энергетики, транспорта, связи, землях</w:t>
      </w:r>
      <w:r w:rsidRPr="0014497C">
        <w:rPr>
          <w:rFonts w:ascii="Liberation Serif" w:hAnsi="Liberation Serif" w:cs="Liberation Serif"/>
          <w:sz w:val="28"/>
          <w:szCs w:val="28"/>
        </w:rPr>
        <w:t xml:space="preserve"> иного назначения, в том числе на индивидуальных приусадебных участках, в</w:t>
      </w:r>
      <w:r w:rsidRPr="0014497C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товариществах, а также стоянку и ночлег туристических групп вне специально отведенных мест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Pr="0014497C">
        <w:rPr>
          <w:rFonts w:ascii="Liberation Serif" w:hAnsi="Liberation Serif" w:cs="Liberation Serif"/>
          <w:color w:val="000000"/>
          <w:sz w:val="28"/>
          <w:szCs w:val="28"/>
        </w:rPr>
        <w:t>»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E55D49" w:rsidRPr="00CE4756" w:rsidRDefault="00E55D49" w:rsidP="000A4CF5">
      <w:pPr>
        <w:pStyle w:val="NormalWeb"/>
        <w:spacing w:before="0" w:beforeAutospacing="0" w:after="0"/>
        <w:ind w:firstLine="70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>2. Внести в Перечень мероприятий, необходимых для проведения в период действия особого противопожарного режима на территории Каменск-Уральск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ого городского округа (далее -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 xml:space="preserve">Перечень), утвержденный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CE4756">
        <w:rPr>
          <w:rFonts w:ascii="Liberation Serif" w:hAnsi="Liberation Serif" w:cs="Liberation Serif"/>
          <w:sz w:val="28"/>
          <w:szCs w:val="28"/>
        </w:rPr>
        <w:t>остановлением следующие изменения:</w:t>
      </w:r>
    </w:p>
    <w:p w:rsidR="00E55D49" w:rsidRPr="007C423E" w:rsidRDefault="00E55D49" w:rsidP="000A4CF5">
      <w:pPr>
        <w:pStyle w:val="NormalWeb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>1) дополнить пункт 3 Перечня</w:t>
      </w:r>
      <w:r w:rsidRPr="00CE4756">
        <w:rPr>
          <w:rFonts w:ascii="Liberation Serif" w:hAnsi="Liberation Serif"/>
          <w:sz w:val="28"/>
        </w:rPr>
        <w:t xml:space="preserve">  </w:t>
      </w:r>
      <w:r w:rsidRPr="00CE4756">
        <w:rPr>
          <w:rFonts w:ascii="Liberation Serif" w:hAnsi="Liberation Serif" w:cs="Liberation Serif"/>
          <w:sz w:val="28"/>
          <w:szCs w:val="28"/>
        </w:rPr>
        <w:t>подпунктом 3.7 следующего содержания:</w:t>
      </w:r>
      <w:r>
        <w:rPr>
          <w:rFonts w:ascii="Liberation Serif" w:hAnsi="Liberation Serif"/>
          <w:sz w:val="28"/>
        </w:rPr>
        <w:t xml:space="preserve">    </w:t>
      </w:r>
      <w:r>
        <w:rPr>
          <w:rFonts w:ascii="Liberation Serif" w:hAnsi="Liberation Serif"/>
          <w:sz w:val="28"/>
        </w:rPr>
        <w:tab/>
        <w:t>«3.7. П</w:t>
      </w:r>
      <w:r w:rsidRPr="00CE4756">
        <w:rPr>
          <w:rFonts w:ascii="Liberation Serif" w:hAnsi="Liberation Serif"/>
          <w:sz w:val="28"/>
        </w:rPr>
        <w:t xml:space="preserve">ринять участие в организованных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выездных мероприятиях в целях контроля очистки от сухой травянистой растительности,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пожнивных остатков, валежника, порубочных остатков, отходов производства и потребления и других горючих материалов на полосе шириной не менее </w:t>
      </w:r>
      <w:smartTag w:uri="urn:schemas-microsoft-com:office:smarttags" w:element="metricconverter">
        <w:smartTagPr>
          <w:attr w:name="ProductID" w:val="10 метров"/>
        </w:smartTagPr>
        <w:r w:rsidRPr="00CE4756"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Pr="00CE4756">
        <w:rPr>
          <w:rFonts w:ascii="Liberation Serif" w:hAnsi="Liberation Serif" w:cs="Liberation Serif"/>
          <w:sz w:val="28"/>
          <w:szCs w:val="28"/>
        </w:rPr>
        <w:t xml:space="preserve"> от границ территорий, прилегающей к лесу, отделения леса противопожарной минерализованной полосой шириной не менее </w:t>
      </w:r>
      <w:smartTag w:uri="urn:schemas-microsoft-com:office:smarttags" w:element="metricconverter">
        <w:smartTagPr>
          <w:attr w:name="ProductID" w:val="1,4 метра"/>
        </w:smartTagPr>
        <w:r w:rsidRPr="00CE4756">
          <w:rPr>
            <w:rFonts w:ascii="Liberation Serif" w:hAnsi="Liberation Serif" w:cs="Liberation Serif"/>
            <w:sz w:val="28"/>
            <w:szCs w:val="28"/>
          </w:rPr>
          <w:t>1,4 метра</w:t>
        </w:r>
      </w:smartTag>
      <w:r w:rsidRPr="00CE4756">
        <w:rPr>
          <w:rFonts w:ascii="Liberation Serif" w:hAnsi="Liberation Serif" w:cs="Liberation Serif"/>
          <w:sz w:val="28"/>
          <w:szCs w:val="28"/>
        </w:rPr>
        <w:t xml:space="preserve"> или иным противопожарным барьером, а также соблюдения лицами, владеющими, пользующимися и (или) распоряжающимися территорией, прилегающей к лесу, запрета на выжигание хвороста, лесной подстилки, сухой травы и других горючих материалов на земельных участках, непосредственно примыкающих к лесам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7C423E">
        <w:rPr>
          <w:rFonts w:ascii="Liberation Serif" w:hAnsi="Liberation Serif" w:cs="Liberation Serif"/>
          <w:sz w:val="28"/>
          <w:szCs w:val="28"/>
        </w:rPr>
        <w:t xml:space="preserve">защитным и лесным насаждениям и не отделенных противопожарной минерализованной полосой шириной не менее </w:t>
      </w:r>
      <w:smartTag w:uri="urn:schemas-microsoft-com:office:smarttags" w:element="metricconverter">
        <w:smartTagPr>
          <w:attr w:name="ProductID" w:val="0,5 метра"/>
        </w:smartTagPr>
        <w:r w:rsidRPr="007C423E">
          <w:rPr>
            <w:rFonts w:ascii="Liberation Serif" w:hAnsi="Liberation Serif" w:cs="Liberation Serif"/>
            <w:sz w:val="28"/>
            <w:szCs w:val="28"/>
          </w:rPr>
          <w:t>0,5 метра</w:t>
        </w:r>
      </w:smartTag>
      <w:r>
        <w:rPr>
          <w:rFonts w:ascii="Liberation Serif" w:hAnsi="Liberation Serif" w:cs="Liberation Serif"/>
          <w:sz w:val="28"/>
          <w:szCs w:val="28"/>
        </w:rPr>
        <w:t>.»;</w:t>
      </w:r>
    </w:p>
    <w:p w:rsidR="00E55D49" w:rsidRPr="00DF0650" w:rsidRDefault="00E55D49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7C423E">
        <w:rPr>
          <w:rFonts w:ascii="Liberation Serif" w:hAnsi="Liberation Serif" w:cs="Liberation Serif"/>
          <w:sz w:val="28"/>
          <w:szCs w:val="28"/>
        </w:rPr>
        <w:t>2) дополнить пункт 4 Перечня</w:t>
      </w:r>
      <w:r w:rsidRPr="007C423E">
        <w:rPr>
          <w:rFonts w:ascii="Liberation Serif" w:hAnsi="Liberation Serif"/>
          <w:sz w:val="28"/>
        </w:rPr>
        <w:t xml:space="preserve">  </w:t>
      </w:r>
      <w:r w:rsidRPr="007C423E">
        <w:rPr>
          <w:rFonts w:ascii="Liberation Serif" w:hAnsi="Liberation Serif" w:cs="Liberation Serif"/>
          <w:sz w:val="28"/>
          <w:szCs w:val="28"/>
        </w:rPr>
        <w:t>подпунктом 4.2 следующего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 содержания: </w:t>
      </w:r>
      <w:r>
        <w:rPr>
          <w:rFonts w:ascii="Liberation Serif" w:hAnsi="Liberation Serif" w:cs="Liberation Serif"/>
          <w:sz w:val="28"/>
          <w:szCs w:val="28"/>
        </w:rPr>
        <w:tab/>
      </w:r>
      <w:r w:rsidRPr="00CE4756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4.2. О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беспечить своевременное привлечение сил и средств в соответствии с </w:t>
      </w:r>
      <w:r w:rsidRPr="00C261CB">
        <w:rPr>
          <w:rFonts w:ascii="Liberation Serif" w:hAnsi="Liberation Serif" w:cs="Liberation Serif"/>
          <w:sz w:val="28"/>
          <w:szCs w:val="28"/>
        </w:rPr>
        <w:t>Планом тушения лесных пожаров на территории городских лесов Каменск-Уральского городского округа на период пожароопасного сезона 2023 года;»;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55D49" w:rsidRPr="00DF0650" w:rsidRDefault="00E55D49" w:rsidP="00DF0650">
      <w:pPr>
        <w:ind w:firstLine="680"/>
        <w:jc w:val="both"/>
        <w:rPr>
          <w:rFonts w:ascii="Liberation Serif" w:hAnsi="Liberation Serif"/>
          <w:color w:val="000000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3) дополнить </w:t>
      </w:r>
      <w:r w:rsidRPr="00CE4756">
        <w:rPr>
          <w:rFonts w:ascii="Liberation Serif" w:hAnsi="Liberation Serif"/>
          <w:sz w:val="28"/>
        </w:rPr>
        <w:t xml:space="preserve"> </w:t>
      </w:r>
      <w:r w:rsidRPr="00CE4756">
        <w:rPr>
          <w:rFonts w:ascii="Liberation Serif" w:hAnsi="Liberation Serif" w:cs="Liberation Serif"/>
          <w:sz w:val="28"/>
          <w:szCs w:val="28"/>
        </w:rPr>
        <w:t>пункт 4 Перечня</w:t>
      </w:r>
      <w:r w:rsidRPr="00CE4756">
        <w:rPr>
          <w:rFonts w:ascii="Liberation Serif" w:hAnsi="Liberation Serif"/>
          <w:sz w:val="28"/>
        </w:rPr>
        <w:t xml:space="preserve"> 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подпунктом 4.3 следующего содержания: </w:t>
      </w:r>
      <w:r>
        <w:rPr>
          <w:rFonts w:ascii="Liberation Serif" w:hAnsi="Liberation Serif" w:cs="Liberation Serif"/>
          <w:sz w:val="28"/>
          <w:szCs w:val="28"/>
        </w:rPr>
        <w:tab/>
      </w:r>
      <w:r w:rsidRPr="009F14C6">
        <w:rPr>
          <w:rFonts w:ascii="Liberation Serif" w:hAnsi="Liberation Serif" w:cs="Liberation Serif"/>
          <w:sz w:val="28"/>
          <w:szCs w:val="28"/>
        </w:rPr>
        <w:t xml:space="preserve">«4.3. </w:t>
      </w:r>
      <w:r w:rsidRPr="009F14C6">
        <w:rPr>
          <w:rFonts w:ascii="Liberation Serif" w:hAnsi="Liberation Serif"/>
          <w:color w:val="000000"/>
          <w:sz w:val="28"/>
          <w:szCs w:val="28"/>
        </w:rPr>
        <w:t>установить информационные щиты о противопожарной безопасности на въездах-выездах в городские леса;»;</w:t>
      </w:r>
    </w:p>
    <w:p w:rsidR="00E55D49" w:rsidRPr="00CE4756" w:rsidRDefault="00E55D49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/>
          <w:sz w:val="28"/>
        </w:rPr>
        <w:t xml:space="preserve">4) 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Pr="00CE4756">
        <w:rPr>
          <w:rFonts w:ascii="Liberation Serif" w:hAnsi="Liberation Serif"/>
          <w:sz w:val="28"/>
        </w:rPr>
        <w:t xml:space="preserve"> </w:t>
      </w:r>
      <w:r w:rsidRPr="00CE4756">
        <w:rPr>
          <w:rFonts w:ascii="Liberation Serif" w:hAnsi="Liberation Serif" w:cs="Liberation Serif"/>
          <w:sz w:val="28"/>
          <w:szCs w:val="28"/>
        </w:rPr>
        <w:t>пункт 4 Перечня</w:t>
      </w:r>
      <w:r w:rsidRPr="00CE4756">
        <w:rPr>
          <w:rFonts w:ascii="Liberation Serif" w:hAnsi="Liberation Serif"/>
          <w:sz w:val="28"/>
        </w:rPr>
        <w:t xml:space="preserve"> 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подпунктом 4.4 следующего содержания: </w:t>
      </w:r>
      <w:r>
        <w:rPr>
          <w:rFonts w:ascii="Liberation Serif" w:hAnsi="Liberation Serif" w:cs="Liberation Serif"/>
          <w:sz w:val="28"/>
          <w:szCs w:val="28"/>
        </w:rPr>
        <w:tab/>
      </w:r>
      <w:r w:rsidRPr="00CE4756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4.4. О</w:t>
      </w:r>
      <w:r w:rsidRPr="00CE4756">
        <w:rPr>
          <w:rFonts w:ascii="Liberation Serif" w:hAnsi="Liberation Serif" w:cs="Liberation Serif"/>
          <w:sz w:val="28"/>
          <w:szCs w:val="28"/>
        </w:rPr>
        <w:t>беспечить очистку полос отвода автомобильных дорог  Каменск-Уральского городского округа от горючих материалов, в том числе сухой травянистой растительности, хвороста, порубочных остатков, сухостойных деревьев и кустарников</w:t>
      </w:r>
      <w:r>
        <w:rPr>
          <w:rFonts w:ascii="Liberation Serif" w:hAnsi="Liberation Serif" w:cs="Liberation Serif"/>
          <w:sz w:val="28"/>
          <w:szCs w:val="28"/>
        </w:rPr>
        <w:t>.»;</w:t>
      </w:r>
    </w:p>
    <w:p w:rsidR="00E55D49" w:rsidRDefault="00E55D49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>5)</w:t>
      </w:r>
      <w:r w:rsidRPr="00CE4756">
        <w:rPr>
          <w:rFonts w:ascii="Liberation Serif" w:hAnsi="Liberation Serif"/>
          <w:sz w:val="28"/>
        </w:rPr>
        <w:t xml:space="preserve"> подпункт 7.2 пункта 7 Перечня изложить в следующей редакции:  </w:t>
      </w:r>
    </w:p>
    <w:p w:rsidR="00E55D49" w:rsidRPr="00CE4756" w:rsidRDefault="00E55D49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 xml:space="preserve">7.2. </w:t>
      </w:r>
      <w:r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 xml:space="preserve">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Муниципальное казенное учреждение «Управление городского хозяйства»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о закрытии дорог и проездов для их ремонта или другим причинам, препятствующим проезду пожарных машин</w:t>
      </w:r>
      <w:r>
        <w:rPr>
          <w:rFonts w:ascii="Liberation Serif" w:hAnsi="Liberation Serif" w:cs="Liberation Serif"/>
          <w:color w:val="000000"/>
          <w:sz w:val="28"/>
          <w:szCs w:val="28"/>
        </w:rPr>
        <w:t>.»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Pr="00CE4756">
        <w:rPr>
          <w:rFonts w:ascii="Liberation Serif" w:hAnsi="Liberation Serif"/>
          <w:sz w:val="28"/>
        </w:rPr>
        <w:t xml:space="preserve">    </w:t>
      </w:r>
    </w:p>
    <w:p w:rsidR="00E55D49" w:rsidRPr="00CE4756" w:rsidRDefault="00E55D49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CE4756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55D49" w:rsidRPr="00CE4756" w:rsidRDefault="00E55D49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CE4756">
        <w:rPr>
          <w:rFonts w:ascii="Liberation Serif" w:hAnsi="Liberation Serif" w:cs="Liberation Serif"/>
          <w:sz w:val="28"/>
          <w:szCs w:val="28"/>
        </w:rPr>
        <w:t>.</w:t>
      </w:r>
      <w:r w:rsidRPr="00CE4756">
        <w:rPr>
          <w:rFonts w:ascii="Liberation Serif" w:hAnsi="Liberation Serif" w:cs="Liberation Serif"/>
          <w:color w:val="FF0000"/>
          <w:sz w:val="28"/>
          <w:szCs w:val="28"/>
        </w:rPr>
        <w:t xml:space="preserve">  </w:t>
      </w:r>
      <w:r w:rsidRPr="00CE4756">
        <w:rPr>
          <w:rFonts w:ascii="Liberation Serif" w:hAnsi="Liberation Serif"/>
          <w:color w:val="000000"/>
          <w:sz w:val="28"/>
          <w:szCs w:val="28"/>
        </w:rPr>
        <w:t>Контроль выполнения настоящего постановления возложить на первого заместителя главы Администрации городского округа Башарина Д.В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55D49" w:rsidRDefault="00E55D4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E55D49" w:rsidRDefault="00E55D4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E55D49" w:rsidRPr="00CE4756" w:rsidRDefault="00E55D4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E55D49" w:rsidRPr="00CE4756" w:rsidRDefault="00E55D49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E55D49" w:rsidRPr="00CE4756" w:rsidRDefault="00E55D4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E55D49" w:rsidRPr="0036389D" w:rsidRDefault="00E55D49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E55D49" w:rsidRDefault="00E55D4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E55D49" w:rsidRDefault="00E55D4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E55D49" w:rsidRDefault="00E55D4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E55D49" w:rsidRDefault="00E55D49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E55D49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D49" w:rsidRDefault="00E55D49" w:rsidP="00941585">
      <w:r>
        <w:separator/>
      </w:r>
    </w:p>
  </w:endnote>
  <w:endnote w:type="continuationSeparator" w:id="0">
    <w:p w:rsidR="00E55D49" w:rsidRDefault="00E55D49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D49" w:rsidRDefault="00E55D49" w:rsidP="00941585">
      <w:r>
        <w:separator/>
      </w:r>
    </w:p>
  </w:footnote>
  <w:footnote w:type="continuationSeparator" w:id="0">
    <w:p w:rsidR="00E55D49" w:rsidRDefault="00E55D49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D49" w:rsidRDefault="00E55D49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E55D49" w:rsidRDefault="00E55D4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33698"/>
    <w:rsid w:val="001349AC"/>
    <w:rsid w:val="00135D9C"/>
    <w:rsid w:val="0014497C"/>
    <w:rsid w:val="00152774"/>
    <w:rsid w:val="00171C39"/>
    <w:rsid w:val="001765FF"/>
    <w:rsid w:val="0018101C"/>
    <w:rsid w:val="00196878"/>
    <w:rsid w:val="00197429"/>
    <w:rsid w:val="001A2E62"/>
    <w:rsid w:val="001B2644"/>
    <w:rsid w:val="001C0662"/>
    <w:rsid w:val="001D2EDC"/>
    <w:rsid w:val="001D7791"/>
    <w:rsid w:val="002018A9"/>
    <w:rsid w:val="002042D6"/>
    <w:rsid w:val="00210C49"/>
    <w:rsid w:val="002174B7"/>
    <w:rsid w:val="002231F4"/>
    <w:rsid w:val="0022439B"/>
    <w:rsid w:val="00224886"/>
    <w:rsid w:val="0023226A"/>
    <w:rsid w:val="002401D8"/>
    <w:rsid w:val="002463D3"/>
    <w:rsid w:val="002478C7"/>
    <w:rsid w:val="0025313F"/>
    <w:rsid w:val="00260236"/>
    <w:rsid w:val="00262FEE"/>
    <w:rsid w:val="00263CBD"/>
    <w:rsid w:val="00266F06"/>
    <w:rsid w:val="002673F8"/>
    <w:rsid w:val="00275A91"/>
    <w:rsid w:val="002857A3"/>
    <w:rsid w:val="002A2450"/>
    <w:rsid w:val="002A3B29"/>
    <w:rsid w:val="002A457A"/>
    <w:rsid w:val="002A642F"/>
    <w:rsid w:val="002E0939"/>
    <w:rsid w:val="002F3B75"/>
    <w:rsid w:val="00301773"/>
    <w:rsid w:val="00306EF7"/>
    <w:rsid w:val="00311136"/>
    <w:rsid w:val="00311EB3"/>
    <w:rsid w:val="003129C6"/>
    <w:rsid w:val="00317FB1"/>
    <w:rsid w:val="00321325"/>
    <w:rsid w:val="00322878"/>
    <w:rsid w:val="003260D4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92460"/>
    <w:rsid w:val="0039635C"/>
    <w:rsid w:val="003A4B17"/>
    <w:rsid w:val="003B538C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63F5F"/>
    <w:rsid w:val="00465739"/>
    <w:rsid w:val="00482E11"/>
    <w:rsid w:val="00487D59"/>
    <w:rsid w:val="004960C4"/>
    <w:rsid w:val="004A0636"/>
    <w:rsid w:val="004A3E7F"/>
    <w:rsid w:val="004A71CD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D1CDD"/>
    <w:rsid w:val="005F0751"/>
    <w:rsid w:val="005F2DBF"/>
    <w:rsid w:val="006010DF"/>
    <w:rsid w:val="006204F5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C6C5E"/>
    <w:rsid w:val="006D319E"/>
    <w:rsid w:val="006E2BE1"/>
    <w:rsid w:val="006E2E01"/>
    <w:rsid w:val="006E4529"/>
    <w:rsid w:val="006E4BC6"/>
    <w:rsid w:val="006E543A"/>
    <w:rsid w:val="006F2A76"/>
    <w:rsid w:val="00702165"/>
    <w:rsid w:val="00712132"/>
    <w:rsid w:val="00720985"/>
    <w:rsid w:val="00724511"/>
    <w:rsid w:val="007457D0"/>
    <w:rsid w:val="0074639A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594B"/>
    <w:rsid w:val="008514FA"/>
    <w:rsid w:val="0085217A"/>
    <w:rsid w:val="008556E0"/>
    <w:rsid w:val="008667AB"/>
    <w:rsid w:val="00871148"/>
    <w:rsid w:val="00871520"/>
    <w:rsid w:val="008756A0"/>
    <w:rsid w:val="00875FE7"/>
    <w:rsid w:val="00876F69"/>
    <w:rsid w:val="00887E5A"/>
    <w:rsid w:val="00896CBC"/>
    <w:rsid w:val="008974F1"/>
    <w:rsid w:val="0089760C"/>
    <w:rsid w:val="008B09BB"/>
    <w:rsid w:val="008B58C6"/>
    <w:rsid w:val="008C0E41"/>
    <w:rsid w:val="008C0F1E"/>
    <w:rsid w:val="008D19A9"/>
    <w:rsid w:val="008E1BD5"/>
    <w:rsid w:val="008F1BD2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C4B9B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F14"/>
    <w:rsid w:val="00AE669C"/>
    <w:rsid w:val="00AF0DA7"/>
    <w:rsid w:val="00B01F3B"/>
    <w:rsid w:val="00B037A3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61CB"/>
    <w:rsid w:val="00C27E42"/>
    <w:rsid w:val="00C47543"/>
    <w:rsid w:val="00C51635"/>
    <w:rsid w:val="00C55198"/>
    <w:rsid w:val="00C6133A"/>
    <w:rsid w:val="00C827DE"/>
    <w:rsid w:val="00C8290F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E1482"/>
    <w:rsid w:val="00DE1DEB"/>
    <w:rsid w:val="00DE4BE7"/>
    <w:rsid w:val="00DE561B"/>
    <w:rsid w:val="00DF0650"/>
    <w:rsid w:val="00DF1A4F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283D"/>
    <w:rsid w:val="00EC2E0E"/>
    <w:rsid w:val="00EC5D59"/>
    <w:rsid w:val="00EC73A8"/>
    <w:rsid w:val="00ED4DA5"/>
    <w:rsid w:val="00EE2ADD"/>
    <w:rsid w:val="00EE4587"/>
    <w:rsid w:val="00F06659"/>
    <w:rsid w:val="00F129BF"/>
    <w:rsid w:val="00F224CC"/>
    <w:rsid w:val="00F327DD"/>
    <w:rsid w:val="00F3288A"/>
    <w:rsid w:val="00F3702B"/>
    <w:rsid w:val="00F44A8F"/>
    <w:rsid w:val="00F50A7B"/>
    <w:rsid w:val="00F62606"/>
    <w:rsid w:val="00F63D7F"/>
    <w:rsid w:val="00F66224"/>
    <w:rsid w:val="00F801F1"/>
    <w:rsid w:val="00F8283E"/>
    <w:rsid w:val="00F92EFB"/>
    <w:rsid w:val="00F9329C"/>
    <w:rsid w:val="00FA194B"/>
    <w:rsid w:val="00FA3C20"/>
    <w:rsid w:val="00FA4ECE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45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222</TotalTime>
  <Pages>2</Pages>
  <Words>675</Words>
  <Characters>3853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8</cp:revision>
  <cp:lastPrinted>2023-04-21T04:56:00Z</cp:lastPrinted>
  <dcterms:created xsi:type="dcterms:W3CDTF">2023-04-20T06:20:00Z</dcterms:created>
  <dcterms:modified xsi:type="dcterms:W3CDTF">2023-04-27T02:52:00Z</dcterms:modified>
</cp:coreProperties>
</file>