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A3764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A3764A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C75FF7" w:rsidRDefault="00C75FF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A3764A" w:rsidP="00133698">
      <w:pPr>
        <w:spacing w:before="400"/>
        <w:rPr>
          <w:rFonts w:ascii="Liberation Serif" w:hAnsi="Liberation Serif" w:cs="Liberation Serif"/>
          <w:sz w:val="24"/>
        </w:rPr>
      </w:pPr>
      <w:r w:rsidRPr="00A3764A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071AFC">
        <w:rPr>
          <w:rFonts w:ascii="Liberation Serif" w:hAnsi="Liberation Serif" w:cs="Liberation Serif"/>
          <w:sz w:val="24"/>
        </w:rPr>
        <w:t>15.05.2023</w:t>
      </w:r>
      <w:r w:rsidR="00133698" w:rsidRPr="00B91D93">
        <w:rPr>
          <w:rFonts w:ascii="Liberation Serif" w:hAnsi="Liberation Serif" w:cs="Liberation Serif"/>
          <w:sz w:val="24"/>
        </w:rPr>
        <w:t xml:space="preserve"> №</w:t>
      </w:r>
      <w:r w:rsidR="00071AFC">
        <w:rPr>
          <w:rFonts w:ascii="Liberation Serif" w:hAnsi="Liberation Serif" w:cs="Liberation Serif"/>
          <w:sz w:val="24"/>
        </w:rPr>
        <w:t xml:space="preserve"> 289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703D0D" w:rsidRDefault="0032262C" w:rsidP="0032262C">
      <w:pPr>
        <w:jc w:val="center"/>
        <w:rPr>
          <w:rFonts w:ascii="Liberation Serif" w:hAnsi="Liberation Serif"/>
          <w:b/>
          <w:sz w:val="28"/>
          <w:szCs w:val="28"/>
        </w:rPr>
      </w:pPr>
      <w:r w:rsidRPr="00D13892">
        <w:rPr>
          <w:rFonts w:ascii="Liberation Serif" w:hAnsi="Liberation Serif"/>
          <w:b/>
          <w:sz w:val="28"/>
          <w:szCs w:val="28"/>
        </w:rPr>
        <w:t xml:space="preserve">Об организации и проведении межведомственной комплексной профилактической операции «Подросток» на территории </w:t>
      </w:r>
    </w:p>
    <w:p w:rsidR="0032262C" w:rsidRPr="00D13892" w:rsidRDefault="0032262C" w:rsidP="0032262C">
      <w:pPr>
        <w:jc w:val="center"/>
        <w:rPr>
          <w:rFonts w:ascii="Liberation Serif" w:hAnsi="Liberation Serif"/>
          <w:b/>
          <w:sz w:val="28"/>
          <w:szCs w:val="28"/>
        </w:rPr>
      </w:pPr>
      <w:r w:rsidRPr="00D13892">
        <w:rPr>
          <w:rFonts w:ascii="Liberation Serif" w:hAnsi="Liberation Serif"/>
          <w:b/>
          <w:sz w:val="28"/>
          <w:szCs w:val="28"/>
        </w:rPr>
        <w:t>Каменск-Уральского  городского округа в 202</w:t>
      </w:r>
      <w:r w:rsidR="00C27CA2">
        <w:rPr>
          <w:rFonts w:ascii="Liberation Serif" w:hAnsi="Liberation Serif"/>
          <w:b/>
          <w:sz w:val="28"/>
          <w:szCs w:val="28"/>
        </w:rPr>
        <w:t>3</w:t>
      </w:r>
      <w:r w:rsidRPr="00D13892">
        <w:rPr>
          <w:rFonts w:ascii="Liberation Serif" w:hAnsi="Liberation Serif"/>
          <w:b/>
          <w:sz w:val="28"/>
          <w:szCs w:val="28"/>
        </w:rPr>
        <w:t xml:space="preserve"> году</w:t>
      </w:r>
    </w:p>
    <w:p w:rsidR="0032262C" w:rsidRPr="00D461E4" w:rsidRDefault="0032262C" w:rsidP="0032262C">
      <w:pPr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32262C" w:rsidRPr="00D461E4" w:rsidRDefault="0032262C" w:rsidP="0032262C">
      <w:pPr>
        <w:pStyle w:val="20"/>
        <w:spacing w:line="240" w:lineRule="auto"/>
        <w:ind w:right="-1" w:firstLine="567"/>
        <w:jc w:val="both"/>
        <w:rPr>
          <w:rFonts w:ascii="Liberation Serif" w:hAnsi="Liberation Serif"/>
          <w:sz w:val="28"/>
          <w:szCs w:val="28"/>
        </w:rPr>
      </w:pPr>
      <w:r w:rsidRPr="00D461E4">
        <w:rPr>
          <w:rFonts w:ascii="Liberation Serif" w:hAnsi="Liberation Serif"/>
          <w:sz w:val="28"/>
          <w:szCs w:val="28"/>
        </w:rPr>
        <w:tab/>
        <w:t>В соответствии с постановлением Правительства Свердловской области от 03.05.2018 № 234-ПП «О ежегодной областной межведомственной комплексной профилактической операции «Подросток», в целях повышения эффективности межведомственного взаимодействия субъектов системы профилактики по предупреждению безнадзорности и правонарушений  несовершеннолетних в период летних школьных каникул, Администрация Каменск-Уральского городского округа</w:t>
      </w:r>
    </w:p>
    <w:p w:rsidR="0032262C" w:rsidRPr="00D461E4" w:rsidRDefault="0032262C" w:rsidP="0032262C">
      <w:pPr>
        <w:jc w:val="both"/>
        <w:rPr>
          <w:rFonts w:ascii="Liberation Serif" w:hAnsi="Liberation Serif"/>
          <w:b/>
          <w:sz w:val="28"/>
          <w:szCs w:val="28"/>
        </w:rPr>
      </w:pPr>
      <w:r w:rsidRPr="00D461E4">
        <w:rPr>
          <w:rFonts w:ascii="Liberation Serif" w:hAnsi="Liberation Serif"/>
          <w:b/>
          <w:sz w:val="28"/>
          <w:szCs w:val="28"/>
        </w:rPr>
        <w:t>ПОСТАНОВЛЯЕТ:</w:t>
      </w:r>
    </w:p>
    <w:p w:rsidR="002B1836" w:rsidRDefault="0032262C" w:rsidP="0032262C">
      <w:pPr>
        <w:pStyle w:val="a4"/>
        <w:numPr>
          <w:ilvl w:val="0"/>
          <w:numId w:val="1"/>
        </w:numPr>
        <w:tabs>
          <w:tab w:val="left" w:pos="993"/>
        </w:tabs>
        <w:ind w:left="0" w:firstLine="709"/>
        <w:rPr>
          <w:rFonts w:ascii="Liberation Serif" w:hAnsi="Liberation Serif"/>
          <w:sz w:val="28"/>
          <w:szCs w:val="28"/>
        </w:rPr>
      </w:pPr>
      <w:r w:rsidRPr="002B1836">
        <w:rPr>
          <w:rFonts w:ascii="Liberation Serif" w:hAnsi="Liberation Serif"/>
          <w:sz w:val="28"/>
          <w:szCs w:val="28"/>
        </w:rPr>
        <w:t>Провести в 202</w:t>
      </w:r>
      <w:r w:rsidR="00C27CA2">
        <w:rPr>
          <w:rFonts w:ascii="Liberation Serif" w:hAnsi="Liberation Serif"/>
          <w:sz w:val="28"/>
          <w:szCs w:val="28"/>
        </w:rPr>
        <w:t>3</w:t>
      </w:r>
      <w:r w:rsidRPr="002B1836">
        <w:rPr>
          <w:rFonts w:ascii="Liberation Serif" w:hAnsi="Liberation Serif"/>
          <w:sz w:val="28"/>
          <w:szCs w:val="28"/>
        </w:rPr>
        <w:t xml:space="preserve"> году на территории Каменск-Уральского городского округа межведомственную комплексную профилактическую операцию «Подросток» (далее – операция «Подросток»)</w:t>
      </w:r>
      <w:r w:rsidR="002B1836" w:rsidRPr="002B1836">
        <w:rPr>
          <w:rFonts w:ascii="Liberation Serif" w:hAnsi="Liberation Serif"/>
          <w:sz w:val="28"/>
          <w:szCs w:val="28"/>
        </w:rPr>
        <w:t>.</w:t>
      </w:r>
    </w:p>
    <w:p w:rsidR="0032262C" w:rsidRPr="002B1836" w:rsidRDefault="0032262C" w:rsidP="0032262C">
      <w:pPr>
        <w:pStyle w:val="a4"/>
        <w:numPr>
          <w:ilvl w:val="0"/>
          <w:numId w:val="1"/>
        </w:numPr>
        <w:tabs>
          <w:tab w:val="left" w:pos="993"/>
        </w:tabs>
        <w:ind w:left="0" w:firstLine="709"/>
        <w:rPr>
          <w:rFonts w:ascii="Liberation Serif" w:hAnsi="Liberation Serif"/>
          <w:sz w:val="28"/>
          <w:szCs w:val="28"/>
        </w:rPr>
      </w:pPr>
      <w:r w:rsidRPr="002B1836">
        <w:rPr>
          <w:rFonts w:ascii="Liberation Serif" w:hAnsi="Liberation Serif"/>
          <w:sz w:val="28"/>
          <w:szCs w:val="28"/>
        </w:rPr>
        <w:t>Утвердить план профилактических мероприятий межведомственной комплексной профилактической операции «Подросток»  в 202</w:t>
      </w:r>
      <w:r w:rsidR="00C27CA2">
        <w:rPr>
          <w:rFonts w:ascii="Liberation Serif" w:hAnsi="Liberation Serif"/>
          <w:sz w:val="28"/>
          <w:szCs w:val="28"/>
        </w:rPr>
        <w:t>3</w:t>
      </w:r>
      <w:r w:rsidRPr="002B1836">
        <w:rPr>
          <w:rFonts w:ascii="Liberation Serif" w:hAnsi="Liberation Serif"/>
          <w:sz w:val="28"/>
          <w:szCs w:val="28"/>
        </w:rPr>
        <w:t xml:space="preserve"> году (прилагается).</w:t>
      </w:r>
    </w:p>
    <w:p w:rsidR="0032262C" w:rsidRPr="00D461E4" w:rsidRDefault="0032262C" w:rsidP="0032262C">
      <w:pPr>
        <w:pStyle w:val="a8"/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D461E4">
        <w:rPr>
          <w:rFonts w:ascii="Liberation Serif" w:hAnsi="Liberation Serif"/>
          <w:sz w:val="28"/>
          <w:szCs w:val="28"/>
        </w:rPr>
        <w:t>Рекомендовать территориальным комиссиям</w:t>
      </w:r>
      <w:r w:rsidR="00A0588E">
        <w:rPr>
          <w:rFonts w:ascii="Liberation Serif" w:hAnsi="Liberation Serif"/>
          <w:sz w:val="28"/>
          <w:szCs w:val="28"/>
        </w:rPr>
        <w:t xml:space="preserve"> </w:t>
      </w:r>
      <w:r w:rsidR="00A0588E" w:rsidRPr="00D461E4">
        <w:rPr>
          <w:rFonts w:ascii="Liberation Serif" w:hAnsi="Liberation Serif"/>
          <w:sz w:val="28"/>
          <w:szCs w:val="28"/>
        </w:rPr>
        <w:t>Синарского и Красногорского районов</w:t>
      </w:r>
      <w:r w:rsidR="003969EC">
        <w:rPr>
          <w:rFonts w:ascii="Liberation Serif" w:hAnsi="Liberation Serif"/>
          <w:sz w:val="28"/>
          <w:szCs w:val="28"/>
        </w:rPr>
        <w:t xml:space="preserve"> города Каменска-Уральского</w:t>
      </w:r>
      <w:r w:rsidRPr="00D461E4">
        <w:rPr>
          <w:rFonts w:ascii="Liberation Serif" w:hAnsi="Liberation Serif"/>
          <w:sz w:val="28"/>
          <w:szCs w:val="28"/>
        </w:rPr>
        <w:t xml:space="preserve"> по делам несовершеннолетних и защите их прав (Гордеева А.И., </w:t>
      </w:r>
      <w:r w:rsidR="0072519E">
        <w:rPr>
          <w:rFonts w:ascii="Liberation Serif" w:hAnsi="Liberation Serif"/>
          <w:sz w:val="28"/>
          <w:szCs w:val="28"/>
        </w:rPr>
        <w:t>Кузьмина О.В.</w:t>
      </w:r>
      <w:r w:rsidRPr="00D461E4">
        <w:rPr>
          <w:rFonts w:ascii="Liberation Serif" w:hAnsi="Liberation Serif"/>
          <w:sz w:val="28"/>
          <w:szCs w:val="28"/>
        </w:rPr>
        <w:t>):</w:t>
      </w:r>
    </w:p>
    <w:p w:rsidR="0032262C" w:rsidRPr="00D461E4" w:rsidRDefault="0032262C" w:rsidP="0032262C">
      <w:pPr>
        <w:pStyle w:val="a8"/>
        <w:numPr>
          <w:ilvl w:val="0"/>
          <w:numId w:val="2"/>
        </w:numPr>
        <w:tabs>
          <w:tab w:val="left" w:pos="1134"/>
        </w:tabs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D461E4">
        <w:rPr>
          <w:rFonts w:ascii="Liberation Serif" w:hAnsi="Liberation Serif"/>
          <w:sz w:val="28"/>
          <w:szCs w:val="28"/>
        </w:rPr>
        <w:t xml:space="preserve">обеспечить координацию работы органов и учреждений  системы профилактики безнадзорности и правонарушений несовершеннолетних, осуществляющих деятельность на территории </w:t>
      </w:r>
      <w:r>
        <w:rPr>
          <w:rFonts w:ascii="Liberation Serif" w:hAnsi="Liberation Serif"/>
          <w:sz w:val="28"/>
          <w:szCs w:val="28"/>
        </w:rPr>
        <w:t>Каменск-Уральского городского</w:t>
      </w:r>
      <w:r w:rsidRPr="00D461E4">
        <w:rPr>
          <w:rFonts w:ascii="Liberation Serif" w:hAnsi="Liberation Serif"/>
          <w:sz w:val="28"/>
          <w:szCs w:val="28"/>
        </w:rPr>
        <w:t xml:space="preserve"> округ</w:t>
      </w:r>
      <w:r>
        <w:rPr>
          <w:rFonts w:ascii="Liberation Serif" w:hAnsi="Liberation Serif"/>
          <w:sz w:val="28"/>
          <w:szCs w:val="28"/>
        </w:rPr>
        <w:t>а</w:t>
      </w:r>
      <w:r w:rsidRPr="00D461E4">
        <w:rPr>
          <w:rFonts w:ascii="Liberation Serif" w:hAnsi="Liberation Serif"/>
          <w:sz w:val="28"/>
          <w:szCs w:val="28"/>
        </w:rPr>
        <w:t>, в ходе подготовки и проведения мероприятий операции «Подросток»;</w:t>
      </w:r>
    </w:p>
    <w:p w:rsidR="0032262C" w:rsidRPr="00D461E4" w:rsidRDefault="0032262C" w:rsidP="0032262C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D461E4">
        <w:rPr>
          <w:rFonts w:ascii="Liberation Serif" w:hAnsi="Liberation Serif"/>
          <w:sz w:val="28"/>
          <w:szCs w:val="28"/>
        </w:rPr>
        <w:t>представить в межведомственную комиссию по профилактике правонарушений в Каменск-Уральском городском округе информацию:</w:t>
      </w:r>
    </w:p>
    <w:p w:rsidR="0032262C" w:rsidRPr="00D461E4" w:rsidRDefault="0032262C" w:rsidP="0032262C">
      <w:pPr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D461E4">
        <w:rPr>
          <w:rFonts w:ascii="Liberation Serif" w:hAnsi="Liberation Serif"/>
          <w:sz w:val="28"/>
          <w:szCs w:val="28"/>
        </w:rPr>
        <w:t>- о результатах реализации плана профилактических мероприятий межведомственной комплексной профилактической операции «Подросток» в срок до 01.11.202</w:t>
      </w:r>
      <w:r w:rsidR="00C27CA2">
        <w:rPr>
          <w:rFonts w:ascii="Liberation Serif" w:hAnsi="Liberation Serif"/>
          <w:sz w:val="28"/>
          <w:szCs w:val="28"/>
        </w:rPr>
        <w:t>3</w:t>
      </w:r>
      <w:r w:rsidRPr="00D461E4">
        <w:rPr>
          <w:rFonts w:ascii="Liberation Serif" w:hAnsi="Liberation Serif"/>
          <w:sz w:val="28"/>
          <w:szCs w:val="28"/>
        </w:rPr>
        <w:t xml:space="preserve">; </w:t>
      </w:r>
    </w:p>
    <w:p w:rsidR="0032262C" w:rsidRPr="00D461E4" w:rsidRDefault="0032262C" w:rsidP="0032262C">
      <w:pPr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о</w:t>
      </w:r>
      <w:r w:rsidR="003969E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положительном</w:t>
      </w:r>
      <w:r w:rsidRPr="00D461E4">
        <w:rPr>
          <w:rFonts w:ascii="Liberation Serif" w:hAnsi="Liberation Serif"/>
          <w:sz w:val="28"/>
          <w:szCs w:val="28"/>
        </w:rPr>
        <w:t xml:space="preserve"> опыте </w:t>
      </w:r>
      <w:r>
        <w:rPr>
          <w:rFonts w:ascii="Liberation Serif" w:hAnsi="Liberation Serif"/>
          <w:sz w:val="28"/>
          <w:szCs w:val="28"/>
        </w:rPr>
        <w:t xml:space="preserve">деятельности </w:t>
      </w:r>
      <w:r w:rsidRPr="00D461E4">
        <w:rPr>
          <w:rFonts w:ascii="Liberation Serif" w:hAnsi="Liberation Serif"/>
          <w:sz w:val="28"/>
          <w:szCs w:val="28"/>
        </w:rPr>
        <w:t xml:space="preserve">органов и учреждений  системы профилактики безнадзорности и правонарушений несовершеннолетних, а также </w:t>
      </w:r>
      <w:r w:rsidRPr="00D461E4">
        <w:rPr>
          <w:rFonts w:ascii="Liberation Serif" w:hAnsi="Liberation Serif"/>
          <w:sz w:val="28"/>
          <w:szCs w:val="28"/>
        </w:rPr>
        <w:lastRenderedPageBreak/>
        <w:t>предложения о поощрении данных органов и учреждений  по итогам операции «Подросток» в срок до 10.11.202</w:t>
      </w:r>
      <w:r w:rsidR="00C27CA2">
        <w:rPr>
          <w:rFonts w:ascii="Liberation Serif" w:hAnsi="Liberation Serif"/>
          <w:sz w:val="28"/>
          <w:szCs w:val="28"/>
        </w:rPr>
        <w:t>3</w:t>
      </w:r>
      <w:r w:rsidRPr="00D461E4">
        <w:rPr>
          <w:rFonts w:ascii="Liberation Serif" w:hAnsi="Liberation Serif"/>
          <w:sz w:val="28"/>
          <w:szCs w:val="28"/>
        </w:rPr>
        <w:t>;</w:t>
      </w:r>
    </w:p>
    <w:p w:rsidR="0032262C" w:rsidRPr="00D461E4" w:rsidRDefault="0032262C" w:rsidP="0032262C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D461E4">
        <w:rPr>
          <w:rFonts w:ascii="Liberation Serif" w:hAnsi="Liberation Serif"/>
          <w:sz w:val="28"/>
          <w:szCs w:val="28"/>
        </w:rPr>
        <w:t xml:space="preserve">обеспечить </w:t>
      </w:r>
      <w:r w:rsidR="00586674">
        <w:rPr>
          <w:rFonts w:ascii="Liberation Serif" w:hAnsi="Liberation Serif"/>
          <w:sz w:val="28"/>
          <w:szCs w:val="28"/>
        </w:rPr>
        <w:t>размещение информации о проведении мероприятий в рамках операции «Подросток»</w:t>
      </w:r>
      <w:r w:rsidRPr="00D461E4">
        <w:rPr>
          <w:rFonts w:ascii="Liberation Serif" w:hAnsi="Liberation Serif"/>
          <w:sz w:val="28"/>
          <w:szCs w:val="28"/>
        </w:rPr>
        <w:t xml:space="preserve"> в средствах массовой информации, осуществляющих деятельность на территории</w:t>
      </w:r>
      <w:r w:rsidRPr="00D461E4">
        <w:rPr>
          <w:rFonts w:ascii="Liberation Serif" w:hAnsi="Liberation Serif"/>
          <w:bCs/>
          <w:sz w:val="28"/>
          <w:szCs w:val="28"/>
        </w:rPr>
        <w:t xml:space="preserve"> Каменск-Уральского городского окру</w:t>
      </w:r>
      <w:r>
        <w:rPr>
          <w:rFonts w:ascii="Liberation Serif" w:hAnsi="Liberation Serif"/>
          <w:bCs/>
          <w:sz w:val="28"/>
          <w:szCs w:val="28"/>
        </w:rPr>
        <w:t>га</w:t>
      </w:r>
      <w:r w:rsidRPr="00D461E4">
        <w:rPr>
          <w:rFonts w:ascii="Liberation Serif" w:hAnsi="Liberation Serif"/>
          <w:bCs/>
          <w:sz w:val="28"/>
          <w:szCs w:val="28"/>
        </w:rPr>
        <w:t>,</w:t>
      </w:r>
      <w:r w:rsidR="00EE4A2A">
        <w:rPr>
          <w:rFonts w:ascii="Liberation Serif" w:hAnsi="Liberation Serif"/>
          <w:bCs/>
          <w:sz w:val="28"/>
          <w:szCs w:val="28"/>
        </w:rPr>
        <w:t xml:space="preserve"> </w:t>
      </w:r>
      <w:r w:rsidR="00586674">
        <w:rPr>
          <w:rFonts w:ascii="Liberation Serif" w:hAnsi="Liberation Serif"/>
          <w:sz w:val="28"/>
          <w:szCs w:val="28"/>
        </w:rPr>
        <w:t>на информационных ресурсах в информационно-телекоммуникационной сети «Интернет»</w:t>
      </w:r>
      <w:r>
        <w:rPr>
          <w:rFonts w:ascii="Liberation Serif" w:hAnsi="Liberation Serif"/>
          <w:sz w:val="28"/>
          <w:szCs w:val="28"/>
        </w:rPr>
        <w:t xml:space="preserve">. </w:t>
      </w:r>
    </w:p>
    <w:p w:rsidR="0032262C" w:rsidRPr="00D461E4" w:rsidRDefault="0032262C" w:rsidP="0032262C">
      <w:pPr>
        <w:pStyle w:val="a4"/>
        <w:numPr>
          <w:ilvl w:val="0"/>
          <w:numId w:val="1"/>
        </w:numPr>
        <w:tabs>
          <w:tab w:val="left" w:pos="993"/>
        </w:tabs>
        <w:ind w:left="0" w:firstLine="709"/>
        <w:rPr>
          <w:rFonts w:ascii="Liberation Serif" w:hAnsi="Liberation Serif"/>
          <w:sz w:val="28"/>
          <w:szCs w:val="28"/>
        </w:rPr>
      </w:pPr>
      <w:r w:rsidRPr="00D461E4">
        <w:rPr>
          <w:rFonts w:ascii="Liberation Serif" w:hAnsi="Liberation Serif"/>
          <w:sz w:val="28"/>
          <w:szCs w:val="28"/>
        </w:rPr>
        <w:t>ОМС «Управление образования Каменск-Уральского городского округа» (Миннуллина Л.М.), ОМС «Управление культуры Каменск-Уральского городского округа» (Казанцева С.В.), ОМС «Управление по физической культуре и спорту Каменск-Уральского городского округа» (Гиматов П.Г.) обеспечить участие подведомственных учреждений в профилактических мероприятиях в рамках операции «Подросток».</w:t>
      </w:r>
    </w:p>
    <w:p w:rsidR="000C7AE6" w:rsidRDefault="0032262C" w:rsidP="00E738A3">
      <w:pPr>
        <w:pStyle w:val="kamenskuralskiyhidden"/>
        <w:numPr>
          <w:ilvl w:val="0"/>
          <w:numId w:val="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F218A0">
        <w:rPr>
          <w:rFonts w:ascii="Liberation Serif" w:hAnsi="Liberation Serif"/>
          <w:sz w:val="28"/>
          <w:szCs w:val="28"/>
        </w:rPr>
        <w:t>Рекомендовать МО МВД России «Каменск-Уральский» (Дауров Р.К.), Каменск-Уральскому МФ ФКУ УИИ ГУФСИН России по Свердловской области (Берендеева Н.Ю.), филиалу по Красногорскому району города Каменска-Уральского ФКУ УИИ ГУФСИН России по Свердловской области (</w:t>
      </w:r>
      <w:r w:rsidR="00C92DB8" w:rsidRPr="00F218A0">
        <w:rPr>
          <w:rFonts w:ascii="Liberation Serif" w:hAnsi="Liberation Serif"/>
          <w:sz w:val="28"/>
          <w:szCs w:val="28"/>
        </w:rPr>
        <w:t>Топычканова А.А.</w:t>
      </w:r>
      <w:r w:rsidRPr="00F218A0">
        <w:rPr>
          <w:rFonts w:ascii="Liberation Serif" w:hAnsi="Liberation Serif"/>
          <w:sz w:val="28"/>
          <w:szCs w:val="28"/>
        </w:rPr>
        <w:t>), ГАУЗ СО «Детская городская больница г. Каменск-Уральский» (</w:t>
      </w:r>
      <w:r w:rsidR="00C92DB8" w:rsidRPr="00F218A0">
        <w:rPr>
          <w:rFonts w:ascii="Liberation Serif" w:hAnsi="Liberation Serif"/>
          <w:sz w:val="28"/>
          <w:szCs w:val="28"/>
        </w:rPr>
        <w:t>Коскевич Е.А.</w:t>
      </w:r>
      <w:r w:rsidRPr="00F218A0">
        <w:rPr>
          <w:rFonts w:ascii="Liberation Serif" w:hAnsi="Liberation Serif"/>
          <w:sz w:val="28"/>
          <w:szCs w:val="28"/>
        </w:rPr>
        <w:t xml:space="preserve">), </w:t>
      </w:r>
      <w:r w:rsidR="00C75FF7" w:rsidRPr="00C75FF7">
        <w:rPr>
          <w:rFonts w:ascii="Liberation Serif" w:hAnsi="Liberation Serif"/>
          <w:color w:val="000000"/>
          <w:sz w:val="28"/>
          <w:szCs w:val="28"/>
          <w:lang w:eastAsia="en-US"/>
        </w:rPr>
        <w:t>ГАУЗ СО «Городская больница г.Каменск-Уральский»</w:t>
      </w:r>
      <w:r w:rsidR="00C75FF7">
        <w:rPr>
          <w:rFonts w:ascii="Liberation Serif" w:hAnsi="Liberation Serif"/>
          <w:color w:val="000000"/>
          <w:sz w:val="28"/>
          <w:szCs w:val="28"/>
        </w:rPr>
        <w:t xml:space="preserve"> (Соловьев Р.В.), </w:t>
      </w:r>
      <w:r w:rsidR="00EE4A2A" w:rsidRPr="00915815">
        <w:rPr>
          <w:rFonts w:ascii="Liberation Serif" w:hAnsi="Liberation Serif"/>
          <w:color w:val="000000"/>
          <w:sz w:val="28"/>
          <w:szCs w:val="28"/>
        </w:rPr>
        <w:t>Ф</w:t>
      </w:r>
      <w:r w:rsidR="00EE4A2A" w:rsidRPr="00915815">
        <w:rPr>
          <w:rFonts w:ascii="Liberation Serif" w:hAnsi="Liberation Serif"/>
          <w:sz w:val="28"/>
          <w:szCs w:val="28"/>
        </w:rPr>
        <w:t>ГКУ «63 ОФПС по Свердловской области»</w:t>
      </w:r>
      <w:r w:rsidR="00414B9C" w:rsidRPr="00915815">
        <w:rPr>
          <w:rFonts w:ascii="Liberation Serif" w:hAnsi="Liberation Serif"/>
          <w:sz w:val="28"/>
          <w:szCs w:val="28"/>
        </w:rPr>
        <w:t xml:space="preserve"> (</w:t>
      </w:r>
      <w:r w:rsidR="00EE4A2A" w:rsidRPr="00915815">
        <w:rPr>
          <w:rFonts w:ascii="Liberation Serif" w:hAnsi="Liberation Serif"/>
          <w:sz w:val="28"/>
          <w:szCs w:val="28"/>
        </w:rPr>
        <w:t>Давыдов И.Н.</w:t>
      </w:r>
      <w:r w:rsidR="00414B9C" w:rsidRPr="00915815">
        <w:rPr>
          <w:rFonts w:ascii="Liberation Serif" w:hAnsi="Liberation Serif"/>
          <w:sz w:val="28"/>
          <w:szCs w:val="28"/>
        </w:rPr>
        <w:t>)</w:t>
      </w:r>
      <w:r w:rsidR="00F218A0" w:rsidRPr="00915815">
        <w:rPr>
          <w:rFonts w:ascii="Liberation Serif" w:hAnsi="Liberation Serif"/>
          <w:sz w:val="28"/>
          <w:szCs w:val="28"/>
        </w:rPr>
        <w:t xml:space="preserve">, </w:t>
      </w:r>
      <w:r w:rsidRPr="00F218A0">
        <w:rPr>
          <w:rFonts w:ascii="Liberation Serif" w:hAnsi="Liberation Serif"/>
          <w:sz w:val="28"/>
          <w:szCs w:val="28"/>
        </w:rPr>
        <w:t xml:space="preserve">Управлению социальной политики № 12 (Щевелева О.И.), </w:t>
      </w:r>
      <w:r w:rsidR="00C75FF7">
        <w:rPr>
          <w:rFonts w:ascii="Liberation Serif" w:hAnsi="Liberation Serif"/>
          <w:sz w:val="28"/>
          <w:szCs w:val="28"/>
        </w:rPr>
        <w:t>ГКУ</w:t>
      </w:r>
      <w:r w:rsidR="00496A22">
        <w:rPr>
          <w:rFonts w:ascii="Liberation Serif" w:hAnsi="Liberation Serif"/>
          <w:sz w:val="28"/>
          <w:szCs w:val="28"/>
        </w:rPr>
        <w:t xml:space="preserve"> СЗН</w:t>
      </w:r>
      <w:r w:rsidRPr="00F218A0">
        <w:rPr>
          <w:rFonts w:ascii="Liberation Serif" w:hAnsi="Liberation Serif"/>
          <w:sz w:val="28"/>
          <w:szCs w:val="28"/>
        </w:rPr>
        <w:t xml:space="preserve"> С</w:t>
      </w:r>
      <w:r w:rsidR="00496A22">
        <w:rPr>
          <w:rFonts w:ascii="Liberation Serif" w:hAnsi="Liberation Serif"/>
          <w:sz w:val="28"/>
          <w:szCs w:val="28"/>
        </w:rPr>
        <w:t>О</w:t>
      </w:r>
      <w:r w:rsidRPr="00F218A0">
        <w:rPr>
          <w:rFonts w:ascii="Liberation Serif" w:hAnsi="Liberation Serif"/>
          <w:sz w:val="28"/>
          <w:szCs w:val="28"/>
        </w:rPr>
        <w:t xml:space="preserve"> «Каменск-Уральский центр занятости» (Карамышева А.Р.), муниципальному казенному учреждению «Центр молодежной политики» </w:t>
      </w:r>
    </w:p>
    <w:p w:rsidR="0032262C" w:rsidRPr="00F218A0" w:rsidRDefault="0032262C" w:rsidP="00E738A3">
      <w:pPr>
        <w:pStyle w:val="kamenskuralskiyhidden"/>
        <w:tabs>
          <w:tab w:val="left" w:pos="993"/>
        </w:tabs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 w:rsidRPr="00F218A0">
        <w:rPr>
          <w:rFonts w:ascii="Liberation Serif" w:hAnsi="Liberation Serif"/>
          <w:sz w:val="28"/>
          <w:szCs w:val="28"/>
        </w:rPr>
        <w:t>(</w:t>
      </w:r>
      <w:r w:rsidR="003C6713">
        <w:rPr>
          <w:rFonts w:ascii="Liberation Serif" w:hAnsi="Liberation Serif"/>
          <w:sz w:val="28"/>
          <w:szCs w:val="28"/>
        </w:rPr>
        <w:t>Аракелян Л.М.</w:t>
      </w:r>
      <w:r w:rsidRPr="00F218A0">
        <w:rPr>
          <w:rFonts w:ascii="Liberation Serif" w:hAnsi="Liberation Serif"/>
          <w:sz w:val="28"/>
          <w:szCs w:val="28"/>
        </w:rPr>
        <w:t>) принять участие в  профилактических мероприятиях  в рамках операции «Подросток»</w:t>
      </w:r>
      <w:r w:rsidR="00F218A0">
        <w:rPr>
          <w:rFonts w:ascii="Liberation Serif" w:hAnsi="Liberation Serif"/>
          <w:sz w:val="28"/>
          <w:szCs w:val="28"/>
        </w:rPr>
        <w:t>.</w:t>
      </w:r>
    </w:p>
    <w:p w:rsidR="0032262C" w:rsidRPr="00D461E4" w:rsidRDefault="00E738A3" w:rsidP="00E738A3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  <w:r w:rsidR="0032262C" w:rsidRPr="00D461E4">
        <w:rPr>
          <w:rFonts w:ascii="Liberation Serif" w:hAnsi="Liberation Serif"/>
          <w:sz w:val="28"/>
          <w:szCs w:val="28"/>
        </w:rPr>
        <w:t xml:space="preserve">Рекомендовать руководителям органов и учреждений  системы профилактики безнадзорности и правонарушений несовершеннолетних, осуществляющих деятельность на территории Каменск-Уральского городского округа:  </w:t>
      </w:r>
    </w:p>
    <w:p w:rsidR="0032262C" w:rsidRDefault="00E738A3" w:rsidP="0032262C">
      <w:pPr>
        <w:pStyle w:val="a4"/>
        <w:numPr>
          <w:ilvl w:val="1"/>
          <w:numId w:val="1"/>
        </w:numPr>
        <w:tabs>
          <w:tab w:val="left" w:pos="993"/>
        </w:tabs>
        <w:ind w:left="0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  <w:r w:rsidR="0032262C" w:rsidRPr="00D461E4">
        <w:rPr>
          <w:rFonts w:ascii="Liberation Serif" w:hAnsi="Liberation Serif"/>
          <w:sz w:val="28"/>
          <w:szCs w:val="28"/>
        </w:rPr>
        <w:t>обеспечить выполнение в полном объеме плана профилактических мероприятий межведомственной комплексной профилактической операции «Подросток»</w:t>
      </w:r>
      <w:r w:rsidR="0032262C">
        <w:rPr>
          <w:rFonts w:ascii="Liberation Serif" w:hAnsi="Liberation Serif"/>
          <w:sz w:val="28"/>
          <w:szCs w:val="28"/>
        </w:rPr>
        <w:t xml:space="preserve"> в 202</w:t>
      </w:r>
      <w:r w:rsidR="00586674">
        <w:rPr>
          <w:rFonts w:ascii="Liberation Serif" w:hAnsi="Liberation Serif"/>
          <w:sz w:val="28"/>
          <w:szCs w:val="28"/>
        </w:rPr>
        <w:t>3</w:t>
      </w:r>
      <w:r w:rsidR="0032262C">
        <w:rPr>
          <w:rFonts w:ascii="Liberation Serif" w:hAnsi="Liberation Serif"/>
          <w:sz w:val="28"/>
          <w:szCs w:val="28"/>
        </w:rPr>
        <w:t xml:space="preserve"> году</w:t>
      </w:r>
      <w:r w:rsidR="0032262C" w:rsidRPr="00D461E4">
        <w:rPr>
          <w:rFonts w:ascii="Liberation Serif" w:hAnsi="Liberation Serif"/>
          <w:sz w:val="28"/>
          <w:szCs w:val="28"/>
        </w:rPr>
        <w:t>;</w:t>
      </w:r>
    </w:p>
    <w:p w:rsidR="0032262C" w:rsidRDefault="00E738A3" w:rsidP="0032262C">
      <w:pPr>
        <w:pStyle w:val="a4"/>
        <w:numPr>
          <w:ilvl w:val="1"/>
          <w:numId w:val="1"/>
        </w:numPr>
        <w:tabs>
          <w:tab w:val="left" w:pos="993"/>
        </w:tabs>
        <w:ind w:left="0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eastAsia="Calibri" w:hAnsi="Liberation Serif"/>
          <w:bCs/>
          <w:sz w:val="28"/>
          <w:szCs w:val="28"/>
          <w:lang w:eastAsia="en-US"/>
        </w:rPr>
        <w:t xml:space="preserve"> </w:t>
      </w:r>
      <w:r w:rsidR="0032262C">
        <w:rPr>
          <w:rFonts w:ascii="Liberation Serif" w:eastAsia="Calibri" w:hAnsi="Liberation Serif"/>
          <w:bCs/>
          <w:sz w:val="28"/>
          <w:szCs w:val="28"/>
          <w:lang w:eastAsia="en-US"/>
        </w:rPr>
        <w:t xml:space="preserve">принять меры по </w:t>
      </w:r>
      <w:r w:rsidR="0032262C" w:rsidRPr="00F87848">
        <w:rPr>
          <w:rFonts w:ascii="Liberation Serif" w:eastAsia="Calibri" w:hAnsi="Liberation Serif"/>
          <w:bCs/>
          <w:sz w:val="28"/>
          <w:szCs w:val="28"/>
          <w:lang w:eastAsia="en-US"/>
        </w:rPr>
        <w:t>о</w:t>
      </w:r>
      <w:r w:rsidR="0032262C">
        <w:rPr>
          <w:rFonts w:ascii="Liberation Serif" w:eastAsia="Calibri" w:hAnsi="Liberation Serif"/>
          <w:bCs/>
          <w:sz w:val="28"/>
          <w:szCs w:val="28"/>
          <w:lang w:eastAsia="en-US"/>
        </w:rPr>
        <w:t>беспечению</w:t>
      </w:r>
      <w:r w:rsidR="0032262C" w:rsidRPr="00F87848">
        <w:rPr>
          <w:rFonts w:ascii="Liberation Serif" w:eastAsia="Calibri" w:hAnsi="Liberation Serif"/>
          <w:bCs/>
          <w:sz w:val="28"/>
          <w:szCs w:val="28"/>
          <w:lang w:eastAsia="en-US"/>
        </w:rPr>
        <w:t xml:space="preserve"> с</w:t>
      </w:r>
      <w:r w:rsidR="0032262C">
        <w:rPr>
          <w:rFonts w:ascii="Liberation Serif" w:eastAsia="Calibri" w:hAnsi="Liberation Serif"/>
          <w:bCs/>
          <w:sz w:val="28"/>
          <w:szCs w:val="28"/>
          <w:lang w:eastAsia="en-US"/>
        </w:rPr>
        <w:t>топроцентного</w:t>
      </w:r>
      <w:r w:rsidR="0032262C" w:rsidRPr="00F87848">
        <w:rPr>
          <w:rFonts w:ascii="Liberation Serif" w:eastAsia="Calibri" w:hAnsi="Liberation Serif"/>
          <w:bCs/>
          <w:sz w:val="28"/>
          <w:szCs w:val="28"/>
          <w:lang w:eastAsia="en-US"/>
        </w:rPr>
        <w:t xml:space="preserve"> охват</w:t>
      </w:r>
      <w:r w:rsidR="0032262C">
        <w:rPr>
          <w:rFonts w:ascii="Liberation Serif" w:eastAsia="Calibri" w:hAnsi="Liberation Serif"/>
          <w:bCs/>
          <w:sz w:val="28"/>
          <w:szCs w:val="28"/>
          <w:lang w:eastAsia="en-US"/>
        </w:rPr>
        <w:t>а</w:t>
      </w:r>
      <w:r w:rsidR="0032262C" w:rsidRPr="00F87848">
        <w:rPr>
          <w:rFonts w:ascii="Liberation Serif" w:eastAsia="Calibri" w:hAnsi="Liberation Serif"/>
          <w:bCs/>
          <w:sz w:val="28"/>
          <w:szCs w:val="28"/>
          <w:lang w:eastAsia="en-US"/>
        </w:rPr>
        <w:t xml:space="preserve"> несовершеннолетних, состоящих на различных видах учета в органах и учреждениях системы профилактики, а также максимал</w:t>
      </w:r>
      <w:r w:rsidR="0032262C">
        <w:rPr>
          <w:rFonts w:ascii="Liberation Serif" w:eastAsia="Calibri" w:hAnsi="Liberation Serif"/>
          <w:bCs/>
          <w:sz w:val="28"/>
          <w:szCs w:val="28"/>
          <w:lang w:eastAsia="en-US"/>
        </w:rPr>
        <w:t>ьного</w:t>
      </w:r>
      <w:r w:rsidR="0032262C" w:rsidRPr="00F87848">
        <w:rPr>
          <w:rFonts w:ascii="Liberation Serif" w:eastAsia="Calibri" w:hAnsi="Liberation Serif"/>
          <w:bCs/>
          <w:sz w:val="28"/>
          <w:szCs w:val="28"/>
          <w:lang w:eastAsia="en-US"/>
        </w:rPr>
        <w:t xml:space="preserve"> охват</w:t>
      </w:r>
      <w:r w:rsidR="0032262C">
        <w:rPr>
          <w:rFonts w:ascii="Liberation Serif" w:eastAsia="Calibri" w:hAnsi="Liberation Serif"/>
          <w:bCs/>
          <w:sz w:val="28"/>
          <w:szCs w:val="28"/>
          <w:lang w:eastAsia="en-US"/>
        </w:rPr>
        <w:t>а</w:t>
      </w:r>
      <w:r w:rsidR="0032262C" w:rsidRPr="00F87848">
        <w:rPr>
          <w:rFonts w:ascii="Liberation Serif" w:eastAsia="Calibri" w:hAnsi="Liberation Serif"/>
          <w:bCs/>
          <w:sz w:val="28"/>
          <w:szCs w:val="28"/>
          <w:lang w:eastAsia="en-US"/>
        </w:rPr>
        <w:t xml:space="preserve"> детей</w:t>
      </w:r>
      <w:r w:rsidR="0032262C">
        <w:rPr>
          <w:rFonts w:ascii="Liberation Serif" w:eastAsia="Calibri" w:hAnsi="Liberation Serif"/>
          <w:bCs/>
          <w:sz w:val="28"/>
          <w:szCs w:val="28"/>
          <w:lang w:eastAsia="en-US"/>
        </w:rPr>
        <w:t>,</w:t>
      </w:r>
      <w:r w:rsidR="0032262C" w:rsidRPr="00F87848">
        <w:rPr>
          <w:rFonts w:ascii="Liberation Serif" w:eastAsia="Calibri" w:hAnsi="Liberation Serif"/>
          <w:bCs/>
          <w:sz w:val="28"/>
          <w:szCs w:val="28"/>
          <w:lang w:eastAsia="en-US"/>
        </w:rPr>
        <w:t xml:space="preserve"> находящихся в трудной жизненной ситуации, организованными формами отдыха и занятости в летний период 202</w:t>
      </w:r>
      <w:r w:rsidR="00586674">
        <w:rPr>
          <w:rFonts w:ascii="Liberation Serif" w:eastAsia="Calibri" w:hAnsi="Liberation Serif"/>
          <w:bCs/>
          <w:sz w:val="28"/>
          <w:szCs w:val="28"/>
          <w:lang w:eastAsia="en-US"/>
        </w:rPr>
        <w:t>3</w:t>
      </w:r>
      <w:r w:rsidR="0032262C" w:rsidRPr="00F87848">
        <w:rPr>
          <w:rFonts w:ascii="Liberation Serif" w:eastAsia="Calibri" w:hAnsi="Liberation Serif"/>
          <w:bCs/>
          <w:sz w:val="28"/>
          <w:szCs w:val="28"/>
          <w:lang w:eastAsia="en-US"/>
        </w:rPr>
        <w:t xml:space="preserve"> года;</w:t>
      </w:r>
    </w:p>
    <w:p w:rsidR="008C59B3" w:rsidRDefault="00E738A3" w:rsidP="0032262C">
      <w:pPr>
        <w:pStyle w:val="a4"/>
        <w:numPr>
          <w:ilvl w:val="1"/>
          <w:numId w:val="1"/>
        </w:numPr>
        <w:tabs>
          <w:tab w:val="left" w:pos="993"/>
        </w:tabs>
        <w:ind w:left="0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  <w:r w:rsidR="00A83631">
        <w:rPr>
          <w:rFonts w:ascii="Liberation Serif" w:hAnsi="Liberation Serif"/>
          <w:sz w:val="28"/>
          <w:szCs w:val="28"/>
        </w:rPr>
        <w:t xml:space="preserve">ежемесячно </w:t>
      </w:r>
      <w:r w:rsidR="0032262C" w:rsidRPr="00D461E4">
        <w:rPr>
          <w:rFonts w:ascii="Liberation Serif" w:hAnsi="Liberation Serif"/>
          <w:sz w:val="28"/>
          <w:szCs w:val="28"/>
        </w:rPr>
        <w:t>представлять в территориальные комиссии</w:t>
      </w:r>
      <w:r w:rsidR="00F218A0">
        <w:rPr>
          <w:rFonts w:ascii="Liberation Serif" w:hAnsi="Liberation Serif"/>
          <w:sz w:val="28"/>
          <w:szCs w:val="28"/>
        </w:rPr>
        <w:t xml:space="preserve"> </w:t>
      </w:r>
      <w:r w:rsidR="000903FA" w:rsidRPr="00D461E4">
        <w:rPr>
          <w:rFonts w:ascii="Liberation Serif" w:hAnsi="Liberation Serif"/>
          <w:sz w:val="28"/>
          <w:szCs w:val="28"/>
        </w:rPr>
        <w:t>Синарского и Красногорского районов</w:t>
      </w:r>
      <w:r w:rsidR="00F218A0">
        <w:rPr>
          <w:rFonts w:ascii="Liberation Serif" w:hAnsi="Liberation Serif"/>
          <w:sz w:val="28"/>
          <w:szCs w:val="28"/>
        </w:rPr>
        <w:t xml:space="preserve"> </w:t>
      </w:r>
      <w:r w:rsidR="000903FA">
        <w:rPr>
          <w:rFonts w:ascii="Liberation Serif" w:hAnsi="Liberation Serif"/>
          <w:sz w:val="28"/>
          <w:szCs w:val="28"/>
        </w:rPr>
        <w:t xml:space="preserve">города Каменска-Уральского </w:t>
      </w:r>
      <w:r w:rsidR="0032262C" w:rsidRPr="00D461E4">
        <w:rPr>
          <w:rFonts w:ascii="Liberation Serif" w:hAnsi="Liberation Serif"/>
          <w:sz w:val="28"/>
          <w:szCs w:val="28"/>
        </w:rPr>
        <w:t xml:space="preserve">по делам несовершеннолетних и защите их прав данные о </w:t>
      </w:r>
      <w:r w:rsidR="001B023F" w:rsidRPr="00D461E4">
        <w:rPr>
          <w:rFonts w:ascii="Liberation Serif" w:hAnsi="Liberation Serif"/>
          <w:sz w:val="28"/>
          <w:szCs w:val="28"/>
        </w:rPr>
        <w:t>результатах проведенной работы в рамках операции «Подросток»</w:t>
      </w:r>
      <w:r w:rsidR="001B023F">
        <w:rPr>
          <w:rFonts w:ascii="Liberation Serif" w:hAnsi="Liberation Serif"/>
          <w:sz w:val="28"/>
          <w:szCs w:val="28"/>
        </w:rPr>
        <w:t xml:space="preserve"> </w:t>
      </w:r>
      <w:r w:rsidR="001B023F" w:rsidRPr="001E3EA5">
        <w:rPr>
          <w:rFonts w:ascii="Liberation Serif" w:hAnsi="Liberation Serif"/>
          <w:sz w:val="28"/>
          <w:szCs w:val="28"/>
        </w:rPr>
        <w:t xml:space="preserve">по </w:t>
      </w:r>
      <w:r w:rsidR="001E3EA5" w:rsidRPr="001E3EA5">
        <w:rPr>
          <w:rFonts w:ascii="Liberation Serif" w:hAnsi="Liberation Serif" w:cs="Liberation Serif"/>
          <w:color w:val="000000"/>
          <w:sz w:val="28"/>
          <w:szCs w:val="28"/>
        </w:rPr>
        <w:t>определению занятости несовершеннолетних</w:t>
      </w:r>
      <w:r w:rsidR="001E3EA5" w:rsidRPr="001E3EA5">
        <w:rPr>
          <w:rFonts w:ascii="Liberation Serif" w:hAnsi="Liberation Serif"/>
          <w:sz w:val="28"/>
          <w:szCs w:val="28"/>
        </w:rPr>
        <w:t xml:space="preserve"> </w:t>
      </w:r>
      <w:r w:rsidR="00A83631" w:rsidRPr="001E3EA5">
        <w:rPr>
          <w:rFonts w:ascii="Liberation Serif" w:eastAsia="Calibri" w:hAnsi="Liberation Serif"/>
          <w:bCs/>
          <w:sz w:val="28"/>
          <w:szCs w:val="28"/>
          <w:lang w:eastAsia="en-US"/>
        </w:rPr>
        <w:t>в летний период 2023 года</w:t>
      </w:r>
      <w:r w:rsidR="00A83631" w:rsidRPr="001E3EA5">
        <w:rPr>
          <w:rFonts w:ascii="Liberation Serif" w:hAnsi="Liberation Serif"/>
          <w:sz w:val="28"/>
          <w:szCs w:val="28"/>
        </w:rPr>
        <w:t xml:space="preserve"> </w:t>
      </w:r>
      <w:r w:rsidR="008C59B3" w:rsidRPr="001E3EA5">
        <w:rPr>
          <w:rFonts w:ascii="Liberation Serif" w:hAnsi="Liberation Serif"/>
          <w:sz w:val="28"/>
          <w:szCs w:val="28"/>
        </w:rPr>
        <w:t>в срок до 03.07.20</w:t>
      </w:r>
      <w:r w:rsidR="008C59B3">
        <w:rPr>
          <w:rFonts w:ascii="Liberation Serif" w:hAnsi="Liberation Serif"/>
          <w:sz w:val="28"/>
          <w:szCs w:val="28"/>
        </w:rPr>
        <w:t>23, 01.08.2023, 01.09.2023</w:t>
      </w:r>
      <w:r w:rsidR="00D40DF9">
        <w:rPr>
          <w:rFonts w:ascii="Liberation Serif" w:hAnsi="Liberation Serif"/>
          <w:sz w:val="28"/>
          <w:szCs w:val="28"/>
        </w:rPr>
        <w:t>;</w:t>
      </w:r>
    </w:p>
    <w:p w:rsidR="0032262C" w:rsidRPr="00D461E4" w:rsidRDefault="00E738A3" w:rsidP="0032262C">
      <w:pPr>
        <w:pStyle w:val="a4"/>
        <w:numPr>
          <w:ilvl w:val="1"/>
          <w:numId w:val="1"/>
        </w:numPr>
        <w:tabs>
          <w:tab w:val="left" w:pos="993"/>
        </w:tabs>
        <w:ind w:left="0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  <w:r w:rsidR="00D40DF9">
        <w:rPr>
          <w:rFonts w:ascii="Liberation Serif" w:hAnsi="Liberation Serif"/>
          <w:sz w:val="28"/>
          <w:szCs w:val="28"/>
        </w:rPr>
        <w:t>представить</w:t>
      </w:r>
      <w:r w:rsidR="00D40DF9" w:rsidRPr="00D461E4">
        <w:rPr>
          <w:rFonts w:ascii="Liberation Serif" w:hAnsi="Liberation Serif"/>
          <w:sz w:val="28"/>
          <w:szCs w:val="28"/>
        </w:rPr>
        <w:t xml:space="preserve"> в территориальные комиссии</w:t>
      </w:r>
      <w:r w:rsidR="00D40DF9">
        <w:rPr>
          <w:rFonts w:ascii="Liberation Serif" w:hAnsi="Liberation Serif"/>
          <w:sz w:val="28"/>
          <w:szCs w:val="28"/>
        </w:rPr>
        <w:t xml:space="preserve"> </w:t>
      </w:r>
      <w:r w:rsidR="00D40DF9" w:rsidRPr="00D461E4">
        <w:rPr>
          <w:rFonts w:ascii="Liberation Serif" w:hAnsi="Liberation Serif"/>
          <w:sz w:val="28"/>
          <w:szCs w:val="28"/>
        </w:rPr>
        <w:t>Синарского и Красногорского районов</w:t>
      </w:r>
      <w:r w:rsidR="00D40DF9">
        <w:rPr>
          <w:rFonts w:ascii="Liberation Serif" w:hAnsi="Liberation Serif"/>
          <w:sz w:val="28"/>
          <w:szCs w:val="28"/>
        </w:rPr>
        <w:t xml:space="preserve"> города Каменска-Уральского </w:t>
      </w:r>
      <w:r w:rsidR="00D40DF9" w:rsidRPr="00D461E4">
        <w:rPr>
          <w:rFonts w:ascii="Liberation Serif" w:hAnsi="Liberation Serif"/>
          <w:sz w:val="28"/>
          <w:szCs w:val="28"/>
        </w:rPr>
        <w:t xml:space="preserve">по делам </w:t>
      </w:r>
      <w:r w:rsidR="00D40DF9" w:rsidRPr="00D461E4">
        <w:rPr>
          <w:rFonts w:ascii="Liberation Serif" w:hAnsi="Liberation Serif"/>
          <w:sz w:val="28"/>
          <w:szCs w:val="28"/>
        </w:rPr>
        <w:lastRenderedPageBreak/>
        <w:t xml:space="preserve">несовершеннолетних и защите их прав </w:t>
      </w:r>
      <w:r w:rsidR="0032262C" w:rsidRPr="00D461E4">
        <w:rPr>
          <w:rFonts w:ascii="Liberation Serif" w:hAnsi="Liberation Serif"/>
          <w:sz w:val="28"/>
          <w:szCs w:val="28"/>
        </w:rPr>
        <w:t>обобщенные данные по итогам проведения  о</w:t>
      </w:r>
      <w:r w:rsidR="0032262C">
        <w:rPr>
          <w:rFonts w:ascii="Liberation Serif" w:hAnsi="Liberation Serif"/>
          <w:sz w:val="28"/>
          <w:szCs w:val="28"/>
        </w:rPr>
        <w:t>перации «Подросток» в срок до 12</w:t>
      </w:r>
      <w:r w:rsidR="0032262C" w:rsidRPr="00D461E4">
        <w:rPr>
          <w:rFonts w:ascii="Liberation Serif" w:hAnsi="Liberation Serif"/>
          <w:sz w:val="28"/>
          <w:szCs w:val="28"/>
        </w:rPr>
        <w:t>.10.202</w:t>
      </w:r>
      <w:r w:rsidR="000903FA">
        <w:rPr>
          <w:rFonts w:ascii="Liberation Serif" w:hAnsi="Liberation Serif"/>
          <w:sz w:val="28"/>
          <w:szCs w:val="28"/>
        </w:rPr>
        <w:t>3</w:t>
      </w:r>
      <w:r w:rsidR="00FE0D63">
        <w:rPr>
          <w:rFonts w:ascii="Liberation Serif" w:hAnsi="Liberation Serif"/>
          <w:sz w:val="28"/>
          <w:szCs w:val="28"/>
        </w:rPr>
        <w:t xml:space="preserve"> года</w:t>
      </w:r>
      <w:r w:rsidR="0032262C" w:rsidRPr="00D461E4">
        <w:rPr>
          <w:rFonts w:ascii="Liberation Serif" w:hAnsi="Liberation Serif"/>
          <w:sz w:val="28"/>
          <w:szCs w:val="28"/>
        </w:rPr>
        <w:t xml:space="preserve">. </w:t>
      </w:r>
    </w:p>
    <w:p w:rsidR="0032262C" w:rsidRPr="00D461E4" w:rsidRDefault="00E738A3" w:rsidP="0032262C">
      <w:pPr>
        <w:pStyle w:val="a4"/>
        <w:numPr>
          <w:ilvl w:val="0"/>
          <w:numId w:val="1"/>
        </w:numPr>
        <w:tabs>
          <w:tab w:val="left" w:pos="993"/>
        </w:tabs>
        <w:ind w:left="0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</w:t>
      </w:r>
      <w:r w:rsidR="0032262C" w:rsidRPr="00D461E4">
        <w:rPr>
          <w:rFonts w:ascii="Liberation Serif" w:hAnsi="Liberation Serif"/>
          <w:sz w:val="28"/>
          <w:szCs w:val="28"/>
        </w:rPr>
        <w:t>Отделу  информационно-аналитической работы и взаимодействия со средствами массовой информации Администрации Каменск-Уральского городского округа (Шеремет Е.Д.) обеспечить освещение  мероприятий операции «Подросток» в средствах массовой информации, в том числе на официальном сайте муниципального образования</w:t>
      </w:r>
      <w:r w:rsidR="0032262C">
        <w:rPr>
          <w:rFonts w:ascii="Liberation Serif" w:hAnsi="Liberation Serif"/>
          <w:sz w:val="28"/>
          <w:szCs w:val="28"/>
        </w:rPr>
        <w:t>.</w:t>
      </w:r>
    </w:p>
    <w:p w:rsidR="0032262C" w:rsidRPr="00D461E4" w:rsidRDefault="0032262C" w:rsidP="0032262C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D461E4">
        <w:rPr>
          <w:rFonts w:ascii="Liberation Serif" w:hAnsi="Liberation Serif"/>
          <w:color w:val="000000"/>
          <w:sz w:val="28"/>
          <w:szCs w:val="28"/>
        </w:rPr>
        <w:t>Разместить настоящее постановление на официальном сайте муниципального образования.</w:t>
      </w:r>
    </w:p>
    <w:p w:rsidR="0032262C" w:rsidRPr="00D461E4" w:rsidRDefault="0032262C" w:rsidP="00E738A3">
      <w:pPr>
        <w:pStyle w:val="a4"/>
        <w:numPr>
          <w:ilvl w:val="0"/>
          <w:numId w:val="1"/>
        </w:numPr>
        <w:tabs>
          <w:tab w:val="left" w:pos="1134"/>
        </w:tabs>
        <w:ind w:left="0" w:firstLine="709"/>
        <w:rPr>
          <w:rFonts w:ascii="Liberation Serif" w:hAnsi="Liberation Serif"/>
          <w:sz w:val="28"/>
          <w:szCs w:val="28"/>
        </w:rPr>
      </w:pPr>
      <w:r w:rsidRPr="00D461E4">
        <w:rPr>
          <w:rFonts w:ascii="Liberation Serif" w:hAnsi="Liberation Serif"/>
          <w:sz w:val="28"/>
          <w:szCs w:val="28"/>
        </w:rPr>
        <w:t xml:space="preserve"> Контроль за выполнением настоящего постановления возложить на руководителя аппарата Администрации городского округа  Ялунина А.В. </w:t>
      </w:r>
    </w:p>
    <w:p w:rsidR="0032262C" w:rsidRDefault="0032262C" w:rsidP="0032262C">
      <w:pPr>
        <w:pStyle w:val="a8"/>
        <w:spacing w:after="0"/>
        <w:ind w:firstLine="567"/>
        <w:jc w:val="center"/>
        <w:rPr>
          <w:rFonts w:ascii="Liberation Serif" w:hAnsi="Liberation Serif"/>
          <w:b/>
          <w:sz w:val="28"/>
          <w:szCs w:val="28"/>
        </w:rPr>
      </w:pPr>
    </w:p>
    <w:p w:rsidR="000C7AE6" w:rsidRPr="00D461E4" w:rsidRDefault="000C7AE6" w:rsidP="0032262C">
      <w:pPr>
        <w:pStyle w:val="a8"/>
        <w:spacing w:after="0"/>
        <w:ind w:firstLine="567"/>
        <w:jc w:val="center"/>
        <w:rPr>
          <w:rFonts w:ascii="Liberation Serif" w:hAnsi="Liberation Serif"/>
          <w:b/>
          <w:sz w:val="28"/>
          <w:szCs w:val="28"/>
        </w:rPr>
      </w:pPr>
    </w:p>
    <w:p w:rsidR="0032262C" w:rsidRPr="00D461E4" w:rsidRDefault="0032262C" w:rsidP="0032262C">
      <w:pPr>
        <w:pStyle w:val="a8"/>
        <w:spacing w:after="0"/>
        <w:ind w:firstLine="567"/>
        <w:jc w:val="center"/>
        <w:rPr>
          <w:rFonts w:ascii="Liberation Serif" w:hAnsi="Liberation Serif"/>
          <w:b/>
          <w:sz w:val="28"/>
          <w:szCs w:val="28"/>
        </w:rPr>
      </w:pPr>
    </w:p>
    <w:p w:rsidR="0032262C" w:rsidRPr="00D461E4" w:rsidRDefault="0032262C" w:rsidP="0032262C">
      <w:pPr>
        <w:pStyle w:val="a8"/>
        <w:spacing w:after="0"/>
        <w:jc w:val="both"/>
        <w:rPr>
          <w:rFonts w:ascii="Liberation Serif" w:hAnsi="Liberation Serif"/>
          <w:sz w:val="28"/>
          <w:szCs w:val="28"/>
        </w:rPr>
      </w:pPr>
      <w:r w:rsidRPr="00D461E4">
        <w:rPr>
          <w:rFonts w:ascii="Liberation Serif" w:hAnsi="Liberation Serif"/>
          <w:sz w:val="28"/>
          <w:szCs w:val="28"/>
        </w:rPr>
        <w:t xml:space="preserve">Глава </w:t>
      </w:r>
    </w:p>
    <w:p w:rsidR="0032262C" w:rsidRDefault="0032262C" w:rsidP="0032262C">
      <w:pPr>
        <w:pStyle w:val="a8"/>
        <w:spacing w:after="0"/>
        <w:jc w:val="both"/>
        <w:rPr>
          <w:rFonts w:ascii="Liberation Serif" w:hAnsi="Liberation Serif"/>
          <w:sz w:val="28"/>
          <w:szCs w:val="28"/>
        </w:rPr>
      </w:pPr>
      <w:r w:rsidRPr="00D461E4">
        <w:rPr>
          <w:rFonts w:ascii="Liberation Serif" w:hAnsi="Liberation Serif"/>
          <w:sz w:val="28"/>
          <w:szCs w:val="28"/>
        </w:rPr>
        <w:t xml:space="preserve">Каменск-Уральского городского округа              </w:t>
      </w:r>
      <w:r w:rsidR="000C7AE6">
        <w:rPr>
          <w:rFonts w:ascii="Liberation Serif" w:hAnsi="Liberation Serif"/>
          <w:sz w:val="28"/>
          <w:szCs w:val="28"/>
        </w:rPr>
        <w:t xml:space="preserve">                       </w:t>
      </w:r>
      <w:r w:rsidRPr="00D461E4">
        <w:rPr>
          <w:rFonts w:ascii="Liberation Serif" w:hAnsi="Liberation Serif"/>
          <w:sz w:val="28"/>
          <w:szCs w:val="28"/>
        </w:rPr>
        <w:t>А.А. Герасимов</w:t>
      </w:r>
    </w:p>
    <w:p w:rsidR="0032262C" w:rsidRDefault="0032262C" w:rsidP="0032262C">
      <w:pPr>
        <w:pStyle w:val="a8"/>
        <w:spacing w:after="0"/>
        <w:jc w:val="both"/>
        <w:rPr>
          <w:rFonts w:ascii="Liberation Serif" w:hAnsi="Liberation Serif"/>
          <w:sz w:val="28"/>
          <w:szCs w:val="28"/>
        </w:rPr>
      </w:pPr>
    </w:p>
    <w:p w:rsidR="00D921D5" w:rsidRDefault="00D921D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1559D" w:rsidRDefault="0051559D" w:rsidP="00133698">
      <w:pPr>
        <w:jc w:val="both"/>
        <w:rPr>
          <w:rFonts w:ascii="Liberation Serif" w:hAnsi="Liberation Serif" w:cs="Liberation Serif"/>
          <w:sz w:val="28"/>
          <w:szCs w:val="28"/>
        </w:rPr>
        <w:sectPr w:rsidR="0051559D" w:rsidSect="0051559D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284" w:right="567" w:bottom="1134" w:left="1701" w:header="709" w:footer="709" w:gutter="0"/>
          <w:cols w:space="708"/>
          <w:titlePg/>
          <w:docGrid w:linePitch="360"/>
        </w:sectPr>
      </w:pPr>
    </w:p>
    <w:p w:rsidR="0051559D" w:rsidRPr="00020271" w:rsidRDefault="0051559D" w:rsidP="0051559D">
      <w:pPr>
        <w:pageBreakBefore/>
        <w:ind w:left="9639"/>
        <w:rPr>
          <w:rFonts w:ascii="Liberation Serif" w:hAnsi="Liberation Serif"/>
          <w:sz w:val="24"/>
          <w:szCs w:val="24"/>
        </w:rPr>
      </w:pPr>
      <w:r w:rsidRPr="00020271">
        <w:rPr>
          <w:rFonts w:ascii="Liberation Serif" w:hAnsi="Liberation Serif"/>
          <w:sz w:val="24"/>
          <w:szCs w:val="24"/>
        </w:rPr>
        <w:lastRenderedPageBreak/>
        <w:t>УТВЕРЖДЕН</w:t>
      </w:r>
      <w:r w:rsidRPr="00020271">
        <w:rPr>
          <w:rFonts w:ascii="Liberation Serif" w:hAnsi="Liberation Serif"/>
          <w:sz w:val="24"/>
          <w:szCs w:val="24"/>
        </w:rPr>
        <w:tab/>
      </w:r>
    </w:p>
    <w:p w:rsidR="0051559D" w:rsidRPr="00020271" w:rsidRDefault="0051559D" w:rsidP="0051559D">
      <w:pPr>
        <w:ind w:left="9639"/>
        <w:rPr>
          <w:rFonts w:ascii="Liberation Serif" w:hAnsi="Liberation Serif"/>
          <w:sz w:val="24"/>
          <w:szCs w:val="24"/>
        </w:rPr>
      </w:pPr>
      <w:r w:rsidRPr="00020271">
        <w:rPr>
          <w:rFonts w:ascii="Liberation Serif" w:hAnsi="Liberation Serif"/>
          <w:sz w:val="24"/>
          <w:szCs w:val="24"/>
        </w:rPr>
        <w:t>постановлением  Администрации</w:t>
      </w:r>
    </w:p>
    <w:p w:rsidR="0051559D" w:rsidRPr="00020271" w:rsidRDefault="0051559D" w:rsidP="0051559D">
      <w:pPr>
        <w:ind w:left="9639"/>
        <w:rPr>
          <w:rFonts w:ascii="Liberation Serif" w:hAnsi="Liberation Serif"/>
          <w:sz w:val="24"/>
          <w:szCs w:val="24"/>
        </w:rPr>
      </w:pPr>
      <w:r w:rsidRPr="00020271">
        <w:rPr>
          <w:rFonts w:ascii="Liberation Serif" w:hAnsi="Liberation Serif"/>
          <w:sz w:val="24"/>
          <w:szCs w:val="24"/>
        </w:rPr>
        <w:t xml:space="preserve"> Каменск-Уральского городского округа</w:t>
      </w:r>
    </w:p>
    <w:p w:rsidR="0051559D" w:rsidRPr="00020271" w:rsidRDefault="0051559D" w:rsidP="0051559D">
      <w:pPr>
        <w:ind w:left="9639"/>
        <w:rPr>
          <w:rFonts w:ascii="Liberation Serif" w:hAnsi="Liberation Serif"/>
          <w:sz w:val="24"/>
          <w:szCs w:val="24"/>
        </w:rPr>
      </w:pPr>
      <w:r w:rsidRPr="00020271">
        <w:rPr>
          <w:rFonts w:ascii="Liberation Serif" w:hAnsi="Liberation Serif"/>
          <w:sz w:val="24"/>
          <w:szCs w:val="24"/>
        </w:rPr>
        <w:t xml:space="preserve"> от </w:t>
      </w:r>
      <w:r w:rsidR="00071AFC">
        <w:rPr>
          <w:rFonts w:ascii="Liberation Serif" w:hAnsi="Liberation Serif"/>
          <w:sz w:val="24"/>
          <w:szCs w:val="24"/>
        </w:rPr>
        <w:t>15.05.2023</w:t>
      </w:r>
      <w:r w:rsidRPr="00020271">
        <w:rPr>
          <w:rFonts w:ascii="Liberation Serif" w:hAnsi="Liberation Serif"/>
          <w:sz w:val="24"/>
          <w:szCs w:val="24"/>
        </w:rPr>
        <w:t xml:space="preserve">  №</w:t>
      </w:r>
      <w:r w:rsidR="00071AFC">
        <w:rPr>
          <w:rFonts w:ascii="Liberation Serif" w:hAnsi="Liberation Serif"/>
          <w:sz w:val="24"/>
          <w:szCs w:val="24"/>
        </w:rPr>
        <w:t xml:space="preserve"> 289</w:t>
      </w:r>
    </w:p>
    <w:p w:rsidR="0051559D" w:rsidRPr="00020271" w:rsidRDefault="0051559D" w:rsidP="0051559D">
      <w:pPr>
        <w:ind w:left="9639"/>
        <w:rPr>
          <w:rFonts w:ascii="Liberation Serif" w:hAnsi="Liberation Serif"/>
          <w:sz w:val="24"/>
          <w:szCs w:val="24"/>
        </w:rPr>
      </w:pPr>
      <w:r w:rsidRPr="00020271">
        <w:rPr>
          <w:rFonts w:ascii="Liberation Serif" w:hAnsi="Liberation Serif"/>
          <w:sz w:val="24"/>
          <w:szCs w:val="24"/>
        </w:rPr>
        <w:t xml:space="preserve"> «Об организации и проведении межведомственной  комплексной профилактической операции  «Подросток»  на территории  Каменск-Уральского </w:t>
      </w:r>
    </w:p>
    <w:p w:rsidR="0051559D" w:rsidRPr="00020271" w:rsidRDefault="0051559D" w:rsidP="0051559D">
      <w:pPr>
        <w:ind w:left="9639"/>
        <w:rPr>
          <w:rFonts w:ascii="Liberation Serif" w:hAnsi="Liberation Serif"/>
          <w:sz w:val="24"/>
          <w:szCs w:val="24"/>
        </w:rPr>
      </w:pPr>
      <w:r w:rsidRPr="00020271">
        <w:rPr>
          <w:rFonts w:ascii="Liberation Serif" w:hAnsi="Liberation Serif"/>
          <w:sz w:val="24"/>
          <w:szCs w:val="24"/>
        </w:rPr>
        <w:t>городского округа в 202</w:t>
      </w:r>
      <w:r w:rsidR="000903FA">
        <w:rPr>
          <w:rFonts w:ascii="Liberation Serif" w:hAnsi="Liberation Serif"/>
          <w:sz w:val="24"/>
          <w:szCs w:val="24"/>
        </w:rPr>
        <w:t>3</w:t>
      </w:r>
      <w:r w:rsidRPr="00020271">
        <w:rPr>
          <w:rFonts w:ascii="Liberation Serif" w:hAnsi="Liberation Serif"/>
          <w:sz w:val="24"/>
          <w:szCs w:val="24"/>
        </w:rPr>
        <w:t xml:space="preserve"> году» </w:t>
      </w:r>
    </w:p>
    <w:p w:rsidR="0051559D" w:rsidRPr="00020271" w:rsidRDefault="0051559D" w:rsidP="0051559D">
      <w:pPr>
        <w:ind w:left="7788" w:firstLine="708"/>
        <w:jc w:val="right"/>
        <w:rPr>
          <w:rFonts w:ascii="Liberation Serif" w:hAnsi="Liberation Serif"/>
          <w:sz w:val="24"/>
          <w:szCs w:val="24"/>
        </w:rPr>
      </w:pPr>
    </w:p>
    <w:p w:rsidR="0051559D" w:rsidRPr="00020271" w:rsidRDefault="0051559D" w:rsidP="0051559D">
      <w:pPr>
        <w:jc w:val="center"/>
        <w:rPr>
          <w:rFonts w:ascii="Liberation Serif" w:hAnsi="Liberation Serif"/>
          <w:b/>
          <w:color w:val="000000"/>
          <w:sz w:val="24"/>
          <w:szCs w:val="24"/>
        </w:rPr>
      </w:pPr>
    </w:p>
    <w:p w:rsidR="0051559D" w:rsidRPr="00020271" w:rsidRDefault="0051559D" w:rsidP="0051559D">
      <w:pPr>
        <w:jc w:val="center"/>
        <w:rPr>
          <w:rFonts w:ascii="Liberation Serif" w:hAnsi="Liberation Serif"/>
          <w:b/>
          <w:color w:val="000000"/>
          <w:sz w:val="24"/>
          <w:szCs w:val="24"/>
        </w:rPr>
      </w:pPr>
      <w:r w:rsidRPr="00020271">
        <w:rPr>
          <w:rFonts w:ascii="Liberation Serif" w:hAnsi="Liberation Serif"/>
          <w:b/>
          <w:color w:val="000000"/>
          <w:sz w:val="24"/>
          <w:szCs w:val="24"/>
        </w:rPr>
        <w:t>План</w:t>
      </w:r>
    </w:p>
    <w:p w:rsidR="0051559D" w:rsidRPr="00020271" w:rsidRDefault="0051559D" w:rsidP="0051559D">
      <w:pPr>
        <w:jc w:val="center"/>
        <w:rPr>
          <w:rFonts w:ascii="Liberation Serif" w:hAnsi="Liberation Serif"/>
          <w:b/>
          <w:color w:val="000000"/>
          <w:sz w:val="24"/>
          <w:szCs w:val="24"/>
        </w:rPr>
      </w:pPr>
      <w:r w:rsidRPr="00020271">
        <w:rPr>
          <w:rFonts w:ascii="Liberation Serif" w:hAnsi="Liberation Serif"/>
          <w:b/>
          <w:color w:val="000000"/>
          <w:sz w:val="24"/>
          <w:szCs w:val="24"/>
        </w:rPr>
        <w:t xml:space="preserve"> профилактических мероприятий межведомственной комплексной профилактической операции</w:t>
      </w:r>
    </w:p>
    <w:p w:rsidR="0051559D" w:rsidRPr="00020271" w:rsidRDefault="000E66BA" w:rsidP="0051559D">
      <w:pPr>
        <w:spacing w:after="80"/>
        <w:jc w:val="center"/>
        <w:rPr>
          <w:rFonts w:ascii="Liberation Serif" w:hAnsi="Liberation Serif"/>
          <w:b/>
          <w:color w:val="000000"/>
          <w:sz w:val="24"/>
          <w:szCs w:val="24"/>
        </w:rPr>
      </w:pPr>
      <w:r>
        <w:rPr>
          <w:rFonts w:ascii="Liberation Serif" w:hAnsi="Liberation Serif"/>
          <w:b/>
          <w:color w:val="000000"/>
          <w:sz w:val="24"/>
          <w:szCs w:val="24"/>
        </w:rPr>
        <w:t xml:space="preserve">  «Подросток» в 202</w:t>
      </w:r>
      <w:r w:rsidR="000903FA">
        <w:rPr>
          <w:rFonts w:ascii="Liberation Serif" w:hAnsi="Liberation Serif"/>
          <w:b/>
          <w:color w:val="000000"/>
          <w:sz w:val="24"/>
          <w:szCs w:val="24"/>
        </w:rPr>
        <w:t>3</w:t>
      </w:r>
      <w:r w:rsidR="0051559D" w:rsidRPr="00020271">
        <w:rPr>
          <w:rFonts w:ascii="Liberation Serif" w:hAnsi="Liberation Serif"/>
          <w:b/>
          <w:color w:val="000000"/>
          <w:sz w:val="24"/>
          <w:szCs w:val="24"/>
        </w:rPr>
        <w:t xml:space="preserve"> году 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6"/>
        <w:gridCol w:w="28"/>
        <w:gridCol w:w="6804"/>
        <w:gridCol w:w="1985"/>
        <w:gridCol w:w="5671"/>
        <w:gridCol w:w="142"/>
      </w:tblGrid>
      <w:tr w:rsidR="0051559D" w:rsidRPr="00020271" w:rsidTr="00FC4E28">
        <w:trPr>
          <w:gridAfter w:val="1"/>
          <w:wAfter w:w="142" w:type="dxa"/>
        </w:trPr>
        <w:tc>
          <w:tcPr>
            <w:tcW w:w="674" w:type="dxa"/>
            <w:gridSpan w:val="2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№</w:t>
            </w:r>
          </w:p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Срок исполнения</w:t>
            </w:r>
          </w:p>
        </w:tc>
        <w:tc>
          <w:tcPr>
            <w:tcW w:w="5671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Исполнитель</w:t>
            </w:r>
          </w:p>
        </w:tc>
      </w:tr>
      <w:tr w:rsidR="0051559D" w:rsidRPr="00020271" w:rsidTr="00E36ECF">
        <w:trPr>
          <w:tblHeader/>
        </w:trPr>
        <w:tc>
          <w:tcPr>
            <w:tcW w:w="674" w:type="dxa"/>
            <w:gridSpan w:val="2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ind w:right="-142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E36ECF">
            <w:pPr>
              <w:spacing w:before="120" w:after="120"/>
              <w:rPr>
                <w:rFonts w:ascii="Liberation Serif" w:hAnsi="Liberation Serif"/>
                <w:b/>
                <w:color w:val="000000"/>
                <w:sz w:val="24"/>
                <w:szCs w:val="24"/>
                <w:lang w:val="en-US"/>
              </w:rPr>
            </w:pPr>
            <w:r w:rsidRPr="00020271">
              <w:rPr>
                <w:rFonts w:ascii="Liberation Serif" w:hAnsi="Liberation Serif"/>
                <w:b/>
                <w:color w:val="000000"/>
                <w:sz w:val="24"/>
                <w:szCs w:val="24"/>
                <w:lang w:val="en-US"/>
              </w:rPr>
              <w:t>I.</w:t>
            </w:r>
          </w:p>
        </w:tc>
        <w:tc>
          <w:tcPr>
            <w:tcW w:w="14602" w:type="dxa"/>
            <w:gridSpan w:val="4"/>
          </w:tcPr>
          <w:p w:rsidR="0051559D" w:rsidRPr="00020271" w:rsidRDefault="0051559D" w:rsidP="00E36ECF">
            <w:pPr>
              <w:pStyle w:val="a8"/>
              <w:spacing w:before="12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Мероприятия подготовительного этапа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1"/>
                <w:numId w:val="3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D03099" w:rsidRPr="000903FA" w:rsidRDefault="0051559D" w:rsidP="00145B7B">
            <w:pPr>
              <w:jc w:val="both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A4530B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Проведение совещаний с руководителями субъектов системы профилактики безнадзорности и правонарушений несовершеннолетних по организации участия подведомственных  учреждений в </w:t>
            </w:r>
            <w:r w:rsidRPr="00A4530B">
              <w:rPr>
                <w:rFonts w:ascii="Liberation Serif" w:hAnsi="Liberation Serif"/>
                <w:sz w:val="24"/>
                <w:szCs w:val="24"/>
              </w:rPr>
              <w:t>межведомственной комплексной профилактической операции «Подросток» (далее – операция)</w:t>
            </w:r>
          </w:p>
        </w:tc>
        <w:tc>
          <w:tcPr>
            <w:tcW w:w="1985" w:type="dxa"/>
          </w:tcPr>
          <w:p w:rsidR="0051559D" w:rsidRPr="00020271" w:rsidRDefault="004E4727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Апрель - </w:t>
            </w:r>
            <w:r w:rsidR="0051559D"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ТКДН и ЗП  Красногорского и Синарского районов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(по согласованию)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1"/>
                <w:numId w:val="3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5D30CC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5D30CC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Проведение совещаний с </w:t>
            </w:r>
            <w:r w:rsidR="00DA0817" w:rsidRPr="005D30CC">
              <w:rPr>
                <w:rFonts w:ascii="Liberation Serif" w:hAnsi="Liberation Serif"/>
                <w:sz w:val="24"/>
                <w:szCs w:val="24"/>
                <w:lang w:eastAsia="en-US"/>
              </w:rPr>
              <w:t>руководителями организаций</w:t>
            </w:r>
            <w:r w:rsidRPr="005D30CC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    общего и профессионального образования</w:t>
            </w:r>
            <w:r w:rsidR="0090352D" w:rsidRPr="005D30CC">
              <w:rPr>
                <w:rFonts w:ascii="Liberation Serif" w:hAnsi="Liberation Serif"/>
                <w:sz w:val="24"/>
                <w:szCs w:val="24"/>
                <w:lang w:eastAsia="en-US"/>
              </w:rPr>
              <w:t>, руководителями реабилитационных центров</w:t>
            </w:r>
            <w:r w:rsidRPr="005D30CC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 по вопросам:</w:t>
            </w:r>
          </w:p>
          <w:p w:rsidR="0051559D" w:rsidRPr="005D30CC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5D30CC">
              <w:rPr>
                <w:rFonts w:ascii="Liberation Serif" w:hAnsi="Liberation Serif"/>
                <w:sz w:val="24"/>
                <w:szCs w:val="24"/>
                <w:lang w:eastAsia="en-US"/>
              </w:rPr>
              <w:t>-  межведомственной  координации в  период проведения операции;</w:t>
            </w:r>
          </w:p>
          <w:p w:rsidR="0051559D" w:rsidRPr="005D30CC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5D30CC">
              <w:rPr>
                <w:rFonts w:ascii="Liberation Serif" w:hAnsi="Liberation Serif"/>
                <w:sz w:val="24"/>
                <w:szCs w:val="24"/>
                <w:lang w:eastAsia="en-US"/>
              </w:rPr>
              <w:t>- повышения эффективности действий по профилактике   гибели и травматизма, безнадзорности и правонарушений несовершеннолетних;</w:t>
            </w:r>
          </w:p>
          <w:p w:rsidR="0051559D" w:rsidRPr="005D30CC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5D30CC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- организации летнего отдыха и оздоровления детей-сирот и </w:t>
            </w:r>
            <w:r w:rsidRPr="005D30CC">
              <w:rPr>
                <w:rFonts w:ascii="Liberation Serif" w:hAnsi="Liberation Serif"/>
                <w:sz w:val="24"/>
                <w:szCs w:val="24"/>
                <w:lang w:eastAsia="en-US"/>
              </w:rPr>
              <w:lastRenderedPageBreak/>
              <w:t>детей, оставшихся без попечения родителей, подростков, стоящих на учете в ПДН, ТКДН и ЗП.</w:t>
            </w:r>
          </w:p>
          <w:p w:rsidR="00D03099" w:rsidRPr="000903FA" w:rsidRDefault="00D03099" w:rsidP="00D03099">
            <w:pPr>
              <w:jc w:val="both"/>
              <w:rPr>
                <w:rFonts w:ascii="Liberation Serif" w:hAnsi="Liberation Serif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 xml:space="preserve">Май 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ТКДН и ЗП Красногорского и Синарского районов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(по согласованию)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1"/>
                <w:numId w:val="3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5D30CC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5D30CC">
              <w:rPr>
                <w:rFonts w:ascii="Liberation Serif" w:hAnsi="Liberation Serif"/>
                <w:sz w:val="24"/>
                <w:szCs w:val="24"/>
                <w:lang w:eastAsia="en-US"/>
              </w:rPr>
              <w:t>Представление в ТКДН и ЗП списков по предполагаемой занятости несовершеннолетних, состоящих на персонифицированном учете, для организации персонифицированно</w:t>
            </w:r>
            <w:r w:rsidR="00051580">
              <w:rPr>
                <w:rFonts w:ascii="Liberation Serif" w:hAnsi="Liberation Serif"/>
                <w:sz w:val="24"/>
                <w:szCs w:val="24"/>
                <w:lang w:eastAsia="en-US"/>
              </w:rPr>
              <w:t>го   контроля</w:t>
            </w:r>
          </w:p>
          <w:p w:rsidR="006E6D5A" w:rsidRPr="00D03099" w:rsidRDefault="006E6D5A" w:rsidP="00E36ECF">
            <w:pPr>
              <w:jc w:val="both"/>
              <w:rPr>
                <w:rFonts w:ascii="Liberation Serif" w:hAnsi="Liberation Serif"/>
                <w:color w:val="FF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5813" w:type="dxa"/>
            <w:gridSpan w:val="2"/>
          </w:tcPr>
          <w:p w:rsidR="0051559D" w:rsidRPr="005D30CC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sz w:val="24"/>
                <w:szCs w:val="24"/>
              </w:rPr>
            </w:pPr>
            <w:r w:rsidRPr="005D30CC">
              <w:rPr>
                <w:rFonts w:ascii="Liberation Serif" w:hAnsi="Liberation Serif"/>
                <w:spacing w:val="-3"/>
                <w:sz w:val="24"/>
                <w:szCs w:val="24"/>
              </w:rPr>
              <w:t>Отделы   полиции  МО МВД  России  «Каменск- Уральский»</w:t>
            </w:r>
            <w:r w:rsidRPr="005D30CC">
              <w:rPr>
                <w:rFonts w:ascii="Liberation Serif" w:hAnsi="Liberation Serif"/>
                <w:sz w:val="24"/>
                <w:szCs w:val="24"/>
              </w:rPr>
              <w:t xml:space="preserve"> (по согласованию)</w:t>
            </w:r>
            <w:r w:rsidR="00CE1BDE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51559D" w:rsidRPr="005D30CC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sz w:val="24"/>
                <w:szCs w:val="24"/>
              </w:rPr>
            </w:pPr>
            <w:r w:rsidRPr="005D30CC">
              <w:rPr>
                <w:rFonts w:ascii="Liberation Serif" w:hAnsi="Liberation Serif"/>
                <w:sz w:val="24"/>
                <w:szCs w:val="24"/>
              </w:rPr>
              <w:t xml:space="preserve">Филиалы города Каменска-Уральского ФКУ УИИ ГУФСИН России по Свердловской области </w:t>
            </w:r>
          </w:p>
          <w:p w:rsidR="0051559D" w:rsidRPr="005D30CC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sz w:val="24"/>
                <w:szCs w:val="24"/>
              </w:rPr>
            </w:pPr>
            <w:r w:rsidRPr="005D30CC">
              <w:rPr>
                <w:rFonts w:ascii="Liberation Serif" w:hAnsi="Liberation Serif"/>
                <w:sz w:val="24"/>
                <w:szCs w:val="24"/>
              </w:rPr>
              <w:t>(по согласованию)</w:t>
            </w:r>
            <w:r w:rsidR="00CE1BDE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6E6D5A" w:rsidRPr="00020271" w:rsidRDefault="006E6D5A" w:rsidP="00E856CC">
            <w:pPr>
              <w:pStyle w:val="a8"/>
              <w:spacing w:after="0"/>
              <w:ind w:right="-142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E2D24">
              <w:rPr>
                <w:rFonts w:ascii="Liberation Serif" w:hAnsi="Liberation Serif" w:cs="Liberation Serif"/>
                <w:sz w:val="24"/>
                <w:szCs w:val="24"/>
              </w:rPr>
              <w:t>ОМС «Управление образования Каменск-Уральского городского округа»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1"/>
                <w:numId w:val="3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730DE6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730DE6">
              <w:rPr>
                <w:rFonts w:ascii="Liberation Serif" w:hAnsi="Liberation Serif"/>
                <w:sz w:val="24"/>
                <w:szCs w:val="24"/>
                <w:lang w:eastAsia="en-US"/>
              </w:rPr>
              <w:t>Утверждение ведомственных планов проведения операции.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Май</w:t>
            </w:r>
          </w:p>
        </w:tc>
        <w:tc>
          <w:tcPr>
            <w:tcW w:w="5813" w:type="dxa"/>
            <w:gridSpan w:val="2"/>
          </w:tcPr>
          <w:p w:rsidR="0051559D" w:rsidRPr="00730DE6" w:rsidRDefault="0051559D" w:rsidP="00E36ECF">
            <w:pPr>
              <w:rPr>
                <w:rFonts w:ascii="Liberation Serif" w:hAnsi="Liberation Serif"/>
                <w:sz w:val="24"/>
                <w:szCs w:val="24"/>
              </w:rPr>
            </w:pPr>
            <w:r w:rsidRPr="00730DE6">
              <w:rPr>
                <w:rFonts w:ascii="Liberation Serif" w:hAnsi="Liberation Serif"/>
                <w:sz w:val="24"/>
                <w:szCs w:val="24"/>
              </w:rPr>
              <w:t>Субъекты  системы  профилактики</w:t>
            </w:r>
          </w:p>
        </w:tc>
      </w:tr>
      <w:tr w:rsidR="0010480F" w:rsidRPr="00020271" w:rsidTr="00E36ECF">
        <w:tc>
          <w:tcPr>
            <w:tcW w:w="674" w:type="dxa"/>
            <w:gridSpan w:val="2"/>
          </w:tcPr>
          <w:p w:rsidR="0010480F" w:rsidRPr="00020271" w:rsidRDefault="0010480F" w:rsidP="0010480F">
            <w:pPr>
              <w:numPr>
                <w:ilvl w:val="1"/>
                <w:numId w:val="3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10480F" w:rsidRPr="00020271" w:rsidRDefault="0010480F" w:rsidP="0010480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10480F" w:rsidRPr="00404B87" w:rsidRDefault="0010480F" w:rsidP="0010480F">
            <w:pPr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404B87"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en-US"/>
              </w:rPr>
              <w:t>Организация работы лагерей дневного пребывания детей на базе муниципальных образовательных организаций, организаций культуры, организаций физкультуры и спорта</w:t>
            </w:r>
          </w:p>
        </w:tc>
        <w:tc>
          <w:tcPr>
            <w:tcW w:w="1985" w:type="dxa"/>
          </w:tcPr>
          <w:p w:rsidR="0010480F" w:rsidRPr="00FE7339" w:rsidRDefault="0010480F" w:rsidP="001048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E7339">
              <w:rPr>
                <w:rFonts w:ascii="Liberation Serif" w:hAnsi="Liberation Serif"/>
                <w:sz w:val="24"/>
                <w:szCs w:val="24"/>
              </w:rPr>
              <w:t>Май - август</w:t>
            </w:r>
          </w:p>
        </w:tc>
        <w:tc>
          <w:tcPr>
            <w:tcW w:w="5813" w:type="dxa"/>
            <w:gridSpan w:val="2"/>
          </w:tcPr>
          <w:p w:rsidR="0010480F" w:rsidRPr="000140C1" w:rsidRDefault="0010480F" w:rsidP="0010480F">
            <w:pPr>
              <w:pStyle w:val="a8"/>
              <w:spacing w:after="0"/>
              <w:ind w:right="-142"/>
              <w:rPr>
                <w:rFonts w:ascii="Liberation Serif" w:hAnsi="Liberation Serif"/>
                <w:sz w:val="24"/>
                <w:szCs w:val="24"/>
              </w:rPr>
            </w:pPr>
            <w:r w:rsidRPr="000140C1">
              <w:rPr>
                <w:rFonts w:ascii="Liberation Serif" w:hAnsi="Liberation Serif"/>
                <w:sz w:val="24"/>
                <w:szCs w:val="24"/>
              </w:rPr>
              <w:t>ОМС «Управление образования Каменска-Уральского городского округа»</w:t>
            </w:r>
            <w:r w:rsidR="00CE1BDE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10480F" w:rsidRPr="000140C1" w:rsidRDefault="0010480F" w:rsidP="0010480F">
            <w:pPr>
              <w:rPr>
                <w:rFonts w:ascii="Liberation Serif" w:hAnsi="Liberation Serif"/>
                <w:sz w:val="24"/>
                <w:szCs w:val="24"/>
              </w:rPr>
            </w:pPr>
            <w:r w:rsidRPr="000140C1">
              <w:rPr>
                <w:rFonts w:ascii="Liberation Serif" w:hAnsi="Liberation Serif"/>
                <w:sz w:val="24"/>
                <w:szCs w:val="24"/>
              </w:rPr>
              <w:t>ОМС «Управление по физической культуре и спорту Каменск-Уральского городского округа»</w:t>
            </w:r>
            <w:r w:rsidR="00CE1BDE">
              <w:rPr>
                <w:rFonts w:ascii="Liberation Serif" w:hAnsi="Liberation Serif"/>
                <w:sz w:val="24"/>
                <w:szCs w:val="24"/>
              </w:rPr>
              <w:t>,</w:t>
            </w:r>
            <w:r w:rsidRPr="000140C1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10480F" w:rsidRPr="0010480F" w:rsidRDefault="0010480F" w:rsidP="0010480F">
            <w:pPr>
              <w:pStyle w:val="a8"/>
              <w:spacing w:after="0"/>
              <w:ind w:right="-142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0140C1">
              <w:rPr>
                <w:rFonts w:ascii="Liberation Serif" w:hAnsi="Liberation Serif"/>
                <w:sz w:val="24"/>
                <w:szCs w:val="24"/>
              </w:rPr>
              <w:t>ОМС «Управление культуры Каменска-Уральского городского округа»</w:t>
            </w:r>
          </w:p>
        </w:tc>
      </w:tr>
      <w:tr w:rsidR="0010480F" w:rsidRPr="00020271" w:rsidTr="00E36ECF">
        <w:tc>
          <w:tcPr>
            <w:tcW w:w="674" w:type="dxa"/>
            <w:gridSpan w:val="2"/>
          </w:tcPr>
          <w:p w:rsidR="0010480F" w:rsidRPr="00020271" w:rsidRDefault="0010480F" w:rsidP="0010480F">
            <w:pPr>
              <w:numPr>
                <w:ilvl w:val="1"/>
                <w:numId w:val="3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10480F" w:rsidRPr="00D03099" w:rsidRDefault="0010480F" w:rsidP="0010480F">
            <w:pPr>
              <w:jc w:val="both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404B87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Организация и проведение встреч с подростками, состоящими на различных видах профилактического учета, и их родителями (законными представителями) по определению занятости несовершеннолетних в летний период</w:t>
            </w:r>
          </w:p>
        </w:tc>
        <w:tc>
          <w:tcPr>
            <w:tcW w:w="1985" w:type="dxa"/>
          </w:tcPr>
          <w:p w:rsidR="0010480F" w:rsidRPr="00020271" w:rsidRDefault="0010480F" w:rsidP="0010480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июнь</w:t>
            </w:r>
          </w:p>
        </w:tc>
        <w:tc>
          <w:tcPr>
            <w:tcW w:w="5813" w:type="dxa"/>
            <w:gridSpan w:val="2"/>
          </w:tcPr>
          <w:p w:rsidR="0010480F" w:rsidRPr="00E856CC" w:rsidRDefault="0010480F" w:rsidP="0010480F">
            <w:pPr>
              <w:pStyle w:val="a8"/>
              <w:spacing w:after="0"/>
              <w:ind w:right="-142"/>
              <w:rPr>
                <w:rFonts w:ascii="Liberation Serif" w:hAnsi="Liberation Serif"/>
                <w:sz w:val="24"/>
                <w:szCs w:val="24"/>
              </w:rPr>
            </w:pPr>
            <w:r w:rsidRPr="00E856CC">
              <w:rPr>
                <w:rFonts w:ascii="Liberation Serif" w:hAnsi="Liberation Serif"/>
                <w:sz w:val="24"/>
                <w:szCs w:val="24"/>
              </w:rPr>
              <w:t>ТКДН и ЗП Красногорского и Синарского районов</w:t>
            </w:r>
          </w:p>
          <w:p w:rsidR="0010480F" w:rsidRPr="00E856CC" w:rsidRDefault="0010480F" w:rsidP="0010480F">
            <w:pPr>
              <w:pStyle w:val="a8"/>
              <w:spacing w:after="0"/>
              <w:ind w:right="-142"/>
              <w:rPr>
                <w:rFonts w:ascii="Liberation Serif" w:hAnsi="Liberation Serif"/>
                <w:sz w:val="24"/>
                <w:szCs w:val="24"/>
              </w:rPr>
            </w:pPr>
            <w:r w:rsidRPr="00E856CC">
              <w:rPr>
                <w:rFonts w:ascii="Liberation Serif" w:hAnsi="Liberation Serif"/>
                <w:sz w:val="24"/>
                <w:szCs w:val="24"/>
              </w:rPr>
              <w:t xml:space="preserve"> (по согласованию)</w:t>
            </w:r>
            <w:r w:rsidR="00CE1BDE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10480F" w:rsidRPr="00E856CC" w:rsidRDefault="0010480F" w:rsidP="0010480F">
            <w:pPr>
              <w:pStyle w:val="a8"/>
              <w:spacing w:after="0"/>
              <w:ind w:right="-142"/>
              <w:rPr>
                <w:rFonts w:ascii="Liberation Serif" w:hAnsi="Liberation Serif"/>
                <w:sz w:val="24"/>
                <w:szCs w:val="24"/>
              </w:rPr>
            </w:pPr>
            <w:r w:rsidRPr="00E856CC">
              <w:rPr>
                <w:rFonts w:ascii="Liberation Serif" w:hAnsi="Liberation Serif"/>
                <w:spacing w:val="-3"/>
                <w:sz w:val="24"/>
                <w:szCs w:val="24"/>
              </w:rPr>
              <w:t>Отделы   полиции  МО МВД  России  «Каменск- Уральский»</w:t>
            </w:r>
            <w:r w:rsidRPr="00E856CC">
              <w:rPr>
                <w:rFonts w:ascii="Liberation Serif" w:hAnsi="Liberation Serif"/>
                <w:sz w:val="24"/>
                <w:szCs w:val="24"/>
              </w:rPr>
              <w:t xml:space="preserve"> (по согласованию)</w:t>
            </w:r>
            <w:r w:rsidR="00CE1BDE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10480F" w:rsidRPr="00E856CC" w:rsidRDefault="0010480F" w:rsidP="0010480F">
            <w:pPr>
              <w:pStyle w:val="a8"/>
              <w:spacing w:after="0"/>
              <w:ind w:right="-142"/>
              <w:rPr>
                <w:rFonts w:ascii="Liberation Serif" w:hAnsi="Liberation Serif"/>
                <w:sz w:val="24"/>
                <w:szCs w:val="24"/>
              </w:rPr>
            </w:pPr>
            <w:r w:rsidRPr="00E856CC">
              <w:rPr>
                <w:rFonts w:ascii="Liberation Serif" w:hAnsi="Liberation Serif"/>
                <w:sz w:val="24"/>
                <w:szCs w:val="24"/>
              </w:rPr>
              <w:t xml:space="preserve">Филиалы города Каменска-Уральского ФКУ УИИ ГУФСИН России по Свердловской области </w:t>
            </w:r>
          </w:p>
          <w:p w:rsidR="0010480F" w:rsidRPr="00E856CC" w:rsidRDefault="0010480F" w:rsidP="0010480F">
            <w:pPr>
              <w:pStyle w:val="a8"/>
              <w:spacing w:after="0"/>
              <w:ind w:right="-142"/>
              <w:rPr>
                <w:rFonts w:ascii="Liberation Serif" w:hAnsi="Liberation Serif"/>
                <w:sz w:val="24"/>
                <w:szCs w:val="24"/>
              </w:rPr>
            </w:pPr>
            <w:r w:rsidRPr="00E856CC">
              <w:rPr>
                <w:rFonts w:ascii="Liberation Serif" w:hAnsi="Liberation Serif"/>
                <w:sz w:val="24"/>
                <w:szCs w:val="24"/>
              </w:rPr>
              <w:t>(по согласованию)</w:t>
            </w:r>
            <w:r w:rsidR="00CE1BDE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10480F" w:rsidRPr="0010480F" w:rsidRDefault="0010480F" w:rsidP="00E856CC">
            <w:pPr>
              <w:rPr>
                <w:rFonts w:ascii="Liberation Serif" w:hAnsi="Liberation Serif"/>
                <w:color w:val="FF0000"/>
                <w:sz w:val="24"/>
                <w:szCs w:val="24"/>
                <w:lang w:eastAsia="en-US"/>
              </w:rPr>
            </w:pPr>
            <w:r w:rsidRPr="00E856CC">
              <w:rPr>
                <w:rFonts w:ascii="Liberation Serif" w:hAnsi="Liberation Serif"/>
                <w:sz w:val="24"/>
                <w:szCs w:val="24"/>
                <w:lang w:eastAsia="en-US"/>
              </w:rPr>
              <w:t>Образовательные  организации</w:t>
            </w:r>
          </w:p>
        </w:tc>
      </w:tr>
      <w:tr w:rsidR="0010480F" w:rsidRPr="00020271" w:rsidTr="00E36ECF">
        <w:tc>
          <w:tcPr>
            <w:tcW w:w="674" w:type="dxa"/>
            <w:gridSpan w:val="2"/>
          </w:tcPr>
          <w:p w:rsidR="0010480F" w:rsidRPr="00020271" w:rsidRDefault="0010480F" w:rsidP="0010480F">
            <w:pPr>
              <w:numPr>
                <w:ilvl w:val="1"/>
                <w:numId w:val="3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10480F" w:rsidRPr="00E856CC" w:rsidRDefault="0010480F" w:rsidP="0010480F">
            <w:pPr>
              <w:jc w:val="both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E856CC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Определение количества подростков, состоящих на </w:t>
            </w:r>
            <w:r w:rsidR="00E856CC" w:rsidRPr="00E856CC">
              <w:rPr>
                <w:rFonts w:ascii="Liberation Serif" w:hAnsi="Liberation Serif" w:cs="Liberation Serif"/>
                <w:sz w:val="24"/>
                <w:szCs w:val="24"/>
              </w:rPr>
              <w:t>различных видах профилактического учета</w:t>
            </w:r>
            <w:r w:rsidR="00E856CC" w:rsidRPr="00E856CC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, </w:t>
            </w:r>
            <w:r w:rsidRPr="00E856CC">
              <w:rPr>
                <w:rFonts w:ascii="Liberation Serif" w:hAnsi="Liberation Serif"/>
                <w:sz w:val="24"/>
                <w:szCs w:val="24"/>
                <w:lang w:eastAsia="en-US"/>
              </w:rPr>
              <w:t>желающих работать в летний период, ок</w:t>
            </w:r>
            <w:r w:rsidR="00051580">
              <w:rPr>
                <w:rFonts w:ascii="Liberation Serif" w:hAnsi="Liberation Serif"/>
                <w:sz w:val="24"/>
                <w:szCs w:val="24"/>
                <w:lang w:eastAsia="en-US"/>
              </w:rPr>
              <w:t>азание помощи в трудоустройстве</w:t>
            </w:r>
          </w:p>
          <w:p w:rsidR="00523C59" w:rsidRPr="00E856CC" w:rsidRDefault="00523C59" w:rsidP="0010480F">
            <w:pPr>
              <w:jc w:val="both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  <w:p w:rsidR="0010480F" w:rsidRPr="00E856CC" w:rsidRDefault="0010480F" w:rsidP="0010480F">
            <w:pPr>
              <w:jc w:val="both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</w:tcPr>
          <w:p w:rsidR="0010480F" w:rsidRPr="00E856CC" w:rsidRDefault="0010480F" w:rsidP="001048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856CC">
              <w:rPr>
                <w:rFonts w:ascii="Liberation Serif" w:hAnsi="Liberation Serif"/>
                <w:sz w:val="24"/>
                <w:szCs w:val="24"/>
              </w:rPr>
              <w:t>Май - август</w:t>
            </w:r>
          </w:p>
        </w:tc>
        <w:tc>
          <w:tcPr>
            <w:tcW w:w="5813" w:type="dxa"/>
            <w:gridSpan w:val="2"/>
          </w:tcPr>
          <w:p w:rsidR="0010480F" w:rsidRPr="00E856CC" w:rsidRDefault="0010480F" w:rsidP="0010480F">
            <w:pPr>
              <w:pStyle w:val="a8"/>
              <w:spacing w:after="0"/>
              <w:ind w:right="-142"/>
              <w:rPr>
                <w:rFonts w:ascii="Liberation Serif" w:hAnsi="Liberation Serif"/>
                <w:sz w:val="24"/>
                <w:szCs w:val="24"/>
              </w:rPr>
            </w:pPr>
            <w:r w:rsidRPr="00E856CC">
              <w:rPr>
                <w:rFonts w:ascii="Liberation Serif" w:hAnsi="Liberation Serif"/>
                <w:sz w:val="24"/>
                <w:szCs w:val="24"/>
              </w:rPr>
              <w:t>ТКДН и ЗП Красногорского и Синарского районов</w:t>
            </w:r>
          </w:p>
          <w:p w:rsidR="0010480F" w:rsidRPr="00E856CC" w:rsidRDefault="0010480F" w:rsidP="0010480F">
            <w:pPr>
              <w:pStyle w:val="a8"/>
              <w:spacing w:after="0"/>
              <w:ind w:right="-142"/>
              <w:rPr>
                <w:rFonts w:ascii="Liberation Serif" w:hAnsi="Liberation Serif"/>
                <w:sz w:val="24"/>
                <w:szCs w:val="24"/>
              </w:rPr>
            </w:pPr>
            <w:r w:rsidRPr="00E856CC">
              <w:rPr>
                <w:rFonts w:ascii="Liberation Serif" w:hAnsi="Liberation Serif"/>
                <w:sz w:val="24"/>
                <w:szCs w:val="24"/>
              </w:rPr>
              <w:t>(по согласованию)</w:t>
            </w:r>
            <w:r w:rsidR="00CE1BDE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10480F" w:rsidRPr="00E856CC" w:rsidRDefault="0010480F" w:rsidP="0010480F">
            <w:pPr>
              <w:pStyle w:val="a8"/>
              <w:spacing w:after="0"/>
              <w:ind w:right="-142"/>
              <w:rPr>
                <w:rFonts w:ascii="Liberation Serif" w:hAnsi="Liberation Serif"/>
                <w:sz w:val="24"/>
                <w:szCs w:val="24"/>
              </w:rPr>
            </w:pPr>
            <w:r w:rsidRPr="00E856CC">
              <w:rPr>
                <w:rFonts w:ascii="Liberation Serif" w:hAnsi="Liberation Serif"/>
                <w:spacing w:val="-3"/>
                <w:sz w:val="24"/>
                <w:szCs w:val="24"/>
              </w:rPr>
              <w:t>Отделы   полиции  МО МВД  России  «Каменск- Уральский»</w:t>
            </w:r>
            <w:r w:rsidRPr="00E856CC">
              <w:rPr>
                <w:rFonts w:ascii="Liberation Serif" w:hAnsi="Liberation Serif"/>
                <w:sz w:val="24"/>
                <w:szCs w:val="24"/>
              </w:rPr>
              <w:t xml:space="preserve"> (по согласованию)</w:t>
            </w:r>
            <w:r w:rsidR="00CE1BDE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10480F" w:rsidRPr="00E856CC" w:rsidRDefault="0010480F" w:rsidP="0010480F">
            <w:pPr>
              <w:pStyle w:val="a8"/>
              <w:spacing w:after="0"/>
              <w:ind w:right="-142"/>
              <w:rPr>
                <w:rFonts w:ascii="Liberation Serif" w:hAnsi="Liberation Serif"/>
                <w:sz w:val="24"/>
                <w:szCs w:val="24"/>
              </w:rPr>
            </w:pPr>
            <w:r w:rsidRPr="00E856CC">
              <w:rPr>
                <w:rFonts w:ascii="Liberation Serif" w:hAnsi="Liberation Serif"/>
                <w:sz w:val="24"/>
                <w:szCs w:val="24"/>
              </w:rPr>
              <w:t xml:space="preserve">Филиалы города Каменска-Уральского ФКУ УИИ ГУФСИН России по Свердловской области </w:t>
            </w:r>
          </w:p>
          <w:p w:rsidR="0010480F" w:rsidRPr="00E856CC" w:rsidRDefault="0010480F" w:rsidP="0010480F">
            <w:pPr>
              <w:pStyle w:val="a8"/>
              <w:spacing w:after="0"/>
              <w:ind w:right="-142"/>
              <w:rPr>
                <w:rFonts w:ascii="Liberation Serif" w:hAnsi="Liberation Serif"/>
                <w:sz w:val="24"/>
                <w:szCs w:val="24"/>
              </w:rPr>
            </w:pPr>
            <w:r w:rsidRPr="00E856CC">
              <w:rPr>
                <w:rFonts w:ascii="Liberation Serif" w:hAnsi="Liberation Serif"/>
                <w:sz w:val="24"/>
                <w:szCs w:val="24"/>
              </w:rPr>
              <w:t>(по согласованию)</w:t>
            </w:r>
            <w:r w:rsidR="00CE1BDE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523C59" w:rsidRPr="00E856CC" w:rsidRDefault="0010480F" w:rsidP="00E856CC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E856CC">
              <w:rPr>
                <w:rFonts w:ascii="Liberation Serif" w:hAnsi="Liberation Serif"/>
                <w:sz w:val="24"/>
                <w:szCs w:val="24"/>
                <w:lang w:eastAsia="en-US"/>
              </w:rPr>
              <w:t>Образовательные  организации</w:t>
            </w: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16199A" w:rsidP="0016199A">
            <w:pPr>
              <w:numPr>
                <w:ilvl w:val="1"/>
                <w:numId w:val="3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16199A" w:rsidRPr="00D96DA8" w:rsidRDefault="0016199A" w:rsidP="0016199A">
            <w:pPr>
              <w:jc w:val="both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96DA8">
              <w:rPr>
                <w:rFonts w:ascii="Liberation Serif" w:hAnsi="Liberation Serif"/>
                <w:sz w:val="24"/>
                <w:szCs w:val="24"/>
                <w:lang w:eastAsia="en-US"/>
              </w:rPr>
              <w:t>Организация встреч, индивидуальных бесед с несовершеннолетними, осужденными к мерам наказания, не связанными   с  ли</w:t>
            </w:r>
            <w:r w:rsidR="00051580">
              <w:rPr>
                <w:rFonts w:ascii="Liberation Serif" w:hAnsi="Liberation Serif"/>
                <w:sz w:val="24"/>
                <w:szCs w:val="24"/>
                <w:lang w:eastAsia="en-US"/>
              </w:rPr>
              <w:t>шением  свободы</w:t>
            </w:r>
          </w:p>
          <w:p w:rsidR="0016199A" w:rsidRPr="00D03099" w:rsidRDefault="0016199A" w:rsidP="0016199A">
            <w:pPr>
              <w:jc w:val="both"/>
              <w:rPr>
                <w:rFonts w:ascii="Liberation Serif" w:hAnsi="Liberation Serif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</w:tcPr>
          <w:p w:rsidR="0016199A" w:rsidRPr="00020271" w:rsidRDefault="0016199A" w:rsidP="0016199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И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юнь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- август</w:t>
            </w:r>
          </w:p>
        </w:tc>
        <w:tc>
          <w:tcPr>
            <w:tcW w:w="5813" w:type="dxa"/>
            <w:gridSpan w:val="2"/>
          </w:tcPr>
          <w:p w:rsidR="0016199A" w:rsidRPr="00404B87" w:rsidRDefault="0016199A" w:rsidP="0016199A">
            <w:pPr>
              <w:pStyle w:val="a8"/>
              <w:spacing w:after="0"/>
              <w:ind w:right="-142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404B87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ТКДН и ЗП Красногорского и Синарского районов</w:t>
            </w:r>
            <w:r w:rsidR="00CE1BDE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,</w:t>
            </w:r>
          </w:p>
          <w:p w:rsidR="0016199A" w:rsidRPr="00404B87" w:rsidRDefault="0016199A" w:rsidP="0016199A">
            <w:pPr>
              <w:jc w:val="both"/>
              <w:rPr>
                <w:rFonts w:ascii="Liberation Serif" w:hAnsi="Liberation Serif" w:cs="Liberation Serif"/>
                <w:color w:val="000000"/>
                <w:spacing w:val="-3"/>
                <w:sz w:val="24"/>
                <w:szCs w:val="24"/>
              </w:rPr>
            </w:pPr>
            <w:r w:rsidRPr="00404B87">
              <w:rPr>
                <w:rFonts w:ascii="Liberation Serif" w:hAnsi="Liberation Serif" w:cs="Liberation Serif"/>
                <w:color w:val="000000"/>
                <w:spacing w:val="-3"/>
                <w:sz w:val="24"/>
                <w:szCs w:val="24"/>
              </w:rPr>
              <w:t>Отдел полиции № 23 МО МВД «Каменск- Уральский» МО МВД «Каменск- Уральский»</w:t>
            </w:r>
            <w:r w:rsidR="00CE1BDE">
              <w:rPr>
                <w:rFonts w:ascii="Liberation Serif" w:hAnsi="Liberation Serif" w:cs="Liberation Serif"/>
                <w:color w:val="000000"/>
                <w:spacing w:val="-3"/>
                <w:sz w:val="24"/>
                <w:szCs w:val="24"/>
              </w:rPr>
              <w:t xml:space="preserve"> (по согласованию),</w:t>
            </w:r>
          </w:p>
          <w:p w:rsidR="00F81868" w:rsidRPr="00E856CC" w:rsidRDefault="00F81868" w:rsidP="00F81868">
            <w:pPr>
              <w:pStyle w:val="a8"/>
              <w:spacing w:after="0"/>
              <w:ind w:right="-142"/>
              <w:rPr>
                <w:rFonts w:ascii="Liberation Serif" w:hAnsi="Liberation Serif"/>
                <w:sz w:val="24"/>
                <w:szCs w:val="24"/>
              </w:rPr>
            </w:pPr>
            <w:r w:rsidRPr="00E856CC">
              <w:rPr>
                <w:rFonts w:ascii="Liberation Serif" w:hAnsi="Liberation Serif"/>
                <w:sz w:val="24"/>
                <w:szCs w:val="24"/>
              </w:rPr>
              <w:t xml:space="preserve">Филиалы города Каменска-Уральского ФКУ УИИ ГУФСИН России по Свердловской области </w:t>
            </w:r>
          </w:p>
          <w:p w:rsidR="0016199A" w:rsidRPr="00404B87" w:rsidRDefault="00F81868" w:rsidP="00F81868">
            <w:pPr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E856CC">
              <w:rPr>
                <w:rFonts w:ascii="Liberation Serif" w:hAnsi="Liberation Serif"/>
                <w:sz w:val="24"/>
                <w:szCs w:val="24"/>
              </w:rPr>
              <w:t>(по согласованию)</w:t>
            </w: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16199A" w:rsidP="0016199A">
            <w:pPr>
              <w:numPr>
                <w:ilvl w:val="1"/>
                <w:numId w:val="3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16199A" w:rsidRPr="00404B87" w:rsidRDefault="0016199A" w:rsidP="00A17499">
            <w:pPr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404B87"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en-US"/>
              </w:rPr>
              <w:t xml:space="preserve">Проведение совещания с руководителями спортивных школ по вопросу подготовки и реализации плана </w:t>
            </w:r>
            <w:r w:rsidRPr="00404B87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мероприятий  в рамках областной межведомственной комплексной профилактической операции</w:t>
            </w:r>
          </w:p>
        </w:tc>
        <w:tc>
          <w:tcPr>
            <w:tcW w:w="1985" w:type="dxa"/>
          </w:tcPr>
          <w:p w:rsidR="0016199A" w:rsidRPr="00020271" w:rsidRDefault="0016199A" w:rsidP="0016199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Май</w:t>
            </w:r>
          </w:p>
        </w:tc>
        <w:tc>
          <w:tcPr>
            <w:tcW w:w="5813" w:type="dxa"/>
            <w:gridSpan w:val="2"/>
          </w:tcPr>
          <w:p w:rsidR="0016199A" w:rsidRPr="00D96DA8" w:rsidRDefault="0016199A" w:rsidP="0016199A">
            <w:pPr>
              <w:rPr>
                <w:rFonts w:ascii="Liberation Serif" w:hAnsi="Liberation Serif"/>
                <w:sz w:val="24"/>
                <w:szCs w:val="24"/>
              </w:rPr>
            </w:pPr>
            <w:r w:rsidRPr="00D96DA8">
              <w:rPr>
                <w:rFonts w:ascii="Liberation Serif" w:hAnsi="Liberation Serif"/>
                <w:sz w:val="24"/>
                <w:szCs w:val="24"/>
              </w:rPr>
              <w:t>ОМС «Управление по физической культуре и спорту Каменск-Уральского городского округа»</w:t>
            </w:r>
            <w:r w:rsidR="00F45F86">
              <w:rPr>
                <w:rFonts w:ascii="Liberation Serif" w:hAnsi="Liberation Serif"/>
                <w:sz w:val="24"/>
                <w:szCs w:val="24"/>
              </w:rPr>
              <w:t>,</w:t>
            </w:r>
            <w:r w:rsidRPr="00D96DA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16199A" w:rsidRPr="00523C59" w:rsidRDefault="00140B3F" w:rsidP="00D96DA8">
            <w:pPr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Спортивные школы</w:t>
            </w: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C14A79" w:rsidP="00C14A79">
            <w:pPr>
              <w:ind w:left="420" w:hanging="42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1.10</w:t>
            </w:r>
          </w:p>
        </w:tc>
        <w:tc>
          <w:tcPr>
            <w:tcW w:w="6804" w:type="dxa"/>
          </w:tcPr>
          <w:p w:rsidR="0016199A" w:rsidRPr="0035250F" w:rsidRDefault="0016199A" w:rsidP="0035250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5250F">
              <w:rPr>
                <w:rFonts w:ascii="Liberation Serif" w:hAnsi="Liberation Serif"/>
                <w:sz w:val="24"/>
                <w:szCs w:val="24"/>
              </w:rPr>
              <w:t xml:space="preserve">Проведение совещания для руководителей </w:t>
            </w:r>
            <w:r w:rsidR="00D96DA8" w:rsidRPr="0035250F">
              <w:rPr>
                <w:rFonts w:ascii="Liberation Serif" w:hAnsi="Liberation Serif" w:cs="Liberation Serif"/>
                <w:sz w:val="24"/>
                <w:szCs w:val="24"/>
              </w:rPr>
              <w:t>социально-реабилитационных центров</w:t>
            </w:r>
            <w:r w:rsidRPr="0035250F">
              <w:rPr>
                <w:rFonts w:ascii="Liberation Serif" w:hAnsi="Liberation Serif"/>
                <w:sz w:val="24"/>
                <w:szCs w:val="24"/>
              </w:rPr>
              <w:t xml:space="preserve"> по о</w:t>
            </w:r>
            <w:r w:rsidR="00051580">
              <w:rPr>
                <w:rFonts w:ascii="Liberation Serif" w:hAnsi="Liberation Serif"/>
                <w:sz w:val="24"/>
                <w:szCs w:val="24"/>
              </w:rPr>
              <w:t>рганизации мероприятий операции</w:t>
            </w:r>
            <w:r w:rsidR="0035250F" w:rsidRPr="0035250F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16199A" w:rsidRPr="0035250F" w:rsidRDefault="0016199A" w:rsidP="0016199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5250F">
              <w:rPr>
                <w:rFonts w:ascii="Liberation Serif" w:hAnsi="Liberation Serif"/>
                <w:sz w:val="24"/>
                <w:szCs w:val="24"/>
              </w:rPr>
              <w:t>Май</w:t>
            </w:r>
          </w:p>
        </w:tc>
        <w:tc>
          <w:tcPr>
            <w:tcW w:w="5813" w:type="dxa"/>
            <w:gridSpan w:val="2"/>
          </w:tcPr>
          <w:p w:rsidR="0016199A" w:rsidRPr="0035250F" w:rsidRDefault="0016199A" w:rsidP="0016199A">
            <w:pPr>
              <w:pStyle w:val="a8"/>
              <w:spacing w:after="0"/>
              <w:ind w:right="-142"/>
              <w:rPr>
                <w:rFonts w:ascii="Liberation Serif" w:hAnsi="Liberation Serif"/>
                <w:sz w:val="24"/>
                <w:szCs w:val="24"/>
              </w:rPr>
            </w:pPr>
            <w:r w:rsidRPr="0035250F">
              <w:rPr>
                <w:rFonts w:ascii="Liberation Serif" w:hAnsi="Liberation Serif"/>
                <w:sz w:val="24"/>
                <w:szCs w:val="24"/>
              </w:rPr>
              <w:t xml:space="preserve">Управление социальной политики № 12 </w:t>
            </w:r>
          </w:p>
          <w:p w:rsidR="0016199A" w:rsidRPr="0035250F" w:rsidRDefault="0016199A" w:rsidP="0016199A">
            <w:pPr>
              <w:pStyle w:val="a8"/>
              <w:spacing w:after="0"/>
              <w:ind w:right="-142"/>
              <w:rPr>
                <w:rFonts w:ascii="Liberation Serif" w:hAnsi="Liberation Serif"/>
                <w:sz w:val="24"/>
                <w:szCs w:val="24"/>
              </w:rPr>
            </w:pPr>
            <w:r w:rsidRPr="0035250F">
              <w:rPr>
                <w:rFonts w:ascii="Liberation Serif" w:hAnsi="Liberation Serif"/>
                <w:sz w:val="24"/>
                <w:szCs w:val="24"/>
              </w:rPr>
              <w:t>(по согласованию)</w:t>
            </w:r>
          </w:p>
          <w:p w:rsidR="0016199A" w:rsidRPr="0035250F" w:rsidRDefault="0016199A" w:rsidP="0016199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16199A" w:rsidP="0016199A">
            <w:pPr>
              <w:numPr>
                <w:ilvl w:val="1"/>
                <w:numId w:val="8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16199A" w:rsidRPr="00C14A79" w:rsidRDefault="0016199A" w:rsidP="0016199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C14A79">
              <w:rPr>
                <w:rFonts w:ascii="Liberation Serif" w:hAnsi="Liberation Serif"/>
                <w:sz w:val="24"/>
                <w:szCs w:val="24"/>
              </w:rPr>
              <w:t xml:space="preserve">Организация мероприятий по предупреждению травматизма детей в летний период, в том числе по профилактике травматизма детей:                     </w:t>
            </w:r>
          </w:p>
          <w:p w:rsidR="0016199A" w:rsidRPr="00C14A79" w:rsidRDefault="0016199A" w:rsidP="0016199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C14A79">
              <w:rPr>
                <w:rFonts w:ascii="Liberation Serif" w:hAnsi="Liberation Serif"/>
                <w:sz w:val="24"/>
                <w:szCs w:val="24"/>
              </w:rPr>
              <w:t xml:space="preserve">- вблизи железнодорожных путей;   </w:t>
            </w:r>
          </w:p>
          <w:p w:rsidR="0016199A" w:rsidRPr="00C14A79" w:rsidRDefault="0016199A" w:rsidP="0016199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C14A79">
              <w:rPr>
                <w:rFonts w:ascii="Liberation Serif" w:hAnsi="Liberation Serif"/>
                <w:sz w:val="24"/>
                <w:szCs w:val="24"/>
              </w:rPr>
              <w:t xml:space="preserve">- вблизи водоемов;                                         </w:t>
            </w:r>
          </w:p>
          <w:p w:rsidR="00692F06" w:rsidRPr="00C14A79" w:rsidRDefault="0016199A" w:rsidP="00502CE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C14A79">
              <w:rPr>
                <w:rFonts w:ascii="Liberation Serif" w:hAnsi="Liberation Serif"/>
                <w:sz w:val="24"/>
                <w:szCs w:val="24"/>
              </w:rPr>
              <w:t>- при проведении турпоходов, экскурсий</w:t>
            </w:r>
          </w:p>
        </w:tc>
        <w:tc>
          <w:tcPr>
            <w:tcW w:w="1985" w:type="dxa"/>
          </w:tcPr>
          <w:p w:rsidR="0016199A" w:rsidRPr="00C14A79" w:rsidRDefault="0016199A" w:rsidP="0016199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14A79">
              <w:rPr>
                <w:rFonts w:ascii="Liberation Serif" w:hAnsi="Liberation Serif"/>
                <w:sz w:val="24"/>
                <w:szCs w:val="24"/>
              </w:rPr>
              <w:t>Май – июнь</w:t>
            </w:r>
          </w:p>
        </w:tc>
        <w:tc>
          <w:tcPr>
            <w:tcW w:w="5813" w:type="dxa"/>
            <w:gridSpan w:val="2"/>
          </w:tcPr>
          <w:p w:rsidR="0016199A" w:rsidRPr="00C14A79" w:rsidRDefault="0016199A" w:rsidP="0016199A">
            <w:pPr>
              <w:rPr>
                <w:rFonts w:ascii="Liberation Serif" w:hAnsi="Liberation Serif"/>
                <w:sz w:val="24"/>
                <w:szCs w:val="24"/>
              </w:rPr>
            </w:pPr>
            <w:r w:rsidRPr="00C14A79">
              <w:rPr>
                <w:rFonts w:ascii="Liberation Serif" w:hAnsi="Liberation Serif"/>
                <w:sz w:val="24"/>
                <w:szCs w:val="24"/>
              </w:rPr>
              <w:t>ОМС «Управление образования Каменск-Уральского городского округа»</w:t>
            </w:r>
            <w:r w:rsidR="00F45F86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16199A" w:rsidRPr="00C14A79" w:rsidRDefault="0016199A" w:rsidP="0016199A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14A79">
              <w:rPr>
                <w:rFonts w:ascii="Liberation Serif" w:hAnsi="Liberation Serif"/>
                <w:sz w:val="24"/>
                <w:szCs w:val="24"/>
                <w:lang w:eastAsia="en-US"/>
              </w:rPr>
              <w:t>Муниципальные общеобразовательные учреждения</w:t>
            </w:r>
          </w:p>
          <w:p w:rsidR="00692F06" w:rsidRPr="00C14A79" w:rsidRDefault="00692F06" w:rsidP="0016199A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  <w:p w:rsidR="00692F06" w:rsidRPr="00C14A79" w:rsidRDefault="00692F06" w:rsidP="00692F06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16199A" w:rsidP="0016199A">
            <w:pPr>
              <w:numPr>
                <w:ilvl w:val="1"/>
                <w:numId w:val="8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16199A" w:rsidRPr="00C14A79" w:rsidRDefault="0016199A" w:rsidP="00C14A7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C14A79">
              <w:rPr>
                <w:rFonts w:ascii="Liberation Serif" w:hAnsi="Liberation Serif"/>
                <w:sz w:val="24"/>
                <w:szCs w:val="24"/>
              </w:rPr>
              <w:t>Проведение совещаний с руководителями муниципальных общеобразовательных учреждений, с начальниками лагерей с дневным пребыванием детей по вопросам охраны жизни и здоровья детей в летний период</w:t>
            </w:r>
          </w:p>
        </w:tc>
        <w:tc>
          <w:tcPr>
            <w:tcW w:w="1985" w:type="dxa"/>
          </w:tcPr>
          <w:p w:rsidR="0016199A" w:rsidRPr="00C14A79" w:rsidRDefault="0016199A" w:rsidP="0016199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14A79">
              <w:rPr>
                <w:rFonts w:ascii="Liberation Serif" w:hAnsi="Liberation Serif"/>
                <w:sz w:val="24"/>
                <w:szCs w:val="24"/>
              </w:rPr>
              <w:t>Май - июнь</w:t>
            </w:r>
          </w:p>
        </w:tc>
        <w:tc>
          <w:tcPr>
            <w:tcW w:w="5813" w:type="dxa"/>
            <w:gridSpan w:val="2"/>
          </w:tcPr>
          <w:p w:rsidR="0016199A" w:rsidRPr="00C14A79" w:rsidRDefault="0016199A" w:rsidP="0016199A">
            <w:pPr>
              <w:rPr>
                <w:rFonts w:ascii="Liberation Serif" w:hAnsi="Liberation Serif"/>
                <w:sz w:val="24"/>
                <w:szCs w:val="24"/>
              </w:rPr>
            </w:pPr>
            <w:r w:rsidRPr="00C14A79">
              <w:rPr>
                <w:rFonts w:ascii="Liberation Serif" w:hAnsi="Liberation Serif"/>
                <w:sz w:val="24"/>
                <w:szCs w:val="24"/>
              </w:rPr>
              <w:t>ОМС  «Управление образования Каменск-Уральского городского округа»</w:t>
            </w:r>
            <w:r w:rsidR="00F45F86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16199A" w:rsidRPr="00C14A79" w:rsidRDefault="0016199A" w:rsidP="0016199A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14A79">
              <w:rPr>
                <w:rFonts w:ascii="Liberation Serif" w:hAnsi="Liberation Serif"/>
                <w:sz w:val="24"/>
                <w:szCs w:val="24"/>
                <w:lang w:eastAsia="en-US"/>
              </w:rPr>
              <w:t>Муниципальные общеобразовательные учреждения</w:t>
            </w:r>
          </w:p>
          <w:p w:rsidR="006C4A0C" w:rsidRPr="00C14A79" w:rsidRDefault="006C4A0C" w:rsidP="006C4A0C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16199A" w:rsidP="0016199A">
            <w:pPr>
              <w:numPr>
                <w:ilvl w:val="1"/>
                <w:numId w:val="8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16199A" w:rsidRPr="00B6591A" w:rsidRDefault="0016199A" w:rsidP="00502CE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6591A">
              <w:rPr>
                <w:rFonts w:ascii="Liberation Serif" w:hAnsi="Liberation Serif"/>
                <w:sz w:val="24"/>
                <w:szCs w:val="24"/>
              </w:rPr>
              <w:t>Проведение инструктажей с учащимися  муниципальных общеобразовательных учреждений по профилактике травматизма</w:t>
            </w:r>
          </w:p>
        </w:tc>
        <w:tc>
          <w:tcPr>
            <w:tcW w:w="1985" w:type="dxa"/>
          </w:tcPr>
          <w:p w:rsidR="0016199A" w:rsidRPr="00B6591A" w:rsidRDefault="0016199A" w:rsidP="0016199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6591A">
              <w:rPr>
                <w:rFonts w:ascii="Liberation Serif" w:hAnsi="Liberation Serif"/>
                <w:sz w:val="24"/>
                <w:szCs w:val="24"/>
              </w:rPr>
              <w:t>Май</w:t>
            </w:r>
          </w:p>
        </w:tc>
        <w:tc>
          <w:tcPr>
            <w:tcW w:w="5813" w:type="dxa"/>
            <w:gridSpan w:val="2"/>
          </w:tcPr>
          <w:p w:rsidR="0016199A" w:rsidRPr="00B6591A" w:rsidRDefault="0016199A" w:rsidP="0016199A">
            <w:pPr>
              <w:pStyle w:val="a8"/>
              <w:spacing w:after="0"/>
              <w:ind w:right="-142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B6591A">
              <w:rPr>
                <w:rFonts w:ascii="Liberation Serif" w:hAnsi="Liberation Serif"/>
                <w:sz w:val="24"/>
                <w:szCs w:val="24"/>
                <w:lang w:eastAsia="en-US"/>
              </w:rPr>
              <w:t>Муниципальные общеобразовательные учреждения</w:t>
            </w:r>
          </w:p>
          <w:p w:rsidR="006C4A0C" w:rsidRPr="00B6591A" w:rsidRDefault="006C4A0C" w:rsidP="0016199A">
            <w:pPr>
              <w:pStyle w:val="a8"/>
              <w:spacing w:after="0"/>
              <w:ind w:right="-142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16199A" w:rsidP="0016199A">
            <w:pPr>
              <w:numPr>
                <w:ilvl w:val="1"/>
                <w:numId w:val="8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16199A" w:rsidRPr="00B6591A" w:rsidRDefault="0016199A" w:rsidP="0016199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6591A">
              <w:rPr>
                <w:rFonts w:ascii="Liberation Serif" w:hAnsi="Liberation Serif"/>
                <w:sz w:val="24"/>
                <w:szCs w:val="24"/>
              </w:rPr>
              <w:t xml:space="preserve"> Участие в городских рейдах по предупреждению безнадзорности и пр</w:t>
            </w:r>
            <w:r w:rsidR="00051580">
              <w:rPr>
                <w:rFonts w:ascii="Liberation Serif" w:hAnsi="Liberation Serif"/>
                <w:sz w:val="24"/>
                <w:szCs w:val="24"/>
              </w:rPr>
              <w:t>авонарушений несовершеннолетних</w:t>
            </w:r>
          </w:p>
          <w:p w:rsidR="00D81A10" w:rsidRPr="00B6591A" w:rsidRDefault="00D81A10" w:rsidP="0016199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</w:tcPr>
          <w:p w:rsidR="0016199A" w:rsidRPr="00B6591A" w:rsidRDefault="0016199A" w:rsidP="0016199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6591A">
              <w:rPr>
                <w:rFonts w:ascii="Liberation Serif" w:hAnsi="Liberation Serif"/>
                <w:sz w:val="24"/>
                <w:szCs w:val="24"/>
              </w:rPr>
              <w:t>Май - сентябрь</w:t>
            </w:r>
          </w:p>
        </w:tc>
        <w:tc>
          <w:tcPr>
            <w:tcW w:w="5813" w:type="dxa"/>
            <w:gridSpan w:val="2"/>
          </w:tcPr>
          <w:p w:rsidR="0016199A" w:rsidRPr="00B6591A" w:rsidRDefault="0016199A" w:rsidP="0016199A">
            <w:pPr>
              <w:pStyle w:val="a8"/>
              <w:spacing w:after="0"/>
              <w:ind w:right="-142"/>
              <w:rPr>
                <w:rFonts w:ascii="Liberation Serif" w:hAnsi="Liberation Serif"/>
                <w:sz w:val="24"/>
                <w:szCs w:val="24"/>
              </w:rPr>
            </w:pPr>
            <w:r w:rsidRPr="00B6591A">
              <w:rPr>
                <w:rFonts w:ascii="Liberation Serif" w:hAnsi="Liberation Serif"/>
                <w:sz w:val="24"/>
                <w:szCs w:val="24"/>
              </w:rPr>
              <w:t>ТКДН и ЗП  Красногорского и Синарского районов</w:t>
            </w:r>
          </w:p>
          <w:p w:rsidR="0016199A" w:rsidRPr="00B6591A" w:rsidRDefault="0016199A" w:rsidP="0016199A">
            <w:pPr>
              <w:pStyle w:val="a8"/>
              <w:spacing w:after="0"/>
              <w:ind w:right="-142"/>
              <w:rPr>
                <w:rFonts w:ascii="Liberation Serif" w:hAnsi="Liberation Serif"/>
                <w:sz w:val="24"/>
                <w:szCs w:val="24"/>
              </w:rPr>
            </w:pPr>
            <w:r w:rsidRPr="00B6591A">
              <w:rPr>
                <w:rFonts w:ascii="Liberation Serif" w:hAnsi="Liberation Serif"/>
                <w:sz w:val="24"/>
                <w:szCs w:val="24"/>
              </w:rPr>
              <w:t xml:space="preserve"> (по согласованию)</w:t>
            </w:r>
            <w:r w:rsidR="00F45F86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D81A10" w:rsidRPr="00B6591A" w:rsidRDefault="0016199A" w:rsidP="00B6591A">
            <w:pPr>
              <w:pStyle w:val="a8"/>
              <w:spacing w:after="0"/>
              <w:rPr>
                <w:rFonts w:ascii="Liberation Serif" w:hAnsi="Liberation Serif"/>
                <w:sz w:val="24"/>
                <w:szCs w:val="24"/>
              </w:rPr>
            </w:pPr>
            <w:r w:rsidRPr="00B6591A">
              <w:rPr>
                <w:rFonts w:ascii="Liberation Serif" w:hAnsi="Liberation Serif"/>
                <w:sz w:val="24"/>
                <w:szCs w:val="24"/>
              </w:rPr>
              <w:t>Субъекты системы профилактики</w:t>
            </w: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16199A" w:rsidP="0016199A">
            <w:pPr>
              <w:numPr>
                <w:ilvl w:val="1"/>
                <w:numId w:val="8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16199A" w:rsidRPr="00E64028" w:rsidRDefault="0016199A" w:rsidP="0016199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64028">
              <w:rPr>
                <w:rFonts w:ascii="Liberation Serif" w:hAnsi="Liberation Serif"/>
                <w:sz w:val="24"/>
                <w:szCs w:val="24"/>
              </w:rPr>
              <w:t xml:space="preserve">Комплектование  квалифицированными  медработниками </w:t>
            </w:r>
            <w:r w:rsidR="00E92985">
              <w:rPr>
                <w:rFonts w:ascii="Liberation Serif" w:hAnsi="Liberation Serif"/>
                <w:sz w:val="24"/>
                <w:szCs w:val="24"/>
              </w:rPr>
              <w:t xml:space="preserve">городских </w:t>
            </w:r>
            <w:r w:rsidRPr="00E64028">
              <w:rPr>
                <w:rFonts w:ascii="Liberation Serif" w:hAnsi="Liberation Serif"/>
                <w:sz w:val="24"/>
                <w:szCs w:val="24"/>
              </w:rPr>
              <w:t>лаге</w:t>
            </w:r>
            <w:r w:rsidR="00051580">
              <w:rPr>
                <w:rFonts w:ascii="Liberation Serif" w:hAnsi="Liberation Serif"/>
                <w:sz w:val="24"/>
                <w:szCs w:val="24"/>
              </w:rPr>
              <w:t>рей с дневным пребыванием детей</w:t>
            </w:r>
          </w:p>
          <w:p w:rsidR="0016199A" w:rsidRPr="00E64028" w:rsidRDefault="0016199A" w:rsidP="0016199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</w:tcPr>
          <w:p w:rsidR="0016199A" w:rsidRPr="00E64028" w:rsidRDefault="0016199A" w:rsidP="0016199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64028">
              <w:rPr>
                <w:rFonts w:ascii="Liberation Serif" w:hAnsi="Liberation Serif"/>
                <w:sz w:val="24"/>
                <w:szCs w:val="24"/>
              </w:rPr>
              <w:t>До 25 мая</w:t>
            </w:r>
          </w:p>
        </w:tc>
        <w:tc>
          <w:tcPr>
            <w:tcW w:w="5813" w:type="dxa"/>
            <w:gridSpan w:val="2"/>
          </w:tcPr>
          <w:p w:rsidR="0016199A" w:rsidRPr="00E64028" w:rsidRDefault="0016199A" w:rsidP="0016199A">
            <w:pPr>
              <w:pStyle w:val="a8"/>
              <w:spacing w:after="0"/>
              <w:ind w:right="-142"/>
              <w:rPr>
                <w:rFonts w:ascii="Liberation Serif" w:hAnsi="Liberation Serif"/>
                <w:sz w:val="24"/>
                <w:szCs w:val="24"/>
              </w:rPr>
            </w:pPr>
            <w:r w:rsidRPr="00E64028">
              <w:rPr>
                <w:rFonts w:ascii="Liberation Serif" w:hAnsi="Liberation Serif"/>
                <w:sz w:val="24"/>
                <w:szCs w:val="24"/>
              </w:rPr>
              <w:t>ГАУЗ СО «Детская городская больница г.Каменск-Уральский» (по согласованию)</w:t>
            </w:r>
            <w:r w:rsidR="00F45F86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16199A" w:rsidRPr="00E64028" w:rsidRDefault="0016199A" w:rsidP="0016199A">
            <w:pPr>
              <w:pStyle w:val="a8"/>
              <w:spacing w:after="0"/>
              <w:ind w:right="-142"/>
              <w:rPr>
                <w:rFonts w:ascii="Liberation Serif" w:hAnsi="Liberation Serif"/>
                <w:sz w:val="24"/>
                <w:szCs w:val="24"/>
              </w:rPr>
            </w:pPr>
            <w:r w:rsidRPr="00E64028">
              <w:rPr>
                <w:rFonts w:ascii="Liberation Serif" w:hAnsi="Liberation Serif"/>
                <w:sz w:val="24"/>
                <w:szCs w:val="24"/>
              </w:rPr>
              <w:t>Начальники</w:t>
            </w:r>
            <w:r w:rsidR="00E92985">
              <w:rPr>
                <w:rFonts w:ascii="Liberation Serif" w:hAnsi="Liberation Serif"/>
                <w:sz w:val="24"/>
                <w:szCs w:val="24"/>
              </w:rPr>
              <w:t xml:space="preserve"> городских</w:t>
            </w:r>
            <w:r w:rsidRPr="00E64028">
              <w:rPr>
                <w:rFonts w:ascii="Liberation Serif" w:hAnsi="Liberation Serif"/>
                <w:sz w:val="24"/>
                <w:szCs w:val="24"/>
              </w:rPr>
              <w:t xml:space="preserve"> лагерей с дневным пребыванием детей</w:t>
            </w: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16199A" w:rsidP="0016199A">
            <w:pPr>
              <w:numPr>
                <w:ilvl w:val="1"/>
                <w:numId w:val="8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16199A" w:rsidRPr="00E64028" w:rsidRDefault="0016199A" w:rsidP="0016199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64028">
              <w:rPr>
                <w:rFonts w:ascii="Liberation Serif" w:hAnsi="Liberation Serif"/>
                <w:sz w:val="24"/>
                <w:szCs w:val="24"/>
              </w:rPr>
              <w:t xml:space="preserve">Проведение семинара для медицинских  работников образовательных организаций, </w:t>
            </w:r>
            <w:r w:rsidR="00E92985">
              <w:rPr>
                <w:rFonts w:ascii="Liberation Serif" w:hAnsi="Liberation Serif"/>
                <w:sz w:val="24"/>
                <w:szCs w:val="24"/>
              </w:rPr>
              <w:t xml:space="preserve">городских </w:t>
            </w:r>
            <w:r w:rsidRPr="00E64028">
              <w:rPr>
                <w:rFonts w:ascii="Liberation Serif" w:hAnsi="Liberation Serif"/>
                <w:sz w:val="24"/>
                <w:szCs w:val="24"/>
              </w:rPr>
              <w:t>лагерей с дневным пребыванием детей по профилактике инфекционных заболеваний, ВИЧ-инфекции, наркомании, травматизма.</w:t>
            </w:r>
          </w:p>
        </w:tc>
        <w:tc>
          <w:tcPr>
            <w:tcW w:w="1985" w:type="dxa"/>
          </w:tcPr>
          <w:p w:rsidR="0016199A" w:rsidRPr="00E64028" w:rsidRDefault="0016199A" w:rsidP="0016199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64028">
              <w:rPr>
                <w:rFonts w:ascii="Liberation Serif" w:hAnsi="Liberation Serif"/>
                <w:sz w:val="24"/>
                <w:szCs w:val="24"/>
              </w:rPr>
              <w:t>До 25 мая</w:t>
            </w:r>
          </w:p>
        </w:tc>
        <w:tc>
          <w:tcPr>
            <w:tcW w:w="5813" w:type="dxa"/>
            <w:gridSpan w:val="2"/>
          </w:tcPr>
          <w:p w:rsidR="0016199A" w:rsidRPr="00E64028" w:rsidRDefault="0016199A" w:rsidP="0016199A">
            <w:pPr>
              <w:pStyle w:val="a8"/>
              <w:spacing w:after="0"/>
              <w:ind w:right="-142"/>
              <w:rPr>
                <w:rFonts w:ascii="Liberation Serif" w:hAnsi="Liberation Serif"/>
                <w:sz w:val="24"/>
                <w:szCs w:val="24"/>
              </w:rPr>
            </w:pPr>
            <w:r w:rsidRPr="00E64028">
              <w:rPr>
                <w:rFonts w:ascii="Liberation Serif" w:hAnsi="Liberation Serif"/>
                <w:sz w:val="24"/>
                <w:szCs w:val="24"/>
              </w:rPr>
              <w:t>ГАУЗ СО «Детская городская больница г.Каменск-Уральский» (по согласованию)</w:t>
            </w:r>
          </w:p>
          <w:p w:rsidR="0016199A" w:rsidRPr="00E64028" w:rsidRDefault="0016199A" w:rsidP="0016199A">
            <w:pPr>
              <w:pStyle w:val="a8"/>
              <w:spacing w:after="0"/>
              <w:ind w:right="-142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16199A" w:rsidP="0016199A">
            <w:pPr>
              <w:numPr>
                <w:ilvl w:val="1"/>
                <w:numId w:val="8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16199A" w:rsidRPr="00E64028" w:rsidRDefault="0016199A" w:rsidP="00D2679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64028">
              <w:rPr>
                <w:rFonts w:ascii="Liberation Serif" w:hAnsi="Liberation Serif"/>
                <w:sz w:val="24"/>
                <w:szCs w:val="24"/>
              </w:rPr>
              <w:t>Осуществление мероприятий, направленных на устройство выпускников 9-х классов в учреждения профессионального образования</w:t>
            </w:r>
          </w:p>
        </w:tc>
        <w:tc>
          <w:tcPr>
            <w:tcW w:w="1985" w:type="dxa"/>
          </w:tcPr>
          <w:p w:rsidR="0016199A" w:rsidRPr="00E64028" w:rsidRDefault="0016199A" w:rsidP="0016199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64028">
              <w:rPr>
                <w:rFonts w:ascii="Liberation Serif" w:hAnsi="Liberation Serif"/>
                <w:sz w:val="24"/>
                <w:szCs w:val="24"/>
              </w:rPr>
              <w:t>Июль - август</w:t>
            </w:r>
          </w:p>
        </w:tc>
        <w:tc>
          <w:tcPr>
            <w:tcW w:w="5813" w:type="dxa"/>
            <w:gridSpan w:val="2"/>
          </w:tcPr>
          <w:p w:rsidR="0016199A" w:rsidRPr="00E64028" w:rsidRDefault="0016199A" w:rsidP="0016199A">
            <w:pPr>
              <w:pStyle w:val="a8"/>
              <w:spacing w:after="0"/>
              <w:ind w:right="-142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E64028">
              <w:rPr>
                <w:rFonts w:ascii="Liberation Serif" w:hAnsi="Liberation Serif"/>
                <w:sz w:val="24"/>
                <w:szCs w:val="24"/>
                <w:lang w:eastAsia="en-US"/>
              </w:rPr>
              <w:t>Образовательные организации</w:t>
            </w:r>
          </w:p>
          <w:p w:rsidR="00D81A10" w:rsidRPr="00E64028" w:rsidRDefault="00D81A10" w:rsidP="00D81A10">
            <w:pPr>
              <w:pStyle w:val="a8"/>
              <w:spacing w:after="0"/>
              <w:ind w:right="-142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16199A" w:rsidP="0016199A">
            <w:pPr>
              <w:spacing w:before="120" w:after="120"/>
              <w:rPr>
                <w:rFonts w:ascii="Liberation Serif" w:hAnsi="Liberation Serif"/>
                <w:b/>
                <w:color w:val="000000"/>
                <w:sz w:val="24"/>
                <w:szCs w:val="24"/>
                <w:lang w:val="en-US"/>
              </w:rPr>
            </w:pPr>
            <w:r w:rsidRPr="00020271">
              <w:rPr>
                <w:rFonts w:ascii="Liberation Serif" w:hAnsi="Liberation Serif"/>
                <w:b/>
                <w:color w:val="000000"/>
                <w:sz w:val="24"/>
                <w:szCs w:val="24"/>
                <w:lang w:val="en-US"/>
              </w:rPr>
              <w:t>II.</w:t>
            </w:r>
          </w:p>
        </w:tc>
        <w:tc>
          <w:tcPr>
            <w:tcW w:w="14602" w:type="dxa"/>
            <w:gridSpan w:val="4"/>
          </w:tcPr>
          <w:p w:rsidR="0016199A" w:rsidRPr="00020271" w:rsidRDefault="0016199A" w:rsidP="0016199A">
            <w:pPr>
              <w:pStyle w:val="a8"/>
              <w:spacing w:before="120"/>
              <w:ind w:right="-142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Мероприятия, направленные на обеспечение охраны общественного порядка в местах отдыха несовершеннолетних</w:t>
            </w: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16199A" w:rsidP="0016199A">
            <w:pPr>
              <w:numPr>
                <w:ilvl w:val="0"/>
                <w:numId w:val="4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425644" w:rsidRPr="006223A0" w:rsidRDefault="0016199A" w:rsidP="00502CE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223A0">
              <w:rPr>
                <w:rFonts w:ascii="Liberation Serif" w:hAnsi="Liberation Serif"/>
                <w:sz w:val="24"/>
                <w:szCs w:val="24"/>
                <w:lang w:eastAsia="en-US"/>
              </w:rPr>
              <w:t>Анализ оперативной обстановки на территории Каменск-Уральского городского округа,  информирование о результатах анализа субъектов системы профилактики</w:t>
            </w:r>
          </w:p>
        </w:tc>
        <w:tc>
          <w:tcPr>
            <w:tcW w:w="1985" w:type="dxa"/>
          </w:tcPr>
          <w:p w:rsidR="0016199A" w:rsidRPr="006223A0" w:rsidRDefault="0016199A" w:rsidP="0016199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223A0">
              <w:rPr>
                <w:rFonts w:ascii="Liberation Serif" w:hAnsi="Liberation Serif"/>
                <w:sz w:val="24"/>
                <w:szCs w:val="24"/>
              </w:rPr>
              <w:t>Май - июнь</w:t>
            </w:r>
          </w:p>
        </w:tc>
        <w:tc>
          <w:tcPr>
            <w:tcW w:w="5813" w:type="dxa"/>
            <w:gridSpan w:val="2"/>
          </w:tcPr>
          <w:p w:rsidR="0016199A" w:rsidRPr="006223A0" w:rsidRDefault="0016199A" w:rsidP="0016199A">
            <w:pPr>
              <w:pStyle w:val="a8"/>
              <w:spacing w:after="0"/>
              <w:ind w:right="-142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6223A0">
              <w:rPr>
                <w:rFonts w:ascii="Liberation Serif" w:hAnsi="Liberation Serif"/>
                <w:sz w:val="24"/>
                <w:szCs w:val="24"/>
                <w:lang w:eastAsia="en-US"/>
              </w:rPr>
              <w:t>МО МВД России «Каменск- Уральский»</w:t>
            </w:r>
          </w:p>
          <w:p w:rsidR="0016199A" w:rsidRPr="006223A0" w:rsidRDefault="0016199A" w:rsidP="0016199A">
            <w:pPr>
              <w:pStyle w:val="a8"/>
              <w:spacing w:after="0"/>
              <w:ind w:right="-142"/>
              <w:rPr>
                <w:rFonts w:ascii="Liberation Serif" w:hAnsi="Liberation Serif"/>
                <w:sz w:val="24"/>
                <w:szCs w:val="24"/>
              </w:rPr>
            </w:pPr>
            <w:r w:rsidRPr="006223A0">
              <w:rPr>
                <w:rFonts w:ascii="Liberation Serif" w:hAnsi="Liberation Serif"/>
                <w:sz w:val="24"/>
                <w:szCs w:val="24"/>
              </w:rPr>
              <w:t>(по согласованию)</w:t>
            </w:r>
          </w:p>
          <w:p w:rsidR="0016199A" w:rsidRPr="006223A0" w:rsidRDefault="0016199A" w:rsidP="0016199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16199A" w:rsidP="0016199A">
            <w:pPr>
              <w:numPr>
                <w:ilvl w:val="0"/>
                <w:numId w:val="4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425644" w:rsidRPr="006223A0" w:rsidRDefault="0016199A" w:rsidP="00502CEA">
            <w:pPr>
              <w:jc w:val="both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6223A0">
              <w:rPr>
                <w:rFonts w:ascii="Liberation Serif" w:hAnsi="Liberation Serif"/>
                <w:sz w:val="24"/>
                <w:szCs w:val="24"/>
                <w:lang w:eastAsia="en-US"/>
              </w:rPr>
              <w:t>Изменение   дислокации  постов и маршрутов  патрулирования  нарядов  полиции с учетом  мест массового отдыха несовершеннолетних</w:t>
            </w:r>
          </w:p>
        </w:tc>
        <w:tc>
          <w:tcPr>
            <w:tcW w:w="1985" w:type="dxa"/>
          </w:tcPr>
          <w:p w:rsidR="0016199A" w:rsidRPr="006223A0" w:rsidRDefault="0016199A" w:rsidP="0016199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223A0">
              <w:rPr>
                <w:rFonts w:ascii="Liberation Serif" w:hAnsi="Liberation Serif"/>
                <w:sz w:val="24"/>
                <w:szCs w:val="24"/>
              </w:rPr>
              <w:t>Июнь - октябрь</w:t>
            </w:r>
          </w:p>
        </w:tc>
        <w:tc>
          <w:tcPr>
            <w:tcW w:w="5813" w:type="dxa"/>
            <w:gridSpan w:val="2"/>
          </w:tcPr>
          <w:p w:rsidR="0016199A" w:rsidRPr="006223A0" w:rsidRDefault="0016199A" w:rsidP="0016199A">
            <w:pPr>
              <w:pStyle w:val="a8"/>
              <w:spacing w:after="0"/>
              <w:ind w:right="-142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6223A0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МО МВД России «Каменск- Уральский» </w:t>
            </w:r>
          </w:p>
          <w:p w:rsidR="0016199A" w:rsidRPr="006223A0" w:rsidRDefault="0016199A" w:rsidP="0016199A">
            <w:pPr>
              <w:pStyle w:val="a8"/>
              <w:spacing w:after="0"/>
              <w:ind w:right="-142"/>
              <w:rPr>
                <w:rFonts w:ascii="Liberation Serif" w:hAnsi="Liberation Serif"/>
                <w:sz w:val="24"/>
                <w:szCs w:val="24"/>
              </w:rPr>
            </w:pPr>
            <w:r w:rsidRPr="006223A0">
              <w:rPr>
                <w:rFonts w:ascii="Liberation Serif" w:hAnsi="Liberation Serif"/>
                <w:sz w:val="24"/>
                <w:szCs w:val="24"/>
              </w:rPr>
              <w:t>(по согласованию)</w:t>
            </w:r>
          </w:p>
          <w:p w:rsidR="0016199A" w:rsidRPr="006223A0" w:rsidRDefault="0016199A" w:rsidP="0016199A">
            <w:pPr>
              <w:pStyle w:val="1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16199A" w:rsidP="0016199A">
            <w:pPr>
              <w:numPr>
                <w:ilvl w:val="0"/>
                <w:numId w:val="4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425644" w:rsidRPr="006223A0" w:rsidRDefault="0016199A" w:rsidP="006223A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223A0">
              <w:rPr>
                <w:rFonts w:ascii="Liberation Serif" w:hAnsi="Liberation Serif"/>
                <w:sz w:val="24"/>
                <w:szCs w:val="24"/>
                <w:lang w:eastAsia="en-US"/>
              </w:rPr>
              <w:t>Организация межведомственных    профилактических рейдов  по выявлению  несовершеннолетних, находящихся  в ночное время в общественных местах  без сопровождения родителей или  лиц, их заменяющих</w:t>
            </w:r>
          </w:p>
        </w:tc>
        <w:tc>
          <w:tcPr>
            <w:tcW w:w="1985" w:type="dxa"/>
          </w:tcPr>
          <w:p w:rsidR="0016199A" w:rsidRPr="006223A0" w:rsidRDefault="0016199A" w:rsidP="0016199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223A0">
              <w:rPr>
                <w:rFonts w:ascii="Liberation Serif" w:hAnsi="Liberation Serif"/>
                <w:sz w:val="24"/>
                <w:szCs w:val="24"/>
              </w:rPr>
              <w:t>Еженедельно</w:t>
            </w:r>
          </w:p>
        </w:tc>
        <w:tc>
          <w:tcPr>
            <w:tcW w:w="5813" w:type="dxa"/>
            <w:gridSpan w:val="2"/>
          </w:tcPr>
          <w:p w:rsidR="0016199A" w:rsidRPr="006223A0" w:rsidRDefault="0016199A" w:rsidP="0016199A">
            <w:pPr>
              <w:pStyle w:val="a8"/>
              <w:spacing w:after="0"/>
              <w:ind w:right="-142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6223A0">
              <w:rPr>
                <w:rFonts w:ascii="Liberation Serif" w:hAnsi="Liberation Serif"/>
                <w:sz w:val="24"/>
                <w:szCs w:val="24"/>
                <w:lang w:eastAsia="en-US"/>
              </w:rPr>
              <w:t>МО МВД России «Каменск- Уральский»</w:t>
            </w:r>
          </w:p>
          <w:p w:rsidR="0016199A" w:rsidRPr="006223A0" w:rsidRDefault="0016199A" w:rsidP="0016199A">
            <w:pPr>
              <w:pStyle w:val="a8"/>
              <w:spacing w:after="0"/>
              <w:ind w:right="-142"/>
              <w:rPr>
                <w:rFonts w:ascii="Liberation Serif" w:hAnsi="Liberation Serif"/>
                <w:sz w:val="24"/>
                <w:szCs w:val="24"/>
              </w:rPr>
            </w:pPr>
            <w:r w:rsidRPr="006223A0">
              <w:rPr>
                <w:rFonts w:ascii="Liberation Serif" w:hAnsi="Liberation Serif"/>
                <w:sz w:val="24"/>
                <w:szCs w:val="24"/>
              </w:rPr>
              <w:t>(по согласованию)</w:t>
            </w:r>
            <w:r w:rsidR="00E92985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16199A" w:rsidRPr="006223A0" w:rsidRDefault="0016199A" w:rsidP="0016199A">
            <w:pPr>
              <w:rPr>
                <w:rFonts w:ascii="Liberation Serif" w:hAnsi="Liberation Serif"/>
                <w:sz w:val="24"/>
                <w:szCs w:val="24"/>
              </w:rPr>
            </w:pPr>
            <w:r w:rsidRPr="006223A0">
              <w:rPr>
                <w:rFonts w:ascii="Liberation Serif" w:hAnsi="Liberation Serif"/>
                <w:sz w:val="24"/>
                <w:szCs w:val="24"/>
              </w:rPr>
              <w:t>Субъекты системы профилактики</w:t>
            </w: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16199A" w:rsidP="0016199A">
            <w:pPr>
              <w:numPr>
                <w:ilvl w:val="0"/>
                <w:numId w:val="4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425644" w:rsidRPr="00315CC6" w:rsidRDefault="0016199A" w:rsidP="00502CEA">
            <w:pPr>
              <w:pStyle w:val="1"/>
              <w:ind w:firstLine="34"/>
              <w:jc w:val="both"/>
              <w:rPr>
                <w:lang w:eastAsia="en-US"/>
              </w:rPr>
            </w:pPr>
            <w:r w:rsidRPr="00315CC6">
              <w:rPr>
                <w:rFonts w:ascii="Liberation Serif" w:hAnsi="Liberation Serif"/>
                <w:b w:val="0"/>
                <w:sz w:val="24"/>
                <w:szCs w:val="24"/>
                <w:lang w:eastAsia="en-US"/>
              </w:rPr>
              <w:t>Организация  круглосуточной  охраны и обеспечение общественного порядка в  загородных оздоровительных лагерях</w:t>
            </w:r>
          </w:p>
        </w:tc>
        <w:tc>
          <w:tcPr>
            <w:tcW w:w="1985" w:type="dxa"/>
          </w:tcPr>
          <w:p w:rsidR="0016199A" w:rsidRPr="00315CC6" w:rsidRDefault="0016199A" w:rsidP="0016199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5CC6">
              <w:rPr>
                <w:rFonts w:ascii="Liberation Serif" w:hAnsi="Liberation Serif"/>
                <w:sz w:val="24"/>
                <w:szCs w:val="24"/>
              </w:rPr>
              <w:t>Июнь - август</w:t>
            </w:r>
          </w:p>
        </w:tc>
        <w:tc>
          <w:tcPr>
            <w:tcW w:w="5813" w:type="dxa"/>
            <w:gridSpan w:val="2"/>
          </w:tcPr>
          <w:p w:rsidR="0016199A" w:rsidRPr="00315CC6" w:rsidRDefault="0016199A" w:rsidP="00502CEA">
            <w:pPr>
              <w:pStyle w:val="a8"/>
              <w:spacing w:after="0"/>
              <w:ind w:right="-142"/>
              <w:rPr>
                <w:rFonts w:ascii="Liberation Serif" w:hAnsi="Liberation Serif"/>
                <w:sz w:val="24"/>
                <w:szCs w:val="24"/>
              </w:rPr>
            </w:pPr>
            <w:r w:rsidRPr="00315CC6">
              <w:rPr>
                <w:rFonts w:ascii="Liberation Serif" w:hAnsi="Liberation Serif"/>
                <w:sz w:val="24"/>
                <w:szCs w:val="24"/>
              </w:rPr>
              <w:t>Руководители загородных оздоровительных лагерей (по согласованию)</w:t>
            </w: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16199A" w:rsidP="0016199A">
            <w:pPr>
              <w:numPr>
                <w:ilvl w:val="0"/>
                <w:numId w:val="4"/>
              </w:numPr>
              <w:ind w:left="357" w:hanging="357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16199A" w:rsidRPr="00315CC6" w:rsidRDefault="0016199A" w:rsidP="00502CEA">
            <w:pPr>
              <w:pStyle w:val="1"/>
              <w:pageBreakBefore/>
              <w:ind w:firstLine="34"/>
              <w:jc w:val="both"/>
              <w:rPr>
                <w:rFonts w:ascii="Liberation Serif" w:hAnsi="Liberation Serif"/>
                <w:b w:val="0"/>
                <w:sz w:val="24"/>
                <w:szCs w:val="24"/>
                <w:lang w:eastAsia="en-US"/>
              </w:rPr>
            </w:pPr>
            <w:r w:rsidRPr="00315CC6">
              <w:rPr>
                <w:rFonts w:ascii="Liberation Serif" w:hAnsi="Liberation Serif"/>
                <w:b w:val="0"/>
                <w:sz w:val="24"/>
                <w:szCs w:val="24"/>
                <w:lang w:eastAsia="en-US"/>
              </w:rPr>
              <w:t>Организация сопровождения в целях безопасного и беспрепятственного проезда транспортных средств, осуществляющих перевозку детей к местам  отдыха</w:t>
            </w:r>
          </w:p>
        </w:tc>
        <w:tc>
          <w:tcPr>
            <w:tcW w:w="1985" w:type="dxa"/>
          </w:tcPr>
          <w:p w:rsidR="0016199A" w:rsidRPr="00315CC6" w:rsidRDefault="0016199A" w:rsidP="0016199A">
            <w:pPr>
              <w:pageBreakBefore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5CC6">
              <w:rPr>
                <w:rFonts w:ascii="Liberation Serif" w:hAnsi="Liberation Serif"/>
                <w:sz w:val="24"/>
                <w:szCs w:val="24"/>
              </w:rPr>
              <w:t>По мере необходимости</w:t>
            </w:r>
          </w:p>
        </w:tc>
        <w:tc>
          <w:tcPr>
            <w:tcW w:w="5813" w:type="dxa"/>
            <w:gridSpan w:val="2"/>
          </w:tcPr>
          <w:p w:rsidR="0016199A" w:rsidRPr="00315CC6" w:rsidRDefault="0016199A" w:rsidP="0016199A">
            <w:pPr>
              <w:pStyle w:val="a8"/>
              <w:pageBreakBefore/>
              <w:spacing w:after="0"/>
              <w:ind w:right="-142"/>
              <w:rPr>
                <w:rFonts w:ascii="Liberation Serif" w:hAnsi="Liberation Serif"/>
                <w:sz w:val="24"/>
                <w:szCs w:val="24"/>
              </w:rPr>
            </w:pPr>
            <w:r w:rsidRPr="00315CC6">
              <w:rPr>
                <w:rFonts w:ascii="Liberation Serif" w:hAnsi="Liberation Serif"/>
                <w:sz w:val="24"/>
                <w:szCs w:val="24"/>
                <w:lang w:eastAsia="en-US"/>
              </w:rPr>
              <w:t>ОГИБДД  МО МВД России «Каменск- Уральский»</w:t>
            </w:r>
          </w:p>
          <w:p w:rsidR="0016199A" w:rsidRPr="00315CC6" w:rsidRDefault="0016199A" w:rsidP="0016199A">
            <w:pPr>
              <w:pStyle w:val="a8"/>
              <w:pageBreakBefore/>
              <w:spacing w:after="0"/>
              <w:ind w:right="-142"/>
              <w:rPr>
                <w:rFonts w:ascii="Liberation Serif" w:hAnsi="Liberation Serif"/>
                <w:sz w:val="24"/>
                <w:szCs w:val="24"/>
              </w:rPr>
            </w:pPr>
            <w:r w:rsidRPr="00315CC6">
              <w:rPr>
                <w:rFonts w:ascii="Liberation Serif" w:hAnsi="Liberation Serif"/>
                <w:sz w:val="24"/>
                <w:szCs w:val="24"/>
              </w:rPr>
              <w:t>(по согласованию)</w:t>
            </w:r>
            <w:r w:rsidR="00E92985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16199A" w:rsidRPr="00315CC6" w:rsidRDefault="0016199A" w:rsidP="0016199A">
            <w:pPr>
              <w:pageBreakBefore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16199A" w:rsidP="0016199A">
            <w:pPr>
              <w:pageBreakBefore/>
              <w:numPr>
                <w:ilvl w:val="0"/>
                <w:numId w:val="4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425644" w:rsidRPr="00661591" w:rsidRDefault="0016199A" w:rsidP="00661591">
            <w:pPr>
              <w:pStyle w:val="1"/>
              <w:pageBreakBefore/>
              <w:ind w:firstLine="34"/>
              <w:jc w:val="both"/>
            </w:pPr>
            <w:r w:rsidRPr="00661591">
              <w:rPr>
                <w:rFonts w:ascii="Liberation Serif" w:hAnsi="Liberation Serif"/>
                <w:b w:val="0"/>
                <w:sz w:val="24"/>
                <w:szCs w:val="24"/>
              </w:rPr>
              <w:t xml:space="preserve">Мероприятия, направленные на реализацию Закона Свердловской области от 16 июля 2009 года № 73-ОЗ </w:t>
            </w:r>
            <w:r w:rsidRPr="00661591">
              <w:rPr>
                <w:rFonts w:ascii="Liberation Serif" w:hAnsi="Liberation Serif"/>
                <w:b w:val="0"/>
                <w:sz w:val="24"/>
                <w:szCs w:val="24"/>
              </w:rPr>
              <w:br/>
              <w:t>«Об установлении на территории Свердловской области мер по недопущению нахождения детей в местах, нахождение в которых может причинить вред здоровью детей, их физическому, интеллектуальному, психическому, духовному и нравственному развитию, и по недопущению нахождения детей в ночное время в общественных местах без сопровождения родителей (лиц, их заменяющих) или лиц, осуществляющих мероприятия с участием детей»</w:t>
            </w:r>
          </w:p>
        </w:tc>
        <w:tc>
          <w:tcPr>
            <w:tcW w:w="1985" w:type="dxa"/>
          </w:tcPr>
          <w:p w:rsidR="0016199A" w:rsidRPr="00020271" w:rsidRDefault="0016199A" w:rsidP="0016199A">
            <w:pPr>
              <w:pageBreakBefore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Весь период</w:t>
            </w:r>
          </w:p>
        </w:tc>
        <w:tc>
          <w:tcPr>
            <w:tcW w:w="5813" w:type="dxa"/>
            <w:gridSpan w:val="2"/>
          </w:tcPr>
          <w:p w:rsidR="0016199A" w:rsidRPr="00020271" w:rsidRDefault="0016199A" w:rsidP="0016199A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МО МВД России «Каменск- Уральский»</w:t>
            </w:r>
            <w:r w:rsidR="00E92985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 xml:space="preserve"> (по согласованию),</w:t>
            </w:r>
          </w:p>
          <w:p w:rsidR="0016199A" w:rsidRPr="00020271" w:rsidRDefault="0016199A" w:rsidP="0016199A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ТКДН и ЗП  Красногорского и Синарского районов</w:t>
            </w:r>
            <w:r w:rsidR="00E92985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16199A" w:rsidRPr="00020271" w:rsidRDefault="0016199A" w:rsidP="0016199A">
            <w:pPr>
              <w:pStyle w:val="a8"/>
              <w:pageBreakBefore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Субъекты системы профилактики</w:t>
            </w: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16199A" w:rsidP="0016199A">
            <w:pPr>
              <w:spacing w:before="120" w:after="120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III.</w:t>
            </w:r>
          </w:p>
        </w:tc>
        <w:tc>
          <w:tcPr>
            <w:tcW w:w="14602" w:type="dxa"/>
            <w:gridSpan w:val="4"/>
          </w:tcPr>
          <w:p w:rsidR="0016199A" w:rsidRPr="00020271" w:rsidRDefault="0016199A" w:rsidP="0016199A">
            <w:pPr>
              <w:pStyle w:val="a8"/>
              <w:spacing w:before="120"/>
              <w:ind w:right="-142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Профилактические мероприятия</w:t>
            </w: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15719C" w:rsidP="0015719C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6804" w:type="dxa"/>
          </w:tcPr>
          <w:p w:rsidR="00C11B64" w:rsidRPr="00D26792" w:rsidRDefault="0016199A" w:rsidP="00D2679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26792">
              <w:rPr>
                <w:rFonts w:ascii="Liberation Serif" w:hAnsi="Liberation Serif"/>
                <w:sz w:val="24"/>
                <w:szCs w:val="24"/>
              </w:rPr>
              <w:t>Уточнение списков детей школьного возраста, проживающих в микрорайонах муниципальных общеобразовательных учреждений</w:t>
            </w:r>
          </w:p>
        </w:tc>
        <w:tc>
          <w:tcPr>
            <w:tcW w:w="1985" w:type="dxa"/>
          </w:tcPr>
          <w:p w:rsidR="0016199A" w:rsidRPr="00020271" w:rsidRDefault="0016199A" w:rsidP="0016199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Август-сентябрь</w:t>
            </w:r>
          </w:p>
        </w:tc>
        <w:tc>
          <w:tcPr>
            <w:tcW w:w="5813" w:type="dxa"/>
            <w:gridSpan w:val="2"/>
          </w:tcPr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Муниципальные общеобразовательные учреждения</w:t>
            </w: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15719C" w:rsidP="0015719C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3.2</w:t>
            </w:r>
          </w:p>
        </w:tc>
        <w:tc>
          <w:tcPr>
            <w:tcW w:w="6804" w:type="dxa"/>
          </w:tcPr>
          <w:p w:rsidR="00C11B64" w:rsidRPr="00D26792" w:rsidRDefault="0016199A" w:rsidP="00D2679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26792">
              <w:rPr>
                <w:rFonts w:ascii="Liberation Serif" w:hAnsi="Liberation Serif"/>
                <w:sz w:val="24"/>
                <w:szCs w:val="24"/>
              </w:rPr>
              <w:t xml:space="preserve">Своевременное выявление детей, находящихся в социально опасном </w:t>
            </w:r>
            <w:r w:rsidR="00051580">
              <w:rPr>
                <w:rFonts w:ascii="Liberation Serif" w:hAnsi="Liberation Serif"/>
                <w:sz w:val="24"/>
                <w:szCs w:val="24"/>
              </w:rPr>
              <w:t>положении, и оказание им помощи</w:t>
            </w:r>
            <w:r w:rsidRPr="00D26792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16199A" w:rsidRPr="00020271" w:rsidRDefault="0016199A" w:rsidP="0016199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сентябрь</w:t>
            </w:r>
          </w:p>
        </w:tc>
        <w:tc>
          <w:tcPr>
            <w:tcW w:w="5813" w:type="dxa"/>
            <w:gridSpan w:val="2"/>
          </w:tcPr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образования Каменск-Уральского городского округа»</w:t>
            </w:r>
            <w:r w:rsidR="00E92985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</w:p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Управление социальной политики № 12 </w:t>
            </w:r>
          </w:p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  <w:r w:rsidR="00E92985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16199A" w:rsidRPr="00020271" w:rsidRDefault="00E92985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о</w:t>
            </w:r>
            <w:r w:rsidR="0016199A"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бразовательные  организации</w:t>
            </w: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15719C" w:rsidP="0015719C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3.3</w:t>
            </w:r>
          </w:p>
        </w:tc>
        <w:tc>
          <w:tcPr>
            <w:tcW w:w="6804" w:type="dxa"/>
          </w:tcPr>
          <w:p w:rsidR="0016199A" w:rsidRPr="002611FF" w:rsidRDefault="0016199A" w:rsidP="0016199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611FF">
              <w:rPr>
                <w:rFonts w:ascii="Liberation Serif" w:hAnsi="Liberation Serif"/>
                <w:sz w:val="24"/>
                <w:szCs w:val="24"/>
              </w:rPr>
              <w:t>Организация психолого-педагогического сопровождения детей, имеющих пр</w:t>
            </w:r>
            <w:r w:rsidR="00051580">
              <w:rPr>
                <w:rFonts w:ascii="Liberation Serif" w:hAnsi="Liberation Serif"/>
                <w:sz w:val="24"/>
                <w:szCs w:val="24"/>
              </w:rPr>
              <w:t>облемы в развитии или поведении</w:t>
            </w:r>
          </w:p>
          <w:p w:rsidR="00C11B64" w:rsidRPr="002611FF" w:rsidRDefault="00C11B64" w:rsidP="0016199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</w:tcPr>
          <w:p w:rsidR="0016199A" w:rsidRPr="00020271" w:rsidRDefault="0016199A" w:rsidP="0016199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сентябрь</w:t>
            </w:r>
          </w:p>
        </w:tc>
        <w:tc>
          <w:tcPr>
            <w:tcW w:w="5813" w:type="dxa"/>
            <w:gridSpan w:val="2"/>
          </w:tcPr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Образовательные  организации</w:t>
            </w:r>
            <w:r w:rsidR="00E92985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,</w:t>
            </w:r>
          </w:p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ГАУСО СО «СРЦН г. Каменска-Уральского» </w:t>
            </w:r>
          </w:p>
          <w:p w:rsidR="0016199A" w:rsidRPr="00020271" w:rsidRDefault="0016199A" w:rsidP="0016199A">
            <w:pPr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15719C" w:rsidP="0015719C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3.4</w:t>
            </w:r>
          </w:p>
        </w:tc>
        <w:tc>
          <w:tcPr>
            <w:tcW w:w="6804" w:type="dxa"/>
          </w:tcPr>
          <w:p w:rsidR="00E55741" w:rsidRPr="002611FF" w:rsidRDefault="0016199A" w:rsidP="002611F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611FF">
              <w:rPr>
                <w:rFonts w:ascii="Liberation Serif" w:hAnsi="Liberation Serif"/>
                <w:sz w:val="24"/>
                <w:szCs w:val="24"/>
              </w:rPr>
              <w:t>Организация занятости детей и подростков, в том числе,</w:t>
            </w:r>
            <w:r w:rsidR="009062FC" w:rsidRPr="002611FF">
              <w:rPr>
                <w:rFonts w:ascii="Liberation Serif" w:hAnsi="Liberation Serif"/>
                <w:sz w:val="24"/>
                <w:szCs w:val="24"/>
              </w:rPr>
              <w:t xml:space="preserve"> состоящих на различных видах учета</w:t>
            </w:r>
            <w:r w:rsidRPr="002611FF">
              <w:rPr>
                <w:rFonts w:ascii="Liberation Serif" w:hAnsi="Liberation Serif"/>
                <w:sz w:val="24"/>
                <w:szCs w:val="24"/>
              </w:rPr>
              <w:t xml:space="preserve"> во внеурочное время через систему дополнительного образования</w:t>
            </w:r>
          </w:p>
        </w:tc>
        <w:tc>
          <w:tcPr>
            <w:tcW w:w="1985" w:type="dxa"/>
          </w:tcPr>
          <w:p w:rsidR="0016199A" w:rsidRPr="00020271" w:rsidRDefault="0016199A" w:rsidP="0016199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сентябрь</w:t>
            </w:r>
          </w:p>
        </w:tc>
        <w:tc>
          <w:tcPr>
            <w:tcW w:w="5813" w:type="dxa"/>
            <w:gridSpan w:val="2"/>
          </w:tcPr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Образовательные  организации</w:t>
            </w:r>
            <w:r w:rsidR="00E92985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,</w:t>
            </w:r>
          </w:p>
          <w:p w:rsidR="0016199A" w:rsidRPr="00020271" w:rsidRDefault="0016199A" w:rsidP="0016199A">
            <w:pPr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Муниципальные учреждения  дополнительного образования</w:t>
            </w:r>
          </w:p>
        </w:tc>
      </w:tr>
      <w:tr w:rsidR="0016199A" w:rsidRPr="00020271" w:rsidTr="00E36ECF">
        <w:trPr>
          <w:trHeight w:val="827"/>
        </w:trPr>
        <w:tc>
          <w:tcPr>
            <w:tcW w:w="674" w:type="dxa"/>
            <w:gridSpan w:val="2"/>
          </w:tcPr>
          <w:p w:rsidR="0016199A" w:rsidRPr="00020271" w:rsidRDefault="0015719C" w:rsidP="0015719C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3.5</w:t>
            </w:r>
          </w:p>
        </w:tc>
        <w:tc>
          <w:tcPr>
            <w:tcW w:w="6804" w:type="dxa"/>
          </w:tcPr>
          <w:p w:rsidR="0016199A" w:rsidRPr="00221E7F" w:rsidRDefault="0016199A" w:rsidP="0016199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21E7F">
              <w:rPr>
                <w:rFonts w:ascii="Liberation Serif" w:hAnsi="Liberation Serif"/>
                <w:sz w:val="24"/>
                <w:szCs w:val="24"/>
              </w:rPr>
              <w:t>Мероприятия по выявлению детей, находящихся в социально опасном положении, оказание им социальной, психологичес</w:t>
            </w:r>
            <w:r w:rsidR="00051580">
              <w:rPr>
                <w:rFonts w:ascii="Liberation Serif" w:hAnsi="Liberation Serif"/>
                <w:sz w:val="24"/>
                <w:szCs w:val="24"/>
              </w:rPr>
              <w:t>кой, материальной и иной помощи</w:t>
            </w:r>
          </w:p>
          <w:p w:rsidR="00E55741" w:rsidRPr="00425644" w:rsidRDefault="00E55741" w:rsidP="0016199A">
            <w:pPr>
              <w:jc w:val="both"/>
              <w:rPr>
                <w:rFonts w:ascii="Liberation Serif" w:hAnsi="Liberation Serif"/>
                <w:color w:val="FF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16199A" w:rsidRPr="00020271" w:rsidRDefault="0016199A" w:rsidP="0016199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сентябрь</w:t>
            </w:r>
          </w:p>
        </w:tc>
        <w:tc>
          <w:tcPr>
            <w:tcW w:w="5813" w:type="dxa"/>
            <w:gridSpan w:val="2"/>
          </w:tcPr>
          <w:p w:rsidR="0016199A" w:rsidRPr="00020271" w:rsidRDefault="0016199A" w:rsidP="0016199A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ТКДН и ЗП  Красногорского и Синарского районов </w:t>
            </w:r>
          </w:p>
          <w:p w:rsidR="0016199A" w:rsidRPr="00020271" w:rsidRDefault="0016199A" w:rsidP="0016199A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  <w:r w:rsidR="00E92985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16199A" w:rsidRPr="00020271" w:rsidRDefault="0016199A" w:rsidP="0016199A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Управление социальной политики № 12</w:t>
            </w:r>
          </w:p>
          <w:p w:rsidR="0016199A" w:rsidRPr="00020271" w:rsidRDefault="0016199A" w:rsidP="0016199A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  <w:r w:rsidR="00E92985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16199A" w:rsidRPr="00020271" w:rsidRDefault="0016199A" w:rsidP="0016199A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  <w:t xml:space="preserve">Отделы   полиции  МО МВД  России  «Каменск- Уральский»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  <w:r w:rsidR="00E92985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16199A" w:rsidRPr="00020271" w:rsidRDefault="0016199A" w:rsidP="0016199A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ГАУСО СО «СРЦН г. Каменска-Уральского»</w:t>
            </w:r>
          </w:p>
          <w:p w:rsidR="0016199A" w:rsidRPr="00020271" w:rsidRDefault="0016199A" w:rsidP="0016199A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(по согласованию)</w:t>
            </w:r>
          </w:p>
        </w:tc>
      </w:tr>
      <w:tr w:rsidR="0016199A" w:rsidRPr="00020271" w:rsidTr="00E36ECF">
        <w:trPr>
          <w:trHeight w:val="245"/>
        </w:trPr>
        <w:tc>
          <w:tcPr>
            <w:tcW w:w="674" w:type="dxa"/>
            <w:gridSpan w:val="2"/>
          </w:tcPr>
          <w:p w:rsidR="0016199A" w:rsidRPr="00020271" w:rsidRDefault="0015719C" w:rsidP="0015719C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3.6</w:t>
            </w:r>
          </w:p>
        </w:tc>
        <w:tc>
          <w:tcPr>
            <w:tcW w:w="6804" w:type="dxa"/>
          </w:tcPr>
          <w:p w:rsidR="00E55741" w:rsidRPr="00891771" w:rsidRDefault="0016199A" w:rsidP="00891771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91771">
              <w:rPr>
                <w:rFonts w:ascii="Liberation Serif" w:hAnsi="Liberation Serif"/>
                <w:sz w:val="24"/>
                <w:szCs w:val="24"/>
                <w:lang w:eastAsia="en-US"/>
              </w:rPr>
              <w:t>Организация работы кружков дополнительного образования и спортивных секций для воспитанников загородных оздоровительных лагерей и лагерей с дневным пребыванием детей</w:t>
            </w:r>
          </w:p>
        </w:tc>
        <w:tc>
          <w:tcPr>
            <w:tcW w:w="1985" w:type="dxa"/>
          </w:tcPr>
          <w:p w:rsidR="0016199A" w:rsidRPr="00020271" w:rsidRDefault="0016199A" w:rsidP="0016199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сентябрь</w:t>
            </w:r>
          </w:p>
        </w:tc>
        <w:tc>
          <w:tcPr>
            <w:tcW w:w="5813" w:type="dxa"/>
            <w:gridSpan w:val="2"/>
          </w:tcPr>
          <w:p w:rsidR="0016199A" w:rsidRPr="00020271" w:rsidRDefault="00140B3F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Городские л</w:t>
            </w:r>
            <w:r w:rsidR="0016199A"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агеря с дневным пребыванием детей</w:t>
            </w:r>
            <w:r w:rsidR="00E92985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16199A" w:rsidRPr="00020271" w:rsidRDefault="00E92985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з</w:t>
            </w:r>
            <w:r w:rsidR="0016199A"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агородные оздоровительные лагеря</w:t>
            </w: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15719C" w:rsidP="0015719C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3.7</w:t>
            </w:r>
          </w:p>
        </w:tc>
        <w:tc>
          <w:tcPr>
            <w:tcW w:w="6804" w:type="dxa"/>
          </w:tcPr>
          <w:p w:rsidR="0016199A" w:rsidRPr="00891771" w:rsidRDefault="0016199A" w:rsidP="00891771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91771">
              <w:rPr>
                <w:rFonts w:ascii="Liberation Serif" w:hAnsi="Liberation Serif"/>
                <w:sz w:val="24"/>
                <w:szCs w:val="24"/>
              </w:rPr>
              <w:t>Городские молодежные экологические субботники  и экологические акции. Благоустройство лесопарковых и дворовых территорий</w:t>
            </w:r>
          </w:p>
        </w:tc>
        <w:tc>
          <w:tcPr>
            <w:tcW w:w="1985" w:type="dxa"/>
          </w:tcPr>
          <w:p w:rsidR="0016199A" w:rsidRPr="00020271" w:rsidRDefault="0016199A" w:rsidP="0016199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сентябрь</w:t>
            </w:r>
          </w:p>
        </w:tc>
        <w:tc>
          <w:tcPr>
            <w:tcW w:w="5813" w:type="dxa"/>
            <w:gridSpan w:val="2"/>
          </w:tcPr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МКУ «Центр молодежной политики»</w:t>
            </w:r>
            <w:r w:rsidR="00E92985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Субъекты системы профилактики</w:t>
            </w: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15719C" w:rsidP="0015719C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3.8</w:t>
            </w:r>
          </w:p>
        </w:tc>
        <w:tc>
          <w:tcPr>
            <w:tcW w:w="6804" w:type="dxa"/>
          </w:tcPr>
          <w:p w:rsidR="00051580" w:rsidRDefault="0016199A" w:rsidP="0016199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D5ED2">
              <w:rPr>
                <w:rFonts w:ascii="Liberation Serif" w:hAnsi="Liberation Serif"/>
                <w:sz w:val="24"/>
                <w:szCs w:val="24"/>
              </w:rPr>
              <w:t xml:space="preserve">Организация комплексной профилактической работы по формированию ценностей здорового образа жизни, направленной на профилактику  вредных привычек, организация реабилитационной работы с несовершеннолетними «группы риска», состоящими на различных видах учетов; </w:t>
            </w:r>
          </w:p>
          <w:p w:rsidR="0016199A" w:rsidRDefault="0016199A" w:rsidP="0016199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D5ED2">
              <w:rPr>
                <w:rFonts w:ascii="Liberation Serif" w:hAnsi="Liberation Serif"/>
                <w:sz w:val="24"/>
                <w:szCs w:val="24"/>
              </w:rPr>
              <w:t>профилактика суицидально</w:t>
            </w:r>
            <w:r w:rsidR="00051580">
              <w:rPr>
                <w:rFonts w:ascii="Liberation Serif" w:hAnsi="Liberation Serif"/>
                <w:sz w:val="24"/>
                <w:szCs w:val="24"/>
              </w:rPr>
              <w:t>го поведения несовершеннолетних</w:t>
            </w:r>
          </w:p>
          <w:p w:rsidR="00051580" w:rsidRPr="00BD5ED2" w:rsidRDefault="00051580" w:rsidP="0016199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B16B7" w:rsidRPr="00425644" w:rsidRDefault="00AB16B7" w:rsidP="0016199A">
            <w:pPr>
              <w:jc w:val="both"/>
              <w:rPr>
                <w:rFonts w:ascii="Liberation Serif" w:hAnsi="Liberation Serif"/>
                <w:color w:val="FF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16199A" w:rsidRPr="00020271" w:rsidRDefault="0016199A" w:rsidP="0016199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сентябрь</w:t>
            </w:r>
          </w:p>
        </w:tc>
        <w:tc>
          <w:tcPr>
            <w:tcW w:w="5813" w:type="dxa"/>
            <w:gridSpan w:val="2"/>
          </w:tcPr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образования Каменск-Уральского городского округа»</w:t>
            </w:r>
            <w:r w:rsidR="00E92985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по физической культуре и спорту Каменск-Уральского городского округа»</w:t>
            </w:r>
            <w:r w:rsidR="00E92985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культуры  Каменск-Уральского городского округа»</w:t>
            </w:r>
            <w:r w:rsidR="00E92985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Управление социальной политики № 12</w:t>
            </w:r>
          </w:p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  <w:r w:rsidR="00424381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ГАУСО СО «СРЦН г. Каменска-Уральского»</w:t>
            </w:r>
          </w:p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  <w:r w:rsidR="00424381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16199A" w:rsidRPr="00020271" w:rsidRDefault="0016199A" w:rsidP="0016199A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ТКДН и ЗП  Красногорского и Синарского районов </w:t>
            </w:r>
          </w:p>
          <w:p w:rsidR="0016199A" w:rsidRPr="00020271" w:rsidRDefault="0016199A" w:rsidP="0016199A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  <w:r w:rsidR="00424381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16199A" w:rsidRPr="00020271" w:rsidRDefault="0016199A" w:rsidP="0016199A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  <w:t xml:space="preserve">Отделы   полиции  МО МВД  России  «Каменск- Уральский»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15719C" w:rsidP="0015719C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3.9</w:t>
            </w:r>
          </w:p>
        </w:tc>
        <w:tc>
          <w:tcPr>
            <w:tcW w:w="6804" w:type="dxa"/>
          </w:tcPr>
          <w:p w:rsidR="004B59C2" w:rsidRPr="00D852E6" w:rsidRDefault="004B59C2" w:rsidP="004B59C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852E6">
              <w:rPr>
                <w:rFonts w:ascii="Liberation Serif" w:hAnsi="Liberation Serif"/>
                <w:sz w:val="24"/>
                <w:szCs w:val="24"/>
              </w:rPr>
              <w:t>Реализация программ по профилактике правонарушений и социальной адаптации несовершеннолетних:</w:t>
            </w:r>
          </w:p>
          <w:p w:rsidR="004B59C2" w:rsidRPr="00D852E6" w:rsidRDefault="004B59C2" w:rsidP="004B59C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852E6">
              <w:rPr>
                <w:rFonts w:ascii="Liberation Serif" w:hAnsi="Liberation Serif"/>
                <w:sz w:val="24"/>
                <w:szCs w:val="24"/>
              </w:rPr>
              <w:t>- программа «Профилактика домашнего насилия»;</w:t>
            </w:r>
          </w:p>
          <w:p w:rsidR="004B59C2" w:rsidRPr="00D852E6" w:rsidRDefault="004B59C2" w:rsidP="004B59C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852E6">
              <w:rPr>
                <w:rFonts w:ascii="Liberation Serif" w:hAnsi="Liberation Serif"/>
                <w:sz w:val="24"/>
                <w:szCs w:val="24"/>
              </w:rPr>
              <w:t>- программа «В гармонии с миром»;</w:t>
            </w:r>
          </w:p>
          <w:p w:rsidR="004B59C2" w:rsidRPr="00D852E6" w:rsidRDefault="004B59C2" w:rsidP="004B59C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852E6">
              <w:rPr>
                <w:rFonts w:ascii="Liberation Serif" w:hAnsi="Liberation Serif"/>
                <w:sz w:val="24"/>
                <w:szCs w:val="24"/>
              </w:rPr>
              <w:t>- программа « Правовая азбука »</w:t>
            </w:r>
          </w:p>
          <w:p w:rsidR="004B59C2" w:rsidRPr="00D852E6" w:rsidRDefault="004B59C2" w:rsidP="004B59C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852E6">
              <w:rPr>
                <w:rFonts w:ascii="Liberation Serif" w:hAnsi="Liberation Serif"/>
                <w:sz w:val="24"/>
                <w:szCs w:val="24"/>
              </w:rPr>
              <w:t>- программа «Патриоты России»;</w:t>
            </w:r>
          </w:p>
          <w:p w:rsidR="004B59C2" w:rsidRPr="00D852E6" w:rsidRDefault="004B59C2" w:rsidP="004B59C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852E6">
              <w:rPr>
                <w:rFonts w:ascii="Liberation Serif" w:hAnsi="Liberation Serif"/>
                <w:sz w:val="24"/>
                <w:szCs w:val="24"/>
              </w:rPr>
              <w:t>- программа «Здоровье»;</w:t>
            </w:r>
          </w:p>
          <w:p w:rsidR="004B59C2" w:rsidRPr="00D852E6" w:rsidRDefault="00145B7B" w:rsidP="004B59C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программа </w:t>
            </w:r>
            <w:r w:rsidR="004B59C2" w:rsidRPr="00D852E6">
              <w:rPr>
                <w:rFonts w:ascii="Liberation Serif" w:hAnsi="Liberation Serif"/>
                <w:sz w:val="24"/>
                <w:szCs w:val="24"/>
              </w:rPr>
              <w:t>«Уроки добра»</w:t>
            </w:r>
          </w:p>
          <w:p w:rsidR="004B59C2" w:rsidRPr="00D852E6" w:rsidRDefault="004B59C2" w:rsidP="004B59C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852E6">
              <w:rPr>
                <w:rFonts w:ascii="Liberation Serif" w:hAnsi="Liberation Serif"/>
                <w:sz w:val="24"/>
                <w:szCs w:val="24"/>
              </w:rPr>
              <w:t>- программа «Родники»;</w:t>
            </w:r>
          </w:p>
          <w:p w:rsidR="004B59C2" w:rsidRPr="00D852E6" w:rsidRDefault="004B59C2" w:rsidP="004B59C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852E6">
              <w:rPr>
                <w:rFonts w:ascii="Liberation Serif" w:hAnsi="Liberation Serif"/>
                <w:sz w:val="24"/>
                <w:szCs w:val="24"/>
              </w:rPr>
              <w:lastRenderedPageBreak/>
              <w:t>- программа «Разговор на равных»;</w:t>
            </w:r>
          </w:p>
          <w:p w:rsidR="004B59C2" w:rsidRPr="00D852E6" w:rsidRDefault="004B59C2" w:rsidP="004B59C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852E6">
              <w:rPr>
                <w:rFonts w:ascii="Liberation Serif" w:hAnsi="Liberation Serif"/>
                <w:sz w:val="24"/>
                <w:szCs w:val="24"/>
              </w:rPr>
              <w:t>- программа «Путёвка в жизнь»;</w:t>
            </w:r>
          </w:p>
          <w:p w:rsidR="004B59C2" w:rsidRPr="00D852E6" w:rsidRDefault="00145B7B" w:rsidP="004B59C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программа </w:t>
            </w:r>
            <w:r w:rsidR="004B59C2" w:rsidRPr="00D852E6">
              <w:rPr>
                <w:rFonts w:ascii="Liberation Serif" w:hAnsi="Liberation Serif"/>
                <w:sz w:val="24"/>
                <w:szCs w:val="24"/>
              </w:rPr>
              <w:t>«Профилактика агрессивного поведения»;</w:t>
            </w:r>
          </w:p>
          <w:p w:rsidR="004B59C2" w:rsidRPr="00D852E6" w:rsidRDefault="004B59C2" w:rsidP="004B59C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852E6">
              <w:rPr>
                <w:rFonts w:ascii="Liberation Serif" w:hAnsi="Liberation Serif"/>
                <w:sz w:val="24"/>
                <w:szCs w:val="24"/>
              </w:rPr>
              <w:t>- программа «Ладья»;</w:t>
            </w:r>
          </w:p>
          <w:p w:rsidR="004B59C2" w:rsidRPr="00425644" w:rsidRDefault="004B59C2" w:rsidP="004B59C2">
            <w:pPr>
              <w:jc w:val="both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D852E6">
              <w:rPr>
                <w:rFonts w:ascii="Liberation Serif" w:hAnsi="Liberation Serif"/>
                <w:sz w:val="24"/>
                <w:szCs w:val="24"/>
              </w:rPr>
              <w:t>- «Ура! Каникулы»</w:t>
            </w:r>
          </w:p>
        </w:tc>
        <w:tc>
          <w:tcPr>
            <w:tcW w:w="1985" w:type="dxa"/>
          </w:tcPr>
          <w:p w:rsidR="0016199A" w:rsidRPr="00020271" w:rsidRDefault="0016199A" w:rsidP="0016199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Май - сентябрь</w:t>
            </w:r>
          </w:p>
        </w:tc>
        <w:tc>
          <w:tcPr>
            <w:tcW w:w="5813" w:type="dxa"/>
            <w:gridSpan w:val="2"/>
          </w:tcPr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Управление социальной политики № 12</w:t>
            </w:r>
          </w:p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  <w:r w:rsidR="00424381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ГАУ «СРЦН г. Каменска-Уральского» </w:t>
            </w:r>
          </w:p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16199A" w:rsidRPr="00020271" w:rsidTr="00E36ECF">
        <w:trPr>
          <w:trHeight w:val="274"/>
        </w:trPr>
        <w:tc>
          <w:tcPr>
            <w:tcW w:w="674" w:type="dxa"/>
            <w:gridSpan w:val="2"/>
          </w:tcPr>
          <w:p w:rsidR="0016199A" w:rsidRPr="00020271" w:rsidRDefault="0015719C" w:rsidP="0015719C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3.10</w:t>
            </w:r>
          </w:p>
        </w:tc>
        <w:tc>
          <w:tcPr>
            <w:tcW w:w="6804" w:type="dxa"/>
          </w:tcPr>
          <w:p w:rsidR="000B5FA0" w:rsidRPr="00891771" w:rsidRDefault="0016199A" w:rsidP="00891771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91771">
              <w:rPr>
                <w:rFonts w:ascii="Liberation Serif" w:hAnsi="Liberation Serif"/>
                <w:sz w:val="24"/>
                <w:szCs w:val="24"/>
              </w:rPr>
              <w:t>Предоставление несовершеннолетним гражданам государственных услуг по профессиональной ориентации</w:t>
            </w:r>
          </w:p>
        </w:tc>
        <w:tc>
          <w:tcPr>
            <w:tcW w:w="1985" w:type="dxa"/>
          </w:tcPr>
          <w:p w:rsidR="0016199A" w:rsidRPr="00020271" w:rsidRDefault="0016199A" w:rsidP="0016199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сентябрь</w:t>
            </w:r>
          </w:p>
        </w:tc>
        <w:tc>
          <w:tcPr>
            <w:tcW w:w="5813" w:type="dxa"/>
            <w:gridSpan w:val="2"/>
          </w:tcPr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ГКУ «Каменск-Уральский  ЦЗ» (по согласованию)</w:t>
            </w: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15719C" w:rsidP="0015719C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3.11</w:t>
            </w:r>
          </w:p>
        </w:tc>
        <w:tc>
          <w:tcPr>
            <w:tcW w:w="6804" w:type="dxa"/>
          </w:tcPr>
          <w:p w:rsidR="000B5FA0" w:rsidRPr="00696F8A" w:rsidRDefault="000B5FA0" w:rsidP="000B5FA0">
            <w:pPr>
              <w:jc w:val="both"/>
              <w:rPr>
                <w:rFonts w:ascii="Liberation Serif" w:hAnsi="Liberation Serif"/>
                <w:sz w:val="24"/>
                <w:szCs w:val="24"/>
                <w:lang w:eastAsia="zh-CN"/>
              </w:rPr>
            </w:pPr>
            <w:r w:rsidRPr="00696F8A">
              <w:rPr>
                <w:rFonts w:ascii="Liberation Serif" w:hAnsi="Liberation Serif"/>
                <w:sz w:val="24"/>
                <w:szCs w:val="24"/>
                <w:lang w:eastAsia="zh-CN"/>
              </w:rPr>
              <w:t xml:space="preserve">Правовое просвещение несовершеннолетних и их законных представителей  по вопросам временного трудоустройства путем организации «горячих линий», выездных мероприятий в общеобразовательных учреждениях, социально-реабилитационных центрах, загородных оздоровительных лагерях. </w:t>
            </w:r>
          </w:p>
          <w:p w:rsidR="000B5FA0" w:rsidRPr="00425644" w:rsidRDefault="000B5FA0" w:rsidP="00502CEA">
            <w:pPr>
              <w:jc w:val="both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696F8A">
              <w:rPr>
                <w:rFonts w:ascii="Liberation Serif" w:hAnsi="Liberation Serif"/>
                <w:sz w:val="24"/>
                <w:szCs w:val="24"/>
              </w:rPr>
              <w:t>Размещение информации в СМИ и интернет-ресурсах по вопросам временного трудоустройства несовершеннолетних  граждан в свободное от учебы время</w:t>
            </w:r>
          </w:p>
        </w:tc>
        <w:tc>
          <w:tcPr>
            <w:tcW w:w="1985" w:type="dxa"/>
          </w:tcPr>
          <w:p w:rsidR="0016199A" w:rsidRPr="00020271" w:rsidRDefault="0016199A" w:rsidP="0016199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сентябрь</w:t>
            </w:r>
          </w:p>
        </w:tc>
        <w:tc>
          <w:tcPr>
            <w:tcW w:w="5813" w:type="dxa"/>
            <w:gridSpan w:val="2"/>
          </w:tcPr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ГКУ «Каменск-Уральский  ЦЗ» (по согласованию)</w:t>
            </w: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15719C" w:rsidP="0015719C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3.12</w:t>
            </w:r>
          </w:p>
        </w:tc>
        <w:tc>
          <w:tcPr>
            <w:tcW w:w="6804" w:type="dxa"/>
          </w:tcPr>
          <w:p w:rsidR="00656B44" w:rsidRPr="00696F8A" w:rsidRDefault="0016199A" w:rsidP="00696F8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696F8A">
              <w:rPr>
                <w:rFonts w:ascii="Liberation Serif" w:hAnsi="Liberation Serif"/>
                <w:sz w:val="24"/>
                <w:szCs w:val="24"/>
                <w:lang w:eastAsia="en-US"/>
              </w:rPr>
              <w:t>Медицинское сопровождение детей в организациях отдыха и оздоровления детей. Контроль качества оказания медицинской помощи детям и подросткам до 18 лет в организациях отдыха и оздоровления детей.</w:t>
            </w:r>
          </w:p>
        </w:tc>
        <w:tc>
          <w:tcPr>
            <w:tcW w:w="1985" w:type="dxa"/>
          </w:tcPr>
          <w:p w:rsidR="0016199A" w:rsidRPr="00020271" w:rsidRDefault="0016199A" w:rsidP="0016199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сентябрь</w:t>
            </w:r>
          </w:p>
        </w:tc>
        <w:tc>
          <w:tcPr>
            <w:tcW w:w="5813" w:type="dxa"/>
            <w:gridSpan w:val="2"/>
          </w:tcPr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ГАУЗ СО «Детская городская больница г.Каменск-Уральский» (по согласованию)</w:t>
            </w:r>
          </w:p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15719C" w:rsidP="0015719C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3.13</w:t>
            </w:r>
          </w:p>
        </w:tc>
        <w:tc>
          <w:tcPr>
            <w:tcW w:w="6804" w:type="dxa"/>
          </w:tcPr>
          <w:p w:rsidR="00656B44" w:rsidRPr="00B06EEF" w:rsidRDefault="0016199A" w:rsidP="00B06EE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B06EEF">
              <w:rPr>
                <w:rFonts w:ascii="Liberation Serif" w:hAnsi="Liberation Serif"/>
                <w:sz w:val="24"/>
                <w:szCs w:val="24"/>
                <w:lang w:eastAsia="en-US"/>
              </w:rPr>
              <w:t>Проведение медицинских осмотров персонала, направляемого для работы в загородные организации отдыха и оздоровления детей, а также детей и подростков в возрасте до 18 лет, направляемых в организации отдыха и оздоровления детей, и при оформлении их временной за</w:t>
            </w:r>
            <w:r w:rsidR="00696F8A" w:rsidRPr="00B06EEF">
              <w:rPr>
                <w:rFonts w:ascii="Liberation Serif" w:hAnsi="Liberation Serif"/>
                <w:sz w:val="24"/>
                <w:szCs w:val="24"/>
                <w:lang w:eastAsia="en-US"/>
              </w:rPr>
              <w:t>нятости в период летних каникул, в том числе отъезжающих в оздоровительные трудовые лагеря</w:t>
            </w:r>
          </w:p>
        </w:tc>
        <w:tc>
          <w:tcPr>
            <w:tcW w:w="1985" w:type="dxa"/>
          </w:tcPr>
          <w:p w:rsidR="0016199A" w:rsidRPr="00020271" w:rsidRDefault="0016199A" w:rsidP="0016199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август</w:t>
            </w:r>
          </w:p>
        </w:tc>
        <w:tc>
          <w:tcPr>
            <w:tcW w:w="5813" w:type="dxa"/>
            <w:gridSpan w:val="2"/>
          </w:tcPr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ГАУЗ СО «Детская городская больница г.Каменск-Уральский» (по согласованию)</w:t>
            </w:r>
            <w:r w:rsidR="00424381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ГАУЗ СО «Городская больница г.Каменск-Уральский»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(по согласованию)</w:t>
            </w: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15719C" w:rsidP="0015719C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3.14</w:t>
            </w:r>
          </w:p>
        </w:tc>
        <w:tc>
          <w:tcPr>
            <w:tcW w:w="6804" w:type="dxa"/>
          </w:tcPr>
          <w:p w:rsidR="0016199A" w:rsidRPr="003D729C" w:rsidRDefault="0016199A" w:rsidP="0016199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D729C">
              <w:rPr>
                <w:rFonts w:ascii="Liberation Serif" w:hAnsi="Liberation Serif"/>
                <w:sz w:val="24"/>
                <w:szCs w:val="24"/>
              </w:rPr>
              <w:t>Организация и проведение на территории Каменск-Уральского городского округа мероприятий, посвященных:</w:t>
            </w:r>
          </w:p>
          <w:p w:rsidR="0016199A" w:rsidRPr="003D729C" w:rsidRDefault="0016199A" w:rsidP="0016199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D729C">
              <w:rPr>
                <w:rFonts w:ascii="Liberation Serif" w:hAnsi="Liberation Serif"/>
                <w:sz w:val="24"/>
                <w:szCs w:val="24"/>
              </w:rPr>
              <w:t>- Всемирному дню без табака;</w:t>
            </w:r>
          </w:p>
          <w:p w:rsidR="0016199A" w:rsidRPr="003D729C" w:rsidRDefault="0016199A" w:rsidP="0016199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D729C">
              <w:rPr>
                <w:rFonts w:ascii="Liberation Serif" w:hAnsi="Liberation Serif"/>
                <w:sz w:val="24"/>
                <w:szCs w:val="24"/>
              </w:rPr>
              <w:t>- Междунар</w:t>
            </w:r>
            <w:r w:rsidR="00051580">
              <w:rPr>
                <w:rFonts w:ascii="Liberation Serif" w:hAnsi="Liberation Serif"/>
                <w:sz w:val="24"/>
                <w:szCs w:val="24"/>
              </w:rPr>
              <w:t>одному дню борьбы с наркоманией</w:t>
            </w:r>
          </w:p>
          <w:p w:rsidR="00295C8F" w:rsidRPr="00425644" w:rsidRDefault="00295C8F" w:rsidP="00295C8F">
            <w:pPr>
              <w:jc w:val="both"/>
              <w:rPr>
                <w:rFonts w:ascii="Liberation Serif" w:hAnsi="Liberation Serif"/>
                <w:color w:val="FF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16199A" w:rsidRPr="00020271" w:rsidRDefault="0016199A" w:rsidP="0016199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Май - июнь</w:t>
            </w:r>
          </w:p>
        </w:tc>
        <w:tc>
          <w:tcPr>
            <w:tcW w:w="5813" w:type="dxa"/>
            <w:gridSpan w:val="2"/>
          </w:tcPr>
          <w:p w:rsidR="0016199A" w:rsidRPr="00020271" w:rsidRDefault="002150D6" w:rsidP="0016199A">
            <w:pPr>
              <w:ind w:firstLine="34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Образовательные</w:t>
            </w:r>
            <w:r w:rsidR="0016199A"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 xml:space="preserve"> учреждения</w:t>
            </w:r>
            <w:r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,</w:t>
            </w:r>
            <w:r w:rsidR="0016199A" w:rsidRPr="00020271">
              <w:rPr>
                <w:rFonts w:ascii="Liberation Serif" w:hAnsi="Liberation Serif"/>
                <w:sz w:val="24"/>
                <w:szCs w:val="24"/>
              </w:rPr>
              <w:t xml:space="preserve"> Муниципальные у</w:t>
            </w:r>
            <w:r w:rsidR="0016199A"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чреждения  дополнительного образования</w:t>
            </w:r>
            <w:r w:rsidR="0042438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,</w:t>
            </w:r>
            <w:r w:rsidR="0016199A"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16199A" w:rsidRPr="00020271" w:rsidRDefault="0016199A" w:rsidP="0016199A">
            <w:pPr>
              <w:ind w:firstLine="34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учреждения культуры</w:t>
            </w:r>
            <w:r w:rsidR="0042438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,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16199A" w:rsidRPr="00020271" w:rsidRDefault="0016199A" w:rsidP="0016199A">
            <w:pPr>
              <w:ind w:firstLine="34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МКУ «Центр молодежной политики»</w:t>
            </w:r>
            <w:r w:rsidR="00424381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</w:p>
          <w:p w:rsidR="0016199A" w:rsidRPr="00020271" w:rsidRDefault="0016199A" w:rsidP="0016199A">
            <w:pPr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Администрация Каменск-Уральского городского округа</w:t>
            </w: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15719C" w:rsidP="0015719C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3.15</w:t>
            </w:r>
          </w:p>
        </w:tc>
        <w:tc>
          <w:tcPr>
            <w:tcW w:w="6804" w:type="dxa"/>
          </w:tcPr>
          <w:p w:rsidR="0016199A" w:rsidRPr="003D729C" w:rsidRDefault="0016199A" w:rsidP="0016199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D729C">
              <w:rPr>
                <w:rFonts w:ascii="Liberation Serif" w:hAnsi="Liberation Serif"/>
                <w:sz w:val="24"/>
                <w:szCs w:val="24"/>
              </w:rPr>
              <w:t>Проведение экскурсий в городском выстав</w:t>
            </w:r>
            <w:r w:rsidR="00051580">
              <w:rPr>
                <w:rFonts w:ascii="Liberation Serif" w:hAnsi="Liberation Serif"/>
                <w:sz w:val="24"/>
                <w:szCs w:val="24"/>
              </w:rPr>
              <w:t>очном зале, краеведческом музее</w:t>
            </w:r>
          </w:p>
          <w:p w:rsidR="00D32E32" w:rsidRPr="00425644" w:rsidRDefault="00D32E32" w:rsidP="0016199A">
            <w:pPr>
              <w:jc w:val="both"/>
              <w:rPr>
                <w:rFonts w:ascii="Liberation Serif" w:hAnsi="Liberation Serif"/>
                <w:color w:val="FF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16199A" w:rsidRPr="00020271" w:rsidRDefault="0016199A" w:rsidP="0016199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сентябрь</w:t>
            </w:r>
          </w:p>
        </w:tc>
        <w:tc>
          <w:tcPr>
            <w:tcW w:w="5813" w:type="dxa"/>
            <w:gridSpan w:val="2"/>
          </w:tcPr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культуры Каменск-Уральского городского округа»</w:t>
            </w:r>
            <w:r w:rsidR="00424381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МБУК «Краеведческий музей»</w:t>
            </w: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15719C" w:rsidP="0015719C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3.16</w:t>
            </w:r>
          </w:p>
        </w:tc>
        <w:tc>
          <w:tcPr>
            <w:tcW w:w="6804" w:type="dxa"/>
            <w:shd w:val="clear" w:color="auto" w:fill="auto"/>
          </w:tcPr>
          <w:p w:rsidR="0016199A" w:rsidRPr="00530101" w:rsidRDefault="0016199A" w:rsidP="00735997">
            <w:pPr>
              <w:jc w:val="both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530101">
              <w:rPr>
                <w:rFonts w:ascii="Liberation Serif" w:hAnsi="Liberation Serif"/>
                <w:sz w:val="24"/>
                <w:szCs w:val="24"/>
              </w:rPr>
              <w:t>Социальные патронажи молодых родителей, находящихся в «группе риска», с целью обучения правилам ухода за новорожденными детьми</w:t>
            </w:r>
            <w:r w:rsidR="00D32E32" w:rsidRPr="00530101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16199A" w:rsidRPr="00020271" w:rsidRDefault="0016199A" w:rsidP="0016199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сентябрь</w:t>
            </w:r>
          </w:p>
          <w:p w:rsidR="0016199A" w:rsidRPr="00020271" w:rsidRDefault="0016199A" w:rsidP="0016199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813" w:type="dxa"/>
            <w:gridSpan w:val="2"/>
          </w:tcPr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ГАУСО СО «СРЦН г. Каменска-Уральского» (по согласованию)</w:t>
            </w: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15719C" w:rsidP="0015719C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3.17</w:t>
            </w:r>
          </w:p>
        </w:tc>
        <w:tc>
          <w:tcPr>
            <w:tcW w:w="6804" w:type="dxa"/>
          </w:tcPr>
          <w:p w:rsidR="0016199A" w:rsidRPr="00530101" w:rsidRDefault="0016199A" w:rsidP="00530101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0101">
              <w:rPr>
                <w:rFonts w:ascii="Liberation Serif" w:hAnsi="Liberation Serif"/>
                <w:sz w:val="24"/>
                <w:szCs w:val="24"/>
              </w:rPr>
              <w:t>Организация занятости  детей и подростков во внеурочное, каникулярное время: работа коллективов художественной самодеятельности, студий, кружков технического творчества, комнаты свободного посещения «Территория игры»</w:t>
            </w:r>
          </w:p>
        </w:tc>
        <w:tc>
          <w:tcPr>
            <w:tcW w:w="1985" w:type="dxa"/>
          </w:tcPr>
          <w:p w:rsidR="0016199A" w:rsidRPr="00020271" w:rsidRDefault="0016199A" w:rsidP="0016199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сентябрь</w:t>
            </w:r>
          </w:p>
        </w:tc>
        <w:tc>
          <w:tcPr>
            <w:tcW w:w="5813" w:type="dxa"/>
            <w:gridSpan w:val="2"/>
          </w:tcPr>
          <w:p w:rsidR="0016199A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культуры Каменск-Уральского городского округа»</w:t>
            </w:r>
            <w:r w:rsidR="00424381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Учреждения культуры</w:t>
            </w:r>
          </w:p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15719C" w:rsidP="0015719C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3.18</w:t>
            </w:r>
          </w:p>
        </w:tc>
        <w:tc>
          <w:tcPr>
            <w:tcW w:w="6804" w:type="dxa"/>
          </w:tcPr>
          <w:p w:rsidR="0016199A" w:rsidRPr="00530101" w:rsidRDefault="0016199A" w:rsidP="00530101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0101">
              <w:rPr>
                <w:rFonts w:ascii="Liberation Serif" w:hAnsi="Liberation Serif"/>
                <w:sz w:val="24"/>
                <w:szCs w:val="24"/>
              </w:rPr>
              <w:t>Круглый стол с родителями (законными представителями) «Проблемы подросткового возраста»</w:t>
            </w:r>
          </w:p>
        </w:tc>
        <w:tc>
          <w:tcPr>
            <w:tcW w:w="1985" w:type="dxa"/>
          </w:tcPr>
          <w:p w:rsidR="0016199A" w:rsidRPr="00020271" w:rsidRDefault="0016199A" w:rsidP="0016199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</w:t>
            </w:r>
          </w:p>
          <w:p w:rsidR="0016199A" w:rsidRPr="00020271" w:rsidRDefault="0016199A" w:rsidP="0016199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813" w:type="dxa"/>
            <w:gridSpan w:val="2"/>
          </w:tcPr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ГАУСО СО «СРЦН г. Каменска-Уральского»</w:t>
            </w:r>
          </w:p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15719C" w:rsidP="0015719C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3.19</w:t>
            </w:r>
          </w:p>
        </w:tc>
        <w:tc>
          <w:tcPr>
            <w:tcW w:w="6804" w:type="dxa"/>
          </w:tcPr>
          <w:p w:rsidR="0016199A" w:rsidRPr="00425644" w:rsidRDefault="0016199A" w:rsidP="00502CEA">
            <w:pPr>
              <w:jc w:val="both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961FAD">
              <w:rPr>
                <w:rFonts w:ascii="Liberation Serif" w:hAnsi="Liberation Serif"/>
                <w:sz w:val="24"/>
                <w:szCs w:val="24"/>
              </w:rPr>
              <w:t>Массовый поход выходного дня «Каменская прогулка»</w:t>
            </w:r>
          </w:p>
        </w:tc>
        <w:tc>
          <w:tcPr>
            <w:tcW w:w="1985" w:type="dxa"/>
          </w:tcPr>
          <w:p w:rsidR="0016199A" w:rsidRPr="00020271" w:rsidRDefault="0016199A" w:rsidP="0016199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Май</w:t>
            </w:r>
          </w:p>
        </w:tc>
        <w:tc>
          <w:tcPr>
            <w:tcW w:w="5813" w:type="dxa"/>
            <w:gridSpan w:val="2"/>
          </w:tcPr>
          <w:p w:rsidR="007B2B74" w:rsidRPr="00020271" w:rsidRDefault="007B2B74" w:rsidP="007B2B74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по физической культуре и спорту Каменск-Уральского городского округа»</w:t>
            </w:r>
            <w:r w:rsidR="00424381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16199A" w:rsidRPr="00020271" w:rsidRDefault="00140B3F" w:rsidP="007B2B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Спортивные школы</w:t>
            </w: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15719C" w:rsidP="0015719C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3.20</w:t>
            </w:r>
          </w:p>
        </w:tc>
        <w:tc>
          <w:tcPr>
            <w:tcW w:w="6804" w:type="dxa"/>
          </w:tcPr>
          <w:p w:rsidR="0016199A" w:rsidRPr="00EA58BC" w:rsidRDefault="0016199A" w:rsidP="0016199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58BC">
              <w:rPr>
                <w:rFonts w:ascii="Liberation Serif" w:hAnsi="Liberation Serif"/>
                <w:sz w:val="24"/>
                <w:szCs w:val="24"/>
              </w:rPr>
              <w:t>Утренняя зарядка с ведущими Каменскими спортсменами в городском парке «Космос»</w:t>
            </w:r>
          </w:p>
        </w:tc>
        <w:tc>
          <w:tcPr>
            <w:tcW w:w="1985" w:type="dxa"/>
          </w:tcPr>
          <w:p w:rsidR="00EA58BC" w:rsidRPr="00214BE5" w:rsidRDefault="00EA58BC" w:rsidP="00EA58BC">
            <w:pPr>
              <w:pStyle w:val="af3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214BE5">
              <w:rPr>
                <w:rFonts w:ascii="Liberation Serif" w:hAnsi="Liberation Serif"/>
                <w:sz w:val="26"/>
                <w:szCs w:val="26"/>
              </w:rPr>
              <w:t>Каждую субботу,</w:t>
            </w:r>
          </w:p>
          <w:p w:rsidR="00EA58BC" w:rsidRPr="00020271" w:rsidRDefault="00EA58BC" w:rsidP="00EA58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14BE5">
              <w:rPr>
                <w:rFonts w:ascii="Liberation Serif" w:hAnsi="Liberation Serif"/>
                <w:sz w:val="26"/>
                <w:szCs w:val="26"/>
              </w:rPr>
              <w:t xml:space="preserve">Май - </w:t>
            </w:r>
            <w:r>
              <w:rPr>
                <w:rFonts w:ascii="Liberation Serif" w:hAnsi="Liberation Serif"/>
                <w:sz w:val="26"/>
                <w:szCs w:val="26"/>
              </w:rPr>
              <w:t>сентябрь</w:t>
            </w:r>
          </w:p>
        </w:tc>
        <w:tc>
          <w:tcPr>
            <w:tcW w:w="5813" w:type="dxa"/>
            <w:gridSpan w:val="2"/>
          </w:tcPr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по физической культуре и спорту Каменск-Уральского городского округа»</w:t>
            </w:r>
            <w:r w:rsidR="00424381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16199A" w:rsidRPr="00020271" w:rsidRDefault="00140B3F" w:rsidP="001E1464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Спортивные школы</w:t>
            </w: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15719C" w:rsidP="0015719C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3.21</w:t>
            </w:r>
          </w:p>
        </w:tc>
        <w:tc>
          <w:tcPr>
            <w:tcW w:w="6804" w:type="dxa"/>
          </w:tcPr>
          <w:p w:rsidR="0016199A" w:rsidRPr="00BF6ABF" w:rsidRDefault="0016199A" w:rsidP="0016199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F6ABF">
              <w:rPr>
                <w:rFonts w:ascii="Liberation Serif" w:hAnsi="Liberation Serif"/>
                <w:sz w:val="24"/>
                <w:szCs w:val="24"/>
              </w:rPr>
              <w:t>Организация мероприятий на открытом воздухе (праздники улиц, дворов, микрорайонов).</w:t>
            </w:r>
          </w:p>
        </w:tc>
        <w:tc>
          <w:tcPr>
            <w:tcW w:w="1985" w:type="dxa"/>
          </w:tcPr>
          <w:p w:rsidR="0016199A" w:rsidRPr="00020271" w:rsidRDefault="0016199A" w:rsidP="0016199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октябрь</w:t>
            </w:r>
          </w:p>
        </w:tc>
        <w:tc>
          <w:tcPr>
            <w:tcW w:w="5813" w:type="dxa"/>
            <w:gridSpan w:val="2"/>
          </w:tcPr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культуры Каменск-Уральского городского округа»</w:t>
            </w: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15719C" w:rsidP="0015719C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3.2</w:t>
            </w:r>
            <w:r w:rsidR="00BF6ABF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804" w:type="dxa"/>
          </w:tcPr>
          <w:p w:rsidR="0025624C" w:rsidRPr="00BF6ABF" w:rsidRDefault="0016199A" w:rsidP="00BF6ABF">
            <w:pPr>
              <w:jc w:val="both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BF6ABF">
              <w:rPr>
                <w:rFonts w:ascii="Liberation Serif" w:hAnsi="Liberation Serif"/>
                <w:sz w:val="24"/>
                <w:szCs w:val="24"/>
                <w:lang w:eastAsia="en-US"/>
              </w:rPr>
              <w:t>Организация работы по предоставлению психологической помощи подросткам и семьям, оказавшимся в трудной жизненной ситуации</w:t>
            </w:r>
          </w:p>
        </w:tc>
        <w:tc>
          <w:tcPr>
            <w:tcW w:w="1985" w:type="dxa"/>
          </w:tcPr>
          <w:p w:rsidR="0016199A" w:rsidRPr="00020271" w:rsidRDefault="0016199A" w:rsidP="0016199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Весь период</w:t>
            </w:r>
          </w:p>
        </w:tc>
        <w:tc>
          <w:tcPr>
            <w:tcW w:w="5813" w:type="dxa"/>
            <w:gridSpan w:val="2"/>
          </w:tcPr>
          <w:p w:rsidR="007147FC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ГАУСО СО «СРЦН г. Каменска- Уральского»</w:t>
            </w:r>
          </w:p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(по согласованию)</w:t>
            </w: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BF6ABF" w:rsidP="00BF6AB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3.23</w:t>
            </w:r>
          </w:p>
        </w:tc>
        <w:tc>
          <w:tcPr>
            <w:tcW w:w="6804" w:type="dxa"/>
          </w:tcPr>
          <w:p w:rsidR="0016199A" w:rsidRPr="00BF6ABF" w:rsidRDefault="0016199A" w:rsidP="0016199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F6ABF">
              <w:rPr>
                <w:rFonts w:ascii="Liberation Serif" w:hAnsi="Liberation Serif"/>
                <w:sz w:val="24"/>
                <w:szCs w:val="24"/>
              </w:rPr>
              <w:t>Цикл мероприяти</w:t>
            </w:r>
            <w:r w:rsidR="00051580">
              <w:rPr>
                <w:rFonts w:ascii="Liberation Serif" w:hAnsi="Liberation Serif"/>
                <w:sz w:val="24"/>
                <w:szCs w:val="24"/>
              </w:rPr>
              <w:t>й, посвященных Дню защиты детей</w:t>
            </w:r>
          </w:p>
          <w:p w:rsidR="005B5A73" w:rsidRPr="00BF6ABF" w:rsidRDefault="005B5A73" w:rsidP="0016199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16199A" w:rsidRPr="00BF6ABF" w:rsidRDefault="0016199A" w:rsidP="00BF6AB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</w:tcPr>
          <w:p w:rsidR="0016199A" w:rsidRPr="00020271" w:rsidRDefault="0016199A" w:rsidP="0016199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1 июня</w:t>
            </w:r>
          </w:p>
        </w:tc>
        <w:tc>
          <w:tcPr>
            <w:tcW w:w="5813" w:type="dxa"/>
            <w:gridSpan w:val="2"/>
          </w:tcPr>
          <w:p w:rsidR="0016199A" w:rsidRPr="00020271" w:rsidRDefault="0016199A" w:rsidP="0016199A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ТКДН и ЗП  Красногорского и Синарского районов</w:t>
            </w:r>
          </w:p>
          <w:p w:rsidR="0016199A" w:rsidRPr="00020271" w:rsidRDefault="0016199A" w:rsidP="0016199A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  <w:r w:rsidR="00424381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образования Каменск-Уральского городского округа»</w:t>
            </w:r>
            <w:r w:rsidR="00424381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культуры Каменск-Уральского городского округа»</w:t>
            </w:r>
            <w:r w:rsidR="00424381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 Управление по физической культуре и спорту Каменск-Уральского городского округа»</w:t>
            </w:r>
            <w:r w:rsidR="00424381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</w:p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Субъекты  системы профилактики</w:t>
            </w: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BF6ABF" w:rsidP="00BF6AB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3.24</w:t>
            </w:r>
          </w:p>
        </w:tc>
        <w:tc>
          <w:tcPr>
            <w:tcW w:w="6804" w:type="dxa"/>
          </w:tcPr>
          <w:p w:rsidR="0016199A" w:rsidRPr="00BF6ABF" w:rsidRDefault="0016199A" w:rsidP="00BF6AB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F6ABF">
              <w:rPr>
                <w:rFonts w:ascii="Liberation Serif" w:hAnsi="Liberation Serif"/>
                <w:sz w:val="24"/>
                <w:szCs w:val="24"/>
              </w:rPr>
              <w:t>Праздничная программа «Здравствуй, лето!», посвященная дню защиты детей. Мероприятие, посвященное Дню защиты детей в рамках акции «Чужих детей не бывает» с детьми из замещающих семей</w:t>
            </w:r>
          </w:p>
        </w:tc>
        <w:tc>
          <w:tcPr>
            <w:tcW w:w="1985" w:type="dxa"/>
          </w:tcPr>
          <w:p w:rsidR="0016199A" w:rsidRPr="00020271" w:rsidRDefault="0016199A" w:rsidP="0016199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1 июня</w:t>
            </w:r>
          </w:p>
        </w:tc>
        <w:tc>
          <w:tcPr>
            <w:tcW w:w="5813" w:type="dxa"/>
            <w:gridSpan w:val="2"/>
          </w:tcPr>
          <w:p w:rsidR="007147FC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ГАУСО СО «СРЦН г. Каменска- Уральского» </w:t>
            </w:r>
          </w:p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BF6ABF" w:rsidP="00BF6AB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3.25</w:t>
            </w:r>
          </w:p>
        </w:tc>
        <w:tc>
          <w:tcPr>
            <w:tcW w:w="6804" w:type="dxa"/>
          </w:tcPr>
          <w:p w:rsidR="0016199A" w:rsidRPr="00BF6ABF" w:rsidRDefault="0016199A" w:rsidP="0016199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F6ABF">
              <w:rPr>
                <w:rFonts w:ascii="Liberation Serif" w:hAnsi="Liberation Serif"/>
                <w:sz w:val="24"/>
                <w:szCs w:val="24"/>
              </w:rPr>
              <w:t>Реализация программы «К счастью с пеленок»</w:t>
            </w:r>
          </w:p>
          <w:p w:rsidR="00737F2D" w:rsidRPr="00BF6ABF" w:rsidRDefault="00737F2D" w:rsidP="0016199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</w:tcPr>
          <w:p w:rsidR="0016199A" w:rsidRPr="00020271" w:rsidRDefault="0016199A" w:rsidP="0016199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Июнь - сентябрь</w:t>
            </w:r>
          </w:p>
        </w:tc>
        <w:tc>
          <w:tcPr>
            <w:tcW w:w="5813" w:type="dxa"/>
            <w:gridSpan w:val="2"/>
          </w:tcPr>
          <w:p w:rsidR="007147FC" w:rsidRDefault="0016199A" w:rsidP="007147FC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ГАУСО СО «СРЦН г. Каменска- Уральского» </w:t>
            </w:r>
          </w:p>
          <w:p w:rsidR="0016199A" w:rsidRPr="00020271" w:rsidRDefault="007147FC" w:rsidP="007147FC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(</w:t>
            </w:r>
            <w:r w:rsidR="0016199A"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по согласованию)</w:t>
            </w: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BF6ABF" w:rsidP="00BF6AB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3.26</w:t>
            </w:r>
          </w:p>
        </w:tc>
        <w:tc>
          <w:tcPr>
            <w:tcW w:w="6804" w:type="dxa"/>
          </w:tcPr>
          <w:p w:rsidR="0016199A" w:rsidRPr="00BF6ABF" w:rsidRDefault="0016199A" w:rsidP="0016199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F6ABF">
              <w:rPr>
                <w:rFonts w:ascii="Liberation Serif" w:hAnsi="Liberation Serif"/>
                <w:sz w:val="24"/>
                <w:szCs w:val="24"/>
              </w:rPr>
              <w:t xml:space="preserve">Организация </w:t>
            </w:r>
            <w:r w:rsidRPr="00BF6ABF">
              <w:rPr>
                <w:rFonts w:ascii="Liberation Serif" w:hAnsi="Liberation Serif"/>
                <w:sz w:val="24"/>
                <w:szCs w:val="24"/>
                <w:lang w:bidi="en-US"/>
              </w:rPr>
              <w:t>временного трудоустройства несовершеннолетних граждан в возрасте от 14 до 18 лет</w:t>
            </w:r>
            <w:r w:rsidRPr="00BF6ABF">
              <w:rPr>
                <w:rFonts w:ascii="Liberation Serif" w:hAnsi="Liberation Serif"/>
                <w:sz w:val="24"/>
                <w:szCs w:val="24"/>
              </w:rPr>
              <w:t xml:space="preserve"> с оказанием материальной поддержки из средств областного бюджета в первую очередь:  детей-сирот, детей, оставшихся без попечения родителей, детей из малообеспеченных, многодетных и неполных семей, детей-инвалидов, подростков, состоящих на учете в ТКДН и ЗП, подразделениях по делам несовершеннолетних отделов полиции, подростков, вернувшихся из воспитательных колоний или специальных учебно-воспитательных учреждений закрытого типа. Предоставление субсидий работодателям, ос</w:t>
            </w:r>
            <w:r w:rsidR="00793BB1">
              <w:rPr>
                <w:rFonts w:ascii="Liberation Serif" w:hAnsi="Liberation Serif"/>
                <w:sz w:val="24"/>
                <w:szCs w:val="24"/>
              </w:rPr>
              <w:t>уществившим в летний период 2023</w:t>
            </w:r>
            <w:r w:rsidRPr="00BF6ABF">
              <w:rPr>
                <w:rFonts w:ascii="Liberation Serif" w:hAnsi="Liberation Serif"/>
                <w:sz w:val="24"/>
                <w:szCs w:val="24"/>
              </w:rPr>
              <w:t xml:space="preserve"> года  трудоустройство несовершеннолетних граждан в возрасте от 14 до 18 лет, проживающих и (или) обучающихся  в Каменск-Уральском городском округе</w:t>
            </w:r>
            <w:r w:rsidR="00C134BC" w:rsidRPr="00BF6ABF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16199A" w:rsidRPr="00020271" w:rsidRDefault="0016199A" w:rsidP="0016199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Июнь - сентябрь</w:t>
            </w:r>
          </w:p>
        </w:tc>
        <w:tc>
          <w:tcPr>
            <w:tcW w:w="5813" w:type="dxa"/>
            <w:gridSpan w:val="2"/>
          </w:tcPr>
          <w:p w:rsidR="0016199A" w:rsidRPr="00020271" w:rsidRDefault="0016199A" w:rsidP="0016199A">
            <w:pPr>
              <w:ind w:firstLine="34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ГКУ «Каменск-Уральский ЦЗ» (по согласованию)</w:t>
            </w:r>
            <w:r w:rsidR="00424381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16199A" w:rsidRPr="00020271" w:rsidRDefault="0016199A" w:rsidP="0016199A">
            <w:pPr>
              <w:ind w:firstLine="34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Образовательные организации</w:t>
            </w:r>
            <w:r w:rsidR="00424381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16199A" w:rsidRPr="00020271" w:rsidRDefault="0016199A" w:rsidP="0016199A">
            <w:pPr>
              <w:ind w:firstLine="34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Отдел  по социальным и жилищным вопросам Администрации Каменск-Уральского городского округа</w:t>
            </w:r>
            <w:r w:rsidR="00424381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16199A" w:rsidRPr="00020271" w:rsidRDefault="0016199A" w:rsidP="0016199A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ТКДН и ЗП  Красногорского и Синарского районов </w:t>
            </w:r>
          </w:p>
          <w:p w:rsidR="0016199A" w:rsidRPr="00020271" w:rsidRDefault="0016199A" w:rsidP="0016199A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  <w:r w:rsidR="00424381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  <w:t xml:space="preserve">Отделы   полиции  МО МВД  России  «Каменск- Уральский»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F33025" w:rsidP="00F3302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3.27</w:t>
            </w:r>
          </w:p>
        </w:tc>
        <w:tc>
          <w:tcPr>
            <w:tcW w:w="6804" w:type="dxa"/>
          </w:tcPr>
          <w:p w:rsidR="005B5A73" w:rsidRPr="00EB3A00" w:rsidRDefault="0016199A" w:rsidP="00EB3A0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B3A00">
              <w:rPr>
                <w:rFonts w:ascii="Liberation Serif" w:hAnsi="Liberation Serif"/>
                <w:sz w:val="24"/>
                <w:szCs w:val="24"/>
              </w:rPr>
              <w:t>Реализация проекта</w:t>
            </w:r>
            <w:r w:rsidR="00EB3A00" w:rsidRPr="00EB3A00">
              <w:rPr>
                <w:rFonts w:ascii="Liberation Serif" w:hAnsi="Liberation Serif"/>
                <w:sz w:val="24"/>
                <w:szCs w:val="24"/>
              </w:rPr>
              <w:t xml:space="preserve"> «Молодежная трудовая вахта-2023</w:t>
            </w:r>
            <w:r w:rsidRPr="00EB3A00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985" w:type="dxa"/>
          </w:tcPr>
          <w:p w:rsidR="0016199A" w:rsidRPr="00020271" w:rsidRDefault="0016199A" w:rsidP="0016199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Июнь - сентябрь</w:t>
            </w:r>
          </w:p>
        </w:tc>
        <w:tc>
          <w:tcPr>
            <w:tcW w:w="5813" w:type="dxa"/>
            <w:gridSpan w:val="2"/>
          </w:tcPr>
          <w:p w:rsidR="0016199A" w:rsidRPr="00020271" w:rsidRDefault="0016199A" w:rsidP="00BE1970">
            <w:pPr>
              <w:ind w:firstLine="34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МКУ «Центр молодежной политики»</w:t>
            </w: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F33025" w:rsidP="00F3302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3.28</w:t>
            </w:r>
          </w:p>
        </w:tc>
        <w:tc>
          <w:tcPr>
            <w:tcW w:w="6804" w:type="dxa"/>
          </w:tcPr>
          <w:p w:rsidR="00C134BC" w:rsidRPr="00EB3A00" w:rsidRDefault="0016199A" w:rsidP="00BE1970">
            <w:pPr>
              <w:rPr>
                <w:rFonts w:ascii="Liberation Serif" w:hAnsi="Liberation Serif"/>
                <w:sz w:val="24"/>
                <w:szCs w:val="24"/>
              </w:rPr>
            </w:pPr>
            <w:r w:rsidRPr="00EB3A00">
              <w:rPr>
                <w:rFonts w:ascii="Liberation Serif" w:hAnsi="Liberation Serif"/>
                <w:sz w:val="24"/>
                <w:szCs w:val="24"/>
              </w:rPr>
              <w:t>Общероссийская акция «Завтра была война», посвященная Дню памяти и скорби</w:t>
            </w:r>
          </w:p>
        </w:tc>
        <w:tc>
          <w:tcPr>
            <w:tcW w:w="1985" w:type="dxa"/>
          </w:tcPr>
          <w:p w:rsidR="0016199A" w:rsidRPr="00020271" w:rsidRDefault="0016199A" w:rsidP="0016199A">
            <w:pPr>
              <w:ind w:left="3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5813" w:type="dxa"/>
            <w:gridSpan w:val="2"/>
          </w:tcPr>
          <w:p w:rsidR="0016199A" w:rsidRPr="00020271" w:rsidRDefault="0016199A" w:rsidP="0016199A">
            <w:pPr>
              <w:ind w:firstLine="3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МКУ «Центр молодежной политики»</w:t>
            </w: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F33025" w:rsidP="00F3302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3.29</w:t>
            </w:r>
          </w:p>
        </w:tc>
        <w:tc>
          <w:tcPr>
            <w:tcW w:w="6804" w:type="dxa"/>
          </w:tcPr>
          <w:p w:rsidR="00E34049" w:rsidRPr="00D852E6" w:rsidRDefault="00E34049" w:rsidP="00E3404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852E6">
              <w:rPr>
                <w:rFonts w:ascii="Liberation Serif" w:hAnsi="Liberation Serif"/>
                <w:sz w:val="24"/>
                <w:szCs w:val="24"/>
              </w:rPr>
              <w:t>Организация  межведомственной профилактической работы в лагерях с дневным пребыванием детей:</w:t>
            </w:r>
          </w:p>
          <w:p w:rsidR="00E34049" w:rsidRPr="00D852E6" w:rsidRDefault="00E34049" w:rsidP="00E3404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852E6">
              <w:rPr>
                <w:rFonts w:ascii="Liberation Serif" w:hAnsi="Liberation Serif"/>
                <w:sz w:val="24"/>
                <w:szCs w:val="24"/>
              </w:rPr>
              <w:t>- организация  профильных смен;</w:t>
            </w:r>
          </w:p>
          <w:p w:rsidR="00E34049" w:rsidRPr="00D852E6" w:rsidRDefault="00E34049" w:rsidP="00E3404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852E6">
              <w:rPr>
                <w:rFonts w:ascii="Liberation Serif" w:hAnsi="Liberation Serif"/>
                <w:sz w:val="24"/>
                <w:szCs w:val="24"/>
              </w:rPr>
              <w:t xml:space="preserve">-мероприятия по предупреждению правонарушений несовершеннолетних, в том числе экстремистского характера, </w:t>
            </w:r>
          </w:p>
          <w:p w:rsidR="00E34049" w:rsidRPr="00D852E6" w:rsidRDefault="00E34049" w:rsidP="00E3404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852E6">
              <w:rPr>
                <w:rFonts w:ascii="Liberation Serif" w:hAnsi="Liberation Serif"/>
                <w:sz w:val="24"/>
                <w:szCs w:val="24"/>
              </w:rPr>
              <w:t>- мероприятия по формированию ценностей здорового образа жизни;</w:t>
            </w:r>
          </w:p>
          <w:p w:rsidR="00E34049" w:rsidRPr="00D852E6" w:rsidRDefault="00E34049" w:rsidP="00E3404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852E6">
              <w:rPr>
                <w:rFonts w:ascii="Liberation Serif" w:hAnsi="Liberation Serif"/>
                <w:sz w:val="24"/>
                <w:szCs w:val="24"/>
              </w:rPr>
              <w:t>-  мероприятия по профилактике детского травматизма, в т.ч. дорожно-транспортного;</w:t>
            </w:r>
          </w:p>
          <w:p w:rsidR="00E34049" w:rsidRPr="00D852E6" w:rsidRDefault="00E34049" w:rsidP="00E3404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852E6">
              <w:rPr>
                <w:rFonts w:ascii="Liberation Serif" w:hAnsi="Liberation Serif"/>
                <w:sz w:val="24"/>
                <w:szCs w:val="24"/>
              </w:rPr>
              <w:lastRenderedPageBreak/>
              <w:t>- мероприятия по пожарной безопасности, безопасности на водоемах, на объектах  железнодорожного транспорта;</w:t>
            </w:r>
          </w:p>
          <w:p w:rsidR="00E34049" w:rsidRPr="00425644" w:rsidRDefault="00E34049" w:rsidP="00E34049">
            <w:pPr>
              <w:ind w:left="35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D852E6">
              <w:rPr>
                <w:rFonts w:ascii="Liberation Serif" w:hAnsi="Liberation Serif"/>
                <w:sz w:val="24"/>
                <w:szCs w:val="24"/>
              </w:rPr>
              <w:t>- участие в областных, всероссийских профилактических акциях («Подросток-игла», Всероссийская акция антинаркотической направленности и др.)</w:t>
            </w:r>
          </w:p>
        </w:tc>
        <w:tc>
          <w:tcPr>
            <w:tcW w:w="1985" w:type="dxa"/>
          </w:tcPr>
          <w:p w:rsidR="0016199A" w:rsidRPr="00020271" w:rsidRDefault="0016199A" w:rsidP="0016199A">
            <w:pPr>
              <w:ind w:firstLine="3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Июнь</w:t>
            </w:r>
          </w:p>
        </w:tc>
        <w:tc>
          <w:tcPr>
            <w:tcW w:w="5813" w:type="dxa"/>
            <w:gridSpan w:val="2"/>
          </w:tcPr>
          <w:p w:rsidR="0016199A" w:rsidRPr="00020271" w:rsidRDefault="0016199A" w:rsidP="0016199A">
            <w:pPr>
              <w:ind w:left="3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образования Каменск-Уральского городского округа»</w:t>
            </w:r>
            <w:r w:rsidR="00424381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16199A" w:rsidRPr="00020271" w:rsidRDefault="0016199A" w:rsidP="0016199A">
            <w:pPr>
              <w:ind w:left="3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по физической культуре и спорту Каменск-Уральского городского округа»</w:t>
            </w:r>
            <w:r w:rsidR="00424381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16199A" w:rsidRPr="00020271" w:rsidRDefault="0016199A" w:rsidP="0016199A">
            <w:pPr>
              <w:ind w:left="3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культуры Каменск-Уральского городского округа»</w:t>
            </w:r>
            <w:r w:rsidR="00424381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16199A" w:rsidRPr="00020271" w:rsidRDefault="00424381" w:rsidP="0016199A">
            <w:pPr>
              <w:ind w:left="3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л</w:t>
            </w:r>
            <w:r w:rsidR="0016199A"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агеря с дневным  пребыванием детей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 w:rsidR="0016199A"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</w:p>
          <w:p w:rsidR="0016199A" w:rsidRPr="00020271" w:rsidRDefault="0016199A" w:rsidP="0016199A">
            <w:pPr>
              <w:ind w:left="3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МО МВД России  « Каменск-Уральский» </w:t>
            </w:r>
          </w:p>
          <w:p w:rsidR="0016199A" w:rsidRPr="00020271" w:rsidRDefault="0016199A" w:rsidP="0016199A">
            <w:pPr>
              <w:ind w:left="3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  <w:r w:rsidR="00424381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16199A" w:rsidRPr="00020271" w:rsidRDefault="0016199A" w:rsidP="0016199A">
            <w:pPr>
              <w:ind w:left="3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 xml:space="preserve">ОГИБДД МО МВД России «Каменск-Уральский </w:t>
            </w:r>
          </w:p>
          <w:p w:rsidR="0016199A" w:rsidRPr="00020271" w:rsidRDefault="0016199A" w:rsidP="0016199A">
            <w:pPr>
              <w:ind w:left="3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  <w:r w:rsidR="00424381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</w:p>
          <w:p w:rsidR="0016199A" w:rsidRDefault="0016199A" w:rsidP="0016199A">
            <w:pPr>
              <w:ind w:left="3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ФГКУ «63 ОФПС по Свердловской области» (по согласованию)</w:t>
            </w:r>
            <w:r w:rsidR="00424381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107C6A" w:rsidRPr="00020271" w:rsidRDefault="00424381" w:rsidP="0016199A">
            <w:pPr>
              <w:ind w:left="3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</w:t>
            </w:r>
            <w:r w:rsidR="00107C6A" w:rsidRPr="00D852E6">
              <w:rPr>
                <w:rFonts w:ascii="Liberation Serif" w:hAnsi="Liberation Serif"/>
                <w:sz w:val="24"/>
                <w:szCs w:val="24"/>
              </w:rPr>
              <w:t>уководители спортивных школ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16199A" w:rsidRPr="00020271" w:rsidRDefault="00424381" w:rsidP="0016199A">
            <w:pPr>
              <w:ind w:left="3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с</w:t>
            </w:r>
            <w:r w:rsidR="0016199A"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убъекты системы профилактики</w:t>
            </w: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F33025" w:rsidP="00F3302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3.30</w:t>
            </w:r>
          </w:p>
        </w:tc>
        <w:tc>
          <w:tcPr>
            <w:tcW w:w="6804" w:type="dxa"/>
          </w:tcPr>
          <w:p w:rsidR="00FD386E" w:rsidRPr="00425644" w:rsidRDefault="00FD386E" w:rsidP="00B8218B">
            <w:pPr>
              <w:jc w:val="both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D852E6">
              <w:rPr>
                <w:rFonts w:ascii="Liberation Serif" w:hAnsi="Liberation Serif"/>
                <w:sz w:val="24"/>
                <w:szCs w:val="24"/>
              </w:rPr>
              <w:t>Цикл меро</w:t>
            </w:r>
            <w:r>
              <w:rPr>
                <w:rFonts w:ascii="Liberation Serif" w:hAnsi="Liberation Serif"/>
                <w:sz w:val="24"/>
                <w:szCs w:val="24"/>
              </w:rPr>
              <w:t>приятий, посвящённых Дню России</w:t>
            </w:r>
          </w:p>
        </w:tc>
        <w:tc>
          <w:tcPr>
            <w:tcW w:w="1985" w:type="dxa"/>
          </w:tcPr>
          <w:p w:rsidR="0016199A" w:rsidRPr="00020271" w:rsidRDefault="0016199A" w:rsidP="0016199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Июнь</w:t>
            </w:r>
            <w:r w:rsidR="00FD386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- июль</w:t>
            </w:r>
          </w:p>
        </w:tc>
        <w:tc>
          <w:tcPr>
            <w:tcW w:w="5813" w:type="dxa"/>
            <w:gridSpan w:val="2"/>
          </w:tcPr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культуры Каменск-Уральского городского округа»</w:t>
            </w:r>
            <w:r w:rsidR="00424381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16199A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МКУ «Центр молодежной политики»</w:t>
            </w:r>
            <w:r w:rsidR="00424381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BD78EC" w:rsidRPr="00020271" w:rsidRDefault="00BD78EC" w:rsidP="00BE19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по физической культуре и спорту Каменск-Уральского городского округа»</w:t>
            </w: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F33025" w:rsidP="00F3302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3.31</w:t>
            </w:r>
          </w:p>
        </w:tc>
        <w:tc>
          <w:tcPr>
            <w:tcW w:w="6804" w:type="dxa"/>
          </w:tcPr>
          <w:p w:rsidR="0016199A" w:rsidRPr="00B86231" w:rsidRDefault="0016199A" w:rsidP="00B86231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86231">
              <w:rPr>
                <w:rFonts w:ascii="Liberation Serif" w:hAnsi="Liberation Serif"/>
                <w:sz w:val="24"/>
                <w:szCs w:val="24"/>
              </w:rPr>
              <w:t>Фестиваль «Молодежная волна», посвященный Дню молодежи.</w:t>
            </w:r>
            <w:r w:rsidR="00FD386E" w:rsidRPr="00B86231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16199A" w:rsidRPr="00020271" w:rsidRDefault="0016199A" w:rsidP="0016199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Июнь</w:t>
            </w:r>
          </w:p>
        </w:tc>
        <w:tc>
          <w:tcPr>
            <w:tcW w:w="5813" w:type="dxa"/>
            <w:gridSpan w:val="2"/>
          </w:tcPr>
          <w:p w:rsidR="0016199A" w:rsidRPr="00020271" w:rsidRDefault="0016199A" w:rsidP="0016199A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sz w:val="24"/>
                <w:szCs w:val="24"/>
                <w:lang w:eastAsia="en-US"/>
              </w:rPr>
              <w:t>МКУ «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Центр молодежной политики</w:t>
            </w:r>
            <w:r w:rsidRPr="00020271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» </w:t>
            </w: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F33025" w:rsidP="00F3302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3.32</w:t>
            </w:r>
          </w:p>
        </w:tc>
        <w:tc>
          <w:tcPr>
            <w:tcW w:w="6804" w:type="dxa"/>
          </w:tcPr>
          <w:p w:rsidR="0016199A" w:rsidRPr="00B86231" w:rsidRDefault="0016199A" w:rsidP="0016199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86231">
              <w:rPr>
                <w:rFonts w:ascii="Liberation Serif" w:hAnsi="Liberation Serif"/>
                <w:sz w:val="24"/>
                <w:szCs w:val="24"/>
              </w:rPr>
              <w:t>Проведение спортивных мероприятий под девизом «Спорт против наркотиков</w:t>
            </w:r>
            <w:r w:rsidR="00051580">
              <w:rPr>
                <w:rFonts w:ascii="Liberation Serif" w:hAnsi="Liberation Serif"/>
                <w:sz w:val="24"/>
                <w:szCs w:val="24"/>
              </w:rPr>
              <w:t>», «Мы за здоровый образ жизни»</w:t>
            </w:r>
          </w:p>
          <w:p w:rsidR="00FD386E" w:rsidRPr="00B86231" w:rsidRDefault="00FD386E" w:rsidP="0016199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</w:tcPr>
          <w:p w:rsidR="0016199A" w:rsidRPr="00020271" w:rsidRDefault="0016199A" w:rsidP="0016199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5813" w:type="dxa"/>
            <w:gridSpan w:val="2"/>
          </w:tcPr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по физической культуре и спорту Каменск-Уральского городского округа»</w:t>
            </w:r>
            <w:r w:rsidR="003847E9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16199A" w:rsidRPr="00020271" w:rsidRDefault="003847E9" w:rsidP="007147FC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</w:t>
            </w:r>
            <w:r w:rsidR="00E85682">
              <w:rPr>
                <w:rFonts w:ascii="Liberation Serif" w:hAnsi="Liberation Serif"/>
                <w:sz w:val="24"/>
                <w:szCs w:val="24"/>
              </w:rPr>
              <w:t>портивные школы</w:t>
            </w: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961FAD" w:rsidP="00961FA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3.33</w:t>
            </w:r>
          </w:p>
        </w:tc>
        <w:tc>
          <w:tcPr>
            <w:tcW w:w="6804" w:type="dxa"/>
          </w:tcPr>
          <w:p w:rsidR="00737F2D" w:rsidRPr="00451C8C" w:rsidRDefault="0016199A" w:rsidP="00BE197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51C8C">
              <w:rPr>
                <w:rFonts w:ascii="Liberation Serif" w:hAnsi="Liberation Serif"/>
                <w:sz w:val="24"/>
                <w:szCs w:val="24"/>
              </w:rPr>
              <w:t xml:space="preserve">Межлагерный фестиваль искусств среди </w:t>
            </w:r>
            <w:r w:rsidR="00CE720B">
              <w:rPr>
                <w:rFonts w:ascii="Liberation Serif" w:hAnsi="Liberation Serif"/>
                <w:sz w:val="24"/>
                <w:szCs w:val="24"/>
              </w:rPr>
              <w:t xml:space="preserve">городских </w:t>
            </w:r>
            <w:r w:rsidRPr="00451C8C">
              <w:rPr>
                <w:rFonts w:ascii="Liberation Serif" w:hAnsi="Liberation Serif"/>
                <w:sz w:val="24"/>
                <w:szCs w:val="24"/>
              </w:rPr>
              <w:t>лагерей с дневным пребыванием детей</w:t>
            </w:r>
          </w:p>
        </w:tc>
        <w:tc>
          <w:tcPr>
            <w:tcW w:w="1985" w:type="dxa"/>
          </w:tcPr>
          <w:p w:rsidR="0016199A" w:rsidRPr="00020271" w:rsidRDefault="0016199A" w:rsidP="0016199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5813" w:type="dxa"/>
            <w:gridSpan w:val="2"/>
          </w:tcPr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культуры Каменск-Уральского городского округа»</w:t>
            </w: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961FAD" w:rsidP="00961FA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3.34</w:t>
            </w:r>
          </w:p>
        </w:tc>
        <w:tc>
          <w:tcPr>
            <w:tcW w:w="6804" w:type="dxa"/>
          </w:tcPr>
          <w:p w:rsidR="0016199A" w:rsidRPr="00451C8C" w:rsidRDefault="0016199A" w:rsidP="0016199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51C8C">
              <w:rPr>
                <w:rFonts w:ascii="Liberation Serif" w:hAnsi="Liberation Serif"/>
                <w:sz w:val="24"/>
                <w:szCs w:val="24"/>
              </w:rPr>
              <w:t>Межведомственные мероприятия, посвященные  Международному Дню</w:t>
            </w:r>
            <w:r w:rsidR="00051580">
              <w:rPr>
                <w:rFonts w:ascii="Liberation Serif" w:hAnsi="Liberation Serif"/>
                <w:sz w:val="24"/>
                <w:szCs w:val="24"/>
              </w:rPr>
              <w:t xml:space="preserve"> борьбы с наркоманией (26 июня)</w:t>
            </w:r>
          </w:p>
          <w:p w:rsidR="0016199A" w:rsidRPr="00451C8C" w:rsidRDefault="0016199A" w:rsidP="00451C8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</w:tcPr>
          <w:p w:rsidR="0016199A" w:rsidRPr="00020271" w:rsidRDefault="0016199A" w:rsidP="0016199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Июнь </w:t>
            </w:r>
          </w:p>
        </w:tc>
        <w:tc>
          <w:tcPr>
            <w:tcW w:w="5813" w:type="dxa"/>
            <w:gridSpan w:val="2"/>
          </w:tcPr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  <w:t>Отделы   полиции  МО МВД России  «Каменск- Уральский»</w:t>
            </w:r>
            <w:r w:rsidR="003847E9"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  <w:t xml:space="preserve"> (по согласованию),</w:t>
            </w:r>
          </w:p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МКУ «Центр молодежной политики»</w:t>
            </w:r>
            <w:r w:rsidR="003847E9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764200" w:rsidRPr="00D852E6" w:rsidRDefault="003847E9" w:rsidP="0076420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</w:t>
            </w:r>
            <w:r w:rsidR="00764200" w:rsidRPr="00D852E6">
              <w:rPr>
                <w:rFonts w:ascii="Liberation Serif" w:hAnsi="Liberation Serif"/>
                <w:sz w:val="24"/>
                <w:szCs w:val="24"/>
              </w:rPr>
              <w:t>уководители образовательных организаций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764200" w:rsidRPr="00D852E6" w:rsidRDefault="003847E9" w:rsidP="0076420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</w:t>
            </w:r>
            <w:r w:rsidR="00764200" w:rsidRPr="00D852E6">
              <w:rPr>
                <w:rFonts w:ascii="Liberation Serif" w:hAnsi="Liberation Serif"/>
                <w:sz w:val="24"/>
                <w:szCs w:val="24"/>
              </w:rPr>
              <w:t>уководители учреждений культуры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764200" w:rsidRPr="00D852E6" w:rsidRDefault="003847E9" w:rsidP="0076420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</w:t>
            </w:r>
            <w:r w:rsidR="00764200" w:rsidRPr="00D852E6">
              <w:rPr>
                <w:rFonts w:ascii="Liberation Serif" w:hAnsi="Liberation Serif"/>
                <w:sz w:val="24"/>
                <w:szCs w:val="24"/>
              </w:rPr>
              <w:t>уководители спортивных школ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764200" w:rsidRPr="00020271" w:rsidRDefault="003847E9" w:rsidP="00764200">
            <w:pPr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с</w:t>
            </w:r>
            <w:r w:rsidR="00764200" w:rsidRPr="00D852E6">
              <w:rPr>
                <w:rFonts w:ascii="Liberation Serif" w:hAnsi="Liberation Serif"/>
                <w:sz w:val="24"/>
                <w:szCs w:val="24"/>
                <w:lang w:eastAsia="en-US"/>
              </w:rPr>
              <w:t>убъекты системы профилактики</w:t>
            </w: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961FAD" w:rsidP="00961FA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3.35</w:t>
            </w:r>
          </w:p>
        </w:tc>
        <w:tc>
          <w:tcPr>
            <w:tcW w:w="6804" w:type="dxa"/>
          </w:tcPr>
          <w:p w:rsidR="0016199A" w:rsidRPr="00425644" w:rsidRDefault="0016199A" w:rsidP="00145B7B">
            <w:pPr>
              <w:jc w:val="both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5E79E9">
              <w:rPr>
                <w:rFonts w:ascii="Liberation Serif" w:hAnsi="Liberation Serif"/>
                <w:sz w:val="24"/>
                <w:szCs w:val="24"/>
              </w:rPr>
              <w:t xml:space="preserve">Организация и проведение мероприятий в городских лагерях </w:t>
            </w:r>
            <w:r w:rsidR="000840CC" w:rsidRPr="00451C8C">
              <w:rPr>
                <w:rFonts w:ascii="Liberation Serif" w:hAnsi="Liberation Serif"/>
                <w:sz w:val="24"/>
                <w:szCs w:val="24"/>
              </w:rPr>
              <w:t>с дневным пребыванием детей</w:t>
            </w:r>
            <w:r w:rsidR="000840CC" w:rsidRPr="005E79E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5E79E9">
              <w:rPr>
                <w:rFonts w:ascii="Liberation Serif" w:hAnsi="Liberation Serif"/>
                <w:sz w:val="24"/>
                <w:szCs w:val="24"/>
              </w:rPr>
              <w:t>с участием ведущих спортсменов и специал</w:t>
            </w:r>
            <w:r w:rsidR="00051580">
              <w:rPr>
                <w:rFonts w:ascii="Liberation Serif" w:hAnsi="Liberation Serif"/>
                <w:sz w:val="24"/>
                <w:szCs w:val="24"/>
              </w:rPr>
              <w:t>истов по различным видам спорта</w:t>
            </w:r>
          </w:p>
        </w:tc>
        <w:tc>
          <w:tcPr>
            <w:tcW w:w="1985" w:type="dxa"/>
          </w:tcPr>
          <w:p w:rsidR="0016199A" w:rsidRPr="00020271" w:rsidRDefault="0016199A" w:rsidP="0016199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5813" w:type="dxa"/>
            <w:gridSpan w:val="2"/>
          </w:tcPr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по физической культуре и спорту Каменск-Уральского городского округа»</w:t>
            </w:r>
            <w:r w:rsidR="003847E9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</w:p>
          <w:p w:rsidR="0016199A" w:rsidRPr="00020271" w:rsidRDefault="003847E9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</w:t>
            </w:r>
            <w:r w:rsidR="00E85682">
              <w:rPr>
                <w:rFonts w:ascii="Liberation Serif" w:hAnsi="Liberation Serif"/>
                <w:sz w:val="24"/>
                <w:szCs w:val="24"/>
              </w:rPr>
              <w:t>портивные школы</w:t>
            </w: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961FAD" w:rsidP="00961FA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3.36</w:t>
            </w:r>
          </w:p>
        </w:tc>
        <w:tc>
          <w:tcPr>
            <w:tcW w:w="6804" w:type="dxa"/>
          </w:tcPr>
          <w:p w:rsidR="006427CE" w:rsidRPr="00831FD6" w:rsidRDefault="0016199A" w:rsidP="000840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31FD6">
              <w:rPr>
                <w:rFonts w:ascii="Liberation Serif" w:hAnsi="Liberation Serif"/>
                <w:sz w:val="24"/>
                <w:szCs w:val="24"/>
              </w:rPr>
              <w:t>Проведение спартакиады</w:t>
            </w:r>
            <w:r w:rsidR="000840C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31FD6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831FD6" w:rsidRPr="00831FD6">
              <w:rPr>
                <w:rFonts w:ascii="Liberation Serif" w:hAnsi="Liberation Serif"/>
                <w:sz w:val="24"/>
                <w:szCs w:val="24"/>
              </w:rPr>
              <w:t xml:space="preserve">городских </w:t>
            </w:r>
            <w:r w:rsidRPr="00831FD6">
              <w:rPr>
                <w:rFonts w:ascii="Liberation Serif" w:hAnsi="Liberation Serif"/>
                <w:sz w:val="24"/>
                <w:szCs w:val="24"/>
              </w:rPr>
              <w:t>лагерей с дневным пребыванием детей</w:t>
            </w:r>
          </w:p>
        </w:tc>
        <w:tc>
          <w:tcPr>
            <w:tcW w:w="1985" w:type="dxa"/>
          </w:tcPr>
          <w:p w:rsidR="0016199A" w:rsidRPr="00020271" w:rsidRDefault="0016199A" w:rsidP="0016199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Июнь</w:t>
            </w:r>
          </w:p>
        </w:tc>
        <w:tc>
          <w:tcPr>
            <w:tcW w:w="5813" w:type="dxa"/>
            <w:gridSpan w:val="2"/>
          </w:tcPr>
          <w:p w:rsidR="0016199A" w:rsidRDefault="0016199A" w:rsidP="0016199A">
            <w:pPr>
              <w:ind w:right="-144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 xml:space="preserve">МАУ «Центр </w:t>
            </w:r>
            <w:r w:rsidR="00793BB1">
              <w:rPr>
                <w:rFonts w:ascii="Liberation Serif" w:hAnsi="Liberation Serif"/>
                <w:sz w:val="24"/>
                <w:szCs w:val="24"/>
              </w:rPr>
              <w:t>развития физкультуры и спорта</w:t>
            </w:r>
            <w:r w:rsidR="00DE6FA6">
              <w:rPr>
                <w:rFonts w:ascii="Liberation Serif" w:hAnsi="Liberation Serif"/>
                <w:sz w:val="24"/>
                <w:szCs w:val="24"/>
              </w:rPr>
              <w:t xml:space="preserve"> города Каменска-Уральского»</w:t>
            </w:r>
            <w:r w:rsidR="003847E9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6427CE" w:rsidRPr="00020271" w:rsidRDefault="003847E9" w:rsidP="00BE197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</w:t>
            </w:r>
            <w:r w:rsidR="00E85682">
              <w:rPr>
                <w:rFonts w:ascii="Liberation Serif" w:hAnsi="Liberation Serif"/>
                <w:sz w:val="24"/>
                <w:szCs w:val="24"/>
              </w:rPr>
              <w:t xml:space="preserve">портивные </w:t>
            </w:r>
            <w:r w:rsidR="006427CE" w:rsidRPr="00D852E6">
              <w:rPr>
                <w:rFonts w:ascii="Liberation Serif" w:hAnsi="Liberation Serif"/>
                <w:sz w:val="24"/>
                <w:szCs w:val="24"/>
              </w:rPr>
              <w:t>школ</w:t>
            </w:r>
            <w:r w:rsidR="00E85682">
              <w:rPr>
                <w:rFonts w:ascii="Liberation Serif" w:hAnsi="Liberation Serif"/>
                <w:sz w:val="24"/>
                <w:szCs w:val="24"/>
              </w:rPr>
              <w:t>ы</w:t>
            </w: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961FAD" w:rsidP="00961FA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3.37</w:t>
            </w:r>
          </w:p>
        </w:tc>
        <w:tc>
          <w:tcPr>
            <w:tcW w:w="6804" w:type="dxa"/>
          </w:tcPr>
          <w:p w:rsidR="006427CE" w:rsidRPr="00831FD6" w:rsidRDefault="0016199A" w:rsidP="00831FD6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31FD6">
              <w:rPr>
                <w:rFonts w:ascii="Liberation Serif" w:hAnsi="Liberation Serif"/>
                <w:sz w:val="24"/>
                <w:szCs w:val="24"/>
              </w:rPr>
              <w:t>Проведение фестиваля «Спорт, здоровье, творчество» среди клубов по месту жительства</w:t>
            </w:r>
          </w:p>
        </w:tc>
        <w:tc>
          <w:tcPr>
            <w:tcW w:w="1985" w:type="dxa"/>
          </w:tcPr>
          <w:p w:rsidR="0016199A" w:rsidRPr="00020271" w:rsidRDefault="0016199A" w:rsidP="0016199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Июнь</w:t>
            </w:r>
          </w:p>
        </w:tc>
        <w:tc>
          <w:tcPr>
            <w:tcW w:w="5813" w:type="dxa"/>
            <w:gridSpan w:val="2"/>
          </w:tcPr>
          <w:p w:rsidR="0016199A" w:rsidRPr="00020271" w:rsidRDefault="003847E9" w:rsidP="0016199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Спортивные </w:t>
            </w:r>
            <w:r w:rsidRPr="00D852E6">
              <w:rPr>
                <w:rFonts w:ascii="Liberation Serif" w:hAnsi="Liberation Serif"/>
                <w:sz w:val="24"/>
                <w:szCs w:val="24"/>
              </w:rPr>
              <w:t>школ</w:t>
            </w:r>
            <w:r>
              <w:rPr>
                <w:rFonts w:ascii="Liberation Serif" w:hAnsi="Liberation Serif"/>
                <w:sz w:val="24"/>
                <w:szCs w:val="24"/>
              </w:rPr>
              <w:t>ы</w:t>
            </w: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447346" w:rsidP="00961FA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3.38</w:t>
            </w:r>
          </w:p>
        </w:tc>
        <w:tc>
          <w:tcPr>
            <w:tcW w:w="6804" w:type="dxa"/>
          </w:tcPr>
          <w:p w:rsidR="00BD78EC" w:rsidRPr="00D13BAE" w:rsidRDefault="0016199A" w:rsidP="00D13BA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13BAE">
              <w:rPr>
                <w:rFonts w:ascii="Liberation Serif" w:hAnsi="Liberation Serif"/>
                <w:sz w:val="24"/>
                <w:szCs w:val="24"/>
              </w:rPr>
              <w:t xml:space="preserve">Молодежный фестиваль уличной субкультуры «Экстриму – да,  </w:t>
            </w:r>
            <w:r w:rsidRPr="00D13BAE">
              <w:rPr>
                <w:rFonts w:ascii="Liberation Serif" w:hAnsi="Liberation Serif"/>
                <w:sz w:val="24"/>
                <w:szCs w:val="24"/>
              </w:rPr>
              <w:lastRenderedPageBreak/>
              <w:t>экстремизму – нет!»</w:t>
            </w:r>
          </w:p>
        </w:tc>
        <w:tc>
          <w:tcPr>
            <w:tcW w:w="1985" w:type="dxa"/>
          </w:tcPr>
          <w:p w:rsidR="0016199A" w:rsidRPr="00020271" w:rsidRDefault="0016199A" w:rsidP="0016199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Июнь</w:t>
            </w:r>
          </w:p>
        </w:tc>
        <w:tc>
          <w:tcPr>
            <w:tcW w:w="5813" w:type="dxa"/>
            <w:gridSpan w:val="2"/>
          </w:tcPr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МКУ «Центр молодежной политики»</w:t>
            </w:r>
          </w:p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447346" w:rsidP="0044734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3.39</w:t>
            </w:r>
          </w:p>
        </w:tc>
        <w:tc>
          <w:tcPr>
            <w:tcW w:w="6804" w:type="dxa"/>
          </w:tcPr>
          <w:p w:rsidR="0076036B" w:rsidRPr="00D13BAE" w:rsidRDefault="0016199A" w:rsidP="00D13BA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13BAE">
              <w:rPr>
                <w:rFonts w:ascii="Liberation Serif" w:hAnsi="Liberation Serif"/>
                <w:sz w:val="24"/>
                <w:szCs w:val="24"/>
              </w:rPr>
              <w:t>Акция «Мы – граждане России!» (вручение паспортов 14-летним гражданам)</w:t>
            </w:r>
          </w:p>
        </w:tc>
        <w:tc>
          <w:tcPr>
            <w:tcW w:w="1985" w:type="dxa"/>
          </w:tcPr>
          <w:p w:rsidR="0016199A" w:rsidRPr="00020271" w:rsidRDefault="0016199A" w:rsidP="0016199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Июнь - сентябрь</w:t>
            </w:r>
          </w:p>
        </w:tc>
        <w:tc>
          <w:tcPr>
            <w:tcW w:w="5813" w:type="dxa"/>
            <w:gridSpan w:val="2"/>
          </w:tcPr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МКУ «Центр молодежной политики»</w:t>
            </w:r>
          </w:p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447346" w:rsidP="0044734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3.40</w:t>
            </w:r>
          </w:p>
        </w:tc>
        <w:tc>
          <w:tcPr>
            <w:tcW w:w="6804" w:type="dxa"/>
          </w:tcPr>
          <w:p w:rsidR="004837C2" w:rsidRPr="00B8218B" w:rsidRDefault="0016199A" w:rsidP="00B8218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8218B">
              <w:rPr>
                <w:rFonts w:ascii="Liberation Serif" w:hAnsi="Liberation Serif"/>
                <w:sz w:val="24"/>
                <w:szCs w:val="24"/>
              </w:rPr>
              <w:t>Проведение благотворительных ярмарок, благотворительной акции «Подарок первокласснику»</w:t>
            </w:r>
          </w:p>
        </w:tc>
        <w:tc>
          <w:tcPr>
            <w:tcW w:w="1985" w:type="dxa"/>
          </w:tcPr>
          <w:p w:rsidR="0016199A" w:rsidRPr="00020271" w:rsidRDefault="0016199A" w:rsidP="004837C2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Июнь - </w:t>
            </w:r>
            <w:r w:rsidR="004837C2">
              <w:rPr>
                <w:rFonts w:ascii="Liberation Serif" w:hAnsi="Liberation Serif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5813" w:type="dxa"/>
            <w:gridSpan w:val="2"/>
          </w:tcPr>
          <w:p w:rsidR="007147FC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ГАУ «СРЦН г. Каменска- Уральского» </w:t>
            </w:r>
          </w:p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447346" w:rsidP="0044734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3.41</w:t>
            </w:r>
          </w:p>
        </w:tc>
        <w:tc>
          <w:tcPr>
            <w:tcW w:w="6804" w:type="dxa"/>
          </w:tcPr>
          <w:p w:rsidR="004352C2" w:rsidRPr="00913AA6" w:rsidRDefault="004352C2" w:rsidP="004352C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13AA6">
              <w:rPr>
                <w:rFonts w:ascii="Liberation Serif" w:hAnsi="Liberation Serif"/>
                <w:sz w:val="24"/>
                <w:szCs w:val="24"/>
              </w:rPr>
              <w:t>Работа клубов:</w:t>
            </w:r>
          </w:p>
          <w:p w:rsidR="004352C2" w:rsidRPr="00913AA6" w:rsidRDefault="004352C2" w:rsidP="004352C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13AA6">
              <w:rPr>
                <w:rFonts w:ascii="Liberation Serif" w:hAnsi="Liberation Serif"/>
                <w:sz w:val="24"/>
                <w:szCs w:val="24"/>
              </w:rPr>
              <w:t>- «Летний МИКС» - пропаганда  здорового  образа жизни;</w:t>
            </w:r>
          </w:p>
          <w:p w:rsidR="004352C2" w:rsidRPr="00913AA6" w:rsidRDefault="00B8218B" w:rsidP="004352C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="004352C2" w:rsidRPr="00913AA6">
              <w:rPr>
                <w:rFonts w:ascii="Liberation Serif" w:hAnsi="Liberation Serif"/>
                <w:sz w:val="24"/>
                <w:szCs w:val="24"/>
              </w:rPr>
              <w:t>«Ровесник» - взаимопомощь родителей по проблемам подросткового возраста;</w:t>
            </w:r>
          </w:p>
          <w:p w:rsidR="004352C2" w:rsidRPr="00913AA6" w:rsidRDefault="004352C2" w:rsidP="004352C2">
            <w:pPr>
              <w:rPr>
                <w:rFonts w:ascii="Liberation Serif" w:hAnsi="Liberation Serif"/>
                <w:sz w:val="24"/>
                <w:szCs w:val="24"/>
              </w:rPr>
            </w:pPr>
            <w:r w:rsidRPr="00913AA6">
              <w:rPr>
                <w:rFonts w:ascii="Liberation Serif" w:hAnsi="Liberation Serif"/>
                <w:sz w:val="24"/>
                <w:szCs w:val="24"/>
              </w:rPr>
              <w:t>- «Забота» -подготовка неорганизованного ребёнка к новой ведущей деятельности – учебной.</w:t>
            </w:r>
          </w:p>
          <w:p w:rsidR="004352C2" w:rsidRPr="00913AA6" w:rsidRDefault="00B8218B" w:rsidP="004352C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="004352C2" w:rsidRPr="00913AA6">
              <w:rPr>
                <w:rFonts w:ascii="Liberation Serif" w:hAnsi="Liberation Serif"/>
                <w:sz w:val="24"/>
                <w:szCs w:val="24"/>
              </w:rPr>
              <w:t>«Гармония»- объединение замещающих семей, с целью обмена опытом, оказания взаимоподдержки в преодолении трудных жизненных обстоятельств.</w:t>
            </w:r>
          </w:p>
          <w:p w:rsidR="0016199A" w:rsidRPr="00425644" w:rsidRDefault="00B8218B" w:rsidP="004352C2">
            <w:pPr>
              <w:jc w:val="both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="004352C2" w:rsidRPr="00913AA6">
              <w:rPr>
                <w:rFonts w:ascii="Liberation Serif" w:hAnsi="Liberation Serif"/>
                <w:sz w:val="24"/>
                <w:szCs w:val="24"/>
              </w:rPr>
              <w:t>«Домашняя академия»- социализация несовершеннолетних проживающих в отделении социальной реабилитации</w:t>
            </w:r>
          </w:p>
        </w:tc>
        <w:tc>
          <w:tcPr>
            <w:tcW w:w="1985" w:type="dxa"/>
          </w:tcPr>
          <w:p w:rsidR="0016199A" w:rsidRPr="00020271" w:rsidRDefault="0016199A" w:rsidP="0016199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Июнь - август</w:t>
            </w:r>
          </w:p>
        </w:tc>
        <w:tc>
          <w:tcPr>
            <w:tcW w:w="5813" w:type="dxa"/>
            <w:gridSpan w:val="2"/>
          </w:tcPr>
          <w:p w:rsidR="007147FC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ГАУ «СРЦН г. Каменска- Уральского» </w:t>
            </w:r>
          </w:p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437D08" w:rsidP="00437D0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3.42</w:t>
            </w:r>
          </w:p>
        </w:tc>
        <w:tc>
          <w:tcPr>
            <w:tcW w:w="6804" w:type="dxa"/>
          </w:tcPr>
          <w:p w:rsidR="0016199A" w:rsidRPr="00425644" w:rsidRDefault="0016199A" w:rsidP="00BE1970">
            <w:pPr>
              <w:jc w:val="both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FF0A1B">
              <w:rPr>
                <w:rFonts w:ascii="Liberation Serif" w:hAnsi="Liberation Serif"/>
                <w:sz w:val="24"/>
                <w:szCs w:val="24"/>
              </w:rPr>
              <w:t>Уточнение списков первоклассников, проживающих в микрорайонах муниципальных общеобразовательных учреждений, и организация их зачисления в общеобразовательные учреждения по месту проживания</w:t>
            </w:r>
          </w:p>
        </w:tc>
        <w:tc>
          <w:tcPr>
            <w:tcW w:w="1985" w:type="dxa"/>
          </w:tcPr>
          <w:p w:rsidR="0016199A" w:rsidRPr="00020271" w:rsidRDefault="0016199A" w:rsidP="0016199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Июль - сентябрь</w:t>
            </w:r>
          </w:p>
        </w:tc>
        <w:tc>
          <w:tcPr>
            <w:tcW w:w="5813" w:type="dxa"/>
            <w:gridSpan w:val="2"/>
          </w:tcPr>
          <w:p w:rsidR="0016199A" w:rsidRPr="00020271" w:rsidRDefault="0016199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образования Каменск-Уральского городского округа»</w:t>
            </w:r>
            <w:r w:rsidR="00A56EC9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16199A" w:rsidRPr="00020271" w:rsidRDefault="00A56EC9" w:rsidP="00E85682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о</w:t>
            </w:r>
            <w:r w:rsidR="00E8568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бразовательные </w:t>
            </w:r>
            <w:r w:rsidR="0016199A"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учреждения</w:t>
            </w:r>
          </w:p>
        </w:tc>
      </w:tr>
      <w:tr w:rsidR="0016199A" w:rsidRPr="00020271" w:rsidTr="00E36ECF">
        <w:tc>
          <w:tcPr>
            <w:tcW w:w="674" w:type="dxa"/>
            <w:gridSpan w:val="2"/>
          </w:tcPr>
          <w:p w:rsidR="0016199A" w:rsidRPr="00020271" w:rsidRDefault="00437D08" w:rsidP="00437D0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3.43</w:t>
            </w:r>
          </w:p>
        </w:tc>
        <w:tc>
          <w:tcPr>
            <w:tcW w:w="6804" w:type="dxa"/>
          </w:tcPr>
          <w:p w:rsidR="0016199A" w:rsidRPr="00B8218B" w:rsidRDefault="0016199A" w:rsidP="0016199A">
            <w:pPr>
              <w:ind w:left="35"/>
              <w:rPr>
                <w:rFonts w:ascii="Liberation Serif" w:hAnsi="Liberation Serif"/>
                <w:sz w:val="24"/>
                <w:szCs w:val="24"/>
              </w:rPr>
            </w:pPr>
            <w:r w:rsidRPr="00B8218B">
              <w:rPr>
                <w:rFonts w:ascii="Liberation Serif" w:hAnsi="Liberation Serif"/>
                <w:sz w:val="24"/>
                <w:szCs w:val="24"/>
              </w:rPr>
              <w:t>Цикл мероприятий, посвященных Дню города</w:t>
            </w:r>
          </w:p>
        </w:tc>
        <w:tc>
          <w:tcPr>
            <w:tcW w:w="1985" w:type="dxa"/>
          </w:tcPr>
          <w:p w:rsidR="0016199A" w:rsidRPr="00020271" w:rsidRDefault="0016199A" w:rsidP="0016199A">
            <w:pPr>
              <w:ind w:firstLine="3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Июль</w:t>
            </w:r>
          </w:p>
        </w:tc>
        <w:tc>
          <w:tcPr>
            <w:tcW w:w="5813" w:type="dxa"/>
            <w:gridSpan w:val="2"/>
          </w:tcPr>
          <w:p w:rsidR="00FD7403" w:rsidRDefault="00FD7403" w:rsidP="00FD7403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852E6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Администрация </w:t>
            </w:r>
            <w:r w:rsidRPr="00D852E6">
              <w:rPr>
                <w:rFonts w:ascii="Liberation Serif" w:hAnsi="Liberation Serif"/>
                <w:sz w:val="24"/>
                <w:szCs w:val="24"/>
              </w:rPr>
              <w:t>Каменск-Уральского городского округа</w:t>
            </w:r>
            <w:r w:rsidR="00A56EC9">
              <w:rPr>
                <w:rFonts w:ascii="Liberation Serif" w:hAnsi="Liberation Serif"/>
                <w:sz w:val="24"/>
                <w:szCs w:val="24"/>
              </w:rPr>
              <w:t>,</w:t>
            </w:r>
            <w:r w:rsidRPr="00D852E6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 </w:t>
            </w:r>
          </w:p>
          <w:p w:rsidR="000A44EB" w:rsidRPr="00020271" w:rsidRDefault="000A44EB" w:rsidP="000A44E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МКУ «Центр молодежной политики»</w:t>
            </w:r>
            <w:r w:rsidR="00A56EC9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BE1970" w:rsidRDefault="00FD7403" w:rsidP="00BE1970">
            <w:pPr>
              <w:rPr>
                <w:rFonts w:ascii="Liberation Serif" w:hAnsi="Liberation Serif"/>
                <w:sz w:val="24"/>
                <w:szCs w:val="24"/>
              </w:rPr>
            </w:pPr>
            <w:r w:rsidRPr="00D852E6">
              <w:rPr>
                <w:rFonts w:ascii="Liberation Serif" w:hAnsi="Liberation Serif"/>
                <w:sz w:val="24"/>
                <w:szCs w:val="24"/>
              </w:rPr>
              <w:t>ОМС «Управление культуры Каменск-Уральского городского округа»</w:t>
            </w:r>
            <w:r w:rsidR="00A56EC9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FD7403" w:rsidRPr="00D852E6" w:rsidRDefault="00FD7403" w:rsidP="00BE1970">
            <w:pPr>
              <w:rPr>
                <w:rFonts w:ascii="Liberation Serif" w:hAnsi="Liberation Serif"/>
                <w:sz w:val="24"/>
                <w:szCs w:val="24"/>
              </w:rPr>
            </w:pPr>
            <w:r w:rsidRPr="00D852E6">
              <w:rPr>
                <w:rFonts w:ascii="Liberation Serif" w:hAnsi="Liberation Serif"/>
                <w:sz w:val="24"/>
                <w:szCs w:val="24"/>
              </w:rPr>
              <w:t>ОМС «Управление по физической культуре</w:t>
            </w:r>
          </w:p>
          <w:p w:rsidR="00FD7403" w:rsidRPr="00D852E6" w:rsidRDefault="00FD7403" w:rsidP="00FD7403">
            <w:pPr>
              <w:rPr>
                <w:rFonts w:ascii="Liberation Serif" w:hAnsi="Liberation Serif"/>
                <w:sz w:val="24"/>
                <w:szCs w:val="24"/>
              </w:rPr>
            </w:pPr>
            <w:r w:rsidRPr="00D852E6">
              <w:rPr>
                <w:rFonts w:ascii="Liberation Serif" w:hAnsi="Liberation Serif"/>
                <w:sz w:val="24"/>
                <w:szCs w:val="24"/>
              </w:rPr>
              <w:t xml:space="preserve"> и спорту Каменск-Уральского городского округа»</w:t>
            </w:r>
            <w:r w:rsidR="00A56EC9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16199A" w:rsidRPr="00020271" w:rsidRDefault="00FD7403" w:rsidP="00A56EC9">
            <w:pPr>
              <w:ind w:left="-107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учреждения</w:t>
            </w:r>
            <w:r w:rsidRPr="00D852E6">
              <w:rPr>
                <w:rFonts w:ascii="Liberation Serif" w:hAnsi="Liberation Serif"/>
                <w:sz w:val="24"/>
                <w:szCs w:val="24"/>
              </w:rPr>
              <w:t xml:space="preserve"> культуры</w:t>
            </w:r>
          </w:p>
        </w:tc>
      </w:tr>
      <w:tr w:rsidR="00B02E1F" w:rsidRPr="00020271" w:rsidTr="00E36ECF">
        <w:tc>
          <w:tcPr>
            <w:tcW w:w="674" w:type="dxa"/>
            <w:gridSpan w:val="2"/>
          </w:tcPr>
          <w:p w:rsidR="00B02E1F" w:rsidRPr="00020271" w:rsidRDefault="00437D08" w:rsidP="00437D0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3.44</w:t>
            </w:r>
          </w:p>
        </w:tc>
        <w:tc>
          <w:tcPr>
            <w:tcW w:w="6804" w:type="dxa"/>
          </w:tcPr>
          <w:p w:rsidR="00B02E1F" w:rsidRPr="00D852E6" w:rsidRDefault="00B02E1F" w:rsidP="00C75FF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852E6">
              <w:rPr>
                <w:rFonts w:ascii="Liberation Serif" w:hAnsi="Liberation Serif"/>
                <w:sz w:val="24"/>
                <w:szCs w:val="24"/>
              </w:rPr>
              <w:t>Организация проката спектаклей МАУК «Театр драмы» в учреждениях культуры, загородных оздоровительных лагерях</w:t>
            </w:r>
          </w:p>
        </w:tc>
        <w:tc>
          <w:tcPr>
            <w:tcW w:w="1985" w:type="dxa"/>
          </w:tcPr>
          <w:p w:rsidR="00B02E1F" w:rsidRPr="00D852E6" w:rsidRDefault="00B02E1F" w:rsidP="00B02E1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852E6">
              <w:rPr>
                <w:rFonts w:ascii="Liberation Serif" w:hAnsi="Liberation Serif"/>
                <w:sz w:val="24"/>
                <w:szCs w:val="24"/>
              </w:rPr>
              <w:t>Июнь-август</w:t>
            </w:r>
          </w:p>
        </w:tc>
        <w:tc>
          <w:tcPr>
            <w:tcW w:w="5813" w:type="dxa"/>
            <w:gridSpan w:val="2"/>
          </w:tcPr>
          <w:p w:rsidR="00B02E1F" w:rsidRPr="00D852E6" w:rsidRDefault="00B02E1F" w:rsidP="00C75FF7">
            <w:pPr>
              <w:rPr>
                <w:rFonts w:ascii="Liberation Serif" w:hAnsi="Liberation Serif"/>
                <w:sz w:val="24"/>
                <w:szCs w:val="24"/>
              </w:rPr>
            </w:pPr>
            <w:r w:rsidRPr="00D852E6">
              <w:rPr>
                <w:rFonts w:ascii="Liberation Serif" w:hAnsi="Liberation Serif"/>
                <w:sz w:val="24"/>
                <w:szCs w:val="24"/>
              </w:rPr>
              <w:t>ОМС «Управление культуры Каменск-Уральского городского округа»</w:t>
            </w:r>
            <w:r w:rsidR="00A56EC9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B02E1F" w:rsidRPr="00D852E6" w:rsidRDefault="00B02E1F" w:rsidP="00A56EC9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учреждения</w:t>
            </w:r>
            <w:r w:rsidRPr="00D852E6">
              <w:rPr>
                <w:rFonts w:ascii="Liberation Serif" w:hAnsi="Liberation Serif"/>
                <w:sz w:val="24"/>
                <w:szCs w:val="24"/>
              </w:rPr>
              <w:t xml:space="preserve"> культуры</w:t>
            </w:r>
          </w:p>
        </w:tc>
      </w:tr>
      <w:tr w:rsidR="00B02E1F" w:rsidRPr="00020271" w:rsidTr="00E36ECF">
        <w:tc>
          <w:tcPr>
            <w:tcW w:w="674" w:type="dxa"/>
            <w:gridSpan w:val="2"/>
          </w:tcPr>
          <w:p w:rsidR="00B02E1F" w:rsidRPr="00020271" w:rsidRDefault="00437D08" w:rsidP="00437D0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3.45</w:t>
            </w:r>
          </w:p>
        </w:tc>
        <w:tc>
          <w:tcPr>
            <w:tcW w:w="6804" w:type="dxa"/>
          </w:tcPr>
          <w:p w:rsidR="00B02E1F" w:rsidRPr="00AC412F" w:rsidRDefault="00B02E1F" w:rsidP="0016199A">
            <w:pPr>
              <w:ind w:firstLine="34"/>
              <w:jc w:val="both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C412F">
              <w:rPr>
                <w:rFonts w:ascii="Liberation Serif" w:hAnsi="Liberation Serif"/>
                <w:sz w:val="24"/>
                <w:szCs w:val="24"/>
                <w:lang w:eastAsia="en-US"/>
              </w:rPr>
              <w:t>Организация  межведомственной профилактической работы в загородных лагерях:</w:t>
            </w:r>
          </w:p>
          <w:p w:rsidR="00B02E1F" w:rsidRPr="00AC412F" w:rsidRDefault="00B02E1F" w:rsidP="0016199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C412F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- мероприятия по предупреждению правонарушений несовершеннолетних, в том числе экстремистского характера, </w:t>
            </w:r>
          </w:p>
          <w:p w:rsidR="00B02E1F" w:rsidRPr="00AC412F" w:rsidRDefault="00B02E1F" w:rsidP="0016199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C412F">
              <w:rPr>
                <w:rFonts w:ascii="Liberation Serif" w:hAnsi="Liberation Serif"/>
                <w:sz w:val="24"/>
                <w:szCs w:val="24"/>
              </w:rPr>
              <w:t>- мероприятия по формированию ценностей здорового образа жизни;</w:t>
            </w:r>
          </w:p>
          <w:p w:rsidR="00B02E1F" w:rsidRPr="00AC412F" w:rsidRDefault="00B02E1F" w:rsidP="0016199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C412F">
              <w:rPr>
                <w:rFonts w:ascii="Liberation Serif" w:hAnsi="Liberation Serif"/>
                <w:sz w:val="24"/>
                <w:szCs w:val="24"/>
              </w:rPr>
              <w:t>-  мероприятия по профилактике детского травматизма, в т.ч. дорожно-транспортного;</w:t>
            </w:r>
          </w:p>
          <w:p w:rsidR="00B02E1F" w:rsidRPr="00AC412F" w:rsidRDefault="00B02E1F" w:rsidP="0016199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C412F">
              <w:rPr>
                <w:rFonts w:ascii="Liberation Serif" w:hAnsi="Liberation Serif"/>
                <w:sz w:val="24"/>
                <w:szCs w:val="24"/>
              </w:rPr>
              <w:t>- мероприятия по пожарной безопасности, безопасности на водоемах;</w:t>
            </w:r>
          </w:p>
          <w:p w:rsidR="00B02E1F" w:rsidRPr="00425644" w:rsidRDefault="00B02E1F" w:rsidP="00AC412F">
            <w:pPr>
              <w:jc w:val="both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AC412F">
              <w:rPr>
                <w:rFonts w:ascii="Liberation Serif" w:hAnsi="Liberation Serif"/>
                <w:sz w:val="24"/>
                <w:szCs w:val="24"/>
              </w:rPr>
              <w:t xml:space="preserve">- мероприятия по профилактике алкоголизма,  наркомании и других асоциальных явлений. </w:t>
            </w:r>
          </w:p>
        </w:tc>
        <w:tc>
          <w:tcPr>
            <w:tcW w:w="1985" w:type="dxa"/>
          </w:tcPr>
          <w:p w:rsidR="00B02E1F" w:rsidRPr="00020271" w:rsidRDefault="00B02E1F" w:rsidP="0016199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Июль - август</w:t>
            </w:r>
          </w:p>
        </w:tc>
        <w:tc>
          <w:tcPr>
            <w:tcW w:w="5813" w:type="dxa"/>
            <w:gridSpan w:val="2"/>
          </w:tcPr>
          <w:p w:rsidR="00B02E1F" w:rsidRPr="00020271" w:rsidRDefault="00B02E1F" w:rsidP="0016199A">
            <w:pPr>
              <w:pStyle w:val="a8"/>
              <w:spacing w:after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Загородные оздоровительные лагеря </w:t>
            </w:r>
          </w:p>
          <w:p w:rsidR="00B02E1F" w:rsidRPr="00020271" w:rsidRDefault="00B02E1F" w:rsidP="0016199A">
            <w:pPr>
              <w:pStyle w:val="a8"/>
              <w:spacing w:after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  <w:r w:rsidR="00A56EC9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</w:p>
          <w:p w:rsidR="00B02E1F" w:rsidRPr="00020271" w:rsidRDefault="00B02E1F" w:rsidP="0016199A">
            <w:pPr>
              <w:pStyle w:val="a8"/>
              <w:spacing w:after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ТКДН и ЗП  Красногорского и Синарского районов (по согласованию)</w:t>
            </w:r>
            <w:r w:rsidR="00A56EC9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B02E1F" w:rsidRPr="00020271" w:rsidRDefault="00B02E1F" w:rsidP="0016199A">
            <w:pPr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  <w:t xml:space="preserve">Отделы   полиции  МО МВД  России  «Каменск- Уральский»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  <w:r w:rsidR="00A56EC9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B02E1F" w:rsidRPr="00020271" w:rsidRDefault="00B02E1F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ОГИБДД МО МВД России «Каменск-Уральский </w:t>
            </w:r>
          </w:p>
          <w:p w:rsidR="00B02E1F" w:rsidRPr="00020271" w:rsidRDefault="00B02E1F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  <w:r w:rsidR="00A56EC9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B02E1F" w:rsidRPr="00020271" w:rsidRDefault="00B02E1F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ФГКУ «63 ОФПС по Свердловской области» </w:t>
            </w:r>
          </w:p>
          <w:p w:rsidR="00B02E1F" w:rsidRPr="00020271" w:rsidRDefault="00B02E1F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B02E1F" w:rsidRPr="00020271" w:rsidRDefault="00B02E1F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B02E1F" w:rsidRPr="00020271" w:rsidTr="00E36ECF">
        <w:tc>
          <w:tcPr>
            <w:tcW w:w="674" w:type="dxa"/>
            <w:gridSpan w:val="2"/>
          </w:tcPr>
          <w:p w:rsidR="00B02E1F" w:rsidRPr="00020271" w:rsidRDefault="00437D08" w:rsidP="00437D0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3.46</w:t>
            </w:r>
          </w:p>
        </w:tc>
        <w:tc>
          <w:tcPr>
            <w:tcW w:w="6804" w:type="dxa"/>
          </w:tcPr>
          <w:p w:rsidR="00B02E1F" w:rsidRPr="00AC412F" w:rsidRDefault="00B02E1F" w:rsidP="00AC412F">
            <w:pPr>
              <w:tabs>
                <w:tab w:val="left" w:pos="3402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C412F">
              <w:rPr>
                <w:rFonts w:ascii="Liberation Serif" w:hAnsi="Liberation Serif"/>
                <w:sz w:val="24"/>
                <w:szCs w:val="24"/>
              </w:rPr>
              <w:t>Мероприятие «Флаг моего государства», посвященное Дню Российского флага</w:t>
            </w:r>
          </w:p>
        </w:tc>
        <w:tc>
          <w:tcPr>
            <w:tcW w:w="1985" w:type="dxa"/>
          </w:tcPr>
          <w:p w:rsidR="00B02E1F" w:rsidRPr="00020271" w:rsidRDefault="00B02E1F" w:rsidP="0016199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5813" w:type="dxa"/>
            <w:gridSpan w:val="2"/>
          </w:tcPr>
          <w:p w:rsidR="00B02E1F" w:rsidRPr="00020271" w:rsidRDefault="00B02E1F" w:rsidP="0016199A">
            <w:pPr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МКУ «Центр молодежной политики»</w:t>
            </w:r>
          </w:p>
        </w:tc>
      </w:tr>
      <w:tr w:rsidR="00B02E1F" w:rsidRPr="00020271" w:rsidTr="00E36ECF">
        <w:tc>
          <w:tcPr>
            <w:tcW w:w="674" w:type="dxa"/>
            <w:gridSpan w:val="2"/>
          </w:tcPr>
          <w:p w:rsidR="00B02E1F" w:rsidRPr="00020271" w:rsidRDefault="00437D08" w:rsidP="00437D0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3.47</w:t>
            </w:r>
          </w:p>
        </w:tc>
        <w:tc>
          <w:tcPr>
            <w:tcW w:w="6804" w:type="dxa"/>
          </w:tcPr>
          <w:p w:rsidR="00B02E1F" w:rsidRPr="00293844" w:rsidRDefault="00B02E1F" w:rsidP="0016199A">
            <w:pPr>
              <w:jc w:val="both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293844">
              <w:rPr>
                <w:rFonts w:ascii="Liberation Serif" w:hAnsi="Liberation Serif"/>
                <w:sz w:val="24"/>
                <w:szCs w:val="24"/>
              </w:rPr>
              <w:t>Проведение дворовых спортивных праздников на спортивных площадках города с привлечением несовершеннолетних в спортивные школы. Проведение акции «Подтянись к ГТО!»</w:t>
            </w:r>
          </w:p>
        </w:tc>
        <w:tc>
          <w:tcPr>
            <w:tcW w:w="1985" w:type="dxa"/>
          </w:tcPr>
          <w:p w:rsidR="00B02E1F" w:rsidRPr="00020271" w:rsidRDefault="00B02E1F" w:rsidP="0016199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Август-сентябрь</w:t>
            </w:r>
          </w:p>
        </w:tc>
        <w:tc>
          <w:tcPr>
            <w:tcW w:w="5813" w:type="dxa"/>
            <w:gridSpan w:val="2"/>
          </w:tcPr>
          <w:p w:rsidR="00B02E1F" w:rsidRDefault="00A56EC9" w:rsidP="00293844">
            <w:pPr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Спортивные школы</w:t>
            </w:r>
            <w:r w:rsidR="00B02E1F" w:rsidRPr="00020271">
              <w:rPr>
                <w:rFonts w:ascii="Liberation Serif" w:hAnsi="Liberation Serif"/>
                <w:bCs/>
                <w:sz w:val="24"/>
                <w:szCs w:val="24"/>
              </w:rPr>
              <w:t xml:space="preserve">, </w:t>
            </w:r>
          </w:p>
          <w:p w:rsidR="00293844" w:rsidRPr="00020271" w:rsidRDefault="00293844" w:rsidP="00293844">
            <w:pPr>
              <w:ind w:right="-144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 xml:space="preserve">МАУ «Центр </w:t>
            </w:r>
            <w:r>
              <w:rPr>
                <w:rFonts w:ascii="Liberation Serif" w:hAnsi="Liberation Serif"/>
                <w:sz w:val="24"/>
                <w:szCs w:val="24"/>
              </w:rPr>
              <w:t>развития физкультуры и спорта города Каменска-Уральского»</w:t>
            </w:r>
          </w:p>
        </w:tc>
      </w:tr>
      <w:tr w:rsidR="00B02E1F" w:rsidRPr="00020271" w:rsidTr="00E36ECF">
        <w:tc>
          <w:tcPr>
            <w:tcW w:w="674" w:type="dxa"/>
            <w:gridSpan w:val="2"/>
          </w:tcPr>
          <w:p w:rsidR="00B02E1F" w:rsidRPr="00020271" w:rsidRDefault="00437D08" w:rsidP="00437D0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3.48</w:t>
            </w:r>
          </w:p>
        </w:tc>
        <w:tc>
          <w:tcPr>
            <w:tcW w:w="6804" w:type="dxa"/>
          </w:tcPr>
          <w:p w:rsidR="00B02E1F" w:rsidRPr="00AC412F" w:rsidRDefault="00B02E1F" w:rsidP="0016199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C412F">
              <w:rPr>
                <w:rFonts w:ascii="Liberation Serif" w:hAnsi="Liberation Serif"/>
                <w:sz w:val="24"/>
                <w:szCs w:val="24"/>
              </w:rPr>
              <w:t>Городская благотворительная акция для детей из малообеспеченных семей «Здравствуй, школа!»</w:t>
            </w:r>
          </w:p>
          <w:p w:rsidR="00B02E1F" w:rsidRPr="00425644" w:rsidRDefault="00B02E1F" w:rsidP="0016199A">
            <w:pPr>
              <w:jc w:val="both"/>
              <w:rPr>
                <w:rFonts w:ascii="Liberation Serif" w:hAnsi="Liberation Serif"/>
                <w:color w:val="FF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B02E1F" w:rsidRPr="00020271" w:rsidRDefault="00B02E1F" w:rsidP="0016199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Август-сентябрь</w:t>
            </w:r>
          </w:p>
        </w:tc>
        <w:tc>
          <w:tcPr>
            <w:tcW w:w="5813" w:type="dxa"/>
            <w:gridSpan w:val="2"/>
          </w:tcPr>
          <w:p w:rsidR="00B02E1F" w:rsidRPr="00020271" w:rsidRDefault="00B02E1F" w:rsidP="0016199A">
            <w:pPr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Отдел  по социальным и жилищным вопросам    Администрации Каменск-Уральского городского округа</w:t>
            </w:r>
            <w:r w:rsidR="00A56EC9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,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B02E1F" w:rsidRPr="00020271" w:rsidRDefault="00B02E1F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Управление социальной политики № 12</w:t>
            </w:r>
          </w:p>
          <w:p w:rsidR="00B02E1F" w:rsidRPr="00020271" w:rsidRDefault="00B02E1F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</w:t>
            </w:r>
            <w:r w:rsidR="00A56EC9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)</w:t>
            </w:r>
          </w:p>
          <w:p w:rsidR="00B02E1F" w:rsidRPr="00020271" w:rsidRDefault="00B02E1F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ГАУ «СРЦН г. Каменска- Уральского»</w:t>
            </w:r>
          </w:p>
          <w:p w:rsidR="00B02E1F" w:rsidRPr="00020271" w:rsidRDefault="00B02E1F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(по согласованию)</w:t>
            </w:r>
            <w:r w:rsidR="00A56EC9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B02E1F" w:rsidRPr="00020271" w:rsidRDefault="00B02E1F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образования Каменск-Уральского городского округа»</w:t>
            </w:r>
            <w:r w:rsidR="00A56EC9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B02E1F" w:rsidRPr="00020271" w:rsidRDefault="00B02E1F" w:rsidP="0016199A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ТКДН и ЗП  Красногорского и Синарского районов </w:t>
            </w:r>
          </w:p>
          <w:p w:rsidR="00B02E1F" w:rsidRPr="00020271" w:rsidRDefault="00B02E1F" w:rsidP="0016199A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B02E1F" w:rsidRPr="00020271" w:rsidTr="00E36ECF">
        <w:tc>
          <w:tcPr>
            <w:tcW w:w="674" w:type="dxa"/>
            <w:gridSpan w:val="2"/>
          </w:tcPr>
          <w:p w:rsidR="00B02E1F" w:rsidRPr="00020271" w:rsidRDefault="00437D08" w:rsidP="00437D0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3.49</w:t>
            </w:r>
          </w:p>
        </w:tc>
        <w:tc>
          <w:tcPr>
            <w:tcW w:w="6804" w:type="dxa"/>
          </w:tcPr>
          <w:p w:rsidR="00B02E1F" w:rsidRPr="00425644" w:rsidRDefault="00B02E1F" w:rsidP="00437D08">
            <w:pPr>
              <w:jc w:val="both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D852E6">
              <w:rPr>
                <w:rFonts w:ascii="Liberation Serif" w:hAnsi="Liberation Serif"/>
                <w:sz w:val="24"/>
                <w:szCs w:val="24"/>
              </w:rPr>
              <w:t>Военно-спортивная игра « Каменские патриоты»</w:t>
            </w:r>
          </w:p>
        </w:tc>
        <w:tc>
          <w:tcPr>
            <w:tcW w:w="1985" w:type="dxa"/>
          </w:tcPr>
          <w:p w:rsidR="00B02E1F" w:rsidRPr="00020271" w:rsidRDefault="00B02E1F" w:rsidP="0016199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Сентябрь</w:t>
            </w:r>
          </w:p>
        </w:tc>
        <w:tc>
          <w:tcPr>
            <w:tcW w:w="5813" w:type="dxa"/>
            <w:gridSpan w:val="2"/>
          </w:tcPr>
          <w:p w:rsidR="00B02E1F" w:rsidRPr="00020271" w:rsidRDefault="00B02E1F" w:rsidP="0016199A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sz w:val="24"/>
                <w:szCs w:val="24"/>
                <w:lang w:eastAsia="en-US"/>
              </w:rPr>
              <w:t>МКУ «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Центр молодежной политики</w:t>
            </w:r>
            <w:r w:rsidRPr="00020271">
              <w:rPr>
                <w:rFonts w:ascii="Liberation Serif" w:hAnsi="Liberation Serif"/>
                <w:sz w:val="24"/>
                <w:szCs w:val="24"/>
                <w:lang w:eastAsia="en-US"/>
              </w:rPr>
              <w:t>»</w:t>
            </w:r>
          </w:p>
        </w:tc>
      </w:tr>
      <w:tr w:rsidR="00B02E1F" w:rsidRPr="00020271" w:rsidTr="00E36ECF">
        <w:tc>
          <w:tcPr>
            <w:tcW w:w="674" w:type="dxa"/>
            <w:gridSpan w:val="2"/>
          </w:tcPr>
          <w:p w:rsidR="00B02E1F" w:rsidRPr="00020271" w:rsidRDefault="00437D08" w:rsidP="00437D0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3.50</w:t>
            </w:r>
          </w:p>
        </w:tc>
        <w:tc>
          <w:tcPr>
            <w:tcW w:w="6804" w:type="dxa"/>
          </w:tcPr>
          <w:p w:rsidR="00B02E1F" w:rsidRPr="00AC412F" w:rsidRDefault="00B02E1F" w:rsidP="0016199A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C412F">
              <w:rPr>
                <w:rFonts w:ascii="Liberation Serif" w:hAnsi="Liberation Serif"/>
                <w:sz w:val="24"/>
                <w:szCs w:val="24"/>
                <w:lang w:eastAsia="en-US"/>
              </w:rPr>
              <w:t>Мероприятия, посвященные Дню зн</w:t>
            </w:r>
            <w:r w:rsidR="00051580">
              <w:rPr>
                <w:rFonts w:ascii="Liberation Serif" w:hAnsi="Liberation Serif"/>
                <w:sz w:val="24"/>
                <w:szCs w:val="24"/>
                <w:lang w:eastAsia="en-US"/>
              </w:rPr>
              <w:t>аний</w:t>
            </w:r>
          </w:p>
          <w:p w:rsidR="00B02E1F" w:rsidRPr="00425644" w:rsidRDefault="00B02E1F" w:rsidP="0016199A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D852E6">
              <w:rPr>
                <w:rFonts w:ascii="Liberation Serif" w:hAnsi="Liberation Seri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985" w:type="dxa"/>
          </w:tcPr>
          <w:p w:rsidR="00B02E1F" w:rsidRPr="00020271" w:rsidRDefault="00B02E1F" w:rsidP="0016199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5813" w:type="dxa"/>
            <w:gridSpan w:val="2"/>
          </w:tcPr>
          <w:p w:rsidR="00B02E1F" w:rsidRPr="00020271" w:rsidRDefault="00B02E1F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образования Каменск-Уральского городского округа»</w:t>
            </w:r>
            <w:r w:rsidR="00A56EC9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B02E1F" w:rsidRPr="00020271" w:rsidRDefault="00B02E1F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культуры Каменск-Уральского городского округа»</w:t>
            </w:r>
            <w:r w:rsidR="00A56EC9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B02E1F" w:rsidRPr="00020271" w:rsidRDefault="00B02E1F" w:rsidP="0016199A">
            <w:pPr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Субъекты системы профилактики</w:t>
            </w:r>
          </w:p>
        </w:tc>
      </w:tr>
      <w:tr w:rsidR="00B02E1F" w:rsidRPr="00020271" w:rsidTr="00E36ECF">
        <w:tc>
          <w:tcPr>
            <w:tcW w:w="674" w:type="dxa"/>
            <w:gridSpan w:val="2"/>
          </w:tcPr>
          <w:p w:rsidR="00B02E1F" w:rsidRPr="00020271" w:rsidRDefault="00437D08" w:rsidP="00437D0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3.51</w:t>
            </w:r>
          </w:p>
        </w:tc>
        <w:tc>
          <w:tcPr>
            <w:tcW w:w="6804" w:type="dxa"/>
          </w:tcPr>
          <w:p w:rsidR="00B02E1F" w:rsidRPr="00425644" w:rsidRDefault="00B02E1F" w:rsidP="0016199A">
            <w:pPr>
              <w:jc w:val="both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D852E6">
              <w:rPr>
                <w:rFonts w:ascii="Liberation Serif" w:hAnsi="Liberation Serif"/>
                <w:sz w:val="24"/>
                <w:szCs w:val="24"/>
              </w:rPr>
              <w:t>Цикл мероприятий в рамках городской декады трезвости</w:t>
            </w:r>
          </w:p>
        </w:tc>
        <w:tc>
          <w:tcPr>
            <w:tcW w:w="1985" w:type="dxa"/>
          </w:tcPr>
          <w:p w:rsidR="00B02E1F" w:rsidRPr="00020271" w:rsidRDefault="00B02E1F" w:rsidP="0016199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5813" w:type="dxa"/>
            <w:gridSpan w:val="2"/>
          </w:tcPr>
          <w:p w:rsidR="00B02E1F" w:rsidRPr="00020271" w:rsidRDefault="00B02E1F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ОМС «Управление культуры Каменск-Уральского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городского округа»</w:t>
            </w:r>
            <w:r w:rsidR="00A56EC9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B02E1F" w:rsidRPr="00D852E6" w:rsidRDefault="00B02E1F" w:rsidP="000E055C">
            <w:pPr>
              <w:rPr>
                <w:rFonts w:ascii="Liberation Serif" w:hAnsi="Liberation Serif"/>
                <w:sz w:val="24"/>
                <w:szCs w:val="24"/>
              </w:rPr>
            </w:pPr>
            <w:r w:rsidRPr="00D852E6">
              <w:rPr>
                <w:rFonts w:ascii="Liberation Serif" w:hAnsi="Liberation Serif"/>
                <w:sz w:val="24"/>
                <w:szCs w:val="24"/>
              </w:rPr>
              <w:t xml:space="preserve">Руководители учреждений культуры, </w:t>
            </w:r>
          </w:p>
          <w:p w:rsidR="00B02E1F" w:rsidRPr="00D852E6" w:rsidRDefault="00B02E1F" w:rsidP="000E055C">
            <w:pPr>
              <w:ind w:right="-144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852E6">
              <w:rPr>
                <w:rFonts w:ascii="Liberation Serif" w:hAnsi="Liberation Serif"/>
                <w:sz w:val="24"/>
                <w:szCs w:val="24"/>
              </w:rPr>
              <w:t>ОМС «Управление по физической культуре</w:t>
            </w:r>
          </w:p>
          <w:p w:rsidR="00B02E1F" w:rsidRDefault="00B02E1F" w:rsidP="000E055C">
            <w:pPr>
              <w:rPr>
                <w:rFonts w:ascii="Liberation Serif" w:hAnsi="Liberation Serif"/>
                <w:sz w:val="24"/>
                <w:szCs w:val="24"/>
              </w:rPr>
            </w:pPr>
            <w:r w:rsidRPr="00D852E6">
              <w:rPr>
                <w:rFonts w:ascii="Liberation Serif" w:hAnsi="Liberation Serif"/>
                <w:sz w:val="24"/>
                <w:szCs w:val="24"/>
              </w:rPr>
              <w:t xml:space="preserve"> и спорту Каменск-Уральского городского округа»</w:t>
            </w:r>
            <w:r w:rsidR="005F2957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B02E1F" w:rsidRDefault="00F866F2" w:rsidP="000E055C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с</w:t>
            </w:r>
            <w:r w:rsidR="00B02E1F"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убъекты системы профилактики</w:t>
            </w:r>
            <w:r w:rsidR="005F2957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B02E1F" w:rsidRPr="00020271" w:rsidRDefault="00716670" w:rsidP="007166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  <w:lang w:eastAsia="en-US"/>
              </w:rPr>
              <w:t>МКУ «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Центр молодежной политики</w:t>
            </w:r>
            <w:r w:rsidRPr="00020271">
              <w:rPr>
                <w:rFonts w:ascii="Liberation Serif" w:hAnsi="Liberation Serif"/>
                <w:sz w:val="24"/>
                <w:szCs w:val="24"/>
                <w:lang w:eastAsia="en-US"/>
              </w:rPr>
              <w:t>»</w:t>
            </w:r>
          </w:p>
        </w:tc>
      </w:tr>
      <w:tr w:rsidR="00B02E1F" w:rsidRPr="00020271" w:rsidTr="00E36ECF">
        <w:tc>
          <w:tcPr>
            <w:tcW w:w="674" w:type="dxa"/>
            <w:gridSpan w:val="2"/>
          </w:tcPr>
          <w:p w:rsidR="00B02E1F" w:rsidRPr="00020271" w:rsidRDefault="00437D08" w:rsidP="00437D0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3.52</w:t>
            </w:r>
          </w:p>
        </w:tc>
        <w:tc>
          <w:tcPr>
            <w:tcW w:w="6804" w:type="dxa"/>
          </w:tcPr>
          <w:p w:rsidR="00B02E1F" w:rsidRPr="00425644" w:rsidRDefault="00B02E1F" w:rsidP="0016199A">
            <w:pPr>
              <w:jc w:val="both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D852E6">
              <w:rPr>
                <w:rFonts w:ascii="Liberation Serif" w:hAnsi="Liberation Serif"/>
                <w:sz w:val="24"/>
                <w:szCs w:val="24"/>
              </w:rPr>
              <w:t>Выставка рисунков «Дети рисуют Мир, против фашизма, мирового терроризма»</w:t>
            </w:r>
          </w:p>
        </w:tc>
        <w:tc>
          <w:tcPr>
            <w:tcW w:w="1985" w:type="dxa"/>
          </w:tcPr>
          <w:p w:rsidR="00B02E1F" w:rsidRPr="00020271" w:rsidRDefault="00B02E1F" w:rsidP="0016199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Сентябрь</w:t>
            </w:r>
          </w:p>
        </w:tc>
        <w:tc>
          <w:tcPr>
            <w:tcW w:w="5813" w:type="dxa"/>
            <w:gridSpan w:val="2"/>
          </w:tcPr>
          <w:p w:rsidR="00B02E1F" w:rsidRPr="00020271" w:rsidRDefault="00B02E1F" w:rsidP="0016199A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sz w:val="24"/>
                <w:szCs w:val="24"/>
                <w:lang w:eastAsia="en-US"/>
              </w:rPr>
              <w:t>МКУ «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Центр молодежной политики</w:t>
            </w:r>
            <w:r w:rsidRPr="00020271">
              <w:rPr>
                <w:rFonts w:ascii="Liberation Serif" w:hAnsi="Liberation Serif"/>
                <w:sz w:val="24"/>
                <w:szCs w:val="24"/>
                <w:lang w:eastAsia="en-US"/>
              </w:rPr>
              <w:t>»</w:t>
            </w:r>
          </w:p>
          <w:p w:rsidR="00B02E1F" w:rsidRPr="00020271" w:rsidRDefault="00B02E1F" w:rsidP="0016199A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</w:tr>
      <w:tr w:rsidR="00B02E1F" w:rsidRPr="00020271" w:rsidTr="00E36ECF">
        <w:tc>
          <w:tcPr>
            <w:tcW w:w="674" w:type="dxa"/>
            <w:gridSpan w:val="2"/>
          </w:tcPr>
          <w:p w:rsidR="00B02E1F" w:rsidRPr="00020271" w:rsidRDefault="00437D08" w:rsidP="00437D0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3.53</w:t>
            </w:r>
          </w:p>
        </w:tc>
        <w:tc>
          <w:tcPr>
            <w:tcW w:w="6804" w:type="dxa"/>
          </w:tcPr>
          <w:p w:rsidR="00B02E1F" w:rsidRPr="00425644" w:rsidRDefault="00B02E1F" w:rsidP="00716670">
            <w:pPr>
              <w:jc w:val="both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D852E6">
              <w:rPr>
                <w:rFonts w:ascii="Liberation Serif" w:hAnsi="Liberation Serif"/>
                <w:sz w:val="24"/>
                <w:szCs w:val="24"/>
              </w:rPr>
              <w:t>Лекции по профилактике экстремизма с просмотром видеороликов в учреждениях проф</w:t>
            </w:r>
            <w:r w:rsidR="00716670">
              <w:rPr>
                <w:rFonts w:ascii="Liberation Serif" w:hAnsi="Liberation Serif"/>
                <w:sz w:val="24"/>
                <w:szCs w:val="24"/>
              </w:rPr>
              <w:t>ессионального образования</w:t>
            </w:r>
          </w:p>
        </w:tc>
        <w:tc>
          <w:tcPr>
            <w:tcW w:w="1985" w:type="dxa"/>
          </w:tcPr>
          <w:p w:rsidR="00B02E1F" w:rsidRPr="00020271" w:rsidRDefault="00B02E1F" w:rsidP="0016199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Сентябрь</w:t>
            </w:r>
          </w:p>
        </w:tc>
        <w:tc>
          <w:tcPr>
            <w:tcW w:w="5813" w:type="dxa"/>
            <w:gridSpan w:val="2"/>
          </w:tcPr>
          <w:p w:rsidR="00B02E1F" w:rsidRPr="00020271" w:rsidRDefault="00B02E1F" w:rsidP="0016199A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sz w:val="24"/>
                <w:szCs w:val="24"/>
                <w:lang w:eastAsia="en-US"/>
              </w:rPr>
              <w:t>МКУ «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Центр молодежной политики</w:t>
            </w:r>
            <w:r w:rsidRPr="00020271">
              <w:rPr>
                <w:rFonts w:ascii="Liberation Serif" w:hAnsi="Liberation Serif"/>
                <w:sz w:val="24"/>
                <w:szCs w:val="24"/>
                <w:lang w:eastAsia="en-US"/>
              </w:rPr>
              <w:t>»</w:t>
            </w:r>
          </w:p>
          <w:p w:rsidR="00B02E1F" w:rsidRPr="00020271" w:rsidRDefault="00B02E1F" w:rsidP="0016199A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</w:tr>
      <w:tr w:rsidR="00B02E1F" w:rsidRPr="00020271" w:rsidTr="00E36ECF">
        <w:tc>
          <w:tcPr>
            <w:tcW w:w="674" w:type="dxa"/>
            <w:gridSpan w:val="2"/>
          </w:tcPr>
          <w:p w:rsidR="00B02E1F" w:rsidRPr="00020271" w:rsidRDefault="00437D08" w:rsidP="00437D0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3.54</w:t>
            </w:r>
          </w:p>
        </w:tc>
        <w:tc>
          <w:tcPr>
            <w:tcW w:w="6804" w:type="dxa"/>
          </w:tcPr>
          <w:p w:rsidR="00B02E1F" w:rsidRPr="00425644" w:rsidRDefault="00B02E1F" w:rsidP="0016199A">
            <w:pPr>
              <w:pStyle w:val="ae"/>
              <w:ind w:left="-2" w:right="19"/>
              <w:jc w:val="both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D852E6">
              <w:rPr>
                <w:rFonts w:ascii="Liberation Serif" w:hAnsi="Liberation Serif"/>
                <w:sz w:val="24"/>
                <w:szCs w:val="24"/>
              </w:rPr>
              <w:t>Диалоги с героями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985" w:type="dxa"/>
          </w:tcPr>
          <w:p w:rsidR="00B02E1F" w:rsidRPr="00020271" w:rsidRDefault="00B02E1F" w:rsidP="0016199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Сентябрь</w:t>
            </w:r>
          </w:p>
        </w:tc>
        <w:tc>
          <w:tcPr>
            <w:tcW w:w="5813" w:type="dxa"/>
            <w:gridSpan w:val="2"/>
          </w:tcPr>
          <w:p w:rsidR="00B02E1F" w:rsidRPr="00020271" w:rsidRDefault="00B02E1F" w:rsidP="0016199A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sz w:val="24"/>
                <w:szCs w:val="24"/>
                <w:lang w:eastAsia="en-US"/>
              </w:rPr>
              <w:t>МКУ «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Центр молодежной политики</w:t>
            </w:r>
            <w:r w:rsidRPr="00020271">
              <w:rPr>
                <w:rFonts w:ascii="Liberation Serif" w:hAnsi="Liberation Serif"/>
                <w:sz w:val="24"/>
                <w:szCs w:val="24"/>
                <w:lang w:eastAsia="en-US"/>
              </w:rPr>
              <w:t>»</w:t>
            </w:r>
          </w:p>
        </w:tc>
      </w:tr>
      <w:tr w:rsidR="00B02E1F" w:rsidRPr="00020271" w:rsidTr="00E36ECF">
        <w:tc>
          <w:tcPr>
            <w:tcW w:w="674" w:type="dxa"/>
            <w:gridSpan w:val="2"/>
          </w:tcPr>
          <w:p w:rsidR="00B02E1F" w:rsidRPr="00020271" w:rsidRDefault="00437D08" w:rsidP="00437D0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3.55</w:t>
            </w:r>
          </w:p>
        </w:tc>
        <w:tc>
          <w:tcPr>
            <w:tcW w:w="6804" w:type="dxa"/>
          </w:tcPr>
          <w:p w:rsidR="00B02E1F" w:rsidRPr="00425644" w:rsidRDefault="00B02E1F" w:rsidP="0016199A">
            <w:pPr>
              <w:jc w:val="both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D852E6">
              <w:rPr>
                <w:rFonts w:ascii="Liberation Serif" w:hAnsi="Liberation Serif"/>
                <w:sz w:val="24"/>
                <w:szCs w:val="24"/>
              </w:rPr>
              <w:t>Выявление детей школьного возраста, не приступивших к обучению (по с</w:t>
            </w:r>
            <w:r>
              <w:rPr>
                <w:rFonts w:ascii="Liberation Serif" w:hAnsi="Liberation Serif"/>
                <w:sz w:val="24"/>
                <w:szCs w:val="24"/>
              </w:rPr>
              <w:t>остоянию на 01.09.2023</w:t>
            </w:r>
            <w:r w:rsidRPr="00D852E6">
              <w:rPr>
                <w:rFonts w:ascii="Liberation Serif" w:hAnsi="Liberation Serif"/>
                <w:sz w:val="24"/>
                <w:szCs w:val="24"/>
              </w:rPr>
              <w:t>) и принятие оперативных мер по организации их обучения</w:t>
            </w:r>
          </w:p>
        </w:tc>
        <w:tc>
          <w:tcPr>
            <w:tcW w:w="1985" w:type="dxa"/>
          </w:tcPr>
          <w:p w:rsidR="00B02E1F" w:rsidRPr="00020271" w:rsidRDefault="00B02E1F" w:rsidP="0016199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5813" w:type="dxa"/>
            <w:gridSpan w:val="2"/>
          </w:tcPr>
          <w:p w:rsidR="00B02E1F" w:rsidRPr="00020271" w:rsidRDefault="00B02E1F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образования Каменск-Уральского городского округа»</w:t>
            </w:r>
            <w:r w:rsidR="005F2957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B02E1F" w:rsidRPr="00020271" w:rsidRDefault="00F866F2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о</w:t>
            </w:r>
            <w:r w:rsidR="00B02E1F"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бразовательные  организации</w:t>
            </w:r>
          </w:p>
        </w:tc>
      </w:tr>
      <w:tr w:rsidR="00B02E1F" w:rsidRPr="00020271" w:rsidTr="00E36ECF">
        <w:tc>
          <w:tcPr>
            <w:tcW w:w="674" w:type="dxa"/>
            <w:gridSpan w:val="2"/>
          </w:tcPr>
          <w:p w:rsidR="00B02E1F" w:rsidRPr="00020271" w:rsidRDefault="00437D08" w:rsidP="00437D0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3.56</w:t>
            </w:r>
          </w:p>
        </w:tc>
        <w:tc>
          <w:tcPr>
            <w:tcW w:w="6804" w:type="dxa"/>
          </w:tcPr>
          <w:p w:rsidR="00B02E1F" w:rsidRPr="00425644" w:rsidRDefault="00B02E1F" w:rsidP="0016199A">
            <w:pPr>
              <w:tabs>
                <w:tab w:val="left" w:pos="3402"/>
              </w:tabs>
              <w:jc w:val="both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D852E6">
              <w:rPr>
                <w:rFonts w:ascii="Liberation Serif" w:hAnsi="Liberation Serif"/>
                <w:sz w:val="24"/>
                <w:szCs w:val="24"/>
              </w:rPr>
              <w:t>День призывника</w:t>
            </w:r>
          </w:p>
        </w:tc>
        <w:tc>
          <w:tcPr>
            <w:tcW w:w="1985" w:type="dxa"/>
          </w:tcPr>
          <w:p w:rsidR="00B02E1F" w:rsidRPr="00020271" w:rsidRDefault="00B02E1F" w:rsidP="0016199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Октябрь</w:t>
            </w:r>
          </w:p>
        </w:tc>
        <w:tc>
          <w:tcPr>
            <w:tcW w:w="5813" w:type="dxa"/>
            <w:gridSpan w:val="2"/>
          </w:tcPr>
          <w:p w:rsidR="00B02E1F" w:rsidRPr="00020271" w:rsidRDefault="00716670" w:rsidP="0071667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sz w:val="24"/>
                <w:szCs w:val="24"/>
                <w:lang w:eastAsia="en-US"/>
              </w:rPr>
              <w:t>МКУ «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Центр молодежной политики</w:t>
            </w:r>
            <w:r w:rsidRPr="00020271">
              <w:rPr>
                <w:rFonts w:ascii="Liberation Serif" w:hAnsi="Liberation Serif"/>
                <w:sz w:val="24"/>
                <w:szCs w:val="24"/>
                <w:lang w:eastAsia="en-US"/>
              </w:rPr>
              <w:t>»</w:t>
            </w:r>
          </w:p>
        </w:tc>
      </w:tr>
      <w:tr w:rsidR="00B02E1F" w:rsidRPr="00020271" w:rsidTr="00E36ECF">
        <w:tc>
          <w:tcPr>
            <w:tcW w:w="674" w:type="dxa"/>
            <w:gridSpan w:val="2"/>
          </w:tcPr>
          <w:p w:rsidR="00B02E1F" w:rsidRPr="00020271" w:rsidRDefault="00437D08" w:rsidP="00437D0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3.57</w:t>
            </w:r>
          </w:p>
        </w:tc>
        <w:tc>
          <w:tcPr>
            <w:tcW w:w="6804" w:type="dxa"/>
          </w:tcPr>
          <w:p w:rsidR="00B02E1F" w:rsidRPr="00510150" w:rsidRDefault="00B02E1F" w:rsidP="0016199A">
            <w:pPr>
              <w:jc w:val="both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510150">
              <w:rPr>
                <w:rFonts w:ascii="Liberation Serif" w:hAnsi="Liberation Serif"/>
                <w:sz w:val="24"/>
                <w:szCs w:val="24"/>
                <w:lang w:eastAsia="en-US"/>
              </w:rPr>
              <w:t>Осуществление контроля за несовершеннолетними, состоящими на учете в ОДН и ТКДН и ЗП, не выехавшими на отдых за пределы Каменск –Уральского городского округа</w:t>
            </w:r>
          </w:p>
          <w:p w:rsidR="00B02E1F" w:rsidRPr="00425644" w:rsidRDefault="00B02E1F" w:rsidP="0016199A">
            <w:pPr>
              <w:jc w:val="both"/>
              <w:rPr>
                <w:rFonts w:ascii="Liberation Serif" w:hAnsi="Liberation Serif"/>
                <w:color w:val="FF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B02E1F" w:rsidRPr="00020271" w:rsidRDefault="00B02E1F" w:rsidP="0016199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Весь период</w:t>
            </w:r>
          </w:p>
        </w:tc>
        <w:tc>
          <w:tcPr>
            <w:tcW w:w="5813" w:type="dxa"/>
            <w:gridSpan w:val="2"/>
          </w:tcPr>
          <w:p w:rsidR="00B02E1F" w:rsidRPr="00020271" w:rsidRDefault="00B02E1F" w:rsidP="0016199A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ТКДН и ЗП  Красногорского и Синарского районов </w:t>
            </w:r>
          </w:p>
          <w:p w:rsidR="00B02E1F" w:rsidRPr="00020271" w:rsidRDefault="00B02E1F" w:rsidP="0016199A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</w:t>
            </w:r>
            <w:r w:rsidR="005F2957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)</w:t>
            </w:r>
          </w:p>
          <w:p w:rsidR="00B02E1F" w:rsidRPr="00020271" w:rsidRDefault="00B02E1F" w:rsidP="0016199A">
            <w:pPr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  <w:t xml:space="preserve">Отделы   полиции  МО МВД  России   «Каменск- Уральский»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  <w:r w:rsidR="005F2957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B02E1F" w:rsidRPr="00020271" w:rsidRDefault="005A1F2A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с</w:t>
            </w:r>
            <w:r w:rsidR="00B02E1F"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убъекты системы профилактики</w:t>
            </w:r>
          </w:p>
        </w:tc>
      </w:tr>
      <w:tr w:rsidR="00B02E1F" w:rsidRPr="00020271" w:rsidTr="00E36ECF">
        <w:tc>
          <w:tcPr>
            <w:tcW w:w="674" w:type="dxa"/>
            <w:gridSpan w:val="2"/>
          </w:tcPr>
          <w:p w:rsidR="00B02E1F" w:rsidRPr="00020271" w:rsidRDefault="00437D08" w:rsidP="00437D0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3.58</w:t>
            </w:r>
          </w:p>
        </w:tc>
        <w:tc>
          <w:tcPr>
            <w:tcW w:w="6804" w:type="dxa"/>
          </w:tcPr>
          <w:p w:rsidR="00B02E1F" w:rsidRPr="00510150" w:rsidRDefault="00B02E1F" w:rsidP="0016199A">
            <w:pPr>
              <w:jc w:val="both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510150">
              <w:rPr>
                <w:rFonts w:ascii="Liberation Serif" w:hAnsi="Liberation Serif"/>
                <w:sz w:val="24"/>
                <w:szCs w:val="24"/>
                <w:lang w:eastAsia="en-US"/>
              </w:rPr>
              <w:t>Проверки  семей, состоящих на  персонифицированном учете.</w:t>
            </w:r>
          </w:p>
          <w:p w:rsidR="00B02E1F" w:rsidRPr="00425644" w:rsidRDefault="00B02E1F" w:rsidP="0016199A">
            <w:pPr>
              <w:jc w:val="both"/>
              <w:rPr>
                <w:rFonts w:ascii="Liberation Serif" w:hAnsi="Liberation Serif"/>
                <w:color w:val="FF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B02E1F" w:rsidRPr="00020271" w:rsidRDefault="00B02E1F" w:rsidP="0016199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Весь период</w:t>
            </w:r>
          </w:p>
        </w:tc>
        <w:tc>
          <w:tcPr>
            <w:tcW w:w="5813" w:type="dxa"/>
            <w:gridSpan w:val="2"/>
          </w:tcPr>
          <w:p w:rsidR="00B02E1F" w:rsidRPr="00020271" w:rsidRDefault="00B02E1F" w:rsidP="0016199A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ТКДН и ЗП  Красногорского и Синарского районов </w:t>
            </w:r>
          </w:p>
          <w:p w:rsidR="00B02E1F" w:rsidRPr="00020271" w:rsidRDefault="00B02E1F" w:rsidP="0016199A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  <w:r w:rsidR="005F2957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B02E1F" w:rsidRPr="00020271" w:rsidRDefault="00B02E1F" w:rsidP="0016199A">
            <w:pPr>
              <w:pStyle w:val="1"/>
              <w:jc w:val="left"/>
              <w:rPr>
                <w:rFonts w:ascii="Liberation Serif" w:hAnsi="Liberation Serif"/>
                <w:b w:val="0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b w:val="0"/>
                <w:color w:val="000000"/>
                <w:sz w:val="24"/>
                <w:szCs w:val="24"/>
                <w:lang w:eastAsia="en-US"/>
              </w:rPr>
              <w:t xml:space="preserve">МО МВД России «Каменск-Уральский» </w:t>
            </w:r>
          </w:p>
          <w:p w:rsidR="00B02E1F" w:rsidRPr="00020271" w:rsidRDefault="00B02E1F" w:rsidP="0016199A">
            <w:pPr>
              <w:pStyle w:val="1"/>
              <w:jc w:val="left"/>
              <w:rPr>
                <w:rFonts w:ascii="Liberation Serif" w:hAnsi="Liberation Serif"/>
                <w:b w:val="0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b w:val="0"/>
                <w:color w:val="000000"/>
                <w:sz w:val="24"/>
                <w:szCs w:val="24"/>
              </w:rPr>
              <w:t>(по согласованию)</w:t>
            </w:r>
            <w:r w:rsidR="005F2957">
              <w:rPr>
                <w:rFonts w:ascii="Liberation Serif" w:hAnsi="Liberation Serif"/>
                <w:b w:val="0"/>
                <w:color w:val="000000"/>
                <w:sz w:val="24"/>
                <w:szCs w:val="24"/>
              </w:rPr>
              <w:t>,</w:t>
            </w:r>
          </w:p>
          <w:p w:rsidR="00B02E1F" w:rsidRPr="00020271" w:rsidRDefault="00B02E1F" w:rsidP="0016199A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Субъекты системы профилактики</w:t>
            </w:r>
          </w:p>
        </w:tc>
      </w:tr>
      <w:tr w:rsidR="00B02E1F" w:rsidRPr="00020271" w:rsidTr="00E36ECF">
        <w:tc>
          <w:tcPr>
            <w:tcW w:w="674" w:type="dxa"/>
            <w:gridSpan w:val="2"/>
          </w:tcPr>
          <w:p w:rsidR="00B02E1F" w:rsidRPr="00020271" w:rsidRDefault="00437D08" w:rsidP="00437D08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3.59</w:t>
            </w:r>
          </w:p>
        </w:tc>
        <w:tc>
          <w:tcPr>
            <w:tcW w:w="6804" w:type="dxa"/>
          </w:tcPr>
          <w:p w:rsidR="00B02E1F" w:rsidRPr="00425644" w:rsidRDefault="00B02E1F" w:rsidP="0016199A">
            <w:pPr>
              <w:jc w:val="both"/>
              <w:rPr>
                <w:rFonts w:ascii="Liberation Serif" w:hAnsi="Liberation Serif"/>
                <w:color w:val="FF0000"/>
                <w:sz w:val="24"/>
                <w:szCs w:val="24"/>
                <w:lang w:eastAsia="en-US"/>
              </w:rPr>
            </w:pPr>
            <w:r w:rsidRPr="00D852E6">
              <w:rPr>
                <w:rFonts w:ascii="Liberation Serif" w:hAnsi="Liberation Serif"/>
                <w:sz w:val="24"/>
                <w:szCs w:val="24"/>
                <w:lang w:eastAsia="en-US"/>
              </w:rPr>
              <w:t>Сбор и направление в суды материалов на подростков, имеющих устойчивое противоправное поведение.</w:t>
            </w:r>
          </w:p>
        </w:tc>
        <w:tc>
          <w:tcPr>
            <w:tcW w:w="1985" w:type="dxa"/>
          </w:tcPr>
          <w:p w:rsidR="00B02E1F" w:rsidRPr="00020271" w:rsidRDefault="00B02E1F" w:rsidP="0016199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Весь период</w:t>
            </w:r>
          </w:p>
        </w:tc>
        <w:tc>
          <w:tcPr>
            <w:tcW w:w="5813" w:type="dxa"/>
            <w:gridSpan w:val="2"/>
          </w:tcPr>
          <w:p w:rsidR="00B02E1F" w:rsidRPr="00020271" w:rsidRDefault="00B02E1F" w:rsidP="0016199A">
            <w:pPr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  <w:t xml:space="preserve">Отделы   полиции  МО МВД России  «Каменск- Уральский»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B02E1F" w:rsidRPr="00020271" w:rsidTr="00E36ECF">
        <w:tc>
          <w:tcPr>
            <w:tcW w:w="674" w:type="dxa"/>
            <w:gridSpan w:val="2"/>
          </w:tcPr>
          <w:p w:rsidR="00B02E1F" w:rsidRPr="00020271" w:rsidRDefault="00437D08" w:rsidP="00437D08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3.60</w:t>
            </w:r>
          </w:p>
        </w:tc>
        <w:tc>
          <w:tcPr>
            <w:tcW w:w="6804" w:type="dxa"/>
          </w:tcPr>
          <w:p w:rsidR="00B02E1F" w:rsidRPr="00425644" w:rsidRDefault="00B02E1F" w:rsidP="0017063E">
            <w:pPr>
              <w:jc w:val="both"/>
              <w:rPr>
                <w:rFonts w:ascii="Liberation Serif" w:hAnsi="Liberation Serif"/>
                <w:color w:val="FF0000"/>
                <w:sz w:val="24"/>
                <w:szCs w:val="24"/>
                <w:lang w:eastAsia="en-US"/>
              </w:rPr>
            </w:pPr>
            <w:r w:rsidRPr="00D852E6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Освещение проведения и итогов операции  на территории </w:t>
            </w:r>
            <w:r w:rsidR="0017063E">
              <w:rPr>
                <w:rFonts w:ascii="Liberation Serif" w:hAnsi="Liberation Serif"/>
                <w:sz w:val="24"/>
                <w:szCs w:val="24"/>
                <w:lang w:eastAsia="en-US"/>
              </w:rPr>
              <w:t>Каменск</w:t>
            </w:r>
            <w:r w:rsidRPr="00D852E6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-Уральского </w:t>
            </w:r>
            <w:r w:rsidR="0017063E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городского округа </w:t>
            </w:r>
            <w:r w:rsidRPr="00D852E6">
              <w:rPr>
                <w:rFonts w:ascii="Liberation Serif" w:hAnsi="Liberation Serif"/>
                <w:sz w:val="24"/>
                <w:szCs w:val="24"/>
                <w:lang w:eastAsia="en-US"/>
              </w:rPr>
              <w:t>в средствах массовой информации, на информационных ресурсах в информационно-телекоммуникационной сети «Интернет»</w:t>
            </w:r>
          </w:p>
        </w:tc>
        <w:tc>
          <w:tcPr>
            <w:tcW w:w="1985" w:type="dxa"/>
          </w:tcPr>
          <w:p w:rsidR="00B02E1F" w:rsidRPr="00020271" w:rsidRDefault="00B02E1F" w:rsidP="0016199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Весь период</w:t>
            </w:r>
          </w:p>
        </w:tc>
        <w:tc>
          <w:tcPr>
            <w:tcW w:w="5813" w:type="dxa"/>
            <w:gridSpan w:val="2"/>
          </w:tcPr>
          <w:p w:rsidR="00B02E1F" w:rsidRPr="00D852E6" w:rsidRDefault="00B02E1F" w:rsidP="006F5E24">
            <w:pPr>
              <w:pStyle w:val="a8"/>
              <w:spacing w:after="0"/>
              <w:ind w:right="-142"/>
              <w:rPr>
                <w:rFonts w:ascii="Liberation Serif" w:hAnsi="Liberation Serif"/>
                <w:sz w:val="24"/>
                <w:szCs w:val="24"/>
              </w:rPr>
            </w:pPr>
            <w:r w:rsidRPr="00D852E6">
              <w:rPr>
                <w:rFonts w:ascii="Liberation Serif" w:hAnsi="Liberation Serif"/>
                <w:sz w:val="24"/>
                <w:szCs w:val="24"/>
              </w:rPr>
              <w:t>ТКДН и ЗП Красногорского и Синарского районов</w:t>
            </w:r>
            <w:r w:rsidR="005F2957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B02E1F" w:rsidRPr="00D852E6" w:rsidRDefault="00B02E1F" w:rsidP="006F5E24">
            <w:pPr>
              <w:ind w:right="-144"/>
              <w:rPr>
                <w:rFonts w:ascii="Liberation Serif" w:hAnsi="Liberation Serif"/>
                <w:sz w:val="24"/>
                <w:szCs w:val="24"/>
              </w:rPr>
            </w:pPr>
            <w:r w:rsidRPr="00D852E6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Администрация </w:t>
            </w:r>
            <w:r w:rsidRPr="00D852E6">
              <w:rPr>
                <w:rFonts w:ascii="Liberation Serif" w:hAnsi="Liberation Serif"/>
                <w:sz w:val="24"/>
                <w:szCs w:val="24"/>
              </w:rPr>
              <w:t>Каменск-Уральского городского округа</w:t>
            </w:r>
            <w:r w:rsidR="005F2957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B02E1F" w:rsidRPr="00D852E6" w:rsidRDefault="005A1F2A" w:rsidP="006F5E24">
            <w:pPr>
              <w:ind w:right="-144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</w:t>
            </w:r>
            <w:r w:rsidR="00B02E1F" w:rsidRPr="00D852E6">
              <w:rPr>
                <w:rFonts w:ascii="Liberation Serif" w:hAnsi="Liberation Serif"/>
                <w:sz w:val="24"/>
                <w:szCs w:val="24"/>
              </w:rPr>
              <w:t>уководители  образовательных организаций</w:t>
            </w:r>
            <w:r w:rsidR="005F2957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B02E1F" w:rsidRPr="00020271" w:rsidRDefault="005A1F2A" w:rsidP="006F5E24">
            <w:pPr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</w:t>
            </w:r>
            <w:r w:rsidR="00B02E1F" w:rsidRPr="00D852E6">
              <w:rPr>
                <w:rFonts w:ascii="Liberation Serif" w:hAnsi="Liberation Serif"/>
                <w:sz w:val="24"/>
                <w:szCs w:val="24"/>
              </w:rPr>
              <w:t>убъекты системы профилактики</w:t>
            </w:r>
          </w:p>
        </w:tc>
      </w:tr>
      <w:tr w:rsidR="00B02E1F" w:rsidRPr="00020271" w:rsidTr="00E36ECF">
        <w:tc>
          <w:tcPr>
            <w:tcW w:w="674" w:type="dxa"/>
            <w:gridSpan w:val="2"/>
          </w:tcPr>
          <w:p w:rsidR="00B02E1F" w:rsidRPr="00020271" w:rsidRDefault="00B02E1F" w:rsidP="0016199A">
            <w:pPr>
              <w:spacing w:before="120" w:after="120"/>
              <w:jc w:val="both"/>
              <w:rPr>
                <w:rFonts w:ascii="Liberation Serif" w:hAnsi="Liberation Serif"/>
                <w:b/>
                <w:color w:val="000000"/>
                <w:sz w:val="24"/>
                <w:szCs w:val="24"/>
                <w:lang w:val="en-US"/>
              </w:rPr>
            </w:pPr>
            <w:r w:rsidRPr="00020271">
              <w:rPr>
                <w:rFonts w:ascii="Liberation Serif" w:hAnsi="Liberation Serif"/>
                <w:b/>
                <w:color w:val="000000"/>
                <w:sz w:val="24"/>
                <w:szCs w:val="24"/>
                <w:lang w:val="en-US"/>
              </w:rPr>
              <w:lastRenderedPageBreak/>
              <w:t>IV.</w:t>
            </w:r>
          </w:p>
        </w:tc>
        <w:tc>
          <w:tcPr>
            <w:tcW w:w="14602" w:type="dxa"/>
            <w:gridSpan w:val="4"/>
          </w:tcPr>
          <w:p w:rsidR="00B02E1F" w:rsidRPr="00020271" w:rsidRDefault="00B02E1F" w:rsidP="00437D08">
            <w:pPr>
              <w:spacing w:before="120" w:after="120"/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 xml:space="preserve">Оперативно-профилактические мероприятия </w:t>
            </w:r>
          </w:p>
        </w:tc>
      </w:tr>
      <w:tr w:rsidR="00B02E1F" w:rsidRPr="00020271" w:rsidTr="00E36ECF">
        <w:tc>
          <w:tcPr>
            <w:tcW w:w="674" w:type="dxa"/>
            <w:gridSpan w:val="2"/>
          </w:tcPr>
          <w:p w:rsidR="00B02E1F" w:rsidRPr="00020271" w:rsidRDefault="00B02E1F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4.1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6804" w:type="dxa"/>
          </w:tcPr>
          <w:p w:rsidR="00B02E1F" w:rsidRPr="00EC6880" w:rsidRDefault="00437D08" w:rsidP="0016199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Акция </w:t>
            </w:r>
            <w:r w:rsidR="00B02E1F" w:rsidRPr="00EC6880">
              <w:rPr>
                <w:rFonts w:ascii="Liberation Serif" w:hAnsi="Liberation Serif"/>
                <w:sz w:val="24"/>
                <w:szCs w:val="24"/>
              </w:rPr>
              <w:t>«Безопасность детства» (профилактика чрезвычайных происшествий с несовершеннолетними в период летних школьных каникул, организация профилактических мероприятий в местах массового отдыха, скопления, досуга и развлечения детей и семей с детьми, усиление взаимодействия государственных и муниципальных структур, общественных формирований при реализации мероприятий по профилактике гибели и травматизма детей).</w:t>
            </w:r>
          </w:p>
          <w:p w:rsidR="00B02E1F" w:rsidRPr="00425644" w:rsidRDefault="00B02E1F" w:rsidP="0016199A">
            <w:pPr>
              <w:jc w:val="both"/>
              <w:rPr>
                <w:rFonts w:ascii="Liberation Serif" w:hAnsi="Liberation Serif"/>
                <w:color w:val="FF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B02E1F" w:rsidRPr="00020271" w:rsidRDefault="00B02E1F" w:rsidP="0016199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Июнь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-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август</w:t>
            </w:r>
          </w:p>
        </w:tc>
        <w:tc>
          <w:tcPr>
            <w:tcW w:w="5813" w:type="dxa"/>
            <w:gridSpan w:val="2"/>
          </w:tcPr>
          <w:p w:rsidR="00B02E1F" w:rsidRPr="00EC6880" w:rsidRDefault="00B02E1F" w:rsidP="0016199A">
            <w:pPr>
              <w:keepNext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EC6880">
              <w:rPr>
                <w:rFonts w:ascii="Liberation Serif" w:hAnsi="Liberation Serif"/>
                <w:sz w:val="24"/>
                <w:szCs w:val="24"/>
              </w:rPr>
              <w:t>ТКДН и ЗП  Красногорского и Синарского районов (по согласованию)</w:t>
            </w:r>
            <w:r w:rsidR="005F2957">
              <w:rPr>
                <w:rFonts w:ascii="Liberation Serif" w:hAnsi="Liberation Serif"/>
                <w:sz w:val="24"/>
                <w:szCs w:val="24"/>
              </w:rPr>
              <w:t>,</w:t>
            </w:r>
            <w:r w:rsidRPr="00EC6880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B02E1F" w:rsidRPr="00EC6880" w:rsidRDefault="00B02E1F" w:rsidP="0016199A">
            <w:pPr>
              <w:keepNext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EC6880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МО МВД России «Каменск- Уральский» </w:t>
            </w:r>
            <w:r w:rsidRPr="00EC6880">
              <w:rPr>
                <w:rFonts w:ascii="Liberation Serif" w:hAnsi="Liberation Serif"/>
                <w:sz w:val="24"/>
                <w:szCs w:val="24"/>
              </w:rPr>
              <w:t>(по согласованию)</w:t>
            </w:r>
            <w:r w:rsidR="005F2957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B02E1F" w:rsidRPr="00EC6880" w:rsidRDefault="00B02E1F" w:rsidP="0016199A">
            <w:pPr>
              <w:keepNext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EC6880">
              <w:rPr>
                <w:rFonts w:ascii="Liberation Serif" w:hAnsi="Liberation Serif"/>
                <w:sz w:val="24"/>
                <w:szCs w:val="24"/>
              </w:rPr>
              <w:t>ОГИБДД МО МВД России «Каменск-Уральский»</w:t>
            </w:r>
            <w:r w:rsidR="005F2957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B02E1F" w:rsidRPr="00EC6880" w:rsidRDefault="00B02E1F" w:rsidP="0016199A">
            <w:pPr>
              <w:pStyle w:val="1"/>
              <w:jc w:val="left"/>
              <w:rPr>
                <w:rFonts w:ascii="Liberation Serif" w:hAnsi="Liberation Serif"/>
                <w:b w:val="0"/>
                <w:sz w:val="24"/>
                <w:szCs w:val="24"/>
                <w:lang w:eastAsia="en-US"/>
              </w:rPr>
            </w:pPr>
            <w:r w:rsidRPr="00EC6880">
              <w:rPr>
                <w:rFonts w:ascii="Liberation Serif" w:hAnsi="Liberation Serif"/>
                <w:b w:val="0"/>
                <w:sz w:val="24"/>
                <w:szCs w:val="24"/>
                <w:lang w:eastAsia="en-US"/>
              </w:rPr>
              <w:t>ОМС «Управление образования</w:t>
            </w:r>
            <w:r w:rsidRPr="00EC6880">
              <w:rPr>
                <w:rFonts w:ascii="Liberation Serif" w:hAnsi="Liberation Serif"/>
                <w:b w:val="0"/>
                <w:sz w:val="24"/>
                <w:szCs w:val="24"/>
              </w:rPr>
              <w:t xml:space="preserve"> Каменс</w:t>
            </w:r>
            <w:r w:rsidR="005F2957">
              <w:rPr>
                <w:rFonts w:ascii="Liberation Serif" w:hAnsi="Liberation Serif"/>
                <w:b w:val="0"/>
                <w:sz w:val="24"/>
                <w:szCs w:val="24"/>
              </w:rPr>
              <w:t>к-Уральского городского округа»,</w:t>
            </w:r>
          </w:p>
          <w:p w:rsidR="00B02E1F" w:rsidRPr="00EC6880" w:rsidRDefault="00B02E1F" w:rsidP="0016199A">
            <w:pPr>
              <w:rPr>
                <w:rFonts w:ascii="Liberation Serif" w:hAnsi="Liberation Serif"/>
                <w:sz w:val="24"/>
                <w:szCs w:val="24"/>
              </w:rPr>
            </w:pPr>
            <w:r w:rsidRPr="00EC6880">
              <w:rPr>
                <w:rFonts w:ascii="Liberation Serif" w:hAnsi="Liberation Serif"/>
                <w:sz w:val="24"/>
                <w:szCs w:val="24"/>
              </w:rPr>
              <w:t>ОМС «Управление по физической культуре и спорту Каменск-Уральского городского округа»</w:t>
            </w:r>
            <w:r w:rsidR="005F2957">
              <w:rPr>
                <w:rFonts w:ascii="Liberation Serif" w:hAnsi="Liberation Serif"/>
                <w:sz w:val="24"/>
                <w:szCs w:val="24"/>
              </w:rPr>
              <w:t>,</w:t>
            </w:r>
            <w:r w:rsidRPr="00EC6880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B02E1F" w:rsidRPr="00EC6880" w:rsidRDefault="00B02E1F" w:rsidP="0016199A">
            <w:pPr>
              <w:rPr>
                <w:rFonts w:ascii="Liberation Serif" w:hAnsi="Liberation Serif"/>
                <w:sz w:val="24"/>
                <w:szCs w:val="24"/>
              </w:rPr>
            </w:pPr>
            <w:r w:rsidRPr="00EC6880">
              <w:rPr>
                <w:rFonts w:ascii="Liberation Serif" w:hAnsi="Liberation Serif"/>
                <w:sz w:val="24"/>
                <w:szCs w:val="24"/>
              </w:rPr>
              <w:t xml:space="preserve">Управление социальной политики № 12 </w:t>
            </w:r>
          </w:p>
          <w:p w:rsidR="00B02E1F" w:rsidRPr="00EC6880" w:rsidRDefault="00B02E1F" w:rsidP="0016199A">
            <w:pPr>
              <w:rPr>
                <w:rFonts w:ascii="Liberation Serif" w:hAnsi="Liberation Serif"/>
                <w:sz w:val="24"/>
                <w:szCs w:val="24"/>
              </w:rPr>
            </w:pPr>
            <w:r w:rsidRPr="00EC6880">
              <w:rPr>
                <w:rFonts w:ascii="Liberation Serif" w:hAnsi="Liberation Serif"/>
                <w:sz w:val="24"/>
                <w:szCs w:val="24"/>
              </w:rPr>
              <w:t>(по согласованию)</w:t>
            </w:r>
            <w:r w:rsidR="005F2957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B02E1F" w:rsidRPr="00EC6880" w:rsidRDefault="00B02E1F" w:rsidP="0016199A">
            <w:pPr>
              <w:rPr>
                <w:rFonts w:ascii="Liberation Serif" w:hAnsi="Liberation Serif"/>
                <w:sz w:val="24"/>
                <w:szCs w:val="24"/>
              </w:rPr>
            </w:pPr>
            <w:r w:rsidRPr="00EC6880">
              <w:rPr>
                <w:rFonts w:ascii="Liberation Serif" w:hAnsi="Liberation Serif"/>
                <w:sz w:val="24"/>
                <w:szCs w:val="24"/>
              </w:rPr>
              <w:t>ОМС «Управление культуры Каменск-Уральского городского округа»</w:t>
            </w:r>
            <w:r w:rsidR="005F2957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B02E1F" w:rsidRPr="00EC6880" w:rsidRDefault="00B02E1F" w:rsidP="0016199A">
            <w:pPr>
              <w:pStyle w:val="1"/>
              <w:jc w:val="left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EC6880">
              <w:rPr>
                <w:rFonts w:ascii="Liberation Serif" w:hAnsi="Liberation Serif"/>
                <w:b w:val="0"/>
                <w:sz w:val="24"/>
                <w:szCs w:val="24"/>
              </w:rPr>
              <w:t>МКУ «Центр молодежной политики»</w:t>
            </w:r>
            <w:r w:rsidR="005F2957">
              <w:rPr>
                <w:rFonts w:ascii="Liberation Serif" w:hAnsi="Liberation Serif"/>
                <w:b w:val="0"/>
                <w:sz w:val="24"/>
                <w:szCs w:val="24"/>
              </w:rPr>
              <w:t>,</w:t>
            </w:r>
          </w:p>
          <w:p w:rsidR="00B02E1F" w:rsidRPr="002A6B8A" w:rsidRDefault="00B02E1F" w:rsidP="005A1F2A">
            <w:pPr>
              <w:pStyle w:val="1"/>
              <w:jc w:val="left"/>
            </w:pPr>
            <w:r w:rsidRPr="00EC509F">
              <w:rPr>
                <w:rFonts w:ascii="Liberation Serif" w:hAnsi="Liberation Serif"/>
                <w:b w:val="0"/>
                <w:sz w:val="24"/>
                <w:szCs w:val="24"/>
                <w:lang w:eastAsia="en-US"/>
              </w:rPr>
              <w:t xml:space="preserve">Администрация </w:t>
            </w:r>
            <w:r w:rsidRPr="00EC509F">
              <w:rPr>
                <w:rFonts w:ascii="Liberation Serif" w:hAnsi="Liberation Serif"/>
                <w:b w:val="0"/>
                <w:sz w:val="24"/>
                <w:szCs w:val="24"/>
              </w:rPr>
              <w:t>Каменск-Уральского городского округа</w:t>
            </w:r>
            <w:r w:rsidRPr="00EC509F">
              <w:rPr>
                <w:rFonts w:ascii="Liberation Serif" w:hAnsi="Liberation Serif"/>
                <w:b w:val="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B02E1F" w:rsidRPr="00020271" w:rsidTr="00E36ECF">
        <w:tc>
          <w:tcPr>
            <w:tcW w:w="674" w:type="dxa"/>
            <w:gridSpan w:val="2"/>
          </w:tcPr>
          <w:p w:rsidR="00B02E1F" w:rsidRPr="00020271" w:rsidRDefault="00B02E1F" w:rsidP="0016199A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4.2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6804" w:type="dxa"/>
          </w:tcPr>
          <w:p w:rsidR="00B02E1F" w:rsidRPr="002D52EE" w:rsidRDefault="00B02E1F" w:rsidP="0016199A">
            <w:pPr>
              <w:jc w:val="both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2D52EE">
              <w:rPr>
                <w:rFonts w:ascii="Liberation Serif" w:hAnsi="Liberation Serif"/>
                <w:sz w:val="24"/>
                <w:szCs w:val="24"/>
              </w:rPr>
              <w:t>Организация   целевых оперативно-профилактических рейдов и операций</w:t>
            </w:r>
          </w:p>
        </w:tc>
        <w:tc>
          <w:tcPr>
            <w:tcW w:w="1985" w:type="dxa"/>
          </w:tcPr>
          <w:p w:rsidR="00B02E1F" w:rsidRDefault="00B02E1F" w:rsidP="001619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 соответствии с графиком </w:t>
            </w:r>
          </w:p>
          <w:p w:rsidR="00B02E1F" w:rsidRPr="00020271" w:rsidRDefault="00B02E1F" w:rsidP="0016199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ГУ МВД</w:t>
            </w:r>
          </w:p>
        </w:tc>
        <w:tc>
          <w:tcPr>
            <w:tcW w:w="5813" w:type="dxa"/>
            <w:gridSpan w:val="2"/>
          </w:tcPr>
          <w:p w:rsidR="00B02E1F" w:rsidRPr="00BA4353" w:rsidRDefault="005F2957" w:rsidP="002D52EE">
            <w:pPr>
              <w:rPr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Отделы полиции МО МВД России «Каменск- Уральский»</w:t>
            </w:r>
            <w:r w:rsidRPr="00BA4353">
              <w:rPr>
                <w:sz w:val="24"/>
                <w:szCs w:val="24"/>
              </w:rPr>
              <w:t xml:space="preserve"> </w:t>
            </w:r>
            <w:r w:rsidR="00BA4353" w:rsidRPr="00BA4353">
              <w:rPr>
                <w:sz w:val="24"/>
                <w:szCs w:val="24"/>
              </w:rPr>
              <w:t>(</w:t>
            </w:r>
            <w:r w:rsidR="00BA4353" w:rsidRPr="00BA4353">
              <w:rPr>
                <w:rFonts w:ascii="Liberation Serif" w:hAnsi="Liberation Serif"/>
                <w:iCs/>
                <w:spacing w:val="-3"/>
                <w:sz w:val="24"/>
                <w:szCs w:val="24"/>
              </w:rPr>
              <w:t>по согласованию)</w:t>
            </w:r>
            <w:r w:rsidR="00CE1BDE">
              <w:rPr>
                <w:rFonts w:ascii="Liberation Serif" w:hAnsi="Liberation Serif"/>
                <w:iCs/>
                <w:spacing w:val="-3"/>
                <w:sz w:val="24"/>
                <w:szCs w:val="24"/>
              </w:rPr>
              <w:t>,</w:t>
            </w:r>
          </w:p>
          <w:p w:rsidR="00B02E1F" w:rsidRPr="00020271" w:rsidRDefault="005A1F2A" w:rsidP="002D52EE">
            <w:pPr>
              <w:pStyle w:val="1"/>
              <w:jc w:val="left"/>
              <w:rPr>
                <w:rFonts w:ascii="Liberation Serif" w:hAnsi="Liberation Serif"/>
                <w:b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b w:val="0"/>
                <w:sz w:val="24"/>
                <w:szCs w:val="24"/>
                <w:lang w:eastAsia="en-US"/>
              </w:rPr>
              <w:t>р</w:t>
            </w:r>
            <w:r w:rsidR="00B02E1F" w:rsidRPr="002D52EE">
              <w:rPr>
                <w:rFonts w:ascii="Liberation Serif" w:hAnsi="Liberation Serif"/>
                <w:b w:val="0"/>
                <w:sz w:val="24"/>
                <w:szCs w:val="24"/>
                <w:lang w:eastAsia="en-US"/>
              </w:rPr>
              <w:t>уководители субъектов системы профилактики</w:t>
            </w:r>
          </w:p>
        </w:tc>
      </w:tr>
      <w:tr w:rsidR="00B02E1F" w:rsidRPr="00020271" w:rsidTr="00E36ECF">
        <w:tc>
          <w:tcPr>
            <w:tcW w:w="674" w:type="dxa"/>
            <w:gridSpan w:val="2"/>
          </w:tcPr>
          <w:p w:rsidR="00B02E1F" w:rsidRPr="00020271" w:rsidRDefault="00B02E1F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4.3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6804" w:type="dxa"/>
          </w:tcPr>
          <w:p w:rsidR="00B02E1F" w:rsidRPr="00EC6880" w:rsidRDefault="00B02E1F" w:rsidP="0016199A">
            <w:pPr>
              <w:widowControl w:val="0"/>
              <w:shd w:val="clear" w:color="auto" w:fill="FFFFFF"/>
              <w:tabs>
                <w:tab w:val="left" w:pos="739"/>
              </w:tabs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pacing w:val="1"/>
                <w:sz w:val="24"/>
                <w:szCs w:val="24"/>
                <w:lang w:eastAsia="en-US"/>
              </w:rPr>
            </w:pPr>
            <w:r w:rsidRPr="00EC6880">
              <w:rPr>
                <w:rFonts w:ascii="Liberation Serif" w:hAnsi="Liberation Serif"/>
                <w:sz w:val="24"/>
                <w:szCs w:val="24"/>
              </w:rPr>
              <w:t>Взаимодействие со средствами массовой информации и информационное сопровождение мероприятий в период проведения операции.</w:t>
            </w:r>
          </w:p>
        </w:tc>
        <w:tc>
          <w:tcPr>
            <w:tcW w:w="1985" w:type="dxa"/>
          </w:tcPr>
          <w:p w:rsidR="00B02E1F" w:rsidRPr="00020271" w:rsidRDefault="00B02E1F" w:rsidP="0016199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Весь период</w:t>
            </w:r>
          </w:p>
        </w:tc>
        <w:tc>
          <w:tcPr>
            <w:tcW w:w="5813" w:type="dxa"/>
            <w:gridSpan w:val="2"/>
          </w:tcPr>
          <w:p w:rsidR="00B02E1F" w:rsidRPr="00020271" w:rsidRDefault="00B02E1F" w:rsidP="0016199A">
            <w:pPr>
              <w:pStyle w:val="a8"/>
              <w:spacing w:after="0"/>
              <w:ind w:right="33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ТКДН и ЗП  Красногорского и Синарского районов (по согласованию)</w:t>
            </w:r>
            <w:r w:rsidR="00CE1BDE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B02E1F" w:rsidRPr="00020271" w:rsidRDefault="00B02E1F" w:rsidP="0016199A">
            <w:pPr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  <w:t xml:space="preserve">Отделы   полиции  МО МВД России  «Каменск- Уральский»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  <w:r w:rsidR="00CE1BDE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B02E1F" w:rsidRPr="00020271" w:rsidRDefault="00B02E1F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ОГИБДД  МО МВД</w:t>
            </w:r>
            <w:r w:rsidRPr="00020271"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  <w:t xml:space="preserve"> России «Каменск- Уральский»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  <w:r w:rsidR="00CE1BDE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B02E1F" w:rsidRPr="00020271" w:rsidRDefault="00B02E1F" w:rsidP="0016199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Управление социальной политики № 12</w:t>
            </w:r>
          </w:p>
          <w:p w:rsidR="00B02E1F" w:rsidRPr="00020271" w:rsidRDefault="00B02E1F" w:rsidP="0016199A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  <w:r w:rsidR="00CE1BDE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B02E1F" w:rsidRPr="00020271" w:rsidRDefault="00B02E1F" w:rsidP="0016199A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образования Каменск-Уральского городского округа»</w:t>
            </w:r>
            <w:r w:rsidR="00CE1BDE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B02E1F" w:rsidRPr="00020271" w:rsidRDefault="00B02E1F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по физической культуре и спорту Каменск-Уральского городского округа»</w:t>
            </w:r>
            <w:r w:rsidR="00CE1BDE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B02E1F" w:rsidRPr="00020271" w:rsidRDefault="00B02E1F" w:rsidP="0016199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ОМС «Управление культуры Каменск-Уральского городского округа»</w:t>
            </w:r>
            <w:r w:rsidR="00CE1BDE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B02E1F" w:rsidRPr="00020271" w:rsidRDefault="005A1F2A" w:rsidP="007147FC">
            <w:pPr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о</w:t>
            </w:r>
            <w:r w:rsidR="00B02E1F"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тдел  информационно-аналитической работы и взаимодействия со средствами массовой информации Администрации Каменск-Уральского городского округа</w:t>
            </w:r>
          </w:p>
        </w:tc>
      </w:tr>
      <w:tr w:rsidR="00B02E1F" w:rsidRPr="00020271" w:rsidTr="00E36ECF">
        <w:tc>
          <w:tcPr>
            <w:tcW w:w="674" w:type="dxa"/>
            <w:gridSpan w:val="2"/>
          </w:tcPr>
          <w:p w:rsidR="00B02E1F" w:rsidRPr="00020271" w:rsidRDefault="00B02E1F" w:rsidP="0016199A">
            <w:pPr>
              <w:spacing w:before="120" w:after="120"/>
              <w:rPr>
                <w:rFonts w:ascii="Liberation Serif" w:hAnsi="Liberation Serif"/>
                <w:b/>
                <w:color w:val="000000"/>
                <w:sz w:val="24"/>
                <w:szCs w:val="24"/>
                <w:lang w:val="en-US"/>
              </w:rPr>
            </w:pPr>
            <w:r w:rsidRPr="00020271">
              <w:rPr>
                <w:rFonts w:ascii="Liberation Serif" w:hAnsi="Liberation Serif"/>
                <w:b/>
                <w:color w:val="000000"/>
                <w:sz w:val="24"/>
                <w:szCs w:val="24"/>
                <w:lang w:val="en-US"/>
              </w:rPr>
              <w:lastRenderedPageBreak/>
              <w:t>V.</w:t>
            </w:r>
          </w:p>
        </w:tc>
        <w:tc>
          <w:tcPr>
            <w:tcW w:w="14602" w:type="dxa"/>
            <w:gridSpan w:val="4"/>
          </w:tcPr>
          <w:p w:rsidR="00B02E1F" w:rsidRPr="00020271" w:rsidRDefault="00B02E1F" w:rsidP="0016199A">
            <w:pPr>
              <w:pStyle w:val="a8"/>
              <w:spacing w:before="120"/>
              <w:ind w:right="34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b/>
                <w:color w:val="000000"/>
                <w:sz w:val="24"/>
                <w:szCs w:val="24"/>
                <w:lang w:eastAsia="en-US"/>
              </w:rPr>
              <w:t xml:space="preserve">Мероприятия по подведению итогов </w:t>
            </w:r>
            <w:r w:rsidRPr="00020271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межведомственной комплексной профилактической операции «Подросток»</w:t>
            </w:r>
          </w:p>
        </w:tc>
      </w:tr>
      <w:tr w:rsidR="00B02E1F" w:rsidRPr="00020271" w:rsidTr="00FC4E28">
        <w:trPr>
          <w:trHeight w:val="1254"/>
        </w:trPr>
        <w:tc>
          <w:tcPr>
            <w:tcW w:w="646" w:type="dxa"/>
          </w:tcPr>
          <w:p w:rsidR="00B02E1F" w:rsidRPr="00020271" w:rsidRDefault="00B02E1F" w:rsidP="0016199A">
            <w:pPr>
              <w:numPr>
                <w:ilvl w:val="1"/>
                <w:numId w:val="6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32" w:type="dxa"/>
            <w:gridSpan w:val="2"/>
          </w:tcPr>
          <w:p w:rsidR="00B02E1F" w:rsidRPr="00425644" w:rsidRDefault="00B02E1F" w:rsidP="00323889">
            <w:pPr>
              <w:jc w:val="both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EC6880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Сбор информации о результатах реализации </w:t>
            </w:r>
            <w:r w:rsidRPr="00EC6880">
              <w:rPr>
                <w:rFonts w:ascii="Liberation Serif" w:hAnsi="Liberation Serif"/>
                <w:sz w:val="24"/>
                <w:szCs w:val="24"/>
              </w:rPr>
              <w:t>Плана  профилактических мероприятий операции.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Анализ достижения целей и задач операции.</w:t>
            </w:r>
          </w:p>
        </w:tc>
        <w:tc>
          <w:tcPr>
            <w:tcW w:w="1985" w:type="dxa"/>
          </w:tcPr>
          <w:p w:rsidR="00B02E1F" w:rsidRPr="00020271" w:rsidRDefault="00B02E1F" w:rsidP="0016199A">
            <w:pPr>
              <w:ind w:firstLine="34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Октябрь</w:t>
            </w:r>
            <w:r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 xml:space="preserve"> - ноябрь</w:t>
            </w:r>
          </w:p>
        </w:tc>
        <w:tc>
          <w:tcPr>
            <w:tcW w:w="5813" w:type="dxa"/>
            <w:gridSpan w:val="2"/>
          </w:tcPr>
          <w:p w:rsidR="00B02E1F" w:rsidRPr="00020271" w:rsidRDefault="00B02E1F" w:rsidP="0016199A">
            <w:pPr>
              <w:pStyle w:val="a8"/>
              <w:spacing w:after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ТКДН и ЗП  Красногорского и Синарского районов (по согласованию)</w:t>
            </w:r>
            <w:r w:rsidR="00CE1BDE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B02E1F" w:rsidRPr="00020271" w:rsidRDefault="005A1F2A" w:rsidP="0016199A">
            <w:pPr>
              <w:pStyle w:val="3"/>
              <w:tabs>
                <w:tab w:val="left" w:pos="708"/>
              </w:tabs>
              <w:spacing w:after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с</w:t>
            </w:r>
            <w:r w:rsidR="00B02E1F"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убъекты системы профилактики</w:t>
            </w:r>
            <w:r w:rsidR="00CE1BDE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B02E1F" w:rsidRPr="00020271" w:rsidRDefault="005A1F2A" w:rsidP="0016199A">
            <w:pPr>
              <w:pStyle w:val="3"/>
              <w:tabs>
                <w:tab w:val="left" w:pos="708"/>
              </w:tabs>
              <w:spacing w:after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м</w:t>
            </w:r>
            <w:r w:rsidR="00B02E1F"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ежведомственная комиссия по профилактике правонарушений в Каменск-Уральском городском округе</w:t>
            </w:r>
          </w:p>
        </w:tc>
      </w:tr>
    </w:tbl>
    <w:p w:rsidR="0051559D" w:rsidRPr="00020271" w:rsidRDefault="0051559D" w:rsidP="0051559D">
      <w:pPr>
        <w:jc w:val="center"/>
        <w:rPr>
          <w:rFonts w:ascii="Liberation Serif" w:hAnsi="Liberation Serif"/>
          <w:b/>
          <w:color w:val="000000"/>
          <w:sz w:val="24"/>
          <w:szCs w:val="24"/>
        </w:rPr>
      </w:pPr>
    </w:p>
    <w:p w:rsidR="000230E5" w:rsidRDefault="000230E5" w:rsidP="0051559D">
      <w:pPr>
        <w:jc w:val="center"/>
        <w:rPr>
          <w:rFonts w:ascii="Liberation Serif" w:hAnsi="Liberation Serif"/>
          <w:b/>
          <w:color w:val="000000"/>
          <w:sz w:val="24"/>
          <w:szCs w:val="24"/>
        </w:rPr>
      </w:pPr>
    </w:p>
    <w:p w:rsidR="0051559D" w:rsidRPr="00020271" w:rsidRDefault="0051559D" w:rsidP="0051559D">
      <w:pPr>
        <w:jc w:val="center"/>
        <w:rPr>
          <w:rFonts w:ascii="Liberation Serif" w:hAnsi="Liberation Serif"/>
          <w:b/>
          <w:color w:val="000000"/>
          <w:sz w:val="24"/>
          <w:szCs w:val="24"/>
        </w:rPr>
      </w:pPr>
      <w:r w:rsidRPr="00020271">
        <w:rPr>
          <w:rFonts w:ascii="Liberation Serif" w:hAnsi="Liberation Serif"/>
          <w:b/>
          <w:color w:val="000000"/>
          <w:sz w:val="24"/>
          <w:szCs w:val="24"/>
        </w:rPr>
        <w:t>Перечень принятых сокращений</w:t>
      </w:r>
    </w:p>
    <w:p w:rsidR="0051559D" w:rsidRPr="00020271" w:rsidRDefault="0051559D" w:rsidP="0051559D">
      <w:pPr>
        <w:jc w:val="center"/>
        <w:rPr>
          <w:rFonts w:ascii="Liberation Serif" w:hAnsi="Liberation Serif"/>
          <w:b/>
          <w:color w:val="000000"/>
          <w:sz w:val="24"/>
          <w:szCs w:val="24"/>
        </w:rPr>
      </w:pPr>
    </w:p>
    <w:p w:rsidR="0051559D" w:rsidRPr="00020271" w:rsidRDefault="0051559D" w:rsidP="00526208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color w:val="000000"/>
          <w:sz w:val="24"/>
          <w:szCs w:val="24"/>
        </w:rPr>
      </w:pPr>
      <w:r w:rsidRPr="00020271">
        <w:rPr>
          <w:rFonts w:ascii="Liberation Serif" w:hAnsi="Liberation Serif"/>
          <w:color w:val="000000"/>
          <w:sz w:val="24"/>
          <w:szCs w:val="24"/>
        </w:rPr>
        <w:t>Субъекты системы профилактики</w:t>
      </w:r>
      <w:r w:rsidRPr="00020271">
        <w:rPr>
          <w:rFonts w:ascii="Liberation Serif" w:hAnsi="Liberation Serif"/>
          <w:color w:val="000000"/>
          <w:sz w:val="24"/>
          <w:szCs w:val="24"/>
          <w:lang w:eastAsia="en-US"/>
        </w:rPr>
        <w:t xml:space="preserve"> - </w:t>
      </w:r>
      <w:r w:rsidRPr="00020271">
        <w:rPr>
          <w:rFonts w:ascii="Liberation Serif" w:hAnsi="Liberation Serif"/>
          <w:color w:val="000000"/>
          <w:sz w:val="24"/>
          <w:szCs w:val="24"/>
        </w:rPr>
        <w:t>органы и учреждения системы профилактики безнадзорности и правонарушений несовершеннолетних, осуществляющие деятельность на территории Каменск-Уральского городского округа.</w:t>
      </w:r>
    </w:p>
    <w:p w:rsidR="0051559D" w:rsidRPr="00020271" w:rsidRDefault="0051559D" w:rsidP="00526208">
      <w:pPr>
        <w:numPr>
          <w:ilvl w:val="0"/>
          <w:numId w:val="7"/>
        </w:numPr>
        <w:tabs>
          <w:tab w:val="left" w:pos="1134"/>
        </w:tabs>
        <w:ind w:left="0" w:firstLine="709"/>
        <w:rPr>
          <w:rFonts w:ascii="Liberation Serif" w:hAnsi="Liberation Serif"/>
          <w:color w:val="000000"/>
          <w:sz w:val="24"/>
          <w:szCs w:val="24"/>
        </w:rPr>
      </w:pPr>
      <w:r w:rsidRPr="00020271">
        <w:rPr>
          <w:rFonts w:ascii="Liberation Serif" w:hAnsi="Liberation Serif"/>
          <w:color w:val="000000"/>
          <w:sz w:val="24"/>
          <w:szCs w:val="24"/>
        </w:rPr>
        <w:t>ПДН - подразделения по делам несовершеннолетних отделов полиции МО МВД России «Каменск- Уральский».</w:t>
      </w:r>
    </w:p>
    <w:p w:rsidR="0051559D" w:rsidRPr="00020271" w:rsidRDefault="0051559D" w:rsidP="00526208">
      <w:pPr>
        <w:numPr>
          <w:ilvl w:val="0"/>
          <w:numId w:val="7"/>
        </w:numPr>
        <w:tabs>
          <w:tab w:val="left" w:pos="1134"/>
        </w:tabs>
        <w:ind w:left="0" w:firstLine="709"/>
        <w:rPr>
          <w:rFonts w:ascii="Liberation Serif" w:hAnsi="Liberation Serif"/>
          <w:color w:val="000000"/>
          <w:sz w:val="24"/>
          <w:szCs w:val="24"/>
        </w:rPr>
      </w:pPr>
      <w:r w:rsidRPr="00020271">
        <w:rPr>
          <w:rFonts w:ascii="Liberation Serif" w:hAnsi="Liberation Serif"/>
          <w:color w:val="000000"/>
          <w:sz w:val="24"/>
          <w:szCs w:val="24"/>
        </w:rPr>
        <w:t>ТКДН и ЗП Красногорского и Синарского районов:</w:t>
      </w:r>
    </w:p>
    <w:p w:rsidR="0051559D" w:rsidRPr="00020271" w:rsidRDefault="0051559D" w:rsidP="00526208">
      <w:pPr>
        <w:pStyle w:val="a8"/>
        <w:spacing w:after="0"/>
        <w:ind w:firstLine="720"/>
        <w:jc w:val="both"/>
        <w:rPr>
          <w:rFonts w:ascii="Liberation Serif" w:hAnsi="Liberation Serif"/>
          <w:color w:val="000000"/>
          <w:sz w:val="24"/>
          <w:szCs w:val="24"/>
        </w:rPr>
      </w:pPr>
      <w:r w:rsidRPr="00020271">
        <w:rPr>
          <w:rFonts w:ascii="Liberation Serif" w:hAnsi="Liberation Serif"/>
          <w:color w:val="000000"/>
          <w:sz w:val="24"/>
          <w:szCs w:val="24"/>
        </w:rPr>
        <w:t>- Территориальный  отраслевой  исполнительный орган государственной власти Свердловской области «Территориальная комиссия Красногорского района города Каменска-Уральского по делам несовершеннолетних и защите их прав»;</w:t>
      </w:r>
    </w:p>
    <w:p w:rsidR="0051559D" w:rsidRPr="00020271" w:rsidRDefault="0051559D" w:rsidP="00526208">
      <w:pPr>
        <w:pStyle w:val="a8"/>
        <w:spacing w:after="0"/>
        <w:ind w:firstLine="720"/>
        <w:jc w:val="both"/>
        <w:rPr>
          <w:rFonts w:ascii="Liberation Serif" w:hAnsi="Liberation Serif"/>
          <w:color w:val="000000"/>
          <w:sz w:val="24"/>
          <w:szCs w:val="24"/>
        </w:rPr>
      </w:pPr>
      <w:r w:rsidRPr="00020271">
        <w:rPr>
          <w:rFonts w:ascii="Liberation Serif" w:hAnsi="Liberation Serif"/>
          <w:color w:val="000000"/>
          <w:sz w:val="24"/>
          <w:szCs w:val="24"/>
        </w:rPr>
        <w:t>- Территориальный    исполнительный орган государственной власти Свердловской области «Территориальная комиссия Синарского района города Каменска-Уральского по делам несовершеннолетних и защите их прав».</w:t>
      </w:r>
    </w:p>
    <w:p w:rsidR="0051559D" w:rsidRPr="00020271" w:rsidRDefault="0051559D" w:rsidP="00526208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color w:val="000000"/>
          <w:sz w:val="24"/>
          <w:szCs w:val="24"/>
        </w:rPr>
      </w:pPr>
      <w:r w:rsidRPr="00020271">
        <w:rPr>
          <w:rFonts w:ascii="Liberation Serif" w:hAnsi="Liberation Serif"/>
          <w:color w:val="000000"/>
          <w:sz w:val="24"/>
          <w:szCs w:val="24"/>
        </w:rPr>
        <w:t>Отделы полиции МО МВД России «Каменск- Уральский»:</w:t>
      </w:r>
    </w:p>
    <w:p w:rsidR="0051559D" w:rsidRPr="00020271" w:rsidRDefault="0051559D" w:rsidP="00526208">
      <w:pPr>
        <w:pStyle w:val="a8"/>
        <w:spacing w:after="0"/>
        <w:ind w:firstLine="709"/>
        <w:jc w:val="both"/>
        <w:rPr>
          <w:rFonts w:ascii="Liberation Serif" w:hAnsi="Liberation Serif"/>
          <w:color w:val="000000"/>
          <w:spacing w:val="-3"/>
          <w:sz w:val="24"/>
          <w:szCs w:val="24"/>
        </w:rPr>
      </w:pPr>
      <w:r w:rsidRPr="00020271">
        <w:rPr>
          <w:rFonts w:ascii="Liberation Serif" w:hAnsi="Liberation Serif"/>
          <w:color w:val="000000"/>
          <w:spacing w:val="-3"/>
          <w:sz w:val="24"/>
          <w:szCs w:val="24"/>
        </w:rPr>
        <w:t>- Отдел полиции № 23 межмуниципального отдела Министерства внутренних дел России «Каменск- Уральский»;</w:t>
      </w:r>
    </w:p>
    <w:p w:rsidR="0051559D" w:rsidRPr="00020271" w:rsidRDefault="0051559D" w:rsidP="00526208">
      <w:pPr>
        <w:pStyle w:val="a8"/>
        <w:spacing w:after="0"/>
        <w:ind w:firstLine="709"/>
        <w:jc w:val="both"/>
        <w:rPr>
          <w:rFonts w:ascii="Liberation Serif" w:hAnsi="Liberation Serif"/>
          <w:color w:val="000000"/>
          <w:sz w:val="24"/>
          <w:szCs w:val="24"/>
        </w:rPr>
      </w:pPr>
      <w:r w:rsidRPr="00020271">
        <w:rPr>
          <w:rFonts w:ascii="Liberation Serif" w:hAnsi="Liberation Serif"/>
          <w:color w:val="000000"/>
          <w:spacing w:val="-3"/>
          <w:sz w:val="24"/>
          <w:szCs w:val="24"/>
        </w:rPr>
        <w:t>- Отдел полиции межмуниципального отдела Министерства внутренних дел России «Каменск- Уральский».</w:t>
      </w:r>
    </w:p>
    <w:p w:rsidR="0051559D" w:rsidRPr="00020271" w:rsidRDefault="0051559D" w:rsidP="00526208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color w:val="000000"/>
          <w:sz w:val="24"/>
          <w:szCs w:val="24"/>
        </w:rPr>
      </w:pPr>
      <w:r w:rsidRPr="00020271">
        <w:rPr>
          <w:rFonts w:ascii="Liberation Serif" w:hAnsi="Liberation Serif"/>
          <w:color w:val="000000"/>
          <w:sz w:val="24"/>
          <w:szCs w:val="24"/>
          <w:lang w:eastAsia="en-US"/>
        </w:rPr>
        <w:t xml:space="preserve">ОГИБДД МО МВД России «Каменск- Уральский» - отдел </w:t>
      </w:r>
      <w:r w:rsidRPr="00020271">
        <w:rPr>
          <w:rFonts w:ascii="Liberation Serif" w:hAnsi="Liberation Serif"/>
          <w:color w:val="000000"/>
          <w:spacing w:val="-3"/>
          <w:sz w:val="24"/>
          <w:szCs w:val="24"/>
        </w:rPr>
        <w:t>Государственной  инспекции безопасности дорожного движении межмуниципального отдела Министерства внутренних дел России «Каменск- Уральский».</w:t>
      </w:r>
    </w:p>
    <w:p w:rsidR="0051559D" w:rsidRDefault="0051559D" w:rsidP="00526208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color w:val="000000"/>
          <w:sz w:val="24"/>
          <w:szCs w:val="24"/>
        </w:rPr>
      </w:pPr>
      <w:r w:rsidRPr="00020271">
        <w:rPr>
          <w:rFonts w:ascii="Liberation Serif" w:hAnsi="Liberation Serif"/>
          <w:color w:val="000000"/>
          <w:sz w:val="24"/>
          <w:szCs w:val="24"/>
        </w:rPr>
        <w:t xml:space="preserve">Образовательные организации – учреждения общего и профессионального образования, осуществляющие деятельность на территории Каменск-Уральского городского округа. </w:t>
      </w:r>
    </w:p>
    <w:p w:rsidR="00DF4DD4" w:rsidRDefault="00DF4DD4" w:rsidP="00526208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color w:val="000000"/>
          <w:sz w:val="24"/>
          <w:szCs w:val="24"/>
        </w:rPr>
      </w:pPr>
      <w:r>
        <w:rPr>
          <w:rFonts w:ascii="Liberation Serif" w:hAnsi="Liberation Serif"/>
          <w:color w:val="000000"/>
          <w:sz w:val="24"/>
          <w:szCs w:val="24"/>
        </w:rPr>
        <w:lastRenderedPageBreak/>
        <w:t>Учреждения культуры – учреждения культуры, осуществляющие деятельность на территории Каменск-Уральского городского округа.</w:t>
      </w:r>
    </w:p>
    <w:p w:rsidR="00A075F9" w:rsidRPr="00020271" w:rsidRDefault="00A075F9" w:rsidP="00526208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color w:val="000000"/>
          <w:sz w:val="24"/>
          <w:szCs w:val="24"/>
        </w:rPr>
      </w:pPr>
      <w:r>
        <w:rPr>
          <w:rFonts w:ascii="Liberation Serif" w:hAnsi="Liberation Serif"/>
          <w:color w:val="000000"/>
          <w:sz w:val="24"/>
          <w:szCs w:val="24"/>
        </w:rPr>
        <w:t xml:space="preserve">Спортивные школы - </w:t>
      </w:r>
      <w:r w:rsidRPr="00020271">
        <w:rPr>
          <w:rFonts w:ascii="Liberation Serif" w:hAnsi="Liberation Serif"/>
          <w:sz w:val="24"/>
          <w:szCs w:val="24"/>
        </w:rPr>
        <w:t xml:space="preserve">МАУ </w:t>
      </w:r>
      <w:r>
        <w:rPr>
          <w:rFonts w:ascii="Liberation Serif" w:hAnsi="Liberation Serif"/>
          <w:sz w:val="24"/>
          <w:szCs w:val="24"/>
        </w:rPr>
        <w:t xml:space="preserve">ДО </w:t>
      </w:r>
      <w:r w:rsidRPr="00020271">
        <w:rPr>
          <w:rFonts w:ascii="Liberation Serif" w:hAnsi="Liberation Serif"/>
          <w:sz w:val="24"/>
          <w:szCs w:val="24"/>
        </w:rPr>
        <w:t xml:space="preserve">«Спортивная школа города Каменска-Уральского»,  МАУ </w:t>
      </w:r>
      <w:r>
        <w:rPr>
          <w:rFonts w:ascii="Liberation Serif" w:hAnsi="Liberation Serif"/>
          <w:sz w:val="24"/>
          <w:szCs w:val="24"/>
        </w:rPr>
        <w:t xml:space="preserve"> ДО </w:t>
      </w:r>
      <w:r w:rsidRPr="00020271">
        <w:rPr>
          <w:rFonts w:ascii="Liberation Serif" w:hAnsi="Liberation Serif"/>
          <w:sz w:val="24"/>
          <w:szCs w:val="24"/>
        </w:rPr>
        <w:t xml:space="preserve">«Спортивная школа олимпийского резерва города Каменска-Уральского», </w:t>
      </w:r>
      <w:r w:rsidRPr="00020271">
        <w:rPr>
          <w:rFonts w:ascii="Liberation Serif" w:hAnsi="Liberation Serif"/>
          <w:bCs/>
          <w:sz w:val="24"/>
          <w:szCs w:val="24"/>
        </w:rPr>
        <w:t xml:space="preserve">МАУ </w:t>
      </w:r>
      <w:r>
        <w:rPr>
          <w:rFonts w:ascii="Liberation Serif" w:hAnsi="Liberation Serif"/>
          <w:bCs/>
          <w:sz w:val="24"/>
          <w:szCs w:val="24"/>
        </w:rPr>
        <w:t xml:space="preserve">ДО </w:t>
      </w:r>
      <w:r w:rsidRPr="00020271">
        <w:rPr>
          <w:rFonts w:ascii="Liberation Serif" w:hAnsi="Liberation Serif"/>
          <w:bCs/>
          <w:sz w:val="24"/>
          <w:szCs w:val="24"/>
        </w:rPr>
        <w:t>«Каменск-Уральская спортивная школа по техническим видам спорта «Юность-ДОСААФ»</w:t>
      </w:r>
      <w:r>
        <w:rPr>
          <w:rFonts w:ascii="Liberation Serif" w:hAnsi="Liberation Serif"/>
          <w:bCs/>
          <w:sz w:val="24"/>
          <w:szCs w:val="24"/>
        </w:rPr>
        <w:t>.</w:t>
      </w:r>
    </w:p>
    <w:p w:rsidR="0051559D" w:rsidRPr="00020271" w:rsidRDefault="0051559D" w:rsidP="00526208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color w:val="000000"/>
          <w:sz w:val="24"/>
          <w:szCs w:val="24"/>
        </w:rPr>
      </w:pPr>
      <w:r w:rsidRPr="00020271">
        <w:rPr>
          <w:rFonts w:ascii="Liberation Serif" w:hAnsi="Liberation Serif"/>
          <w:color w:val="000000"/>
          <w:sz w:val="24"/>
          <w:szCs w:val="24"/>
        </w:rPr>
        <w:t>Филиалы города Каменска-Уральского ФКУ УИИ ГУФСИН России по Свердловской области:</w:t>
      </w:r>
    </w:p>
    <w:p w:rsidR="0051559D" w:rsidRPr="00020271" w:rsidRDefault="0051559D" w:rsidP="00526208">
      <w:pPr>
        <w:tabs>
          <w:tab w:val="left" w:pos="1134"/>
        </w:tabs>
        <w:ind w:firstLine="709"/>
        <w:jc w:val="both"/>
        <w:rPr>
          <w:rFonts w:ascii="Liberation Serif" w:hAnsi="Liberation Serif"/>
          <w:color w:val="000000"/>
          <w:sz w:val="24"/>
          <w:szCs w:val="24"/>
        </w:rPr>
      </w:pPr>
      <w:r w:rsidRPr="00020271">
        <w:rPr>
          <w:rFonts w:ascii="Liberation Serif" w:hAnsi="Liberation Serif"/>
          <w:color w:val="000000"/>
          <w:sz w:val="24"/>
          <w:szCs w:val="24"/>
        </w:rPr>
        <w:t xml:space="preserve">- Филиал по Красногорскому району города Каменска-Уральского федерального казенного учреждения «Уголовно-исполнительная инспекция Главного управления Федеральной службы исполнения наказаний по Свердловской области»;   </w:t>
      </w:r>
    </w:p>
    <w:p w:rsidR="0051559D" w:rsidRPr="00020271" w:rsidRDefault="0051559D" w:rsidP="00526208">
      <w:pPr>
        <w:tabs>
          <w:tab w:val="left" w:pos="1134"/>
        </w:tabs>
        <w:ind w:firstLine="709"/>
        <w:jc w:val="both"/>
        <w:rPr>
          <w:rFonts w:ascii="Liberation Serif" w:hAnsi="Liberation Serif"/>
          <w:color w:val="000000"/>
          <w:sz w:val="24"/>
          <w:szCs w:val="24"/>
        </w:rPr>
      </w:pPr>
      <w:r w:rsidRPr="00020271">
        <w:rPr>
          <w:rFonts w:ascii="Liberation Serif" w:hAnsi="Liberation Serif"/>
          <w:color w:val="000000"/>
          <w:sz w:val="24"/>
          <w:szCs w:val="24"/>
        </w:rPr>
        <w:t xml:space="preserve">- Каменск-Уральский межмуниципальный филиал федерального казенного учреждения «Уголовно-исполнительная инспекция Главного управления Федеральной службы исполнения наказаний по Свердловской области».  </w:t>
      </w:r>
    </w:p>
    <w:p w:rsidR="0051559D" w:rsidRDefault="0051559D" w:rsidP="00526208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color w:val="000000"/>
          <w:sz w:val="24"/>
          <w:szCs w:val="24"/>
        </w:rPr>
      </w:pPr>
      <w:r w:rsidRPr="00020271">
        <w:rPr>
          <w:rFonts w:ascii="Liberation Serif" w:hAnsi="Liberation Serif"/>
          <w:color w:val="000000"/>
          <w:sz w:val="24"/>
          <w:szCs w:val="24"/>
        </w:rPr>
        <w:t>ФГКУ «63 ОФПС по Свердловской области» - 63 отряд Федеральной противопожарной службы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области.</w:t>
      </w:r>
    </w:p>
    <w:p w:rsidR="00323889" w:rsidRPr="00020271" w:rsidRDefault="00323889" w:rsidP="00323889">
      <w:pPr>
        <w:tabs>
          <w:tab w:val="left" w:pos="1134"/>
        </w:tabs>
        <w:ind w:left="709"/>
        <w:jc w:val="both"/>
        <w:rPr>
          <w:rFonts w:ascii="Liberation Serif" w:hAnsi="Liberation Serif"/>
          <w:color w:val="000000"/>
          <w:sz w:val="24"/>
          <w:szCs w:val="24"/>
        </w:rPr>
      </w:pPr>
    </w:p>
    <w:p w:rsidR="0051559D" w:rsidRPr="00020271" w:rsidRDefault="0051559D" w:rsidP="0051559D">
      <w:pPr>
        <w:pStyle w:val="a8"/>
        <w:spacing w:after="0"/>
        <w:jc w:val="both"/>
        <w:rPr>
          <w:rFonts w:ascii="Liberation Serif" w:hAnsi="Liberation Serif"/>
          <w:b/>
          <w:i/>
          <w:color w:val="FF0000"/>
          <w:sz w:val="24"/>
          <w:szCs w:val="24"/>
        </w:rPr>
      </w:pPr>
    </w:p>
    <w:p w:rsidR="0051559D" w:rsidRDefault="0051559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51559D" w:rsidSect="00A76DC3">
      <w:pgSz w:w="16838" w:h="11906" w:orient="landscape"/>
      <w:pgMar w:top="1701" w:right="28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0C2A" w:rsidRDefault="00E80C2A" w:rsidP="0032262C">
      <w:r>
        <w:separator/>
      </w:r>
    </w:p>
  </w:endnote>
  <w:endnote w:type="continuationSeparator" w:id="1">
    <w:p w:rsidR="00E80C2A" w:rsidRDefault="00E80C2A" w:rsidP="003226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60E3" w:rsidRDefault="00F360E3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60E3" w:rsidRDefault="00F360E3">
    <w:pPr>
      <w:pStyle w:val="ac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60E3" w:rsidRDefault="00F360E3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0C2A" w:rsidRDefault="00E80C2A" w:rsidP="0032262C">
      <w:r>
        <w:separator/>
      </w:r>
    </w:p>
  </w:footnote>
  <w:footnote w:type="continuationSeparator" w:id="1">
    <w:p w:rsidR="00E80C2A" w:rsidRDefault="00E80C2A" w:rsidP="003226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60E3" w:rsidRDefault="00F360E3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FF7" w:rsidRDefault="00A3764A">
    <w:pPr>
      <w:pStyle w:val="aa"/>
      <w:jc w:val="center"/>
    </w:pPr>
    <w:fldSimple w:instr=" PAGE   \* MERGEFORMAT ">
      <w:r w:rsidR="00071AFC">
        <w:rPr>
          <w:noProof/>
        </w:rPr>
        <w:t>2</w:t>
      </w:r>
    </w:fldSimple>
  </w:p>
  <w:p w:rsidR="00C75FF7" w:rsidRDefault="00C75FF7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60E3" w:rsidRDefault="00F360E3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B694C"/>
    <w:multiLevelType w:val="hybridMultilevel"/>
    <w:tmpl w:val="A1A6E3D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CF7AF8"/>
    <w:multiLevelType w:val="hybridMultilevel"/>
    <w:tmpl w:val="82022B24"/>
    <w:lvl w:ilvl="0" w:tplc="852C5B04">
      <w:start w:val="1"/>
      <w:numFmt w:val="decimal"/>
      <w:lvlText w:val="3.%1. 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224DF0"/>
    <w:multiLevelType w:val="multilevel"/>
    <w:tmpl w:val="8FB8309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10193534"/>
    <w:multiLevelType w:val="multilevel"/>
    <w:tmpl w:val="9EC0A0F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1D4215D8"/>
    <w:multiLevelType w:val="hybridMultilevel"/>
    <w:tmpl w:val="4294A7BA"/>
    <w:lvl w:ilvl="0" w:tplc="3FAADC8A">
      <w:start w:val="1"/>
      <w:numFmt w:val="decimal"/>
      <w:lvlText w:val="2.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CE1EA8"/>
    <w:multiLevelType w:val="hybridMultilevel"/>
    <w:tmpl w:val="7B2E35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CE493F"/>
    <w:multiLevelType w:val="multilevel"/>
    <w:tmpl w:val="8FB8309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6CD91F3D"/>
    <w:multiLevelType w:val="multilevel"/>
    <w:tmpl w:val="A148B5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6D4D7FB4"/>
    <w:multiLevelType w:val="hybridMultilevel"/>
    <w:tmpl w:val="EA822A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32BEED18">
      <w:start w:val="1"/>
      <w:numFmt w:val="decimal"/>
      <w:lvlText w:val="%2)"/>
      <w:lvlJc w:val="left"/>
      <w:pPr>
        <w:ind w:left="1935" w:hanging="85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4"/>
  </w:num>
  <w:num w:numId="5">
    <w:abstractNumId w:val="1"/>
  </w:num>
  <w:num w:numId="6">
    <w:abstractNumId w:val="3"/>
  </w:num>
  <w:num w:numId="7">
    <w:abstractNumId w:val="5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2262C"/>
    <w:rsid w:val="00010608"/>
    <w:rsid w:val="000140C1"/>
    <w:rsid w:val="000201E3"/>
    <w:rsid w:val="000230E5"/>
    <w:rsid w:val="00051580"/>
    <w:rsid w:val="00065DE6"/>
    <w:rsid w:val="00071AFC"/>
    <w:rsid w:val="000840CC"/>
    <w:rsid w:val="000903FA"/>
    <w:rsid w:val="00097573"/>
    <w:rsid w:val="000A44EB"/>
    <w:rsid w:val="000B28EB"/>
    <w:rsid w:val="000B5FA0"/>
    <w:rsid w:val="000C7AE6"/>
    <w:rsid w:val="000D4EDB"/>
    <w:rsid w:val="000D5E38"/>
    <w:rsid w:val="000E055C"/>
    <w:rsid w:val="000E66BA"/>
    <w:rsid w:val="000F6428"/>
    <w:rsid w:val="0010480F"/>
    <w:rsid w:val="00107C6A"/>
    <w:rsid w:val="001112DB"/>
    <w:rsid w:val="00113ED3"/>
    <w:rsid w:val="00121CED"/>
    <w:rsid w:val="00133698"/>
    <w:rsid w:val="00140B3F"/>
    <w:rsid w:val="00145B7B"/>
    <w:rsid w:val="00152D5D"/>
    <w:rsid w:val="0015719C"/>
    <w:rsid w:val="0016199A"/>
    <w:rsid w:val="0017063E"/>
    <w:rsid w:val="001B023F"/>
    <w:rsid w:val="001D49EE"/>
    <w:rsid w:val="001E1464"/>
    <w:rsid w:val="001E3EA5"/>
    <w:rsid w:val="002150D6"/>
    <w:rsid w:val="00221E7F"/>
    <w:rsid w:val="0023226A"/>
    <w:rsid w:val="00255A29"/>
    <w:rsid w:val="0025624C"/>
    <w:rsid w:val="002611FF"/>
    <w:rsid w:val="00262FEE"/>
    <w:rsid w:val="002647A0"/>
    <w:rsid w:val="00277AAC"/>
    <w:rsid w:val="00293844"/>
    <w:rsid w:val="00294EED"/>
    <w:rsid w:val="00295C8F"/>
    <w:rsid w:val="002A6B8A"/>
    <w:rsid w:val="002B1836"/>
    <w:rsid w:val="002B33EC"/>
    <w:rsid w:val="002D52EE"/>
    <w:rsid w:val="002E6DBA"/>
    <w:rsid w:val="002F0B95"/>
    <w:rsid w:val="00301773"/>
    <w:rsid w:val="00311136"/>
    <w:rsid w:val="003144EC"/>
    <w:rsid w:val="00315CC6"/>
    <w:rsid w:val="0032262C"/>
    <w:rsid w:val="00323889"/>
    <w:rsid w:val="003426C4"/>
    <w:rsid w:val="0035250F"/>
    <w:rsid w:val="00352B7E"/>
    <w:rsid w:val="0036002A"/>
    <w:rsid w:val="00374C89"/>
    <w:rsid w:val="00382B1F"/>
    <w:rsid w:val="003847E9"/>
    <w:rsid w:val="003926BC"/>
    <w:rsid w:val="003937E4"/>
    <w:rsid w:val="003969EC"/>
    <w:rsid w:val="003C3838"/>
    <w:rsid w:val="003C6713"/>
    <w:rsid w:val="003C6EE6"/>
    <w:rsid w:val="003D729C"/>
    <w:rsid w:val="003F6459"/>
    <w:rsid w:val="003F6ECC"/>
    <w:rsid w:val="004137E1"/>
    <w:rsid w:val="00414B9C"/>
    <w:rsid w:val="00420BC1"/>
    <w:rsid w:val="00424381"/>
    <w:rsid w:val="00425644"/>
    <w:rsid w:val="004352C2"/>
    <w:rsid w:val="00437D08"/>
    <w:rsid w:val="00447346"/>
    <w:rsid w:val="00451C8C"/>
    <w:rsid w:val="004837C2"/>
    <w:rsid w:val="00496A22"/>
    <w:rsid w:val="004B59C2"/>
    <w:rsid w:val="004C3D72"/>
    <w:rsid w:val="004E3279"/>
    <w:rsid w:val="004E4727"/>
    <w:rsid w:val="004F1BF0"/>
    <w:rsid w:val="004F4246"/>
    <w:rsid w:val="00502CEA"/>
    <w:rsid w:val="00510150"/>
    <w:rsid w:val="0051559D"/>
    <w:rsid w:val="00521056"/>
    <w:rsid w:val="00523C59"/>
    <w:rsid w:val="00526208"/>
    <w:rsid w:val="00530101"/>
    <w:rsid w:val="00536788"/>
    <w:rsid w:val="005378D2"/>
    <w:rsid w:val="00556A5E"/>
    <w:rsid w:val="00573522"/>
    <w:rsid w:val="00577615"/>
    <w:rsid w:val="00580D46"/>
    <w:rsid w:val="00584AA7"/>
    <w:rsid w:val="00586674"/>
    <w:rsid w:val="005A1F2A"/>
    <w:rsid w:val="005A4122"/>
    <w:rsid w:val="005B5A73"/>
    <w:rsid w:val="005D30CC"/>
    <w:rsid w:val="005D68B7"/>
    <w:rsid w:val="005D6956"/>
    <w:rsid w:val="005D7EC9"/>
    <w:rsid w:val="005E79E9"/>
    <w:rsid w:val="005F2957"/>
    <w:rsid w:val="00600191"/>
    <w:rsid w:val="006223A0"/>
    <w:rsid w:val="006427CE"/>
    <w:rsid w:val="0064403A"/>
    <w:rsid w:val="00656B44"/>
    <w:rsid w:val="0066066C"/>
    <w:rsid w:val="00661591"/>
    <w:rsid w:val="00692F06"/>
    <w:rsid w:val="00696F8A"/>
    <w:rsid w:val="006C3A92"/>
    <w:rsid w:val="006C4A0C"/>
    <w:rsid w:val="006C6C5E"/>
    <w:rsid w:val="006C7226"/>
    <w:rsid w:val="006C7378"/>
    <w:rsid w:val="006E2BE1"/>
    <w:rsid w:val="006E6D5A"/>
    <w:rsid w:val="006F5E24"/>
    <w:rsid w:val="00702165"/>
    <w:rsid w:val="00703D0D"/>
    <w:rsid w:val="007147FC"/>
    <w:rsid w:val="00716670"/>
    <w:rsid w:val="00716BAA"/>
    <w:rsid w:val="00720985"/>
    <w:rsid w:val="00723A3A"/>
    <w:rsid w:val="0072519E"/>
    <w:rsid w:val="00730DE6"/>
    <w:rsid w:val="00735997"/>
    <w:rsid w:val="00737F2D"/>
    <w:rsid w:val="007527A8"/>
    <w:rsid w:val="00756578"/>
    <w:rsid w:val="0076036B"/>
    <w:rsid w:val="00761552"/>
    <w:rsid w:val="00764200"/>
    <w:rsid w:val="007647A1"/>
    <w:rsid w:val="00766170"/>
    <w:rsid w:val="00793BB1"/>
    <w:rsid w:val="00793DD7"/>
    <w:rsid w:val="007A3EEC"/>
    <w:rsid w:val="007B2B74"/>
    <w:rsid w:val="007C1130"/>
    <w:rsid w:val="007C751A"/>
    <w:rsid w:val="007D2812"/>
    <w:rsid w:val="007D4387"/>
    <w:rsid w:val="007D519F"/>
    <w:rsid w:val="007D5CCE"/>
    <w:rsid w:val="00821BFC"/>
    <w:rsid w:val="008249FC"/>
    <w:rsid w:val="00831FD6"/>
    <w:rsid w:val="0083594B"/>
    <w:rsid w:val="0083695D"/>
    <w:rsid w:val="008556E0"/>
    <w:rsid w:val="00871148"/>
    <w:rsid w:val="008714C6"/>
    <w:rsid w:val="008868E0"/>
    <w:rsid w:val="00891771"/>
    <w:rsid w:val="00896CBC"/>
    <w:rsid w:val="008C0E41"/>
    <w:rsid w:val="008C4EAC"/>
    <w:rsid w:val="008C59B3"/>
    <w:rsid w:val="008F1C14"/>
    <w:rsid w:val="0090352D"/>
    <w:rsid w:val="009062FC"/>
    <w:rsid w:val="00915815"/>
    <w:rsid w:val="00922108"/>
    <w:rsid w:val="00956960"/>
    <w:rsid w:val="00961FAD"/>
    <w:rsid w:val="00971A96"/>
    <w:rsid w:val="00975A1C"/>
    <w:rsid w:val="0099120B"/>
    <w:rsid w:val="009C1FB7"/>
    <w:rsid w:val="009E2493"/>
    <w:rsid w:val="00A0588E"/>
    <w:rsid w:val="00A075F9"/>
    <w:rsid w:val="00A1076A"/>
    <w:rsid w:val="00A17499"/>
    <w:rsid w:val="00A26589"/>
    <w:rsid w:val="00A3764A"/>
    <w:rsid w:val="00A37E48"/>
    <w:rsid w:val="00A4530B"/>
    <w:rsid w:val="00A56EC9"/>
    <w:rsid w:val="00A76DC3"/>
    <w:rsid w:val="00A83631"/>
    <w:rsid w:val="00AA09AC"/>
    <w:rsid w:val="00AA6409"/>
    <w:rsid w:val="00AB16B7"/>
    <w:rsid w:val="00AB35BF"/>
    <w:rsid w:val="00AC412F"/>
    <w:rsid w:val="00AF1D51"/>
    <w:rsid w:val="00B0272E"/>
    <w:rsid w:val="00B02E1F"/>
    <w:rsid w:val="00B06EEF"/>
    <w:rsid w:val="00B0725D"/>
    <w:rsid w:val="00B27915"/>
    <w:rsid w:val="00B569AC"/>
    <w:rsid w:val="00B6591A"/>
    <w:rsid w:val="00B669FE"/>
    <w:rsid w:val="00B71181"/>
    <w:rsid w:val="00B8218B"/>
    <w:rsid w:val="00B83258"/>
    <w:rsid w:val="00B86231"/>
    <w:rsid w:val="00B91D93"/>
    <w:rsid w:val="00B95DBC"/>
    <w:rsid w:val="00BA4353"/>
    <w:rsid w:val="00BA7870"/>
    <w:rsid w:val="00BB7609"/>
    <w:rsid w:val="00BC77AC"/>
    <w:rsid w:val="00BD5ED2"/>
    <w:rsid w:val="00BD78EC"/>
    <w:rsid w:val="00BE1970"/>
    <w:rsid w:val="00BE5A3A"/>
    <w:rsid w:val="00BF6ABF"/>
    <w:rsid w:val="00BF6E52"/>
    <w:rsid w:val="00C02A9C"/>
    <w:rsid w:val="00C11B64"/>
    <w:rsid w:val="00C134BC"/>
    <w:rsid w:val="00C14A79"/>
    <w:rsid w:val="00C2016D"/>
    <w:rsid w:val="00C27CA2"/>
    <w:rsid w:val="00C305AE"/>
    <w:rsid w:val="00C351F2"/>
    <w:rsid w:val="00C50A92"/>
    <w:rsid w:val="00C55198"/>
    <w:rsid w:val="00C7011B"/>
    <w:rsid w:val="00C73F27"/>
    <w:rsid w:val="00C75FF7"/>
    <w:rsid w:val="00C8290F"/>
    <w:rsid w:val="00C92DB8"/>
    <w:rsid w:val="00C93F64"/>
    <w:rsid w:val="00CA14D7"/>
    <w:rsid w:val="00CD11A6"/>
    <w:rsid w:val="00CD18C6"/>
    <w:rsid w:val="00CE1BDE"/>
    <w:rsid w:val="00CE720B"/>
    <w:rsid w:val="00CF7251"/>
    <w:rsid w:val="00D03099"/>
    <w:rsid w:val="00D13892"/>
    <w:rsid w:val="00D13BAE"/>
    <w:rsid w:val="00D26792"/>
    <w:rsid w:val="00D32E32"/>
    <w:rsid w:val="00D348F5"/>
    <w:rsid w:val="00D40DF9"/>
    <w:rsid w:val="00D46873"/>
    <w:rsid w:val="00D520F2"/>
    <w:rsid w:val="00D65F54"/>
    <w:rsid w:val="00D81A10"/>
    <w:rsid w:val="00D83884"/>
    <w:rsid w:val="00D921D5"/>
    <w:rsid w:val="00D95063"/>
    <w:rsid w:val="00D96DA8"/>
    <w:rsid w:val="00DA0817"/>
    <w:rsid w:val="00DA11E0"/>
    <w:rsid w:val="00DA3F14"/>
    <w:rsid w:val="00DA4991"/>
    <w:rsid w:val="00DA5579"/>
    <w:rsid w:val="00DC6708"/>
    <w:rsid w:val="00DE4BE7"/>
    <w:rsid w:val="00DE6FA6"/>
    <w:rsid w:val="00DF4DD4"/>
    <w:rsid w:val="00E16312"/>
    <w:rsid w:val="00E34049"/>
    <w:rsid w:val="00E3607B"/>
    <w:rsid w:val="00E36ECF"/>
    <w:rsid w:val="00E42D9E"/>
    <w:rsid w:val="00E55741"/>
    <w:rsid w:val="00E60B14"/>
    <w:rsid w:val="00E64028"/>
    <w:rsid w:val="00E662D3"/>
    <w:rsid w:val="00E738A3"/>
    <w:rsid w:val="00E80C2A"/>
    <w:rsid w:val="00E85020"/>
    <w:rsid w:val="00E85682"/>
    <w:rsid w:val="00E856CC"/>
    <w:rsid w:val="00E92985"/>
    <w:rsid w:val="00EA58BC"/>
    <w:rsid w:val="00EB3A00"/>
    <w:rsid w:val="00EB68E3"/>
    <w:rsid w:val="00EC152D"/>
    <w:rsid w:val="00EC509F"/>
    <w:rsid w:val="00EC6880"/>
    <w:rsid w:val="00ED04E3"/>
    <w:rsid w:val="00ED4DA5"/>
    <w:rsid w:val="00EE4587"/>
    <w:rsid w:val="00EE4A2A"/>
    <w:rsid w:val="00EF04E0"/>
    <w:rsid w:val="00F019BE"/>
    <w:rsid w:val="00F129BF"/>
    <w:rsid w:val="00F13CB1"/>
    <w:rsid w:val="00F1489A"/>
    <w:rsid w:val="00F218A0"/>
    <w:rsid w:val="00F232DB"/>
    <w:rsid w:val="00F33025"/>
    <w:rsid w:val="00F360E3"/>
    <w:rsid w:val="00F45F86"/>
    <w:rsid w:val="00F51F04"/>
    <w:rsid w:val="00F5463D"/>
    <w:rsid w:val="00F6019A"/>
    <w:rsid w:val="00F72BBD"/>
    <w:rsid w:val="00F75485"/>
    <w:rsid w:val="00F81868"/>
    <w:rsid w:val="00F866F2"/>
    <w:rsid w:val="00F97192"/>
    <w:rsid w:val="00FA194B"/>
    <w:rsid w:val="00FA3C20"/>
    <w:rsid w:val="00FC4E28"/>
    <w:rsid w:val="00FD386E"/>
    <w:rsid w:val="00FD7403"/>
    <w:rsid w:val="00FD7DEC"/>
    <w:rsid w:val="00FE0D63"/>
    <w:rsid w:val="00FE224B"/>
    <w:rsid w:val="00FE4773"/>
    <w:rsid w:val="00FE6C03"/>
    <w:rsid w:val="00FE7339"/>
    <w:rsid w:val="00FE7AC4"/>
    <w:rsid w:val="00FF0A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32262C"/>
    <w:pPr>
      <w:spacing w:after="120"/>
    </w:pPr>
  </w:style>
  <w:style w:type="character" w:customStyle="1" w:styleId="a9">
    <w:name w:val="Основной текст Знак"/>
    <w:basedOn w:val="a0"/>
    <w:link w:val="a8"/>
    <w:rsid w:val="0032262C"/>
  </w:style>
  <w:style w:type="paragraph" w:styleId="20">
    <w:name w:val="Body Text 2"/>
    <w:basedOn w:val="a"/>
    <w:link w:val="21"/>
    <w:rsid w:val="0032262C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32262C"/>
  </w:style>
  <w:style w:type="character" w:customStyle="1" w:styleId="a5">
    <w:name w:val="Основной текст с отступом Знак"/>
    <w:basedOn w:val="a0"/>
    <w:link w:val="a4"/>
    <w:rsid w:val="0032262C"/>
    <w:rPr>
      <w:sz w:val="25"/>
      <w:szCs w:val="24"/>
    </w:rPr>
  </w:style>
  <w:style w:type="paragraph" w:styleId="aa">
    <w:name w:val="header"/>
    <w:basedOn w:val="a"/>
    <w:link w:val="ab"/>
    <w:uiPriority w:val="99"/>
    <w:rsid w:val="0032262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32262C"/>
  </w:style>
  <w:style w:type="paragraph" w:styleId="ac">
    <w:name w:val="footer"/>
    <w:basedOn w:val="a"/>
    <w:link w:val="ad"/>
    <w:rsid w:val="0032262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32262C"/>
  </w:style>
  <w:style w:type="character" w:customStyle="1" w:styleId="10">
    <w:name w:val="Заголовок 1 Знак"/>
    <w:link w:val="1"/>
    <w:locked/>
    <w:rsid w:val="0051559D"/>
    <w:rPr>
      <w:b/>
      <w:iCs/>
      <w:sz w:val="28"/>
      <w:szCs w:val="28"/>
    </w:rPr>
  </w:style>
  <w:style w:type="paragraph" w:styleId="3">
    <w:name w:val="Body Text 3"/>
    <w:basedOn w:val="a"/>
    <w:link w:val="30"/>
    <w:rsid w:val="0051559D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51559D"/>
    <w:rPr>
      <w:sz w:val="16"/>
      <w:szCs w:val="16"/>
    </w:rPr>
  </w:style>
  <w:style w:type="paragraph" w:styleId="ae">
    <w:name w:val="Plain Text"/>
    <w:basedOn w:val="a"/>
    <w:link w:val="af"/>
    <w:rsid w:val="0051559D"/>
    <w:rPr>
      <w:rFonts w:ascii="Courier New" w:hAnsi="Courier New"/>
    </w:rPr>
  </w:style>
  <w:style w:type="character" w:customStyle="1" w:styleId="af">
    <w:name w:val="Текст Знак"/>
    <w:basedOn w:val="a0"/>
    <w:link w:val="ae"/>
    <w:rsid w:val="0051559D"/>
    <w:rPr>
      <w:rFonts w:ascii="Courier New" w:hAnsi="Courier New"/>
    </w:rPr>
  </w:style>
  <w:style w:type="paragraph" w:styleId="af0">
    <w:name w:val="Normal (Web)"/>
    <w:basedOn w:val="a"/>
    <w:uiPriority w:val="99"/>
    <w:unhideWhenUsed/>
    <w:rsid w:val="0051559D"/>
    <w:pPr>
      <w:spacing w:before="100" w:beforeAutospacing="1" w:after="119"/>
    </w:pPr>
    <w:rPr>
      <w:sz w:val="24"/>
      <w:szCs w:val="24"/>
    </w:rPr>
  </w:style>
  <w:style w:type="paragraph" w:styleId="af1">
    <w:name w:val="List"/>
    <w:basedOn w:val="a"/>
    <w:rsid w:val="00D81A10"/>
    <w:pPr>
      <w:ind w:left="283" w:hanging="283"/>
    </w:pPr>
    <w:rPr>
      <w:rFonts w:eastAsia="Calibri"/>
      <w:sz w:val="24"/>
      <w:szCs w:val="24"/>
    </w:rPr>
  </w:style>
  <w:style w:type="paragraph" w:customStyle="1" w:styleId="kamenskuralskiyhidden">
    <w:name w:val="kamenskuralskiy_hidden"/>
    <w:basedOn w:val="a"/>
    <w:rsid w:val="00414B9C"/>
    <w:pPr>
      <w:spacing w:before="100" w:beforeAutospacing="1" w:after="100" w:afterAutospacing="1"/>
    </w:pPr>
    <w:rPr>
      <w:sz w:val="24"/>
      <w:szCs w:val="24"/>
    </w:rPr>
  </w:style>
  <w:style w:type="character" w:styleId="af2">
    <w:name w:val="Hyperlink"/>
    <w:basedOn w:val="a0"/>
    <w:uiPriority w:val="99"/>
    <w:semiHidden/>
    <w:unhideWhenUsed/>
    <w:rsid w:val="00414B9C"/>
    <w:rPr>
      <w:color w:val="0000FF"/>
      <w:u w:val="single"/>
    </w:rPr>
  </w:style>
  <w:style w:type="paragraph" w:styleId="af3">
    <w:name w:val="No Spacing"/>
    <w:aliases w:val="Текст концепции"/>
    <w:link w:val="af4"/>
    <w:uiPriority w:val="1"/>
    <w:qFormat/>
    <w:rsid w:val="00EA58BC"/>
  </w:style>
  <w:style w:type="character" w:customStyle="1" w:styleId="af4">
    <w:name w:val="Без интервала Знак"/>
    <w:aliases w:val="Текст концепции Знак"/>
    <w:link w:val="af3"/>
    <w:uiPriority w:val="1"/>
    <w:qFormat/>
    <w:locked/>
    <w:rsid w:val="00EA58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105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trenko\Desktop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5CC4BC-4C33-4062-AF1C-D87AD1907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791</TotalTime>
  <Pages>19</Pages>
  <Words>5286</Words>
  <Characters>30133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35349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Petrenko</dc:creator>
  <cp:lastModifiedBy>Petrenko</cp:lastModifiedBy>
  <cp:revision>137</cp:revision>
  <cp:lastPrinted>2023-05-12T05:04:00Z</cp:lastPrinted>
  <dcterms:created xsi:type="dcterms:W3CDTF">2021-05-19T09:07:00Z</dcterms:created>
  <dcterms:modified xsi:type="dcterms:W3CDTF">2023-05-15T06:39:00Z</dcterms:modified>
</cp:coreProperties>
</file>