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B16F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141EAE" w:rsidRDefault="00141EA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B16FD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421B7">
        <w:rPr>
          <w:rFonts w:ascii="Liberation Serif" w:hAnsi="Liberation Serif" w:cs="Liberation Serif"/>
          <w:sz w:val="24"/>
        </w:rPr>
        <w:t>01.06.2023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421B7">
        <w:rPr>
          <w:rFonts w:ascii="Liberation Serif" w:hAnsi="Liberation Serif" w:cs="Liberation Serif"/>
          <w:sz w:val="24"/>
        </w:rPr>
        <w:t>344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1571" w:rsidRPr="00B91D93" w:rsidRDefault="00671571" w:rsidP="00133698">
      <w:pPr>
        <w:rPr>
          <w:rFonts w:ascii="Liberation Serif" w:hAnsi="Liberation Serif" w:cs="Liberation Serif"/>
          <w:sz w:val="28"/>
          <w:szCs w:val="28"/>
        </w:rPr>
      </w:pPr>
    </w:p>
    <w:p w:rsidR="00DF1550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Об</w:t>
      </w:r>
      <w:r>
        <w:rPr>
          <w:b/>
          <w:i/>
          <w:sz w:val="28"/>
          <w:szCs w:val="28"/>
        </w:rPr>
        <w:t xml:space="preserve"> 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671571">
        <w:rPr>
          <w:rFonts w:ascii="Liberation Serif" w:hAnsi="Liberation Serif" w:cs="Liberation Serif"/>
          <w:b/>
          <w:sz w:val="28"/>
          <w:szCs w:val="28"/>
        </w:rPr>
        <w:t>Р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</w:p>
    <w:p w:rsidR="00DF1550" w:rsidRDefault="00C978CD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</w:p>
    <w:p w:rsidR="00671571" w:rsidRDefault="0010491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8A6F24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6F2929" w:rsidRPr="00E40C67" w:rsidRDefault="006F292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E0C23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04919"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в соответствии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со статьей 160.1 Бюджетного кодекса Российской Федерации,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</w:t>
      </w:r>
      <w:r w:rsidR="00671571">
        <w:rPr>
          <w:rFonts w:ascii="Liberation Serif" w:hAnsi="Liberation Serif" w:cs="Liberation Serif"/>
          <w:bCs/>
          <w:sz w:val="28"/>
          <w:szCs w:val="28"/>
        </w:rPr>
        <w:t>нсов Российской Федерации от 18.11.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2022 </w:t>
      </w:r>
      <w:r w:rsidR="00671571">
        <w:rPr>
          <w:rFonts w:ascii="Liberation Serif" w:hAnsi="Liberation Serif" w:cs="Liberation Serif"/>
          <w:bCs/>
          <w:sz w:val="28"/>
          <w:szCs w:val="28"/>
        </w:rPr>
        <w:t>№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172н </w:t>
      </w:r>
      <w:r w:rsidR="00671571">
        <w:rPr>
          <w:rFonts w:ascii="Liberation Serif" w:hAnsi="Liberation Serif" w:cs="Liberation Serif"/>
          <w:bCs/>
          <w:sz w:val="28"/>
          <w:szCs w:val="28"/>
        </w:rPr>
        <w:t>«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</w:t>
      </w:r>
      <w:r w:rsidR="000F1E8D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671571">
        <w:rPr>
          <w:rFonts w:ascii="Liberation Serif" w:hAnsi="Liberation Serif" w:cs="Liberation Serif"/>
          <w:bCs/>
          <w:sz w:val="28"/>
          <w:szCs w:val="28"/>
        </w:rPr>
        <w:t>»</w:t>
      </w:r>
      <w:r w:rsidR="000F1E8D">
        <w:rPr>
          <w:rFonts w:ascii="Liberation Serif" w:hAnsi="Liberation Serif" w:cs="Liberation Serif"/>
          <w:bCs/>
          <w:sz w:val="28"/>
          <w:szCs w:val="28"/>
        </w:rPr>
        <w:t>,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="000F1E8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0F1E8D" w:rsidRPr="00BE0C23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Default="00104919" w:rsidP="006715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hyperlink r:id="rId11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Регламент</w:t>
        </w:r>
      </w:hyperlink>
      <w:r w:rsidRPr="00B56CE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реализации </w:t>
      </w:r>
      <w:r w:rsidR="00C978CD">
        <w:rPr>
          <w:rFonts w:ascii="Liberation Serif" w:hAnsi="Liberation Serif" w:cs="Liberation Serif"/>
          <w:bCs/>
          <w:sz w:val="28"/>
          <w:szCs w:val="28"/>
        </w:rPr>
        <w:t>Администрацией Каменск-Уральского городского округа</w:t>
      </w:r>
      <w:r w:rsidR="00C978CD" w:rsidRPr="0010491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6A63E3">
        <w:rPr>
          <w:rFonts w:ascii="Liberation Serif" w:hAnsi="Liberation Serif" w:cs="Liberation Serif"/>
          <w:bCs/>
          <w:sz w:val="28"/>
          <w:szCs w:val="28"/>
        </w:rPr>
        <w:t xml:space="preserve">областной </w:t>
      </w:r>
      <w:r w:rsidRPr="00104919">
        <w:rPr>
          <w:rFonts w:ascii="Liberation Serif" w:hAnsi="Liberation Serif" w:cs="Liberation Serif"/>
          <w:bCs/>
          <w:sz w:val="28"/>
          <w:szCs w:val="28"/>
        </w:rPr>
        <w:t>бюджет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71571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Pr="00104919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71571" w:rsidRDefault="00104919" w:rsidP="0067157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0F1E8D">
        <w:rPr>
          <w:rFonts w:ascii="Liberation Serif" w:hAnsi="Liberation Serif" w:cs="Liberation Serif"/>
          <w:bCs/>
          <w:sz w:val="28"/>
          <w:szCs w:val="28"/>
        </w:rPr>
        <w:t>Признать утратившим</w:t>
      </w:r>
      <w:r w:rsidR="00892D04">
        <w:rPr>
          <w:rFonts w:ascii="Liberation Serif" w:hAnsi="Liberation Serif" w:cs="Liberation Serif"/>
          <w:bCs/>
          <w:sz w:val="28"/>
          <w:szCs w:val="28"/>
        </w:rPr>
        <w:t>и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силу</w:t>
      </w:r>
      <w:r w:rsidR="00671571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0F1E8D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bCs/>
          <w:sz w:val="28"/>
          <w:szCs w:val="28"/>
        </w:rPr>
        <w:t>1) п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остановление Администрации </w:t>
      </w:r>
      <w:r w:rsidR="006A63E3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0F1E8D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6A63E3">
        <w:rPr>
          <w:rFonts w:ascii="Liberation Serif" w:hAnsi="Liberation Serif" w:cs="Liberation Serif"/>
          <w:bCs/>
          <w:sz w:val="28"/>
          <w:szCs w:val="28"/>
        </w:rPr>
        <w:t>а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-Уральского от </w:t>
      </w:r>
      <w:r w:rsidR="006A63E3">
        <w:rPr>
          <w:rFonts w:ascii="Liberation Serif" w:hAnsi="Liberation Serif" w:cs="Liberation Serif"/>
          <w:bCs/>
          <w:sz w:val="28"/>
          <w:szCs w:val="28"/>
        </w:rPr>
        <w:t>2</w:t>
      </w:r>
      <w:r w:rsidR="000F1E8D">
        <w:rPr>
          <w:rFonts w:ascii="Liberation Serif" w:hAnsi="Liberation Serif" w:cs="Liberation Serif"/>
          <w:bCs/>
          <w:sz w:val="28"/>
          <w:szCs w:val="28"/>
        </w:rPr>
        <w:t>7.0</w:t>
      </w:r>
      <w:r w:rsidR="006A63E3">
        <w:rPr>
          <w:rFonts w:ascii="Liberation Serif" w:hAnsi="Liberation Serif" w:cs="Liberation Serif"/>
          <w:bCs/>
          <w:sz w:val="28"/>
          <w:szCs w:val="28"/>
        </w:rPr>
        <w:t>2</w:t>
      </w:r>
      <w:r w:rsidR="000F1E8D">
        <w:rPr>
          <w:rFonts w:ascii="Liberation Serif" w:hAnsi="Liberation Serif" w:cs="Liberation Serif"/>
          <w:bCs/>
          <w:sz w:val="28"/>
          <w:szCs w:val="28"/>
        </w:rPr>
        <w:t>.20</w:t>
      </w:r>
      <w:r w:rsidR="006A63E3">
        <w:rPr>
          <w:rFonts w:ascii="Liberation Serif" w:hAnsi="Liberation Serif" w:cs="Liberation Serif"/>
          <w:bCs/>
          <w:sz w:val="28"/>
          <w:szCs w:val="28"/>
        </w:rPr>
        <w:t>19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6A63E3">
        <w:rPr>
          <w:rFonts w:ascii="Liberation Serif" w:hAnsi="Liberation Serif" w:cs="Liberation Serif"/>
          <w:bCs/>
          <w:sz w:val="28"/>
          <w:szCs w:val="28"/>
        </w:rPr>
        <w:t>143</w:t>
      </w:r>
      <w:r w:rsidR="000F1E8D" w:rsidRPr="000F1E8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1E8D">
        <w:rPr>
          <w:rFonts w:ascii="Liberation Serif" w:hAnsi="Liberation Serif" w:cs="Liberation Serif"/>
          <w:b/>
          <w:sz w:val="28"/>
          <w:szCs w:val="28"/>
        </w:rPr>
        <w:t>«</w:t>
      </w:r>
      <w:r w:rsidR="006A63E3" w:rsidRPr="006A63E3">
        <w:rPr>
          <w:sz w:val="28"/>
          <w:szCs w:val="28"/>
        </w:rPr>
        <w:t>Об организации работы по сокращению просроченной дебиторской задолженности в отношении доходов областного бюджета по административным штрафам, установленным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671571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671571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67157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17.06.2021 № 502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671571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 Каменска-Уральского от 27.02.201</w:t>
      </w:r>
      <w:r>
        <w:rPr>
          <w:rFonts w:ascii="Liberation Serif" w:hAnsi="Liberation Serif" w:cs="Liberation Serif"/>
          <w:sz w:val="28"/>
          <w:szCs w:val="28"/>
        </w:rPr>
        <w:t xml:space="preserve">9 № 143 «Об организации работы </w:t>
      </w:r>
      <w:r w:rsidRPr="00671571">
        <w:rPr>
          <w:rFonts w:ascii="Liberation Serif" w:hAnsi="Liberation Serif" w:cs="Liberation Serif"/>
          <w:sz w:val="28"/>
          <w:szCs w:val="28"/>
        </w:rPr>
        <w:t>по сокращению  просроченной дебиторской задолженности в отношении доходов областного бюджета по прочим поступлениям от денежных взысканий (штрафов) и иных сумм в возмещение ущерба, зачисляемых в бюджеты субъектов Российской Федерации»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96767B" w:rsidRPr="0096767B" w:rsidRDefault="00671571" w:rsidP="0096767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671571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67157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09.02.2023 № 75</w:t>
      </w:r>
      <w:r w:rsidR="0096767B" w:rsidRPr="0096767B">
        <w:t xml:space="preserve"> </w:t>
      </w:r>
      <w:r w:rsidR="00594EDE">
        <w:t>«</w:t>
      </w:r>
      <w:r w:rsidR="0096767B" w:rsidRPr="0096767B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</w:t>
      </w:r>
      <w:r w:rsidR="00594EDE">
        <w:rPr>
          <w:rFonts w:ascii="Liberation Serif" w:hAnsi="Liberation Serif" w:cs="Liberation Serif"/>
          <w:sz w:val="28"/>
          <w:szCs w:val="28"/>
        </w:rPr>
        <w:t xml:space="preserve"> </w:t>
      </w:r>
      <w:r w:rsidR="0096767B" w:rsidRPr="0096767B">
        <w:rPr>
          <w:rFonts w:ascii="Liberation Serif" w:hAnsi="Liberation Serif" w:cs="Liberation Serif"/>
          <w:sz w:val="28"/>
          <w:szCs w:val="28"/>
        </w:rPr>
        <w:t>Каменска-Уральского от 27.02.2019 № 143 «Об организации работы</w:t>
      </w:r>
      <w:r w:rsidR="00594EDE">
        <w:rPr>
          <w:rFonts w:ascii="Liberation Serif" w:hAnsi="Liberation Serif" w:cs="Liberation Serif"/>
          <w:sz w:val="28"/>
          <w:szCs w:val="28"/>
        </w:rPr>
        <w:t xml:space="preserve"> </w:t>
      </w:r>
      <w:r w:rsidR="0096767B" w:rsidRPr="0096767B">
        <w:rPr>
          <w:rFonts w:ascii="Liberation Serif" w:hAnsi="Liberation Serif" w:cs="Liberation Serif"/>
          <w:sz w:val="28"/>
          <w:szCs w:val="28"/>
        </w:rPr>
        <w:t xml:space="preserve">по сокращению  просроченной дебиторской задолженности в отношении доходов областного бюджета по административным штрафам, установленным законами </w:t>
      </w:r>
      <w:r w:rsidR="0096767B" w:rsidRPr="0096767B">
        <w:rPr>
          <w:rFonts w:ascii="Liberation Serif" w:hAnsi="Liberation Serif" w:cs="Liberation Serif"/>
          <w:sz w:val="28"/>
          <w:szCs w:val="28"/>
        </w:rPr>
        <w:lastRenderedPageBreak/>
        <w:t>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Федерации»</w:t>
      </w:r>
      <w:r w:rsidR="00594EDE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B56CED" w:rsidRPr="00BE0C23" w:rsidRDefault="0010491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E0C23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руководителя аппарата Администрации город</w:t>
      </w:r>
      <w:r w:rsidR="00B56CED">
        <w:rPr>
          <w:rFonts w:ascii="Liberation Serif" w:hAnsi="Liberation Serif" w:cs="Liberation Serif"/>
          <w:sz w:val="28"/>
          <w:szCs w:val="28"/>
        </w:rPr>
        <w:t>ского округа</w:t>
      </w:r>
      <w:r w:rsidR="00B56CED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B56CE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B56CED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B56CED" w:rsidRPr="00BE0C23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E0C23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BE0C23">
        <w:rPr>
          <w:rFonts w:ascii="Liberation Serif" w:hAnsi="Liberation Serif" w:cs="Liberation Serif"/>
          <w:sz w:val="28"/>
          <w:szCs w:val="28"/>
        </w:rPr>
        <w:t>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   </w:t>
      </w:r>
      <w:r w:rsidRPr="00BE0C23">
        <w:rPr>
          <w:rFonts w:ascii="Liberation Serif" w:hAnsi="Liberation Serif" w:cs="Liberation Serif"/>
          <w:sz w:val="28"/>
          <w:szCs w:val="28"/>
        </w:rPr>
        <w:tab/>
      </w:r>
      <w:r w:rsidRPr="00BE0C23">
        <w:rPr>
          <w:rFonts w:ascii="Liberation Serif" w:hAnsi="Liberation Serif" w:cs="Liberation Serif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   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B56CED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104919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D0EB9">
      <w:pPr>
        <w:rPr>
          <w:sz w:val="28"/>
          <w:szCs w:val="28"/>
        </w:rPr>
      </w:pPr>
    </w:p>
    <w:p w:rsidR="006A63E3" w:rsidRDefault="004D0EB9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121015" w:rsidRDefault="00121015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6A63E3" w:rsidRDefault="006A63E3" w:rsidP="004D0EB9">
      <w:pPr>
        <w:rPr>
          <w:sz w:val="28"/>
          <w:szCs w:val="28"/>
        </w:rPr>
      </w:pPr>
    </w:p>
    <w:p w:rsidR="006A63E3" w:rsidRDefault="006A63E3" w:rsidP="004D0EB9">
      <w:pPr>
        <w:rPr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594EDE" w:rsidTr="00594EDE">
        <w:trPr>
          <w:trHeight w:val="862"/>
        </w:trPr>
        <w:tc>
          <w:tcPr>
            <w:tcW w:w="4372" w:type="dxa"/>
          </w:tcPr>
          <w:p w:rsidR="00594EDE" w:rsidRDefault="00594EDE" w:rsidP="004D0EB9">
            <w:pPr>
              <w:rPr>
                <w:sz w:val="28"/>
                <w:szCs w:val="28"/>
              </w:rPr>
            </w:pPr>
          </w:p>
        </w:tc>
        <w:tc>
          <w:tcPr>
            <w:tcW w:w="5414" w:type="dxa"/>
          </w:tcPr>
          <w:p w:rsidR="00594EDE" w:rsidRDefault="00594EDE" w:rsidP="00594E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  <w:r w:rsidRPr="00552B0C">
              <w:rPr>
                <w:sz w:val="28"/>
                <w:szCs w:val="28"/>
              </w:rPr>
              <w:t xml:space="preserve">  </w:t>
            </w:r>
          </w:p>
          <w:p w:rsidR="00594EDE" w:rsidRPr="00552B0C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ем</w:t>
            </w:r>
            <w:r w:rsidRPr="00552B0C">
              <w:rPr>
                <w:sz w:val="28"/>
                <w:szCs w:val="28"/>
              </w:rPr>
              <w:t xml:space="preserve"> Администрации </w:t>
            </w:r>
          </w:p>
          <w:p w:rsidR="00594EDE" w:rsidRPr="00552B0C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>Каменск-Уральского городского округа</w:t>
            </w:r>
          </w:p>
          <w:p w:rsidR="00594EDE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 xml:space="preserve">от </w:t>
            </w:r>
            <w:r w:rsidR="001421B7">
              <w:rPr>
                <w:sz w:val="28"/>
                <w:szCs w:val="28"/>
              </w:rPr>
              <w:t>01.06.2023</w:t>
            </w:r>
            <w:r w:rsidRPr="00552B0C">
              <w:rPr>
                <w:sz w:val="28"/>
                <w:szCs w:val="28"/>
              </w:rPr>
              <w:t xml:space="preserve">  № </w:t>
            </w:r>
            <w:r w:rsidR="001421B7">
              <w:rPr>
                <w:sz w:val="28"/>
                <w:szCs w:val="28"/>
              </w:rPr>
              <w:t>344</w:t>
            </w:r>
          </w:p>
          <w:p w:rsidR="00C978CD" w:rsidRDefault="00594EDE" w:rsidP="00594E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594EDE">
              <w:rPr>
                <w:sz w:val="28"/>
                <w:szCs w:val="28"/>
              </w:rPr>
              <w:t xml:space="preserve">Об утверждении Регламента </w:t>
            </w:r>
            <w:r>
              <w:rPr>
                <w:sz w:val="28"/>
                <w:szCs w:val="28"/>
              </w:rPr>
              <w:t xml:space="preserve">                                           </w:t>
            </w:r>
            <w:r w:rsidRPr="00594EDE">
              <w:rPr>
                <w:sz w:val="28"/>
                <w:szCs w:val="28"/>
              </w:rPr>
              <w:t xml:space="preserve">реализации </w:t>
            </w:r>
            <w:r w:rsidR="00C978CD" w:rsidRPr="00594EDE">
              <w:rPr>
                <w:sz w:val="28"/>
                <w:szCs w:val="28"/>
              </w:rPr>
              <w:t xml:space="preserve">Администрацией Каменск-Уральского городского округа </w:t>
            </w:r>
            <w:r w:rsidRPr="00594EDE">
              <w:rPr>
                <w:sz w:val="28"/>
                <w:szCs w:val="28"/>
              </w:rPr>
              <w:t xml:space="preserve">полномочий администратора доходов бюджета по взысканию дебиторской задолженности по платежам </w:t>
            </w:r>
          </w:p>
          <w:p w:rsidR="00594EDE" w:rsidRDefault="00594EDE" w:rsidP="00121015">
            <w:pPr>
              <w:rPr>
                <w:sz w:val="28"/>
                <w:szCs w:val="28"/>
              </w:rPr>
            </w:pPr>
            <w:r w:rsidRPr="00594EDE">
              <w:rPr>
                <w:sz w:val="28"/>
                <w:szCs w:val="28"/>
              </w:rPr>
              <w:t>в областной бюджет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4D0EB9" w:rsidRPr="00552B0C" w:rsidRDefault="006A63E3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141EAE" w:rsidRDefault="00141EAE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D0EB9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4D0EB9" w:rsidRDefault="004D0EB9" w:rsidP="0012101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реализации </w:t>
      </w:r>
      <w:r w:rsidR="00C978CD"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="00C978CD"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C978CD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</w:t>
      </w:r>
      <w:r w:rsidR="00121015">
        <w:rPr>
          <w:rFonts w:ascii="Liberation Serif" w:hAnsi="Liberation Serif" w:cs="Liberation Serif"/>
          <w:b/>
          <w:sz w:val="28"/>
          <w:szCs w:val="28"/>
        </w:rPr>
        <w:t xml:space="preserve">   </w:t>
      </w:r>
      <w:r>
        <w:rPr>
          <w:rFonts w:ascii="Liberation Serif" w:hAnsi="Liberation Serif" w:cs="Liberation Serif"/>
          <w:b/>
          <w:sz w:val="28"/>
          <w:szCs w:val="28"/>
        </w:rPr>
        <w:t xml:space="preserve">дебиторской задолженности по платежам в </w:t>
      </w:r>
      <w:r w:rsidR="006A63E3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4D0EB9" w:rsidRPr="00552B0C" w:rsidRDefault="004D0EB9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8457E6" w:rsidRDefault="000C1721" w:rsidP="000C1721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1. </w:t>
      </w:r>
      <w:r w:rsidR="008457E6" w:rsidRPr="008457E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8457E6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30E4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Настоящий регламент реализации</w:t>
      </w:r>
      <w:r w:rsidR="006E497C" w:rsidRPr="006E497C">
        <w:rPr>
          <w:rFonts w:ascii="Liberation Serif" w:hAnsi="Liberation Serif" w:cs="Liberation Serif"/>
          <w:sz w:val="28"/>
          <w:szCs w:val="28"/>
        </w:rPr>
        <w:t xml:space="preserve"> </w:t>
      </w:r>
      <w:r w:rsidR="006E497C">
        <w:rPr>
          <w:rFonts w:ascii="Liberation Serif" w:hAnsi="Liberation Serif" w:cs="Liberation Serif"/>
          <w:sz w:val="28"/>
          <w:szCs w:val="28"/>
        </w:rPr>
        <w:t>Администрацией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полномочий администратора доходов бюджета по взысканию дебиторской задолженности по платежам в </w:t>
      </w:r>
      <w:r w:rsidR="006A63E3">
        <w:rPr>
          <w:rFonts w:ascii="Liberation Serif" w:hAnsi="Liberation Serif" w:cs="Liberation Serif"/>
          <w:sz w:val="28"/>
          <w:szCs w:val="28"/>
        </w:rPr>
        <w:t xml:space="preserve">областной </w:t>
      </w:r>
      <w:r w:rsidR="00121015">
        <w:rPr>
          <w:rFonts w:ascii="Liberation Serif" w:hAnsi="Liberation Serif" w:cs="Liberation Serif"/>
          <w:sz w:val="28"/>
          <w:szCs w:val="28"/>
        </w:rPr>
        <w:t xml:space="preserve">бюджет </w:t>
      </w:r>
      <w:r>
        <w:rPr>
          <w:rFonts w:ascii="Liberation Serif" w:hAnsi="Liberation Serif" w:cs="Liberation Serif"/>
          <w:sz w:val="28"/>
          <w:szCs w:val="28"/>
        </w:rPr>
        <w:t>(далее - Регламент), устанавливает перечень мероприятий, направленных на взыскание дебиторской задолженности п</w:t>
      </w:r>
      <w:r w:rsidR="00D93B75">
        <w:rPr>
          <w:rFonts w:ascii="Liberation Serif" w:hAnsi="Liberation Serif" w:cs="Liberation Serif"/>
          <w:sz w:val="28"/>
          <w:szCs w:val="28"/>
        </w:rPr>
        <w:t xml:space="preserve">о доходам </w:t>
      </w:r>
      <w:r w:rsidR="006A63E3">
        <w:rPr>
          <w:rFonts w:ascii="Liberation Serif" w:hAnsi="Liberation Serif" w:cs="Liberation Serif"/>
          <w:sz w:val="28"/>
          <w:szCs w:val="28"/>
        </w:rPr>
        <w:t>от</w:t>
      </w:r>
      <w:r w:rsidR="006A63E3">
        <w:rPr>
          <w:sz w:val="28"/>
          <w:szCs w:val="28"/>
        </w:rPr>
        <w:t xml:space="preserve"> </w:t>
      </w:r>
      <w:r w:rsidR="006A63E3" w:rsidRPr="008F5036">
        <w:rPr>
          <w:sz w:val="28"/>
          <w:szCs w:val="28"/>
        </w:rPr>
        <w:t>административны</w:t>
      </w:r>
      <w:r w:rsidR="006A63E3">
        <w:rPr>
          <w:sz w:val="28"/>
          <w:szCs w:val="28"/>
        </w:rPr>
        <w:t>х</w:t>
      </w:r>
      <w:r w:rsidR="006A63E3" w:rsidRPr="008F5036">
        <w:rPr>
          <w:sz w:val="28"/>
          <w:szCs w:val="28"/>
        </w:rPr>
        <w:t xml:space="preserve"> штраф</w:t>
      </w:r>
      <w:r w:rsidR="006A63E3">
        <w:rPr>
          <w:sz w:val="28"/>
          <w:szCs w:val="28"/>
        </w:rPr>
        <w:t>ов</w:t>
      </w:r>
      <w:r w:rsidR="006A63E3" w:rsidRPr="008F5036">
        <w:rPr>
          <w:sz w:val="28"/>
          <w:szCs w:val="28"/>
        </w:rPr>
        <w:t>, установленны</w:t>
      </w:r>
      <w:r w:rsidR="00CC79FD">
        <w:rPr>
          <w:sz w:val="28"/>
          <w:szCs w:val="28"/>
        </w:rPr>
        <w:t>х</w:t>
      </w:r>
      <w:r w:rsidR="006A63E3" w:rsidRPr="008F5036">
        <w:rPr>
          <w:sz w:val="28"/>
          <w:szCs w:val="28"/>
        </w:rPr>
        <w:t xml:space="preserve"> </w:t>
      </w:r>
      <w:r w:rsidR="00430E45">
        <w:rPr>
          <w:rFonts w:ascii="Liberation Serif" w:hAnsi="Liberation Serif" w:cs="Liberation Serif"/>
          <w:sz w:val="28"/>
          <w:szCs w:val="28"/>
        </w:rPr>
        <w:t>Законом Свердловской области от 14.06.2005 № 52-ОЗ «Об административных правонарушениях на территории Свердловской области»</w:t>
      </w:r>
      <w:r w:rsidR="006A63E3" w:rsidRPr="008F5036">
        <w:rPr>
          <w:sz w:val="28"/>
          <w:szCs w:val="28"/>
        </w:rPr>
        <w:t xml:space="preserve">, </w:t>
      </w:r>
      <w:r w:rsidR="00430E45">
        <w:rPr>
          <w:sz w:val="28"/>
          <w:szCs w:val="28"/>
        </w:rPr>
        <w:t>являющихся источником формирования доходов бюджетов бюджетной системы Свердловской области, за исключением</w:t>
      </w:r>
      <w:proofErr w:type="gramEnd"/>
      <w:r w:rsidR="00430E45">
        <w:rPr>
          <w:sz w:val="28"/>
          <w:szCs w:val="28"/>
        </w:rPr>
        <w:t xml:space="preserve"> платежей, предусмотренных законодательством о налогах и сборах (далее – дебиторская задолженность</w:t>
      </w:r>
      <w:r w:rsidR="00AD50A5">
        <w:rPr>
          <w:sz w:val="28"/>
          <w:szCs w:val="28"/>
        </w:rPr>
        <w:t xml:space="preserve"> в отношении доходов областного бюджета</w:t>
      </w:r>
      <w:r w:rsidR="00430E45">
        <w:rPr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740C9" w:rsidRDefault="00C42D98" w:rsidP="00E740C9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="00D93B75">
        <w:rPr>
          <w:rFonts w:ascii="Liberation Serif" w:hAnsi="Liberation Serif" w:cs="Liberation Serif"/>
          <w:sz w:val="28"/>
          <w:szCs w:val="28"/>
        </w:rPr>
        <w:t>О</w:t>
      </w:r>
      <w:r w:rsidR="00BE0C23" w:rsidRPr="00BE0C23">
        <w:rPr>
          <w:rFonts w:ascii="Liberation Serif" w:hAnsi="Liberation Serif" w:cs="Liberation Serif"/>
          <w:sz w:val="28"/>
          <w:szCs w:val="28"/>
        </w:rPr>
        <w:t>тветственными за организацию ра</w:t>
      </w:r>
      <w:r>
        <w:rPr>
          <w:rFonts w:ascii="Liberation Serif" w:hAnsi="Liberation Serif" w:cs="Liberation Serif"/>
          <w:sz w:val="28"/>
          <w:szCs w:val="28"/>
        </w:rPr>
        <w:t xml:space="preserve">боты по взысканию 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дебиторской задолженности </w:t>
      </w:r>
      <w:r w:rsidR="00E740C9">
        <w:rPr>
          <w:sz w:val="28"/>
          <w:szCs w:val="28"/>
        </w:rPr>
        <w:t>в отнош</w:t>
      </w:r>
      <w:r w:rsidR="00AD50A5">
        <w:rPr>
          <w:sz w:val="28"/>
          <w:szCs w:val="28"/>
        </w:rPr>
        <w:t xml:space="preserve">ении доходов областного бюджета, предусмотренных пунктом 1 раздела 1 настоящего Регламента, </w:t>
      </w:r>
      <w:r w:rsidR="00E740C9">
        <w:rPr>
          <w:sz w:val="28"/>
          <w:szCs w:val="28"/>
        </w:rPr>
        <w:t xml:space="preserve">и осуществление </w:t>
      </w:r>
      <w:proofErr w:type="gramStart"/>
      <w:r w:rsidR="00E740C9">
        <w:rPr>
          <w:sz w:val="28"/>
          <w:szCs w:val="28"/>
        </w:rPr>
        <w:t>контроля за</w:t>
      </w:r>
      <w:proofErr w:type="gramEnd"/>
      <w:r w:rsidR="00E740C9">
        <w:rPr>
          <w:sz w:val="28"/>
          <w:szCs w:val="28"/>
        </w:rPr>
        <w:t xml:space="preserve"> проведением указанной работы являются:</w:t>
      </w:r>
    </w:p>
    <w:p w:rsidR="000F4885" w:rsidRDefault="00BE0C23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>1) глав</w:t>
      </w:r>
      <w:r w:rsidR="00C42D98">
        <w:rPr>
          <w:rFonts w:ascii="Liberation Serif" w:hAnsi="Liberation Serif" w:cs="Liberation Serif"/>
          <w:sz w:val="28"/>
          <w:szCs w:val="28"/>
        </w:rPr>
        <w:t>а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="000F4885">
        <w:rPr>
          <w:rFonts w:ascii="Liberation Serif" w:hAnsi="Liberation Serif" w:cs="Liberation Serif"/>
          <w:sz w:val="28"/>
          <w:szCs w:val="28"/>
        </w:rPr>
        <w:t>А</w:t>
      </w:r>
      <w:r w:rsidRPr="00BE0C23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«Администрац</w:t>
      </w:r>
      <w:r w:rsidR="00121015">
        <w:rPr>
          <w:rFonts w:ascii="Liberation Serif" w:hAnsi="Liberation Serif" w:cs="Liberation Serif"/>
          <w:sz w:val="28"/>
          <w:szCs w:val="28"/>
        </w:rPr>
        <w:t>ия Синарского района»</w:t>
      </w:r>
      <w:r w:rsidR="000F4885">
        <w:rPr>
          <w:rFonts w:ascii="Liberation Serif" w:hAnsi="Liberation Serif" w:cs="Liberation Serif"/>
          <w:sz w:val="28"/>
          <w:szCs w:val="28"/>
        </w:rPr>
        <w:t>;</w:t>
      </w:r>
    </w:p>
    <w:p w:rsidR="00BE0C23" w:rsidRDefault="000F4885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BE0C23" w:rsidRPr="00BE0C23">
        <w:rPr>
          <w:rFonts w:ascii="Liberation Serif" w:hAnsi="Liberation Serif" w:cs="Liberation Serif"/>
          <w:sz w:val="28"/>
          <w:szCs w:val="28"/>
        </w:rPr>
        <w:t>) глав</w:t>
      </w:r>
      <w:r w:rsidR="00C42D98">
        <w:rPr>
          <w:rFonts w:ascii="Liberation Serif" w:hAnsi="Liberation Serif" w:cs="Liberation Serif"/>
          <w:sz w:val="28"/>
          <w:szCs w:val="28"/>
        </w:rPr>
        <w:t>а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BE0C23" w:rsidRPr="00BE0C23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 «Админ</w:t>
      </w:r>
      <w:r w:rsidR="0022775D">
        <w:rPr>
          <w:rFonts w:ascii="Liberation Serif" w:hAnsi="Liberation Serif" w:cs="Liberation Serif"/>
          <w:sz w:val="28"/>
          <w:szCs w:val="28"/>
        </w:rPr>
        <w:t>истрация Красногорского района»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0C1721">
        <w:rPr>
          <w:rFonts w:ascii="Liberation Serif" w:hAnsi="Liberation Serif" w:cs="Liberation Serif"/>
          <w:sz w:val="28"/>
          <w:szCs w:val="28"/>
        </w:rPr>
        <w:br/>
      </w:r>
    </w:p>
    <w:p w:rsidR="00C42D98" w:rsidRDefault="000C1721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1721">
        <w:rPr>
          <w:rFonts w:ascii="Liberation Serif" w:hAnsi="Liberation Serif" w:cs="Liberation Serif"/>
          <w:b/>
          <w:sz w:val="28"/>
          <w:szCs w:val="28"/>
        </w:rPr>
        <w:t>2. МЕРОПРИЯТИЯ ПО РЕАЛИЗАЦИИ АДМИНИСТРАТОРОМ ДОХОДОВ БЮДЖЕТА ПОЛНОМОЧИЙ, НАПРАВЛЕННЫХ НА ВЗЫСКАНИЕ ДЕБИТОРСКОЙ ЗАДОЛЖЕННОСТИ ПО ДОХОДАМ</w:t>
      </w:r>
    </w:p>
    <w:p w:rsidR="000C1721" w:rsidRDefault="000C1721" w:rsidP="000C172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0C1721"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>Мероприятия по реализации администратором доходов бюджета полномочий, направленных на взыскание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включают в себя: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 мероприятия по недопущению образования просроченной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выявлению факторов, влияющих на образование просроченной дебиторской задолженности по доходам;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мероприятия по урегулированию дебиторской задолженности по доходам со дня истечения срока уплаты соответствующего платежа</w:t>
      </w:r>
      <w:r w:rsidR="005F5F12">
        <w:rPr>
          <w:rFonts w:ascii="Liberation Serif" w:hAnsi="Liberation Serif" w:cs="Liberation Serif"/>
          <w:sz w:val="28"/>
          <w:szCs w:val="28"/>
        </w:rPr>
        <w:t xml:space="preserve"> в бюджет </w:t>
      </w:r>
      <w:r>
        <w:rPr>
          <w:rFonts w:ascii="Liberation Serif" w:hAnsi="Liberation Serif" w:cs="Liberation Serif"/>
          <w:sz w:val="28"/>
          <w:szCs w:val="28"/>
        </w:rPr>
        <w:t xml:space="preserve"> до начала работы по их принудительному взысканию;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мероприятия по принудительному взысканию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 xml:space="preserve">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мероприятия по наблюдению (в том числе за возможностью взыскания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 </w:t>
      </w:r>
      <w:r>
        <w:rPr>
          <w:rFonts w:ascii="Liberation Serif" w:hAnsi="Liberation Serif" w:cs="Liberation Serif"/>
          <w:sz w:val="28"/>
          <w:szCs w:val="28"/>
        </w:rPr>
        <w:t>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141EAE" w:rsidRDefault="00141EAE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5F12" w:rsidRDefault="005F5F1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457E6" w:rsidRPr="000C1721" w:rsidRDefault="000C1721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3.</w:t>
      </w:r>
      <w:r w:rsidR="00AD50A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0C1721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</w:t>
      </w:r>
      <w:r w:rsidR="00AD50A5">
        <w:rPr>
          <w:rFonts w:ascii="Liberation Serif" w:hAnsi="Liberation Serif" w:cs="Liberation Serif"/>
          <w:b/>
          <w:sz w:val="28"/>
          <w:szCs w:val="28"/>
        </w:rPr>
        <w:t xml:space="preserve"> В ОТНОШЕНИИ ДОХОДОВ ОБЛАСТНОГО БЮДЖЕТА</w:t>
      </w:r>
      <w:r w:rsidR="008457E6" w:rsidRPr="000C1721">
        <w:rPr>
          <w:rFonts w:ascii="Liberation Serif" w:hAnsi="Liberation Serif" w:cs="Liberation Serif"/>
          <w:b/>
          <w:sz w:val="28"/>
          <w:szCs w:val="28"/>
        </w:rPr>
        <w:t>, ВЫЯВЛЕНИЮ ФАКТОРОВ, ВЛИЯЮЩИХ НА ОБРАЗОВАНИЕ ПРОСРОЧЕННОЙ ДЕБИТОРСКОЙ ЗАДОЛЖЕННОСТИ ПО ДОХОДАМ</w:t>
      </w:r>
    </w:p>
    <w:p w:rsidR="008457E6" w:rsidRPr="008457E6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Default="008457E6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>
        <w:rPr>
          <w:rFonts w:ascii="Liberation Serif" w:hAnsi="Liberation Serif" w:cs="Liberation Serif"/>
          <w:sz w:val="28"/>
          <w:szCs w:val="28"/>
        </w:rPr>
        <w:t xml:space="preserve">Ответственными секретарями административных комиссий Синарского района </w:t>
      </w:r>
      <w:proofErr w:type="spellStart"/>
      <w:r w:rsidR="00BE7CF5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BE7CF5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BE7CF5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BE7CF5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</w:t>
      </w:r>
      <w:proofErr w:type="spellStart"/>
      <w:r w:rsidR="00BE7CF5">
        <w:rPr>
          <w:rFonts w:ascii="Liberation Serif" w:hAnsi="Liberation Serif" w:cs="Liberation Serif"/>
          <w:sz w:val="28"/>
          <w:szCs w:val="28"/>
        </w:rPr>
        <w:t>г.Каменска</w:t>
      </w:r>
      <w:proofErr w:type="spellEnd"/>
      <w:r w:rsidR="00BE7CF5">
        <w:rPr>
          <w:rFonts w:ascii="Liberation Serif" w:hAnsi="Liberation Serif" w:cs="Liberation Serif"/>
          <w:sz w:val="28"/>
          <w:szCs w:val="28"/>
        </w:rPr>
        <w:t>-Уральского</w:t>
      </w:r>
      <w:r>
        <w:rPr>
          <w:sz w:val="28"/>
          <w:szCs w:val="28"/>
        </w:rPr>
        <w:t xml:space="preserve"> </w:t>
      </w:r>
      <w:r w:rsidR="00F7669B">
        <w:rPr>
          <w:sz w:val="28"/>
          <w:szCs w:val="28"/>
        </w:rPr>
        <w:t>в установленные действующим законодательством сроки</w:t>
      </w:r>
      <w:r w:rsidR="009B0C16">
        <w:rPr>
          <w:sz w:val="28"/>
          <w:szCs w:val="28"/>
        </w:rPr>
        <w:t xml:space="preserve"> </w:t>
      </w:r>
      <w:r w:rsidR="00DE5A0C">
        <w:rPr>
          <w:rFonts w:ascii="Liberation Serif" w:hAnsi="Liberation Serif" w:cs="Liberation Serif"/>
          <w:sz w:val="28"/>
          <w:szCs w:val="28"/>
        </w:rPr>
        <w:t>составляют</w:t>
      </w:r>
      <w:r w:rsidR="00141EAE">
        <w:rPr>
          <w:rFonts w:ascii="Liberation Serif" w:hAnsi="Liberation Serif" w:cs="Liberation Serif"/>
          <w:sz w:val="28"/>
          <w:szCs w:val="28"/>
        </w:rPr>
        <w:t>ся</w:t>
      </w:r>
      <w:r w:rsidR="009B0C16">
        <w:rPr>
          <w:rFonts w:ascii="Liberation Serif" w:hAnsi="Liberation Serif" w:cs="Liberation Serif"/>
          <w:sz w:val="28"/>
          <w:szCs w:val="28"/>
        </w:rPr>
        <w:t xml:space="preserve"> первичные учетные </w:t>
      </w:r>
      <w:r w:rsidR="00DE5A0C">
        <w:rPr>
          <w:rFonts w:ascii="Liberation Serif" w:hAnsi="Liberation Serif" w:cs="Liberation Serif"/>
          <w:sz w:val="28"/>
          <w:szCs w:val="28"/>
        </w:rPr>
        <w:t>документы, обосновывающие возникновение дебиторской задолженности</w:t>
      </w:r>
      <w:r w:rsidR="009C6247">
        <w:rPr>
          <w:rFonts w:ascii="Liberation Serif" w:hAnsi="Liberation Serif" w:cs="Liberation Serif"/>
          <w:sz w:val="28"/>
          <w:szCs w:val="28"/>
        </w:rPr>
        <w:t xml:space="preserve"> и</w:t>
      </w:r>
      <w:r w:rsidR="00DE5A0C">
        <w:rPr>
          <w:rFonts w:ascii="Liberation Serif" w:hAnsi="Liberation Serif" w:cs="Liberation Serif"/>
          <w:sz w:val="28"/>
          <w:szCs w:val="28"/>
        </w:rPr>
        <w:t xml:space="preserve"> </w:t>
      </w:r>
      <w:r w:rsidR="009F7C3E">
        <w:rPr>
          <w:rFonts w:ascii="Liberation Serif" w:hAnsi="Liberation Serif" w:cs="Liberation Serif"/>
          <w:sz w:val="28"/>
          <w:szCs w:val="28"/>
        </w:rPr>
        <w:t xml:space="preserve">в течение одного рабочего дня со дня их составления </w:t>
      </w:r>
      <w:r w:rsidR="00DE5A0C">
        <w:rPr>
          <w:rFonts w:ascii="Liberation Serif" w:hAnsi="Liberation Serif" w:cs="Liberation Serif"/>
          <w:sz w:val="28"/>
          <w:szCs w:val="28"/>
        </w:rPr>
        <w:t>данные сведения</w:t>
      </w:r>
      <w:r w:rsidR="00141EAE">
        <w:rPr>
          <w:rFonts w:ascii="Liberation Serif" w:hAnsi="Liberation Serif" w:cs="Liberation Serif"/>
          <w:sz w:val="28"/>
          <w:szCs w:val="28"/>
        </w:rPr>
        <w:t xml:space="preserve"> передаются</w:t>
      </w:r>
      <w:r w:rsidR="00DE5A0C">
        <w:rPr>
          <w:rFonts w:ascii="Liberation Serif" w:hAnsi="Liberation Serif" w:cs="Liberation Serif"/>
          <w:sz w:val="28"/>
          <w:szCs w:val="28"/>
        </w:rPr>
        <w:t xml:space="preserve"> специалисту, осуществляющему ведение бюджетного учета</w:t>
      </w:r>
      <w:r w:rsidR="00107A28">
        <w:rPr>
          <w:rFonts w:ascii="Liberation Serif" w:hAnsi="Liberation Serif" w:cs="Liberation Serif"/>
          <w:sz w:val="28"/>
          <w:szCs w:val="28"/>
        </w:rPr>
        <w:t xml:space="preserve"> для отражения задолженности в бюджетном учете</w:t>
      </w:r>
      <w:r w:rsidR="009C6247">
        <w:rPr>
          <w:rFonts w:ascii="Liberation Serif" w:hAnsi="Liberation Serif" w:cs="Liberation Serif"/>
          <w:sz w:val="28"/>
          <w:szCs w:val="28"/>
        </w:rPr>
        <w:t>.</w:t>
      </w:r>
    </w:p>
    <w:p w:rsidR="008F30E8" w:rsidRDefault="008F30E8" w:rsidP="008F30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Контроль </w:t>
      </w:r>
      <w:r w:rsidRPr="00041DF7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041DF7">
        <w:rPr>
          <w:rFonts w:ascii="Liberation Serif" w:hAnsi="Liberation Serif" w:cs="Liberation Serif"/>
          <w:sz w:val="28"/>
          <w:szCs w:val="28"/>
        </w:rPr>
        <w:t xml:space="preserve"> своевременным составлением первичных учетных документов, обосновывающих возникновени</w:t>
      </w:r>
      <w:r w:rsidR="00E6311B">
        <w:rPr>
          <w:rFonts w:ascii="Liberation Serif" w:hAnsi="Liberation Serif" w:cs="Liberation Serif"/>
          <w:sz w:val="28"/>
          <w:szCs w:val="28"/>
        </w:rPr>
        <w:t>е дебиторской задолженности</w:t>
      </w:r>
      <w:r w:rsidRPr="00041DF7">
        <w:rPr>
          <w:rFonts w:ascii="Liberation Serif" w:hAnsi="Liberation Serif" w:cs="Liberation Serif"/>
          <w:sz w:val="28"/>
          <w:szCs w:val="28"/>
        </w:rPr>
        <w:t>, а также передачей документов для отражения в бюджетном учете сотруднику администратора доходов бюджета, осуществляющего ведение бюджетного учета</w:t>
      </w:r>
      <w:r w:rsidR="00E6311B">
        <w:rPr>
          <w:rFonts w:ascii="Liberation Serif" w:hAnsi="Liberation Serif" w:cs="Liberation Serif"/>
          <w:sz w:val="28"/>
          <w:szCs w:val="28"/>
        </w:rPr>
        <w:t>,</w:t>
      </w:r>
      <w:r w:rsidRPr="00041DF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главами территориальных органов Администрации Каменск-Уральского городского </w:t>
      </w:r>
      <w:r w:rsidRPr="00CA5D76">
        <w:rPr>
          <w:sz w:val="28"/>
          <w:szCs w:val="28"/>
        </w:rPr>
        <w:t>«Администрация Синарского района»</w:t>
      </w:r>
      <w:r>
        <w:rPr>
          <w:sz w:val="28"/>
          <w:szCs w:val="28"/>
        </w:rPr>
        <w:t xml:space="preserve">, </w:t>
      </w:r>
      <w:r w:rsidRPr="00CA5D76">
        <w:rPr>
          <w:sz w:val="28"/>
          <w:szCs w:val="28"/>
        </w:rPr>
        <w:t xml:space="preserve">«Администрация </w:t>
      </w:r>
      <w:r>
        <w:rPr>
          <w:sz w:val="28"/>
          <w:szCs w:val="28"/>
        </w:rPr>
        <w:t xml:space="preserve">Красногорского </w:t>
      </w:r>
      <w:r w:rsidRPr="00CA5D76">
        <w:rPr>
          <w:sz w:val="28"/>
          <w:szCs w:val="28"/>
        </w:rPr>
        <w:t>района»</w:t>
      </w:r>
      <w:r>
        <w:rPr>
          <w:sz w:val="28"/>
          <w:szCs w:val="28"/>
        </w:rPr>
        <w:t xml:space="preserve"> на постоянной основе.</w:t>
      </w:r>
    </w:p>
    <w:p w:rsidR="00DE5A0C" w:rsidRPr="00BE0C23" w:rsidRDefault="009C6247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В целях недопущения образования просроченной дебиторской задолженности</w:t>
      </w:r>
      <w:r w:rsidR="009F7C3E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ответственные лица, указанные в пункте 1</w:t>
      </w:r>
      <w:r w:rsidR="009F7C3E">
        <w:rPr>
          <w:rFonts w:ascii="Liberation Serif" w:hAnsi="Liberation Serif" w:cs="Liberation Serif"/>
          <w:sz w:val="28"/>
          <w:szCs w:val="28"/>
        </w:rPr>
        <w:t xml:space="preserve"> раздела 3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осущ</w:t>
      </w:r>
      <w:r>
        <w:rPr>
          <w:rFonts w:ascii="Liberation Serif" w:hAnsi="Liberation Serif" w:cs="Liberation Serif"/>
          <w:sz w:val="28"/>
          <w:szCs w:val="28"/>
        </w:rPr>
        <w:t>ествляют следующие мероприятия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:  </w:t>
      </w:r>
    </w:p>
    <w:p w:rsidR="00141EAE" w:rsidRDefault="00141EAE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5F5F12" w:rsidRDefault="005F5F12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3B63AB" w:rsidRDefault="003B63AB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D7F3A" w:rsidRDefault="00DE5A0C" w:rsidP="009D7F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 xml:space="preserve">1) </w:t>
      </w:r>
      <w:r w:rsidR="00CB0D1D" w:rsidRPr="001421B7">
        <w:rPr>
          <w:rFonts w:ascii="Liberation Serif" w:hAnsi="Liberation Serif" w:cs="Liberation Serif"/>
          <w:sz w:val="28"/>
          <w:szCs w:val="28"/>
        </w:rPr>
        <w:t>о</w:t>
      </w:r>
      <w:r w:rsidR="009D7F3A" w:rsidRPr="001421B7">
        <w:rPr>
          <w:rFonts w:ascii="Liberation Serif" w:hAnsi="Liberation Serif" w:cs="Liberation Serif"/>
          <w:sz w:val="28"/>
          <w:szCs w:val="28"/>
        </w:rPr>
        <w:t xml:space="preserve">дновременно с вручением постановления по делу об административном </w:t>
      </w:r>
      <w:proofErr w:type="gramStart"/>
      <w:r w:rsidR="009D7F3A" w:rsidRPr="001421B7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D7F3A" w:rsidRPr="001421B7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штрафа, обеспечение </w:t>
      </w:r>
      <w:r w:rsidR="00CB0D1D" w:rsidRPr="001421B7">
        <w:rPr>
          <w:rFonts w:ascii="Liberation Serif" w:hAnsi="Liberation Serif" w:cs="Liberation Serif"/>
          <w:sz w:val="28"/>
          <w:szCs w:val="28"/>
        </w:rPr>
        <w:t>л</w:t>
      </w:r>
      <w:r w:rsidR="009D7F3A" w:rsidRPr="001421B7">
        <w:rPr>
          <w:rFonts w:ascii="Liberation Serif" w:hAnsi="Liberation Serif" w:cs="Liberation Serif"/>
          <w:sz w:val="28"/>
          <w:szCs w:val="28"/>
        </w:rPr>
        <w:t>иц</w:t>
      </w:r>
      <w:r w:rsidR="00CB0D1D" w:rsidRPr="001421B7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0" w:name="_GoBack"/>
      <w:r w:rsidR="00CB0D1D" w:rsidRPr="001421B7">
        <w:rPr>
          <w:rFonts w:ascii="Liberation Serif" w:hAnsi="Liberation Serif" w:cs="Liberation Serif"/>
          <w:sz w:val="28"/>
          <w:szCs w:val="28"/>
        </w:rPr>
        <w:t>привлеченных к административной</w:t>
      </w:r>
      <w:r w:rsidR="00CB0D1D">
        <w:rPr>
          <w:rFonts w:ascii="Liberation Serif" w:hAnsi="Liberation Serif" w:cs="Liberation Serif"/>
          <w:sz w:val="28"/>
          <w:szCs w:val="28"/>
        </w:rPr>
        <w:t xml:space="preserve"> ответственности квитанциями на оплату административного штрафа, в которых указаны платежные реквизиты администратора </w:t>
      </w:r>
      <w:bookmarkEnd w:id="0"/>
      <w:r w:rsidR="00CB0D1D">
        <w:rPr>
          <w:rFonts w:ascii="Liberation Serif" w:hAnsi="Liberation Serif" w:cs="Liberation Serif"/>
          <w:sz w:val="28"/>
          <w:szCs w:val="28"/>
        </w:rPr>
        <w:t xml:space="preserve">доходов и уникальный </w:t>
      </w:r>
      <w:proofErr w:type="spellStart"/>
      <w:r w:rsidR="00CB0D1D">
        <w:rPr>
          <w:rFonts w:ascii="Liberation Serif" w:hAnsi="Liberation Serif" w:cs="Liberation Serif"/>
          <w:sz w:val="28"/>
          <w:szCs w:val="28"/>
        </w:rPr>
        <w:t>идентифкационный</w:t>
      </w:r>
      <w:proofErr w:type="spellEnd"/>
      <w:r w:rsidR="00CB0D1D">
        <w:rPr>
          <w:rFonts w:ascii="Liberation Serif" w:hAnsi="Liberation Serif" w:cs="Liberation Serif"/>
          <w:sz w:val="28"/>
          <w:szCs w:val="28"/>
        </w:rPr>
        <w:t xml:space="preserve"> номер начисления; </w:t>
      </w:r>
      <w:r w:rsidR="009D7F3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E340B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контроль исполнения постановлений о назначении административного наказания, вынесенных административной комиссией;</w:t>
      </w:r>
    </w:p>
    <w:p w:rsidR="008A74E3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</w:t>
      </w:r>
      <w:r w:rsidR="008A74E3">
        <w:rPr>
          <w:rFonts w:ascii="Liberation Serif" w:hAnsi="Liberation Serif" w:cs="Liberation Serif"/>
          <w:sz w:val="28"/>
          <w:szCs w:val="28"/>
        </w:rPr>
        <w:t>) контроль за исполнением графика платежей в связи с предоставлением отсрочки или рассрочки уплаты платежей и погашением дебиторской задолженности по доходам в отношении доходов областного бюджета, образовавшейся в связи с неисполнением графика уплаты платежей</w:t>
      </w:r>
      <w:r w:rsidR="00BE7CF5">
        <w:rPr>
          <w:rFonts w:ascii="Liberation Serif" w:hAnsi="Liberation Serif" w:cs="Liberation Serif"/>
          <w:sz w:val="28"/>
          <w:szCs w:val="28"/>
        </w:rPr>
        <w:t xml:space="preserve">, </w:t>
      </w:r>
      <w:r w:rsidR="008A74E3">
        <w:rPr>
          <w:rFonts w:ascii="Liberation Serif" w:hAnsi="Liberation Serif" w:cs="Liberation Serif"/>
          <w:sz w:val="28"/>
          <w:szCs w:val="28"/>
        </w:rPr>
        <w:t>а также за начислением процентов за предоставленную отсрочку или рассрочку в порядке и случаях, предусмотренных законодательством Российской Федерации</w:t>
      </w:r>
      <w:r w:rsidR="00041DF7">
        <w:rPr>
          <w:rFonts w:ascii="Liberation Serif" w:hAnsi="Liberation Serif" w:cs="Liberation Serif"/>
          <w:sz w:val="28"/>
          <w:szCs w:val="28"/>
        </w:rPr>
        <w:t>, в сроки, установленные соответствующим актом о предоставлении отсрочки</w:t>
      </w:r>
      <w:proofErr w:type="gramEnd"/>
      <w:r w:rsidR="00041DF7">
        <w:rPr>
          <w:rFonts w:ascii="Liberation Serif" w:hAnsi="Liberation Serif" w:cs="Liberation Serif"/>
          <w:sz w:val="28"/>
          <w:szCs w:val="28"/>
        </w:rPr>
        <w:t xml:space="preserve"> или рассрочки уплаты платежей</w:t>
      </w:r>
      <w:r w:rsidR="008A74E3">
        <w:rPr>
          <w:rFonts w:ascii="Liberation Serif" w:hAnsi="Liberation Serif" w:cs="Liberation Serif"/>
          <w:sz w:val="28"/>
          <w:szCs w:val="28"/>
        </w:rPr>
        <w:t>;</w:t>
      </w:r>
    </w:p>
    <w:p w:rsidR="00CD5503" w:rsidRDefault="00CD5503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Отдел бухгалтерского учета, отчетности и закупок Администрации Каменск-Уральского городского округа, в целях недопущения образования просроченной дебиторской задолженности в отношении доходов областного бюджета осуществляет следующие мероприятия:</w:t>
      </w:r>
    </w:p>
    <w:p w:rsidR="00CD5503" w:rsidRDefault="00CD5503" w:rsidP="00CD550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ежедневный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фактическим зачислением платежей в областной бюджет в размерах, установленных постановлением о назначении административного наказания, в сроки, установленные законодательством Российской Федерации. Погашение (квитирование) начисленных административных штрафов поступившими администратору доходов платежами в Государственной информационной системе о государственных и муниципальных платежах (далее - ГИС ГМП);</w:t>
      </w:r>
    </w:p>
    <w:p w:rsidR="008F30E8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F30E8">
        <w:rPr>
          <w:rFonts w:ascii="Liberation Serif" w:hAnsi="Liberation Serif" w:cs="Liberation Serif"/>
          <w:sz w:val="28"/>
          <w:szCs w:val="28"/>
        </w:rPr>
        <w:t>) ежеквартальное проведение инвентаризации расчетов с должниками,</w:t>
      </w:r>
      <w:r w:rsidRPr="00CD55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включая сверку данных о непогашенных начислениях на основании информации, содержащейся в ГИС ГМП,</w:t>
      </w:r>
      <w:r w:rsidR="008F30E8">
        <w:rPr>
          <w:rFonts w:ascii="Liberation Serif" w:hAnsi="Liberation Serif" w:cs="Liberation Serif"/>
          <w:sz w:val="28"/>
          <w:szCs w:val="28"/>
        </w:rPr>
        <w:t xml:space="preserve">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8F30E8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8F30E8">
        <w:rPr>
          <w:rFonts w:ascii="Liberation Serif" w:hAnsi="Liberation Serif" w:cs="Liberation Serif"/>
          <w:sz w:val="28"/>
          <w:szCs w:val="28"/>
        </w:rPr>
        <w:t>) ежеквартальное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E7CF5" w:rsidRDefault="008F30E8" w:rsidP="00BE7C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>
        <w:rPr>
          <w:rFonts w:ascii="Liberation Serif" w:hAnsi="Liberation Serif" w:cs="Liberation Serif"/>
          <w:sz w:val="28"/>
          <w:szCs w:val="28"/>
        </w:rPr>
        <w:t>амках исполнительного производства;</w:t>
      </w:r>
    </w:p>
    <w:p w:rsidR="008F30E8" w:rsidRDefault="008F30E8" w:rsidP="00BE7C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отношении должника дела о банкротстве.</w:t>
      </w:r>
    </w:p>
    <w:p w:rsidR="00E32F43" w:rsidRDefault="00E32F43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6311B" w:rsidRDefault="00E6311B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41EAE" w:rsidRDefault="00141EAE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3AB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B63AB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C6247" w:rsidRPr="000C1721" w:rsidRDefault="000C1721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4. </w:t>
      </w:r>
      <w:r w:rsidR="009C6247" w:rsidRPr="000C1721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A71ABF" w:rsidRPr="000C1721">
        <w:rPr>
          <w:rFonts w:ascii="Liberation Serif" w:hAnsi="Liberation Serif" w:cs="Liberation Serif"/>
          <w:b/>
          <w:sz w:val="28"/>
          <w:szCs w:val="28"/>
        </w:rPr>
        <w:t>СО ДНЯ ИСТЕЧЕНИЯ СРОКА УПЛАТЫ СООТВЕТСТВУЮЩЕГО ПЛАТЕЖА В БЮДЖЕТ (ПЕНЕЙ, ШТРАФОВ) ДО НАЧАЛА РАБОТЫ ПО ИХ ПРИНУДИТЕЛЬНОМУ ВЗЫСКАНИЮ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BE7CF5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C79F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По</w:t>
      </w:r>
      <w:r w:rsidR="00DE5A0C">
        <w:rPr>
          <w:rFonts w:ascii="Liberation Serif" w:hAnsi="Liberation Serif" w:cs="Liberation Serif"/>
          <w:sz w:val="28"/>
          <w:szCs w:val="28"/>
        </w:rPr>
        <w:t>стоянная адресная работа</w:t>
      </w:r>
      <w:r w:rsidR="009255D0">
        <w:rPr>
          <w:rFonts w:ascii="Liberation Serif" w:hAnsi="Liberation Serif" w:cs="Liberation Serif"/>
          <w:sz w:val="28"/>
          <w:szCs w:val="28"/>
        </w:rPr>
        <w:t xml:space="preserve"> </w:t>
      </w:r>
      <w:r w:rsidR="00BE7CF5">
        <w:rPr>
          <w:rFonts w:ascii="Liberation Serif" w:hAnsi="Liberation Serif" w:cs="Liberation Serif"/>
          <w:sz w:val="28"/>
          <w:szCs w:val="28"/>
        </w:rPr>
        <w:t xml:space="preserve">ответственных </w:t>
      </w:r>
      <w:r w:rsidR="009255D0">
        <w:rPr>
          <w:rFonts w:ascii="Liberation Serif" w:hAnsi="Liberation Serif" w:cs="Liberation Serif"/>
          <w:sz w:val="28"/>
          <w:szCs w:val="28"/>
        </w:rPr>
        <w:t xml:space="preserve">секретарей административных комиссий Синарского района </w:t>
      </w:r>
      <w:proofErr w:type="spellStart"/>
      <w:r w:rsidR="009255D0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9255D0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9255D0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9255D0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</w:t>
      </w:r>
      <w:proofErr w:type="spellStart"/>
      <w:r w:rsidR="009255D0">
        <w:rPr>
          <w:rFonts w:ascii="Liberation Serif" w:hAnsi="Liberation Serif" w:cs="Liberation Serif"/>
          <w:sz w:val="28"/>
          <w:szCs w:val="28"/>
        </w:rPr>
        <w:t>г.Каменска</w:t>
      </w:r>
      <w:proofErr w:type="spellEnd"/>
      <w:r w:rsidR="009255D0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DE5A0C">
        <w:rPr>
          <w:rFonts w:ascii="Liberation Serif" w:hAnsi="Liberation Serif" w:cs="Liberation Serif"/>
          <w:sz w:val="28"/>
          <w:szCs w:val="28"/>
        </w:rPr>
        <w:t>с лицами,</w:t>
      </w:r>
      <w:r w:rsidR="00DE5A0C" w:rsidRPr="00396CC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привлеченными к административной ответственности, в целях определения сроков добровольной оплаты административных штрафов</w:t>
      </w:r>
      <w:r w:rsidR="00BE7CF5">
        <w:rPr>
          <w:rFonts w:ascii="Liberation Serif" w:hAnsi="Liberation Serif" w:cs="Liberation Serif"/>
          <w:sz w:val="28"/>
          <w:szCs w:val="28"/>
        </w:rPr>
        <w:t>.</w:t>
      </w:r>
      <w:r w:rsidR="00DE5A0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30E8" w:rsidRDefault="00BE7CF5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Р</w:t>
      </w:r>
      <w:r w:rsidR="00DE5A0C">
        <w:rPr>
          <w:rFonts w:ascii="Liberation Serif" w:hAnsi="Liberation Serif" w:cs="Liberation Serif"/>
          <w:sz w:val="28"/>
          <w:szCs w:val="28"/>
        </w:rPr>
        <w:t>ассмотрение</w:t>
      </w:r>
      <w:r w:rsidR="009255D0">
        <w:rPr>
          <w:rFonts w:ascii="Liberation Serif" w:hAnsi="Liberation Serif" w:cs="Liberation Serif"/>
          <w:sz w:val="28"/>
          <w:szCs w:val="28"/>
        </w:rPr>
        <w:t xml:space="preserve"> административными комиссиями </w:t>
      </w:r>
      <w:r>
        <w:rPr>
          <w:rFonts w:ascii="Liberation Serif" w:hAnsi="Liberation Serif" w:cs="Liberation Serif"/>
          <w:sz w:val="28"/>
          <w:szCs w:val="28"/>
        </w:rPr>
        <w:t xml:space="preserve">Синарского района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</w:t>
      </w:r>
      <w:proofErr w:type="gramStart"/>
      <w:r>
        <w:rPr>
          <w:rFonts w:ascii="Liberation Serif" w:hAnsi="Liberation Serif" w:cs="Liberation Serif"/>
          <w:sz w:val="28"/>
          <w:szCs w:val="28"/>
        </w:rPr>
        <w:t>.К</w:t>
      </w:r>
      <w:proofErr w:type="gramEnd"/>
      <w:r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г.Каменска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DE5A0C">
        <w:rPr>
          <w:rFonts w:ascii="Liberation Serif" w:hAnsi="Liberation Serif" w:cs="Liberation Serif"/>
          <w:sz w:val="28"/>
          <w:szCs w:val="28"/>
        </w:rPr>
        <w:t xml:space="preserve">вопроса о возможности предоставления отсрочки или рассрочки уплаты административного штрафа в порядке, предусмотренном статьей 31.5 </w:t>
      </w:r>
      <w:r w:rsidR="00DE5A0C" w:rsidRPr="00FC1FBD">
        <w:rPr>
          <w:rFonts w:ascii="Liberation Serif" w:hAnsi="Liberation Serif" w:cs="Liberation Serif"/>
          <w:sz w:val="28"/>
          <w:szCs w:val="28"/>
        </w:rPr>
        <w:t>Кодекс</w:t>
      </w:r>
      <w:r w:rsidR="00DE5A0C">
        <w:rPr>
          <w:rFonts w:ascii="Liberation Serif" w:hAnsi="Liberation Serif" w:cs="Liberation Serif"/>
          <w:sz w:val="28"/>
          <w:szCs w:val="28"/>
        </w:rPr>
        <w:t>а</w:t>
      </w:r>
      <w:r w:rsidR="00DE5A0C" w:rsidRPr="00FC1FBD">
        <w:rPr>
          <w:rFonts w:ascii="Liberation Serif" w:hAnsi="Liberation Serif" w:cs="Liberation Serif"/>
          <w:sz w:val="28"/>
          <w:szCs w:val="28"/>
        </w:rPr>
        <w:t xml:space="preserve"> Российской Федерации об административных правонарушениях</w:t>
      </w:r>
      <w:r w:rsidR="00DE5A0C">
        <w:rPr>
          <w:rFonts w:ascii="Liberation Serif" w:hAnsi="Liberation Serif" w:cs="Liberation Serif"/>
          <w:sz w:val="28"/>
          <w:szCs w:val="28"/>
        </w:rPr>
        <w:t xml:space="preserve"> (далее – КоАП РФ). </w:t>
      </w:r>
    </w:p>
    <w:p w:rsidR="009255D0" w:rsidRDefault="009255D0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A71ABF" w:rsidRDefault="000C1721" w:rsidP="009C1E78">
      <w:pPr>
        <w:pStyle w:val="ab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5.</w:t>
      </w:r>
      <w:r w:rsidR="003B63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71ABF" w:rsidRPr="00A71ABF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1D3C6D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C79FD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>
        <w:rPr>
          <w:rFonts w:ascii="Liberation Serif" w:hAnsi="Liberation Serif" w:cs="Liberation Serif"/>
          <w:sz w:val="28"/>
          <w:szCs w:val="28"/>
        </w:rPr>
        <w:t>Ответственными с</w:t>
      </w:r>
      <w:r w:rsidR="001D3C6D">
        <w:rPr>
          <w:rFonts w:ascii="Liberation Serif" w:hAnsi="Liberation Serif" w:cs="Liberation Serif"/>
          <w:sz w:val="28"/>
          <w:szCs w:val="28"/>
        </w:rPr>
        <w:t xml:space="preserve">екретарями административных комиссий Синарского района </w:t>
      </w:r>
      <w:proofErr w:type="spellStart"/>
      <w:r w:rsidR="001D3C6D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1D3C6D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1D3C6D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1D3C6D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</w:t>
      </w:r>
      <w:proofErr w:type="spellStart"/>
      <w:r w:rsidR="001D3C6D">
        <w:rPr>
          <w:rFonts w:ascii="Liberation Serif" w:hAnsi="Liberation Serif" w:cs="Liberation Serif"/>
          <w:sz w:val="28"/>
          <w:szCs w:val="28"/>
        </w:rPr>
        <w:t>г.Каменска</w:t>
      </w:r>
      <w:proofErr w:type="spellEnd"/>
      <w:r w:rsidR="001D3C6D">
        <w:rPr>
          <w:rFonts w:ascii="Liberation Serif" w:hAnsi="Liberation Serif" w:cs="Liberation Serif"/>
          <w:sz w:val="28"/>
          <w:szCs w:val="28"/>
        </w:rPr>
        <w:t>-Уральского осуществляется:</w:t>
      </w:r>
    </w:p>
    <w:p w:rsidR="00DE5A0C" w:rsidRDefault="001D3C6D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одготовка и передача для принудительного исполнения постановлений по делу об административном </w:t>
      </w:r>
      <w:proofErr w:type="gramStart"/>
      <w:r w:rsidR="00DE5A0C" w:rsidRPr="00BE0C23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C1E78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в </w:t>
      </w:r>
      <w:r w:rsidR="00CE340B">
        <w:rPr>
          <w:rFonts w:ascii="Liberation Serif" w:hAnsi="Liberation Serif" w:cs="Liberation Serif"/>
          <w:sz w:val="28"/>
          <w:szCs w:val="28"/>
        </w:rPr>
        <w:t>структурные подразделения территориальных органов Фе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деральной службы судебных приставов </w:t>
      </w:r>
      <w:r w:rsidR="00CE340B">
        <w:rPr>
          <w:rFonts w:ascii="Liberation Serif" w:hAnsi="Liberation Serif" w:cs="Liberation Serif"/>
          <w:sz w:val="28"/>
          <w:szCs w:val="28"/>
        </w:rPr>
        <w:t>России осуществля</w:t>
      </w:r>
      <w:r w:rsidR="009C1E78">
        <w:rPr>
          <w:rFonts w:ascii="Liberation Serif" w:hAnsi="Liberation Serif" w:cs="Liberation Serif"/>
          <w:sz w:val="28"/>
          <w:szCs w:val="28"/>
        </w:rPr>
        <w:t xml:space="preserve">ется </w:t>
      </w: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в течение десяти дней со дня истечения срока для добровольной оплаты административного штрафа</w:t>
      </w:r>
      <w:r w:rsidR="00FF1D03">
        <w:rPr>
          <w:rFonts w:ascii="Liberation Serif" w:hAnsi="Liberation Serif" w:cs="Liberation Serif"/>
          <w:sz w:val="28"/>
          <w:szCs w:val="28"/>
        </w:rPr>
        <w:t>.</w:t>
      </w:r>
    </w:p>
    <w:p w:rsidR="00FF1D03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составление и </w:t>
      </w:r>
      <w:r w:rsidR="00CE340B">
        <w:rPr>
          <w:rFonts w:ascii="Liberation Serif" w:hAnsi="Liberation Serif" w:cs="Liberation Serif"/>
          <w:sz w:val="28"/>
          <w:szCs w:val="28"/>
        </w:rPr>
        <w:t>подача</w:t>
      </w:r>
      <w:r>
        <w:rPr>
          <w:rFonts w:ascii="Liberation Serif" w:hAnsi="Liberation Serif" w:cs="Liberation Serif"/>
          <w:sz w:val="28"/>
          <w:szCs w:val="28"/>
        </w:rPr>
        <w:t xml:space="preserve"> протокола об административном правонарушении, предусмотренного частью 1 статьи 20.25 КоАП РФ, мировому судье для рассмотрения. </w:t>
      </w:r>
    </w:p>
    <w:p w:rsidR="009C1E78" w:rsidRPr="00BE0C23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D3C6D">
        <w:rPr>
          <w:rFonts w:ascii="Liberation Serif" w:hAnsi="Liberation Serif" w:cs="Liberation Serif"/>
          <w:sz w:val="28"/>
          <w:szCs w:val="28"/>
        </w:rPr>
        <w:t>)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о</w:t>
      </w:r>
      <w:r w:rsidR="009C1E78" w:rsidRPr="009C1E78">
        <w:rPr>
          <w:rFonts w:ascii="Liberation Serif" w:hAnsi="Liberation Serif" w:cs="Liberation Serif"/>
          <w:sz w:val="28"/>
          <w:szCs w:val="28"/>
        </w:rPr>
        <w:t>беспечение принятия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9C1E78" w:rsidRPr="009C1E78">
        <w:rPr>
          <w:rFonts w:ascii="Liberation Serif" w:hAnsi="Liberation Serif" w:cs="Liberation Serif"/>
          <w:sz w:val="28"/>
          <w:szCs w:val="28"/>
        </w:rPr>
        <w:t xml:space="preserve">исчерпывающих мер по обжалованию </w:t>
      </w:r>
      <w:r w:rsidR="009C1E78">
        <w:rPr>
          <w:rFonts w:ascii="Liberation Serif" w:hAnsi="Liberation Serif" w:cs="Liberation Serif"/>
          <w:sz w:val="28"/>
          <w:szCs w:val="28"/>
        </w:rPr>
        <w:t>судебных актов об отмене (изменении)</w:t>
      </w:r>
      <w:r w:rsidR="009C1E78" w:rsidRPr="009C1E78">
        <w:rPr>
          <w:rFonts w:ascii="Liberation Serif" w:hAnsi="Liberation Serif" w:cs="Liberation Serif"/>
          <w:sz w:val="28"/>
          <w:szCs w:val="28"/>
        </w:rPr>
        <w:t xml:space="preserve"> постановления по делу об административном </w:t>
      </w:r>
      <w:proofErr w:type="gramStart"/>
      <w:r w:rsidR="009C1E78" w:rsidRPr="009C1E78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1D3C6D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</w:t>
      </w:r>
      <w:r w:rsidR="009C1E78" w:rsidRPr="009C1E78">
        <w:rPr>
          <w:rFonts w:ascii="Liberation Serif" w:hAnsi="Liberation Serif" w:cs="Liberation Serif"/>
          <w:sz w:val="28"/>
          <w:szCs w:val="28"/>
        </w:rPr>
        <w:t>, решения по результатам рассмотрения жалобы, протеста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9C1E78" w:rsidRPr="009C1E78">
        <w:rPr>
          <w:rFonts w:ascii="Liberation Serif" w:hAnsi="Liberation Serif" w:cs="Liberation Serif"/>
          <w:sz w:val="28"/>
          <w:szCs w:val="28"/>
        </w:rPr>
        <w:t>при наличии к тому оснований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-</w:t>
      </w:r>
      <w:r w:rsidR="009C1E78" w:rsidRPr="00BE0C23">
        <w:rPr>
          <w:rFonts w:ascii="Liberation Serif" w:hAnsi="Liberation Serif" w:cs="Liberation Serif"/>
          <w:sz w:val="28"/>
          <w:szCs w:val="28"/>
        </w:rPr>
        <w:t xml:space="preserve"> в </w:t>
      </w:r>
      <w:r w:rsidR="001D3C6D">
        <w:rPr>
          <w:rFonts w:ascii="Liberation Serif" w:hAnsi="Liberation Serif" w:cs="Liberation Serif"/>
          <w:sz w:val="28"/>
          <w:szCs w:val="28"/>
        </w:rPr>
        <w:t>установленные КоАП РФ сроки.</w:t>
      </w:r>
    </w:p>
    <w:p w:rsidR="00DE5A0C" w:rsidRDefault="00FF1D03" w:rsidP="00141EA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D3C6D">
        <w:rPr>
          <w:rFonts w:ascii="Liberation Serif" w:hAnsi="Liberation Serif" w:cs="Liberation Serif"/>
          <w:sz w:val="28"/>
          <w:szCs w:val="28"/>
        </w:rPr>
        <w:t>)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е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жеквартальная сверка полноты возбуждения и окончания исполнительных производств </w:t>
      </w:r>
      <w:r w:rsidR="00C01960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с</w:t>
      </w:r>
      <w:r w:rsidR="00CE340B">
        <w:rPr>
          <w:rFonts w:ascii="Liberation Serif" w:hAnsi="Liberation Serif" w:cs="Liberation Serif"/>
          <w:sz w:val="28"/>
          <w:szCs w:val="28"/>
        </w:rPr>
        <w:t>о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CE340B">
        <w:rPr>
          <w:rFonts w:ascii="Liberation Serif" w:hAnsi="Liberation Serif" w:cs="Liberation Serif"/>
          <w:sz w:val="28"/>
          <w:szCs w:val="28"/>
        </w:rPr>
        <w:t>структурными подразделениями территориальных органов Фе</w:t>
      </w:r>
      <w:r w:rsidR="00CE340B" w:rsidRPr="00BE0C23">
        <w:rPr>
          <w:rFonts w:ascii="Liberation Serif" w:hAnsi="Liberation Serif" w:cs="Liberation Serif"/>
          <w:sz w:val="28"/>
          <w:szCs w:val="28"/>
        </w:rPr>
        <w:t xml:space="preserve">деральной службы судебных приставов </w:t>
      </w:r>
      <w:r w:rsidR="00CE340B">
        <w:rPr>
          <w:rFonts w:ascii="Liberation Serif" w:hAnsi="Liberation Serif" w:cs="Liberation Serif"/>
          <w:sz w:val="28"/>
          <w:szCs w:val="28"/>
        </w:rPr>
        <w:t>России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по исполнительным документам о взы</w:t>
      </w:r>
      <w:r w:rsidR="001D3C6D">
        <w:rPr>
          <w:rFonts w:ascii="Liberation Serif" w:hAnsi="Liberation Serif" w:cs="Liberation Serif"/>
          <w:sz w:val="28"/>
          <w:szCs w:val="28"/>
        </w:rPr>
        <w:t>скании административных штрафов -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в срок до 15 числа месяца, следующего за отчетным кварталом</w:t>
      </w:r>
      <w:r w:rsidR="001D3C6D">
        <w:rPr>
          <w:rFonts w:ascii="Liberation Serif" w:hAnsi="Liberation Serif" w:cs="Liberation Serif"/>
          <w:sz w:val="28"/>
          <w:szCs w:val="28"/>
        </w:rPr>
        <w:t>.</w:t>
      </w:r>
    </w:p>
    <w:p w:rsidR="00DE5A0C" w:rsidRPr="00BE0C23" w:rsidRDefault="001D3C6D" w:rsidP="00BE7CF5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FF1D03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 п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редставление в постоянно действующую комиссию по поступлению и выбытию активов администратора доходов информации о </w:t>
      </w:r>
      <w:r w:rsidR="00CE340B">
        <w:rPr>
          <w:rFonts w:ascii="Liberation Serif" w:hAnsi="Liberation Serif" w:cs="Liberation Serif"/>
          <w:sz w:val="28"/>
          <w:szCs w:val="28"/>
        </w:rPr>
        <w:t xml:space="preserve">невзысканной в сроки, установленные законом Свердловской области от 14.06.2005 № 52-ОЗ «Об административных правонарушениях на территории Свердловской </w:t>
      </w:r>
      <w:r w:rsidR="00CE340B">
        <w:rPr>
          <w:rFonts w:ascii="Liberation Serif" w:hAnsi="Liberation Serif" w:cs="Liberation Serif"/>
          <w:sz w:val="28"/>
          <w:szCs w:val="28"/>
        </w:rPr>
        <w:lastRenderedPageBreak/>
        <w:t>области» задолженности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для принятия решения о признании задолженности безнадежной к взысканию и ее списании в установленном порядке</w:t>
      </w:r>
      <w:r w:rsidR="00691FA1">
        <w:rPr>
          <w:rFonts w:ascii="Liberation Serif" w:hAnsi="Liberation Serif" w:cs="Liberation Serif"/>
          <w:sz w:val="28"/>
          <w:szCs w:val="28"/>
        </w:rPr>
        <w:t xml:space="preserve"> -</w:t>
      </w:r>
      <w:r w:rsidR="00141EAE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в течение десяти рабочих дней со дня возникновения оснований для признания задолженности</w:t>
      </w:r>
      <w:proofErr w:type="gramEnd"/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безнадежной к взысканию, </w:t>
      </w:r>
      <w:proofErr w:type="gramStart"/>
      <w:r w:rsidR="00DE5A0C" w:rsidRPr="00BE0C23">
        <w:rPr>
          <w:rFonts w:ascii="Liberation Serif" w:hAnsi="Liberation Serif" w:cs="Liberation Serif"/>
          <w:sz w:val="28"/>
          <w:szCs w:val="28"/>
        </w:rPr>
        <w:t>предусмотренных</w:t>
      </w:r>
      <w:proofErr w:type="gramEnd"/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статьей 47.2 Бюджетно</w:t>
      </w:r>
      <w:r w:rsidR="00141EAE">
        <w:rPr>
          <w:rFonts w:ascii="Liberation Serif" w:hAnsi="Liberation Serif" w:cs="Liberation Serif"/>
          <w:sz w:val="28"/>
          <w:szCs w:val="28"/>
        </w:rPr>
        <w:t>го кодекса Российской Федерации</w:t>
      </w:r>
      <w:r w:rsidR="00DE5A0C" w:rsidRPr="00BE0C23">
        <w:rPr>
          <w:rFonts w:ascii="Liberation Serif" w:hAnsi="Liberation Serif" w:cs="Liberation Serif"/>
          <w:sz w:val="28"/>
          <w:szCs w:val="28"/>
        </w:rPr>
        <w:t>;</w:t>
      </w:r>
    </w:p>
    <w:p w:rsidR="00CC79FD" w:rsidRPr="009F4610" w:rsidRDefault="00FF1D0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6</w:t>
      </w:r>
      <w:r w:rsidR="001D3C6D">
        <w:rPr>
          <w:rFonts w:ascii="Liberation Serif" w:hAnsi="Liberation Serif" w:cs="Liberation Serif"/>
          <w:sz w:val="28"/>
          <w:szCs w:val="28"/>
        </w:rPr>
        <w:t>) п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редставление ежеквартальной информации о выполнении мероприятий по сокращению просроченной дебиторской задолженности в отношении доходов </w:t>
      </w:r>
      <w:r w:rsidR="00CC79FD">
        <w:rPr>
          <w:rFonts w:ascii="Liberation Serif" w:hAnsi="Liberation Serif" w:cs="Liberation Serif"/>
          <w:sz w:val="28"/>
          <w:szCs w:val="28"/>
        </w:rPr>
        <w:t>областного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 бюджета</w:t>
      </w:r>
      <w:r w:rsidR="00CC79FD">
        <w:rPr>
          <w:rFonts w:ascii="Liberation Serif" w:hAnsi="Liberation Serif" w:cs="Liberation Serif"/>
          <w:sz w:val="28"/>
          <w:szCs w:val="28"/>
        </w:rPr>
        <w:t xml:space="preserve"> </w:t>
      </w:r>
      <w:r w:rsidR="00CC79FD" w:rsidRPr="00F44382">
        <w:rPr>
          <w:rFonts w:ascii="Liberation Serif" w:hAnsi="Liberation Serif" w:cs="Liberation Serif"/>
          <w:sz w:val="28"/>
          <w:szCs w:val="28"/>
        </w:rPr>
        <w:t xml:space="preserve">по </w:t>
      </w:r>
      <w:r w:rsidR="00CC79FD" w:rsidRPr="004B3937">
        <w:rPr>
          <w:rFonts w:ascii="Liberation Serif" w:hAnsi="Liberation Serif" w:cs="Liberation Serif"/>
          <w:sz w:val="28"/>
          <w:szCs w:val="28"/>
        </w:rPr>
        <w:t>административным штрафам, установленным закон</w:t>
      </w:r>
      <w:r w:rsidR="00141EAE">
        <w:rPr>
          <w:rFonts w:ascii="Liberation Serif" w:hAnsi="Liberation Serif" w:cs="Liberation Serif"/>
          <w:sz w:val="28"/>
          <w:szCs w:val="28"/>
        </w:rPr>
        <w:t>ом Свердловской области от 14.06.2005 № 52-ОЗ «Об административных правонарушениях на территории Свердловской области»</w:t>
      </w:r>
      <w:r w:rsidR="00CC79FD" w:rsidRPr="00BE0C23">
        <w:rPr>
          <w:rFonts w:ascii="Liberation Serif" w:hAnsi="Liberation Serif" w:cs="Liberation Serif"/>
          <w:sz w:val="28"/>
          <w:szCs w:val="28"/>
        </w:rPr>
        <w:t>, предусмотренных Планом-графиком и настоящим пунктом, в отдел бухгалтерского учета, отчетности и закупок Администрации Каменск-Уральского</w:t>
      </w:r>
      <w:r w:rsidR="00CC79F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 - в срок до 5 числа месяца, следующего за отчетным кварталом</w:t>
      </w:r>
      <w:proofErr w:type="gramEnd"/>
      <w:r w:rsidR="00CC79FD" w:rsidRPr="00BE0C23">
        <w:rPr>
          <w:rFonts w:ascii="Liberation Serif" w:hAnsi="Liberation Serif" w:cs="Liberation Serif"/>
          <w:sz w:val="28"/>
          <w:szCs w:val="28"/>
        </w:rPr>
        <w:t>, а по итогам IV квартала – в ср</w:t>
      </w:r>
      <w:r w:rsidR="00CC79FD">
        <w:rPr>
          <w:rFonts w:ascii="Liberation Serif" w:hAnsi="Liberation Serif" w:cs="Liberation Serif"/>
          <w:sz w:val="28"/>
          <w:szCs w:val="28"/>
        </w:rPr>
        <w:t>ок до 15 января следующего года</w:t>
      </w:r>
      <w:r w:rsidR="00CC79FD">
        <w:rPr>
          <w:rFonts w:ascii="Liberation Serif" w:hAnsi="Liberation Serif" w:cs="Liberation Serif"/>
          <w:color w:val="0000FF"/>
          <w:sz w:val="28"/>
          <w:szCs w:val="28"/>
        </w:rPr>
        <w:t>.</w:t>
      </w:r>
    </w:p>
    <w:sectPr w:rsidR="00CC79FD" w:rsidRPr="009F4610" w:rsidSect="00E40C67">
      <w:headerReference w:type="default" r:id="rId12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6FD" w:rsidRDefault="00CB16FD" w:rsidP="00DE6791">
      <w:r>
        <w:separator/>
      </w:r>
    </w:p>
  </w:endnote>
  <w:endnote w:type="continuationSeparator" w:id="0">
    <w:p w:rsidR="00CB16FD" w:rsidRDefault="00CB16FD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6FD" w:rsidRDefault="00CB16FD" w:rsidP="00DE6791">
      <w:r>
        <w:separator/>
      </w:r>
    </w:p>
  </w:footnote>
  <w:footnote w:type="continuationSeparator" w:id="0">
    <w:p w:rsidR="00CB16FD" w:rsidRDefault="00CB16FD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141EAE" w:rsidRDefault="00141E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1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1EAE" w:rsidRDefault="00141EA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41DF7"/>
    <w:rsid w:val="000C1721"/>
    <w:rsid w:val="000F1E8D"/>
    <w:rsid w:val="000F4885"/>
    <w:rsid w:val="00104919"/>
    <w:rsid w:val="00107A28"/>
    <w:rsid w:val="00121015"/>
    <w:rsid w:val="00133698"/>
    <w:rsid w:val="00141EAE"/>
    <w:rsid w:val="001421B7"/>
    <w:rsid w:val="00163B3D"/>
    <w:rsid w:val="001B7775"/>
    <w:rsid w:val="001C7019"/>
    <w:rsid w:val="001D3C6D"/>
    <w:rsid w:val="001F1888"/>
    <w:rsid w:val="0020232E"/>
    <w:rsid w:val="00226206"/>
    <w:rsid w:val="0022775D"/>
    <w:rsid w:val="0023226A"/>
    <w:rsid w:val="00262FEE"/>
    <w:rsid w:val="002E5121"/>
    <w:rsid w:val="00300902"/>
    <w:rsid w:val="00301773"/>
    <w:rsid w:val="0030415A"/>
    <w:rsid w:val="00311136"/>
    <w:rsid w:val="00321FB8"/>
    <w:rsid w:val="0035042B"/>
    <w:rsid w:val="00352B7E"/>
    <w:rsid w:val="00374C89"/>
    <w:rsid w:val="003B63AB"/>
    <w:rsid w:val="003C1EF4"/>
    <w:rsid w:val="003F6459"/>
    <w:rsid w:val="00430E45"/>
    <w:rsid w:val="00461978"/>
    <w:rsid w:val="0046464E"/>
    <w:rsid w:val="004C3D72"/>
    <w:rsid w:val="004D0EB9"/>
    <w:rsid w:val="004F1BF0"/>
    <w:rsid w:val="004F4246"/>
    <w:rsid w:val="00536788"/>
    <w:rsid w:val="00594EDE"/>
    <w:rsid w:val="005D2076"/>
    <w:rsid w:val="005F5F12"/>
    <w:rsid w:val="00664E58"/>
    <w:rsid w:val="00671571"/>
    <w:rsid w:val="00691FA1"/>
    <w:rsid w:val="006A63E3"/>
    <w:rsid w:val="006A79FC"/>
    <w:rsid w:val="006C6C5E"/>
    <w:rsid w:val="006E2BE1"/>
    <w:rsid w:val="006E497C"/>
    <w:rsid w:val="006F2929"/>
    <w:rsid w:val="00702165"/>
    <w:rsid w:val="00714DB7"/>
    <w:rsid w:val="00720985"/>
    <w:rsid w:val="007565D5"/>
    <w:rsid w:val="00761552"/>
    <w:rsid w:val="007819BE"/>
    <w:rsid w:val="00785DE8"/>
    <w:rsid w:val="00787BB8"/>
    <w:rsid w:val="007E5055"/>
    <w:rsid w:val="0083594B"/>
    <w:rsid w:val="008457E6"/>
    <w:rsid w:val="008556E0"/>
    <w:rsid w:val="00860466"/>
    <w:rsid w:val="00871148"/>
    <w:rsid w:val="008738B8"/>
    <w:rsid w:val="00892D04"/>
    <w:rsid w:val="00896CBC"/>
    <w:rsid w:val="008A6F24"/>
    <w:rsid w:val="008A74E3"/>
    <w:rsid w:val="008C0E41"/>
    <w:rsid w:val="008D23F1"/>
    <w:rsid w:val="008F30E8"/>
    <w:rsid w:val="009255D0"/>
    <w:rsid w:val="00927995"/>
    <w:rsid w:val="00936BFA"/>
    <w:rsid w:val="00956960"/>
    <w:rsid w:val="0096767B"/>
    <w:rsid w:val="00975A1C"/>
    <w:rsid w:val="0099273E"/>
    <w:rsid w:val="009B0C16"/>
    <w:rsid w:val="009C1E78"/>
    <w:rsid w:val="009C6247"/>
    <w:rsid w:val="009D7F3A"/>
    <w:rsid w:val="009E01BD"/>
    <w:rsid w:val="009F7C3E"/>
    <w:rsid w:val="00A1076A"/>
    <w:rsid w:val="00A114D1"/>
    <w:rsid w:val="00A26589"/>
    <w:rsid w:val="00A65BAB"/>
    <w:rsid w:val="00A71ABF"/>
    <w:rsid w:val="00A86195"/>
    <w:rsid w:val="00AD50A5"/>
    <w:rsid w:val="00B023E6"/>
    <w:rsid w:val="00B56CED"/>
    <w:rsid w:val="00B56EB0"/>
    <w:rsid w:val="00B91D93"/>
    <w:rsid w:val="00B95DBC"/>
    <w:rsid w:val="00BA7870"/>
    <w:rsid w:val="00BC5DBD"/>
    <w:rsid w:val="00BC77AC"/>
    <w:rsid w:val="00BE0C23"/>
    <w:rsid w:val="00BE7CF5"/>
    <w:rsid w:val="00BF6E52"/>
    <w:rsid w:val="00C01960"/>
    <w:rsid w:val="00C42D98"/>
    <w:rsid w:val="00C55198"/>
    <w:rsid w:val="00C8290F"/>
    <w:rsid w:val="00C978CD"/>
    <w:rsid w:val="00CA14D7"/>
    <w:rsid w:val="00CB0D1D"/>
    <w:rsid w:val="00CB16FD"/>
    <w:rsid w:val="00CC79FD"/>
    <w:rsid w:val="00CD11A6"/>
    <w:rsid w:val="00CD5503"/>
    <w:rsid w:val="00CE340B"/>
    <w:rsid w:val="00CF7251"/>
    <w:rsid w:val="00D03298"/>
    <w:rsid w:val="00D15124"/>
    <w:rsid w:val="00D2161E"/>
    <w:rsid w:val="00D46873"/>
    <w:rsid w:val="00D921D5"/>
    <w:rsid w:val="00D93B75"/>
    <w:rsid w:val="00DE4BE7"/>
    <w:rsid w:val="00DE5A0C"/>
    <w:rsid w:val="00DE6791"/>
    <w:rsid w:val="00DF1550"/>
    <w:rsid w:val="00E03CAD"/>
    <w:rsid w:val="00E252AD"/>
    <w:rsid w:val="00E32F43"/>
    <w:rsid w:val="00E40C67"/>
    <w:rsid w:val="00E5691E"/>
    <w:rsid w:val="00E6311B"/>
    <w:rsid w:val="00E740C9"/>
    <w:rsid w:val="00EB48DC"/>
    <w:rsid w:val="00EB6A37"/>
    <w:rsid w:val="00ED4DA5"/>
    <w:rsid w:val="00ED74F7"/>
    <w:rsid w:val="00EE4587"/>
    <w:rsid w:val="00F129BF"/>
    <w:rsid w:val="00F7669B"/>
    <w:rsid w:val="00F82275"/>
    <w:rsid w:val="00F87AE4"/>
    <w:rsid w:val="00FA194B"/>
    <w:rsid w:val="00FA3C20"/>
    <w:rsid w:val="00FD3077"/>
    <w:rsid w:val="00FD7DEC"/>
    <w:rsid w:val="00FE224B"/>
    <w:rsid w:val="00FE7AC4"/>
    <w:rsid w:val="00FF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742C8972E5B1506EF9EC58BB00642AB1F2D87827119728FC7E04A500DE5D7D6D4DA4580FEC13F11BDE246120FBFD812CE22364EC9891C7t1Z3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B7AB0-B590-4759-BE6F-BB0482A0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265</TotalTime>
  <Pages>7</Pages>
  <Words>2033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20</cp:revision>
  <cp:lastPrinted>2023-05-25T05:50:00Z</cp:lastPrinted>
  <dcterms:created xsi:type="dcterms:W3CDTF">2023-05-23T04:09:00Z</dcterms:created>
  <dcterms:modified xsi:type="dcterms:W3CDTF">2023-06-01T06:46:00Z</dcterms:modified>
</cp:coreProperties>
</file>