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7509F3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7509F3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DA55E2" w:rsidRDefault="00DA55E2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6720" cy="723900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6720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913A34" w:rsidRDefault="007509F3" w:rsidP="00133698">
      <w:pPr>
        <w:spacing w:before="400"/>
        <w:rPr>
          <w:rFonts w:ascii="Liberation Serif" w:hAnsi="Liberation Serif" w:cs="Liberation Serif"/>
          <w:color w:val="000000" w:themeColor="text1"/>
          <w:sz w:val="24"/>
        </w:rPr>
      </w:pPr>
      <w:r w:rsidRPr="007509F3">
        <w:rPr>
          <w:rFonts w:ascii="Liberation Serif" w:hAnsi="Liberation Serif" w:cs="Liberation Serif"/>
          <w:noProof/>
          <w:color w:val="000000" w:themeColor="text1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913A34">
        <w:rPr>
          <w:rFonts w:ascii="Liberation Serif" w:hAnsi="Liberation Serif" w:cs="Liberation Serif"/>
          <w:color w:val="000000" w:themeColor="text1"/>
          <w:sz w:val="24"/>
        </w:rPr>
        <w:t xml:space="preserve">от </w:t>
      </w:r>
      <w:r w:rsidR="00D021F2">
        <w:rPr>
          <w:rFonts w:ascii="Liberation Serif" w:hAnsi="Liberation Serif" w:cs="Liberation Serif"/>
          <w:color w:val="000000" w:themeColor="text1"/>
          <w:sz w:val="24"/>
        </w:rPr>
        <w:t>07.06.2023</w:t>
      </w:r>
      <w:r w:rsidR="00133698" w:rsidRPr="00913A34">
        <w:rPr>
          <w:rFonts w:ascii="Liberation Serif" w:hAnsi="Liberation Serif" w:cs="Liberation Serif"/>
          <w:color w:val="000000" w:themeColor="text1"/>
          <w:sz w:val="24"/>
        </w:rPr>
        <w:t xml:space="preserve"> № </w:t>
      </w:r>
      <w:r w:rsidR="00D021F2">
        <w:rPr>
          <w:rFonts w:ascii="Liberation Serif" w:hAnsi="Liberation Serif" w:cs="Liberation Serif"/>
          <w:color w:val="000000" w:themeColor="text1"/>
          <w:sz w:val="24"/>
        </w:rPr>
        <w:t>363</w:t>
      </w:r>
    </w:p>
    <w:p w:rsidR="009D1821" w:rsidRDefault="009D1821" w:rsidP="0030723F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</w:p>
    <w:p w:rsidR="0076283C" w:rsidRDefault="0076283C" w:rsidP="0030723F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</w:p>
    <w:p w:rsidR="00780465" w:rsidRPr="00913A34" w:rsidRDefault="001E0FBC" w:rsidP="0030723F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913A34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О внесении изменений в </w:t>
      </w:r>
      <w:r w:rsidR="009D1821" w:rsidRPr="00913A34">
        <w:rPr>
          <w:rFonts w:ascii="Liberation Serif" w:hAnsi="Liberation Serif"/>
          <w:b/>
          <w:color w:val="000000" w:themeColor="text1"/>
          <w:sz w:val="28"/>
          <w:szCs w:val="28"/>
        </w:rPr>
        <w:t>м</w:t>
      </w:r>
      <w:r w:rsidR="0030723F" w:rsidRPr="00913A34">
        <w:rPr>
          <w:rFonts w:ascii="Liberation Serif" w:hAnsi="Liberation Serif"/>
          <w:b/>
          <w:color w:val="000000" w:themeColor="text1"/>
          <w:sz w:val="28"/>
          <w:szCs w:val="28"/>
        </w:rPr>
        <w:t>униципальн</w:t>
      </w:r>
      <w:r w:rsidR="00780465" w:rsidRPr="00913A34">
        <w:rPr>
          <w:rFonts w:ascii="Liberation Serif" w:hAnsi="Liberation Serif"/>
          <w:b/>
          <w:color w:val="000000" w:themeColor="text1"/>
          <w:sz w:val="28"/>
          <w:szCs w:val="28"/>
        </w:rPr>
        <w:t>ую</w:t>
      </w:r>
      <w:r w:rsidR="0030723F" w:rsidRPr="00913A34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 программ</w:t>
      </w:r>
      <w:r w:rsidR="00780465" w:rsidRPr="00913A34">
        <w:rPr>
          <w:rFonts w:ascii="Liberation Serif" w:hAnsi="Liberation Serif"/>
          <w:b/>
          <w:color w:val="000000" w:themeColor="text1"/>
          <w:sz w:val="28"/>
          <w:szCs w:val="28"/>
        </w:rPr>
        <w:t>у</w:t>
      </w:r>
      <w:r w:rsidR="0030723F" w:rsidRPr="00913A34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 </w:t>
      </w:r>
    </w:p>
    <w:p w:rsidR="00780465" w:rsidRPr="00913A34" w:rsidRDefault="0030723F" w:rsidP="0030723F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913A34">
        <w:rPr>
          <w:rFonts w:ascii="Liberation Serif" w:hAnsi="Liberation Serif"/>
          <w:b/>
          <w:color w:val="000000" w:themeColor="text1"/>
          <w:sz w:val="28"/>
          <w:szCs w:val="28"/>
        </w:rPr>
        <w:t>«</w:t>
      </w:r>
      <w:r w:rsidRPr="00913A34">
        <w:rPr>
          <w:rFonts w:ascii="Liberation Serif" w:hAnsi="Liberation Serif"/>
          <w:b/>
          <w:iCs/>
          <w:color w:val="000000" w:themeColor="text1"/>
          <w:sz w:val="28"/>
          <w:szCs w:val="28"/>
        </w:rPr>
        <w:t>Обеспечение жильем отдельных категорий граждан</w:t>
      </w:r>
      <w:r w:rsidRPr="00913A34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 </w:t>
      </w:r>
    </w:p>
    <w:p w:rsidR="00133698" w:rsidRPr="00913A34" w:rsidRDefault="0030723F" w:rsidP="0030723F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913A34">
        <w:rPr>
          <w:rFonts w:ascii="Liberation Serif" w:hAnsi="Liberation Serif"/>
          <w:b/>
          <w:color w:val="000000" w:themeColor="text1"/>
          <w:sz w:val="28"/>
          <w:szCs w:val="28"/>
        </w:rPr>
        <w:t>в Каменск-Уральск</w:t>
      </w:r>
      <w:r w:rsidR="00F53894" w:rsidRPr="00913A34">
        <w:rPr>
          <w:rFonts w:ascii="Liberation Serif" w:hAnsi="Liberation Serif"/>
          <w:b/>
          <w:color w:val="000000" w:themeColor="text1"/>
          <w:sz w:val="28"/>
          <w:szCs w:val="28"/>
        </w:rPr>
        <w:t>ом городском округе</w:t>
      </w:r>
      <w:r w:rsidRPr="00913A34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 на 2020-2026 годы»  </w:t>
      </w:r>
    </w:p>
    <w:p w:rsidR="0030723F" w:rsidRPr="00751F78" w:rsidRDefault="0030723F" w:rsidP="0030723F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 w:cs="Liberation Serif"/>
          <w:color w:val="FF0000"/>
          <w:sz w:val="28"/>
          <w:szCs w:val="28"/>
        </w:rPr>
      </w:pPr>
    </w:p>
    <w:p w:rsidR="00CC3ACD" w:rsidRPr="00E62C90" w:rsidRDefault="00CC3ACD" w:rsidP="00E62C90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2C90">
        <w:rPr>
          <w:rFonts w:ascii="Liberation Serif" w:hAnsi="Liberation Serif"/>
          <w:color w:val="000000" w:themeColor="text1"/>
          <w:sz w:val="28"/>
          <w:szCs w:val="28"/>
        </w:rPr>
        <w:t>На основании</w:t>
      </w:r>
      <w:r w:rsidR="00DF3D4D" w:rsidRPr="00E62C90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Pr="00E62C90">
        <w:rPr>
          <w:rFonts w:ascii="Liberation Serif" w:hAnsi="Liberation Serif"/>
          <w:color w:val="000000" w:themeColor="text1"/>
          <w:sz w:val="28"/>
          <w:szCs w:val="28"/>
        </w:rPr>
        <w:t>решени</w:t>
      </w:r>
      <w:r w:rsidR="009D70F5" w:rsidRPr="00E62C90">
        <w:rPr>
          <w:rFonts w:ascii="Liberation Serif" w:hAnsi="Liberation Serif"/>
          <w:color w:val="000000" w:themeColor="text1"/>
          <w:sz w:val="28"/>
          <w:szCs w:val="28"/>
        </w:rPr>
        <w:t>я</w:t>
      </w:r>
      <w:r w:rsidRPr="00E62C90">
        <w:rPr>
          <w:rFonts w:ascii="Liberation Serif" w:hAnsi="Liberation Serif"/>
          <w:color w:val="000000" w:themeColor="text1"/>
          <w:sz w:val="28"/>
          <w:szCs w:val="28"/>
        </w:rPr>
        <w:t xml:space="preserve"> Думы Каменск-Уральского городского округа</w:t>
      </w:r>
      <w:r w:rsidR="009D70F5" w:rsidRPr="00E62C90">
        <w:rPr>
          <w:rFonts w:ascii="Liberation Serif" w:hAnsi="Liberation Serif"/>
          <w:color w:val="000000" w:themeColor="text1"/>
          <w:sz w:val="28"/>
          <w:szCs w:val="28"/>
        </w:rPr>
        <w:t xml:space="preserve">              от 29.03.2023 № 203 «О внесении изменений в решение Думы Каменск-Уральского городского округа от 14.12.2022  № 172 «О бюджете Каменск-Уральского городского округа  на 2023 год и плановый период 2024 и 2025 годов», </w:t>
      </w:r>
      <w:r w:rsidR="00E62C90" w:rsidRPr="00E62C90">
        <w:rPr>
          <w:rFonts w:ascii="Liberation Serif" w:hAnsi="Liberation Serif"/>
          <w:color w:val="000000" w:themeColor="text1"/>
          <w:sz w:val="28"/>
          <w:szCs w:val="28"/>
        </w:rPr>
        <w:t>в</w:t>
      </w:r>
      <w:r w:rsidR="00E62C90" w:rsidRPr="00E62C90">
        <w:rPr>
          <w:rFonts w:ascii="Liberation Serif" w:hAnsi="Liberation Serif"/>
          <w:bCs/>
          <w:iCs/>
          <w:color w:val="000000" w:themeColor="text1"/>
          <w:sz w:val="28"/>
          <w:szCs w:val="28"/>
        </w:rPr>
        <w:t xml:space="preserve"> соответствии с постановлением Правительства Российской Федерации </w:t>
      </w:r>
      <w:r w:rsidR="00E62C90" w:rsidRPr="00E62C90">
        <w:rPr>
          <w:rFonts w:ascii="Liberation Serif" w:hAnsi="Liberation Serif"/>
          <w:bCs/>
          <w:iCs/>
          <w:color w:val="000000" w:themeColor="text1"/>
          <w:sz w:val="28"/>
          <w:szCs w:val="28"/>
        </w:rPr>
        <w:br/>
        <w:t>от 16.12.2022 № 2331 «О внесении изменений в некоторые акты Правительства Российской Федерации», постановлением Правительства Свердловской области от 06.10.2022 № 668-ПП «О внесении изменений в Постановление Правительства Свердловской области от 24.10.2013 № 1296-ПП «Об утверждении государственной программы Свердловской области «Реализация основных направлений государственной политики в строительном комплексе Свердловской области до 2024 года», П</w:t>
      </w:r>
      <w:r w:rsidRPr="00E62C90">
        <w:rPr>
          <w:rFonts w:ascii="Liberation Serif" w:hAnsi="Liberation Serif"/>
          <w:color w:val="000000" w:themeColor="text1"/>
          <w:sz w:val="28"/>
          <w:szCs w:val="28"/>
        </w:rPr>
        <w:t>орядком формирования и реализации муниципальных программ и комплексных муниципальных программ Каменск-Уральского городского округа, утвержденным постановлением Администрации города Каменска-Уральского от 23.11.2015 № 1666 (в редакции постановлений Администрации города Каменска-Уральского от 17.11.2017</w:t>
      </w:r>
      <w:r w:rsidR="009D70F5" w:rsidRPr="00E62C90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Pr="00E62C90">
        <w:rPr>
          <w:rFonts w:ascii="Liberation Serif" w:hAnsi="Liberation Serif"/>
          <w:color w:val="000000" w:themeColor="text1"/>
          <w:sz w:val="28"/>
          <w:szCs w:val="28"/>
        </w:rPr>
        <w:t xml:space="preserve">№ 984, от 09.10.2019 № 817, постановлений Администрации Каменск-Уральского городского округа </w:t>
      </w:r>
      <w:r w:rsidR="009D70F5" w:rsidRPr="00E62C90">
        <w:rPr>
          <w:rFonts w:ascii="Liberation Serif" w:hAnsi="Liberation Serif"/>
          <w:color w:val="000000" w:themeColor="text1"/>
          <w:sz w:val="28"/>
          <w:szCs w:val="28"/>
        </w:rPr>
        <w:t xml:space="preserve">  </w:t>
      </w:r>
      <w:r w:rsidRPr="00E62C90">
        <w:rPr>
          <w:rFonts w:ascii="Liberation Serif" w:hAnsi="Liberation Serif"/>
          <w:color w:val="000000" w:themeColor="text1"/>
          <w:sz w:val="28"/>
          <w:szCs w:val="28"/>
        </w:rPr>
        <w:t>от 26.08.2020 № 610, от 29.10.2020 № 824</w:t>
      </w:r>
      <w:r w:rsidR="00E7472D" w:rsidRPr="00E62C90">
        <w:rPr>
          <w:rFonts w:ascii="Liberation Serif" w:hAnsi="Liberation Serif"/>
          <w:color w:val="000000" w:themeColor="text1"/>
          <w:sz w:val="28"/>
          <w:szCs w:val="28"/>
        </w:rPr>
        <w:t>, от 02.02.2022 № 63</w:t>
      </w:r>
      <w:r w:rsidRPr="00E62C90">
        <w:rPr>
          <w:rFonts w:ascii="Liberation Serif" w:hAnsi="Liberation Serif"/>
          <w:color w:val="000000" w:themeColor="text1"/>
          <w:sz w:val="28"/>
          <w:szCs w:val="28"/>
        </w:rPr>
        <w:t>), Администрация Каменск-Уральского городского округа</w:t>
      </w:r>
    </w:p>
    <w:p w:rsidR="004F1BF0" w:rsidRPr="00CB20F5" w:rsidRDefault="004F1BF0" w:rsidP="004F1BF0">
      <w:pPr>
        <w:jc w:val="both"/>
        <w:rPr>
          <w:rFonts w:ascii="Liberation Serif" w:hAnsi="Liberation Serif" w:cs="Liberation Serif"/>
          <w:b/>
          <w:color w:val="000000" w:themeColor="text1"/>
          <w:sz w:val="28"/>
        </w:rPr>
      </w:pPr>
      <w:r w:rsidRPr="00CB20F5">
        <w:rPr>
          <w:rFonts w:ascii="Liberation Serif" w:hAnsi="Liberation Serif" w:cs="Liberation Serif"/>
          <w:b/>
          <w:color w:val="000000" w:themeColor="text1"/>
          <w:sz w:val="28"/>
        </w:rPr>
        <w:t>ПОСТАНОВЛЯЕТ:</w:t>
      </w:r>
    </w:p>
    <w:p w:rsidR="00FD6CDB" w:rsidRPr="00CB20F5" w:rsidRDefault="00FD6CDB" w:rsidP="00CD287A">
      <w:pPr>
        <w:pStyle w:val="ConsPlusTitle"/>
        <w:ind w:firstLine="708"/>
        <w:jc w:val="both"/>
        <w:rPr>
          <w:rFonts w:ascii="Liberation Serif" w:hAnsi="Liberation Serif" w:cs="Liberation Serif"/>
          <w:b w:val="0"/>
          <w:color w:val="000000" w:themeColor="text1"/>
        </w:rPr>
      </w:pPr>
      <w:r w:rsidRPr="00CB20F5">
        <w:rPr>
          <w:rFonts w:ascii="Liberation Serif" w:hAnsi="Liberation Serif" w:cs="Liberation Serif"/>
          <w:b w:val="0"/>
          <w:color w:val="000000" w:themeColor="text1"/>
        </w:rPr>
        <w:t xml:space="preserve">1. Внести в </w:t>
      </w:r>
      <w:r w:rsidR="00780465" w:rsidRPr="00CB20F5">
        <w:rPr>
          <w:rFonts w:ascii="Liberation Serif" w:hAnsi="Liberation Serif" w:cs="Liberation Serif"/>
          <w:b w:val="0"/>
          <w:color w:val="000000" w:themeColor="text1"/>
        </w:rPr>
        <w:t>муниципальную программу «</w:t>
      </w:r>
      <w:r w:rsidR="00780465" w:rsidRPr="00CB20F5">
        <w:rPr>
          <w:rFonts w:ascii="Liberation Serif" w:hAnsi="Liberation Serif" w:cs="Liberation Serif"/>
          <w:b w:val="0"/>
          <w:iCs/>
          <w:color w:val="000000" w:themeColor="text1"/>
        </w:rPr>
        <w:t>Обеспечение жильем отдельных категорий граждан</w:t>
      </w:r>
      <w:r w:rsidR="00780465" w:rsidRPr="00CB20F5">
        <w:rPr>
          <w:rFonts w:ascii="Liberation Serif" w:hAnsi="Liberation Serif" w:cs="Liberation Serif"/>
          <w:b w:val="0"/>
          <w:color w:val="000000" w:themeColor="text1"/>
        </w:rPr>
        <w:t xml:space="preserve"> в Каменск-Уральск</w:t>
      </w:r>
      <w:r w:rsidR="0076724F" w:rsidRPr="00CB20F5">
        <w:rPr>
          <w:rFonts w:ascii="Liberation Serif" w:hAnsi="Liberation Serif" w:cs="Liberation Serif"/>
          <w:b w:val="0"/>
          <w:color w:val="000000" w:themeColor="text1"/>
        </w:rPr>
        <w:t>ом городском округе</w:t>
      </w:r>
      <w:r w:rsidR="00780465" w:rsidRPr="00CB20F5">
        <w:rPr>
          <w:rFonts w:ascii="Liberation Serif" w:hAnsi="Liberation Serif" w:cs="Liberation Serif"/>
          <w:b w:val="0"/>
          <w:color w:val="000000" w:themeColor="text1"/>
        </w:rPr>
        <w:t xml:space="preserve"> на 2020-2026 годы», утвержденную </w:t>
      </w:r>
      <w:r w:rsidRPr="00CB20F5">
        <w:rPr>
          <w:rFonts w:ascii="Liberation Serif" w:hAnsi="Liberation Serif" w:cs="Liberation Serif"/>
          <w:b w:val="0"/>
          <w:color w:val="000000" w:themeColor="text1"/>
        </w:rPr>
        <w:t>постановление</w:t>
      </w:r>
      <w:r w:rsidR="00780465" w:rsidRPr="00CB20F5">
        <w:rPr>
          <w:rFonts w:ascii="Liberation Serif" w:hAnsi="Liberation Serif" w:cs="Liberation Serif"/>
          <w:b w:val="0"/>
          <w:color w:val="000000" w:themeColor="text1"/>
        </w:rPr>
        <w:t>м</w:t>
      </w:r>
      <w:r w:rsidRPr="00CB20F5">
        <w:rPr>
          <w:rFonts w:ascii="Liberation Serif" w:hAnsi="Liberation Serif" w:cs="Liberation Serif"/>
          <w:b w:val="0"/>
          <w:color w:val="000000" w:themeColor="text1"/>
        </w:rPr>
        <w:t xml:space="preserve"> Администрации города Каменска-Уральского </w:t>
      </w:r>
      <w:r w:rsidR="005D02B4" w:rsidRPr="00CB20F5">
        <w:rPr>
          <w:rFonts w:ascii="Liberation Serif" w:hAnsi="Liberation Serif" w:cs="Liberation Serif"/>
          <w:b w:val="0"/>
          <w:color w:val="000000" w:themeColor="text1"/>
        </w:rPr>
        <w:t xml:space="preserve">       </w:t>
      </w:r>
      <w:r w:rsidRPr="00CB20F5">
        <w:rPr>
          <w:rFonts w:ascii="Liberation Serif" w:hAnsi="Liberation Serif" w:cs="Liberation Serif"/>
          <w:b w:val="0"/>
          <w:color w:val="000000" w:themeColor="text1"/>
        </w:rPr>
        <w:t>от 10.10.2019 № 83</w:t>
      </w:r>
      <w:r w:rsidR="00257E27" w:rsidRPr="00CB20F5">
        <w:rPr>
          <w:rFonts w:ascii="Liberation Serif" w:hAnsi="Liberation Serif" w:cs="Liberation Serif"/>
          <w:b w:val="0"/>
          <w:color w:val="000000" w:themeColor="text1"/>
        </w:rPr>
        <w:t>2</w:t>
      </w:r>
      <w:r w:rsidRPr="00CB20F5">
        <w:rPr>
          <w:rFonts w:ascii="Liberation Serif" w:hAnsi="Liberation Serif" w:cs="Liberation Serif"/>
          <w:b w:val="0"/>
          <w:color w:val="000000" w:themeColor="text1"/>
        </w:rPr>
        <w:t xml:space="preserve"> </w:t>
      </w:r>
      <w:r w:rsidR="00CD287A" w:rsidRPr="00CB20F5">
        <w:rPr>
          <w:rFonts w:ascii="Liberation Serif" w:hAnsi="Liberation Serif" w:cs="Liberation Serif"/>
          <w:b w:val="0"/>
          <w:color w:val="000000" w:themeColor="text1"/>
        </w:rPr>
        <w:t xml:space="preserve">(в редакции постановлений Администрации города Каменска-Уральского от 17.03.2020 </w:t>
      </w:r>
      <w:hyperlink r:id="rId9" w:history="1">
        <w:r w:rsidR="00CD287A" w:rsidRPr="00CB20F5">
          <w:rPr>
            <w:rFonts w:ascii="Liberation Serif" w:hAnsi="Liberation Serif" w:cs="Liberation Serif"/>
            <w:b w:val="0"/>
            <w:color w:val="000000" w:themeColor="text1"/>
          </w:rPr>
          <w:t>№ 182, от 06.05.2020 № 333, от 14.07.2020     № 517, постановлений Администрации Каменск-Уральского городского округа               от 30.12.2020 № 1040, от 17.08.2021 № 663, от 30.12.2021 № 1035,                          от 11.03.2022 № 134</w:t>
        </w:r>
        <w:r w:rsidR="00CC3ACD" w:rsidRPr="00CB20F5">
          <w:rPr>
            <w:rFonts w:ascii="Liberation Serif" w:hAnsi="Liberation Serif" w:cs="Liberation Serif"/>
            <w:b w:val="0"/>
            <w:color w:val="000000" w:themeColor="text1"/>
          </w:rPr>
          <w:t>, от 12.04.2022 № 222</w:t>
        </w:r>
        <w:r w:rsidR="00085364" w:rsidRPr="00CB20F5">
          <w:rPr>
            <w:rFonts w:ascii="Liberation Serif" w:hAnsi="Liberation Serif" w:cs="Liberation Serif"/>
            <w:b w:val="0"/>
            <w:color w:val="000000" w:themeColor="text1"/>
          </w:rPr>
          <w:t>, от 19.10.2022 № 686</w:t>
        </w:r>
        <w:r w:rsidR="00CB20F5" w:rsidRPr="00CB20F5">
          <w:rPr>
            <w:rFonts w:ascii="Liberation Serif" w:hAnsi="Liberation Serif" w:cs="Liberation Serif"/>
            <w:b w:val="0"/>
            <w:color w:val="000000" w:themeColor="text1"/>
          </w:rPr>
          <w:t xml:space="preserve">, от 22.02.2023 </w:t>
        </w:r>
        <w:r w:rsidR="00CB20F5">
          <w:rPr>
            <w:rFonts w:ascii="Liberation Serif" w:hAnsi="Liberation Serif" w:cs="Liberation Serif"/>
            <w:b w:val="0"/>
            <w:color w:val="000000" w:themeColor="text1"/>
          </w:rPr>
          <w:t xml:space="preserve">     </w:t>
        </w:r>
        <w:r w:rsidR="00CB20F5" w:rsidRPr="00CB20F5">
          <w:rPr>
            <w:rFonts w:ascii="Liberation Serif" w:hAnsi="Liberation Serif" w:cs="Liberation Serif"/>
            <w:b w:val="0"/>
            <w:color w:val="000000" w:themeColor="text1"/>
          </w:rPr>
          <w:t>№ 119</w:t>
        </w:r>
        <w:r w:rsidR="00CD287A" w:rsidRPr="00CB20F5">
          <w:rPr>
            <w:rFonts w:ascii="Liberation Serif" w:hAnsi="Liberation Serif" w:cs="Liberation Serif"/>
            <w:b w:val="0"/>
            <w:color w:val="000000" w:themeColor="text1"/>
          </w:rPr>
          <w:t>)</w:t>
        </w:r>
        <w:r w:rsidR="00CD287A" w:rsidRPr="00CB20F5">
          <w:rPr>
            <w:rFonts w:ascii="Liberation Serif" w:hAnsi="Liberation Serif" w:cs="Liberation Serif"/>
            <w:b w:val="0"/>
            <w:i/>
            <w:color w:val="000000" w:themeColor="text1"/>
          </w:rPr>
          <w:t xml:space="preserve"> </w:t>
        </w:r>
      </w:hyperlink>
      <w:r w:rsidR="00CD287A" w:rsidRPr="00CB20F5">
        <w:rPr>
          <w:rFonts w:ascii="Liberation Serif" w:hAnsi="Liberation Serif" w:cs="Liberation Serif"/>
          <w:b w:val="0"/>
          <w:color w:val="000000" w:themeColor="text1"/>
        </w:rPr>
        <w:t xml:space="preserve"> </w:t>
      </w:r>
      <w:r w:rsidRPr="00CB20F5">
        <w:rPr>
          <w:rFonts w:ascii="Liberation Serif" w:hAnsi="Liberation Serif" w:cs="Liberation Serif"/>
          <w:b w:val="0"/>
          <w:color w:val="000000" w:themeColor="text1"/>
        </w:rPr>
        <w:t xml:space="preserve">(далее – </w:t>
      </w:r>
      <w:r w:rsidR="00780465" w:rsidRPr="00CB20F5">
        <w:rPr>
          <w:rFonts w:ascii="Liberation Serif" w:hAnsi="Liberation Serif" w:cs="Liberation Serif"/>
          <w:b w:val="0"/>
          <w:color w:val="000000" w:themeColor="text1"/>
        </w:rPr>
        <w:t>программа</w:t>
      </w:r>
      <w:r w:rsidRPr="00CB20F5">
        <w:rPr>
          <w:rFonts w:ascii="Liberation Serif" w:hAnsi="Liberation Serif" w:cs="Liberation Serif"/>
          <w:b w:val="0"/>
          <w:color w:val="000000" w:themeColor="text1"/>
        </w:rPr>
        <w:t>)</w:t>
      </w:r>
      <w:r w:rsidR="0076724F" w:rsidRPr="00CB20F5">
        <w:rPr>
          <w:rFonts w:ascii="Liberation Serif" w:hAnsi="Liberation Serif" w:cs="Liberation Serif"/>
          <w:b w:val="0"/>
          <w:color w:val="000000" w:themeColor="text1"/>
        </w:rPr>
        <w:t>,</w:t>
      </w:r>
      <w:r w:rsidRPr="00CB20F5">
        <w:rPr>
          <w:rFonts w:ascii="Liberation Serif" w:hAnsi="Liberation Serif" w:cs="Liberation Serif"/>
          <w:b w:val="0"/>
          <w:color w:val="000000" w:themeColor="text1"/>
        </w:rPr>
        <w:t xml:space="preserve"> следующие изменения:</w:t>
      </w:r>
    </w:p>
    <w:p w:rsidR="00C558D6" w:rsidRPr="00494D49" w:rsidRDefault="00C42DF0" w:rsidP="000B4890">
      <w:pPr>
        <w:pStyle w:val="ConsPlusTitle"/>
        <w:ind w:firstLine="708"/>
        <w:jc w:val="both"/>
        <w:rPr>
          <w:rFonts w:ascii="Liberation Serif" w:hAnsi="Liberation Serif" w:cs="Liberation Serif"/>
          <w:b w:val="0"/>
          <w:color w:val="000000" w:themeColor="text1"/>
        </w:rPr>
      </w:pPr>
      <w:r w:rsidRPr="00494D49">
        <w:rPr>
          <w:rFonts w:ascii="Liberation Serif" w:hAnsi="Liberation Serif" w:cs="Liberation Serif"/>
          <w:b w:val="0"/>
          <w:color w:val="000000" w:themeColor="text1"/>
        </w:rPr>
        <w:t>1</w:t>
      </w:r>
      <w:r w:rsidR="00392612" w:rsidRPr="00494D49">
        <w:rPr>
          <w:rFonts w:ascii="Liberation Serif" w:hAnsi="Liberation Serif" w:cs="Liberation Serif"/>
          <w:b w:val="0"/>
          <w:color w:val="000000" w:themeColor="text1"/>
        </w:rPr>
        <w:t xml:space="preserve">) </w:t>
      </w:r>
      <w:r w:rsidR="00C558D6" w:rsidRPr="00494D49">
        <w:rPr>
          <w:rFonts w:ascii="Liberation Serif" w:hAnsi="Liberation Serif" w:cs="Liberation Serif"/>
          <w:b w:val="0"/>
          <w:color w:val="000000" w:themeColor="text1"/>
        </w:rPr>
        <w:t xml:space="preserve">раздел «Объемы финансирования муниципальной программы, тыс.руб.» Паспорта программы изложить в </w:t>
      </w:r>
      <w:r w:rsidR="00AD664D" w:rsidRPr="00494D49">
        <w:rPr>
          <w:rFonts w:ascii="Liberation Serif" w:hAnsi="Liberation Serif" w:cs="Liberation Serif"/>
          <w:b w:val="0"/>
          <w:color w:val="000000" w:themeColor="text1"/>
        </w:rPr>
        <w:t>следующей</w:t>
      </w:r>
      <w:r w:rsidR="00C558D6" w:rsidRPr="00494D49">
        <w:rPr>
          <w:rFonts w:ascii="Liberation Serif" w:hAnsi="Liberation Serif" w:cs="Liberation Serif"/>
          <w:b w:val="0"/>
          <w:color w:val="000000" w:themeColor="text1"/>
        </w:rPr>
        <w:t xml:space="preserve"> редакции:</w:t>
      </w:r>
    </w:p>
    <w:p w:rsidR="00FF2100" w:rsidRPr="00880A36" w:rsidRDefault="00FF2100" w:rsidP="004667C0">
      <w:pPr>
        <w:pStyle w:val="a8"/>
        <w:suppressAutoHyphens/>
        <w:ind w:left="1440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tbl>
      <w:tblPr>
        <w:tblW w:w="9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330"/>
        <w:gridCol w:w="7371"/>
      </w:tblGrid>
      <w:tr w:rsidR="00C558D6" w:rsidRPr="00880A36" w:rsidTr="00494D49">
        <w:tc>
          <w:tcPr>
            <w:tcW w:w="2330" w:type="dxa"/>
          </w:tcPr>
          <w:p w:rsidR="00C558D6" w:rsidRPr="00494D49" w:rsidRDefault="00C558D6" w:rsidP="00494D49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4D49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lastRenderedPageBreak/>
              <w:t>Объемы финансирования муниципальной программы, тыс. руб.</w:t>
            </w:r>
          </w:p>
        </w:tc>
        <w:tc>
          <w:tcPr>
            <w:tcW w:w="7371" w:type="dxa"/>
          </w:tcPr>
          <w:p w:rsidR="00C558D6" w:rsidRPr="009179E2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179E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ВСЕГО:</w:t>
            </w:r>
            <w:r w:rsidR="000E506E" w:rsidRPr="009179E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9179E2" w:rsidRPr="009179E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215240</w:t>
            </w:r>
            <w:r w:rsidRPr="009179E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9179E2" w:rsidRPr="009179E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852</w:t>
            </w:r>
            <w:r w:rsidRPr="009179E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 в том числе:</w:t>
            </w:r>
          </w:p>
          <w:p w:rsidR="00C558D6" w:rsidRPr="009179E2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179E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2020 год - </w:t>
            </w:r>
            <w:r w:rsidR="0050567F" w:rsidRPr="009179E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52426</w:t>
            </w:r>
            <w:r w:rsidRPr="009179E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50567F" w:rsidRPr="009179E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503</w:t>
            </w:r>
            <w:r w:rsidRPr="009179E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C558D6" w:rsidRPr="009179E2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179E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2021 год - </w:t>
            </w:r>
            <w:r w:rsidR="009802BA" w:rsidRPr="009179E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34152</w:t>
            </w:r>
            <w:r w:rsidRPr="009179E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9802BA" w:rsidRPr="009179E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367</w:t>
            </w:r>
            <w:r w:rsidRPr="009179E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C558D6" w:rsidRPr="009179E2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179E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2022 год - </w:t>
            </w:r>
            <w:r w:rsidR="006D7753" w:rsidRPr="009179E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17498</w:t>
            </w:r>
            <w:r w:rsidRPr="009179E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6D7753" w:rsidRPr="009179E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</w:t>
            </w:r>
            <w:r w:rsidRPr="009179E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C558D6" w:rsidRPr="009179E2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179E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2023 год - </w:t>
            </w:r>
            <w:r w:rsidR="009179E2" w:rsidRPr="009179E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41363</w:t>
            </w:r>
            <w:r w:rsidRPr="009179E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9179E2" w:rsidRPr="009179E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782</w:t>
            </w:r>
            <w:r w:rsidRPr="009179E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C558D6" w:rsidRPr="009179E2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179E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2024 год - </w:t>
            </w:r>
            <w:r w:rsidR="006D7753" w:rsidRPr="009179E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</w:t>
            </w:r>
            <w:r w:rsidRPr="009179E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,0;</w:t>
            </w:r>
          </w:p>
          <w:p w:rsidR="00C558D6" w:rsidRPr="009179E2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179E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2025 год - </w:t>
            </w:r>
            <w:r w:rsidR="006D7753" w:rsidRPr="009179E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</w:t>
            </w:r>
            <w:r w:rsidRPr="009179E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,0;</w:t>
            </w:r>
          </w:p>
          <w:p w:rsidR="00C558D6" w:rsidRPr="009179E2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179E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2026 год - 34800,0, из них:</w:t>
            </w:r>
          </w:p>
          <w:p w:rsidR="00C558D6" w:rsidRPr="00E77733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7773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- федеральный бюджет - </w:t>
            </w:r>
            <w:r w:rsidR="00033D3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4537</w:t>
            </w:r>
            <w:r w:rsidRPr="00E7773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033D3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121</w:t>
            </w:r>
            <w:r w:rsidRPr="00E7773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 в том числе:</w:t>
            </w:r>
          </w:p>
          <w:p w:rsidR="00C558D6" w:rsidRPr="00E77733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7773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2020 год - </w:t>
            </w:r>
            <w:r w:rsidR="0050567F" w:rsidRPr="00E7773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4537</w:t>
            </w:r>
            <w:r w:rsidRPr="00E7773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50567F" w:rsidRPr="00E7773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121</w:t>
            </w:r>
            <w:r w:rsidRPr="00E7773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C558D6" w:rsidRPr="00E77733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7773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2021 год - 0,0;</w:t>
            </w:r>
          </w:p>
          <w:p w:rsidR="00C558D6" w:rsidRPr="00E77733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7773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2022 год - 0,0;</w:t>
            </w:r>
          </w:p>
          <w:p w:rsidR="00C558D6" w:rsidRPr="00E77733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7773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2023 год - </w:t>
            </w:r>
            <w:r w:rsidR="00033D3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</w:t>
            </w:r>
            <w:r w:rsidRPr="00E7773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033D3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</w:t>
            </w:r>
            <w:r w:rsidRPr="00E7773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C558D6" w:rsidRPr="00E77733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7773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 год - 0,0;</w:t>
            </w:r>
          </w:p>
          <w:p w:rsidR="00C558D6" w:rsidRPr="00E77733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7773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2025 год - 0,0;</w:t>
            </w:r>
          </w:p>
          <w:p w:rsidR="00C558D6" w:rsidRPr="00E77733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7773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2026 год - 0,0;</w:t>
            </w:r>
          </w:p>
          <w:p w:rsidR="00C558D6" w:rsidRPr="008E6F72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E6F7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- областной бюджет - </w:t>
            </w:r>
            <w:r w:rsidR="00033D32" w:rsidRPr="0087357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11300</w:t>
            </w:r>
            <w:r w:rsidRPr="0087357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033D32" w:rsidRPr="0087357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153</w:t>
            </w:r>
            <w:r w:rsidRPr="0087357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8E6F7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 в том числе:</w:t>
            </w:r>
          </w:p>
          <w:p w:rsidR="00C558D6" w:rsidRPr="008E6F72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E6F7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2020 год - </w:t>
            </w:r>
            <w:r w:rsidR="0050567F" w:rsidRPr="008E6F7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4837</w:t>
            </w:r>
            <w:r w:rsidRPr="008E6F7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50567F" w:rsidRPr="008E6F7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919</w:t>
            </w:r>
            <w:r w:rsidRPr="008E6F7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C558D6" w:rsidRPr="008E6F72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E6F7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2021 год - </w:t>
            </w:r>
            <w:r w:rsidR="00C26AE5" w:rsidRPr="008E6F7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1989</w:t>
            </w:r>
            <w:r w:rsidRPr="008E6F7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C26AE5" w:rsidRPr="008E6F7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414</w:t>
            </w:r>
            <w:r w:rsidRPr="008E6F7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C558D6" w:rsidRPr="008E6F72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E6F7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2022 год - </w:t>
            </w:r>
            <w:r w:rsidR="00614FC1" w:rsidRPr="008E6F7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2066</w:t>
            </w:r>
            <w:r w:rsidRPr="008E6F7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,0</w:t>
            </w:r>
            <w:r w:rsidR="00614FC1" w:rsidRPr="008E6F7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</w:t>
            </w:r>
            <w:r w:rsidRPr="008E6F7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C558D6" w:rsidRPr="008E6F72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E6F7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2023 год - </w:t>
            </w:r>
            <w:r w:rsidR="0087357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2406</w:t>
            </w:r>
            <w:r w:rsidRPr="008E6F7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87357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78</w:t>
            </w:r>
            <w:r w:rsidRPr="008E6F7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C558D6" w:rsidRPr="008E6F72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E6F7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 год - 0,0;</w:t>
            </w:r>
          </w:p>
          <w:p w:rsidR="00C558D6" w:rsidRPr="008E6F72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E6F7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2025 год - 0,0;</w:t>
            </w:r>
          </w:p>
          <w:p w:rsidR="00C558D6" w:rsidRPr="008E6F72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E6F7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2026 год - 0,0;</w:t>
            </w:r>
          </w:p>
          <w:p w:rsidR="00C558D6" w:rsidRPr="00711F4D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711F4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- местный бюджет - </w:t>
            </w:r>
            <w:r w:rsidR="00711F4D" w:rsidRPr="00711F4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101635</w:t>
            </w:r>
            <w:r w:rsidRPr="00711F4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711F4D" w:rsidRPr="00711F4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502</w:t>
            </w:r>
            <w:r w:rsidRPr="00711F4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 в том числе:</w:t>
            </w:r>
          </w:p>
          <w:p w:rsidR="00C558D6" w:rsidRPr="00711F4D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711F4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2020 год - 2</w:t>
            </w:r>
            <w:r w:rsidR="00A50D5D" w:rsidRPr="00711F4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2884</w:t>
            </w:r>
            <w:r w:rsidRPr="00711F4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A50D5D" w:rsidRPr="00711F4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716</w:t>
            </w:r>
            <w:r w:rsidRPr="00711F4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C558D6" w:rsidRPr="00711F4D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711F4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2021 год - </w:t>
            </w:r>
            <w:r w:rsidR="00517556" w:rsidRPr="00711F4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13887</w:t>
            </w:r>
            <w:r w:rsidRPr="00711F4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517556" w:rsidRPr="00711F4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612</w:t>
            </w:r>
            <w:r w:rsidRPr="00711F4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C558D6" w:rsidRPr="00711F4D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711F4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2022 год - </w:t>
            </w:r>
            <w:r w:rsidR="00E900DA" w:rsidRPr="00711F4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7052</w:t>
            </w:r>
            <w:r w:rsidRPr="00711F4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392612" w:rsidRPr="00711F4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784</w:t>
            </w:r>
            <w:r w:rsidRPr="00711F4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C558D6" w:rsidRPr="00711F4D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711F4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2023 год - </w:t>
            </w:r>
            <w:r w:rsidR="00711F4D" w:rsidRPr="00711F4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23810</w:t>
            </w:r>
            <w:r w:rsidRPr="00711F4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711F4D" w:rsidRPr="00711F4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39</w:t>
            </w:r>
            <w:r w:rsidRPr="00711F4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C558D6" w:rsidRPr="00711F4D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711F4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2024 год - </w:t>
            </w:r>
            <w:r w:rsidR="00E900DA" w:rsidRPr="00711F4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</w:t>
            </w:r>
            <w:r w:rsidR="00433639" w:rsidRPr="00711F4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000</w:t>
            </w:r>
            <w:r w:rsidRPr="00711F4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,0;</w:t>
            </w:r>
          </w:p>
          <w:p w:rsidR="00C558D6" w:rsidRPr="00711F4D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711F4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2025 год - </w:t>
            </w:r>
            <w:r w:rsidR="00E900DA" w:rsidRPr="00711F4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</w:t>
            </w:r>
            <w:r w:rsidRPr="00711F4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,0;</w:t>
            </w:r>
          </w:p>
          <w:p w:rsidR="00C558D6" w:rsidRPr="00711F4D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711F4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2026 год - 20000,0;</w:t>
            </w:r>
          </w:p>
          <w:p w:rsidR="00C558D6" w:rsidRPr="00E3789D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3789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- внебюджетные источники – </w:t>
            </w:r>
            <w:r w:rsidR="00E3789D" w:rsidRPr="00E3789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97768</w:t>
            </w:r>
            <w:r w:rsidRPr="00E3789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E3789D" w:rsidRPr="00E3789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076</w:t>
            </w:r>
            <w:r w:rsidRPr="00E3789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 в том числе:</w:t>
            </w:r>
          </w:p>
          <w:p w:rsidR="00C558D6" w:rsidRPr="00E3789D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3789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2020 год - 2</w:t>
            </w:r>
            <w:r w:rsidR="006F4721" w:rsidRPr="00E3789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0166</w:t>
            </w:r>
            <w:r w:rsidRPr="00E3789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6F4721" w:rsidRPr="00E3789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747</w:t>
            </w:r>
            <w:r w:rsidRPr="00E3789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C558D6" w:rsidRPr="00E3789D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3789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2021 год - </w:t>
            </w:r>
            <w:r w:rsidR="00BD67FD" w:rsidRPr="00E3789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18275</w:t>
            </w:r>
            <w:r w:rsidRPr="00E3789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BD67FD" w:rsidRPr="00E3789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341</w:t>
            </w:r>
            <w:r w:rsidRPr="00E3789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C558D6" w:rsidRPr="00E3789D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3789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2022 год - </w:t>
            </w:r>
            <w:r w:rsidR="00D64A47" w:rsidRPr="00E3789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8379</w:t>
            </w:r>
            <w:r w:rsidRPr="00E3789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D64A47" w:rsidRPr="00E3789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376</w:t>
            </w:r>
            <w:r w:rsidRPr="00E3789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C558D6" w:rsidRPr="00E3789D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3789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2023 год - </w:t>
            </w:r>
            <w:r w:rsidR="00E3789D" w:rsidRPr="00E3789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15146</w:t>
            </w:r>
            <w:r w:rsidRPr="00E3789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E3789D" w:rsidRPr="00E3789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612</w:t>
            </w:r>
            <w:r w:rsidRPr="00E3789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C558D6" w:rsidRPr="00E3789D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3789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2024 год - </w:t>
            </w:r>
            <w:r w:rsidR="00D64A47" w:rsidRPr="00E3789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</w:t>
            </w:r>
            <w:r w:rsidRPr="00E3789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,0;</w:t>
            </w:r>
          </w:p>
          <w:p w:rsidR="00C558D6" w:rsidRPr="00E3789D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3789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2025 год - </w:t>
            </w:r>
            <w:r w:rsidR="00D64A47" w:rsidRPr="00E3789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</w:t>
            </w:r>
            <w:r w:rsidRPr="00E3789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,0;</w:t>
            </w:r>
          </w:p>
          <w:p w:rsidR="00C558D6" w:rsidRPr="00880A36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E3789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2026 год - 14800,0.</w:t>
            </w:r>
          </w:p>
        </w:tc>
      </w:tr>
    </w:tbl>
    <w:p w:rsidR="001E0FBC" w:rsidRPr="00880A36" w:rsidRDefault="001E0FBC" w:rsidP="001E0FBC">
      <w:pPr>
        <w:widowControl w:val="0"/>
        <w:tabs>
          <w:tab w:val="center" w:pos="0"/>
          <w:tab w:val="right" w:pos="9637"/>
        </w:tabs>
        <w:autoSpaceDE w:val="0"/>
        <w:autoSpaceDN w:val="0"/>
        <w:adjustRightInd w:val="0"/>
        <w:jc w:val="both"/>
        <w:rPr>
          <w:rFonts w:ascii="Liberation Serif" w:hAnsi="Liberation Serif"/>
          <w:color w:val="FF0000"/>
        </w:rPr>
      </w:pPr>
    </w:p>
    <w:p w:rsidR="001E0FBC" w:rsidRPr="00F55FC0" w:rsidRDefault="00140EA6" w:rsidP="005344D8">
      <w:pPr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880A36">
        <w:rPr>
          <w:rFonts w:ascii="Liberation Serif" w:hAnsi="Liberation Serif"/>
          <w:color w:val="FF0000"/>
          <w:sz w:val="28"/>
          <w:szCs w:val="28"/>
        </w:rPr>
        <w:tab/>
      </w:r>
      <w:r w:rsidR="00F55FC0" w:rsidRPr="00F55FC0">
        <w:rPr>
          <w:rFonts w:ascii="Liberation Serif" w:hAnsi="Liberation Serif"/>
          <w:color w:val="000000" w:themeColor="text1"/>
          <w:sz w:val="28"/>
          <w:szCs w:val="28"/>
        </w:rPr>
        <w:t>2</w:t>
      </w:r>
      <w:r w:rsidR="00D47290" w:rsidRPr="00F55FC0">
        <w:rPr>
          <w:rFonts w:ascii="Liberation Serif" w:hAnsi="Liberation Serif"/>
          <w:color w:val="000000" w:themeColor="text1"/>
          <w:sz w:val="28"/>
          <w:szCs w:val="28"/>
        </w:rPr>
        <w:t xml:space="preserve">) </w:t>
      </w:r>
      <w:r w:rsidR="001E0FBC" w:rsidRPr="00F55FC0">
        <w:rPr>
          <w:rFonts w:ascii="Liberation Serif" w:hAnsi="Liberation Serif"/>
          <w:color w:val="000000" w:themeColor="text1"/>
          <w:sz w:val="28"/>
          <w:szCs w:val="28"/>
        </w:rPr>
        <w:t xml:space="preserve">Приложение № 1 к </w:t>
      </w:r>
      <w:r w:rsidR="00D47290" w:rsidRPr="00F55FC0">
        <w:rPr>
          <w:rFonts w:ascii="Liberation Serif" w:hAnsi="Liberation Serif"/>
          <w:color w:val="000000" w:themeColor="text1"/>
          <w:sz w:val="28"/>
          <w:szCs w:val="28"/>
        </w:rPr>
        <w:t>п</w:t>
      </w:r>
      <w:r w:rsidR="001E0FBC" w:rsidRPr="00F55FC0">
        <w:rPr>
          <w:rFonts w:ascii="Liberation Serif" w:hAnsi="Liberation Serif"/>
          <w:color w:val="000000" w:themeColor="text1"/>
          <w:sz w:val="28"/>
          <w:szCs w:val="28"/>
        </w:rPr>
        <w:t>рограмме изложить в новой редакции согласно Приложению № 1 к настоящему постановлению;</w:t>
      </w:r>
    </w:p>
    <w:p w:rsidR="002433C5" w:rsidRDefault="002433C5" w:rsidP="002433C5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2433C5">
        <w:rPr>
          <w:rFonts w:ascii="Liberation Serif" w:hAnsi="Liberation Serif"/>
          <w:color w:val="000000" w:themeColor="text1"/>
          <w:sz w:val="28"/>
          <w:szCs w:val="28"/>
        </w:rPr>
        <w:t>3</w:t>
      </w:r>
      <w:r w:rsidR="00CC2D07" w:rsidRPr="002433C5">
        <w:rPr>
          <w:rFonts w:ascii="Liberation Serif" w:hAnsi="Liberation Serif"/>
          <w:color w:val="000000" w:themeColor="text1"/>
          <w:sz w:val="28"/>
          <w:szCs w:val="28"/>
        </w:rPr>
        <w:t xml:space="preserve">) </w:t>
      </w:r>
      <w:r w:rsidRPr="002433C5">
        <w:rPr>
          <w:rFonts w:ascii="Liberation Serif" w:hAnsi="Liberation Serif"/>
          <w:color w:val="000000" w:themeColor="text1"/>
          <w:sz w:val="28"/>
          <w:szCs w:val="28"/>
        </w:rPr>
        <w:t>раздел «Объемы финансирования подпрограммы по годам реализации, тыс.руб.» Паспорта подпрограммы «Обеспечение жильем молодых семей в Каменск-Уральском городском округе на 2020 - 2026 годы» программы изложить в следующей редакции:</w:t>
      </w:r>
    </w:p>
    <w:p w:rsidR="00E62C90" w:rsidRDefault="00E62C90" w:rsidP="002433C5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E62C90" w:rsidRDefault="00E62C90" w:rsidP="002433C5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E62C90" w:rsidRPr="002433C5" w:rsidRDefault="00E62C90" w:rsidP="002433C5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2433C5" w:rsidRPr="00880A36" w:rsidRDefault="002433C5" w:rsidP="002433C5">
      <w:pPr>
        <w:pStyle w:val="ConsPlusNormal"/>
        <w:ind w:firstLine="709"/>
        <w:jc w:val="both"/>
        <w:rPr>
          <w:rFonts w:ascii="Liberation Serif" w:hAnsi="Liberation Serif"/>
          <w:color w:val="FF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181"/>
        <w:gridCol w:w="6520"/>
      </w:tblGrid>
      <w:tr w:rsidR="002433C5" w:rsidRPr="00880A36" w:rsidTr="00E6334C">
        <w:tc>
          <w:tcPr>
            <w:tcW w:w="3181" w:type="dxa"/>
          </w:tcPr>
          <w:p w:rsidR="002433C5" w:rsidRPr="002433C5" w:rsidRDefault="002433C5" w:rsidP="00E63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433C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lastRenderedPageBreak/>
              <w:t>Объемы финансирования подпрограммы по годам реализации, тыс. руб.</w:t>
            </w:r>
          </w:p>
        </w:tc>
        <w:tc>
          <w:tcPr>
            <w:tcW w:w="6520" w:type="dxa"/>
          </w:tcPr>
          <w:p w:rsidR="002433C5" w:rsidRPr="006558D1" w:rsidRDefault="002433C5" w:rsidP="002433C5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558D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ВСЕГО: </w:t>
            </w:r>
            <w:r w:rsidR="006558D1" w:rsidRPr="006558D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140151</w:t>
            </w:r>
            <w:r w:rsidRPr="006558D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6558D1" w:rsidRPr="006558D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736</w:t>
            </w:r>
            <w:r w:rsidRPr="006558D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 в том числе:</w:t>
            </w:r>
          </w:p>
          <w:p w:rsidR="002433C5" w:rsidRPr="006558D1" w:rsidRDefault="002433C5" w:rsidP="002433C5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558D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2020 год - 27081,571;</w:t>
            </w:r>
          </w:p>
          <w:p w:rsidR="002433C5" w:rsidRPr="006558D1" w:rsidRDefault="002433C5" w:rsidP="002433C5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558D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2021 год - 23414,773;</w:t>
            </w:r>
          </w:p>
          <w:p w:rsidR="002433C5" w:rsidRPr="006558D1" w:rsidRDefault="002433C5" w:rsidP="002433C5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558D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2022 год - 14752,0;</w:t>
            </w:r>
          </w:p>
          <w:p w:rsidR="002433C5" w:rsidRPr="006558D1" w:rsidRDefault="002433C5" w:rsidP="002433C5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558D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2023 год - </w:t>
            </w:r>
            <w:r w:rsidR="006558D1" w:rsidRPr="006558D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22403</w:t>
            </w:r>
            <w:r w:rsidRPr="006558D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6558D1" w:rsidRPr="006558D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392</w:t>
            </w:r>
            <w:r w:rsidRPr="006558D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2433C5" w:rsidRPr="006558D1" w:rsidRDefault="002433C5" w:rsidP="002433C5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558D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 год - 17500,0;</w:t>
            </w:r>
          </w:p>
          <w:p w:rsidR="002433C5" w:rsidRPr="006558D1" w:rsidRDefault="002433C5" w:rsidP="002433C5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558D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2025 год – 17500,0;</w:t>
            </w:r>
          </w:p>
          <w:p w:rsidR="002433C5" w:rsidRPr="006558D1" w:rsidRDefault="002433C5" w:rsidP="002433C5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558D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2026 год – 17500,0, из них:</w:t>
            </w:r>
          </w:p>
          <w:p w:rsidR="002433C5" w:rsidRPr="007D1053" w:rsidRDefault="002433C5" w:rsidP="002433C5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7D105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- федеральный бюджет - </w:t>
            </w:r>
            <w:r w:rsidR="00150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989</w:t>
            </w:r>
            <w:r w:rsidRPr="007D105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150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346</w:t>
            </w:r>
            <w:r w:rsidRPr="007D105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 в том числе:</w:t>
            </w:r>
          </w:p>
          <w:p w:rsidR="002433C5" w:rsidRPr="007D1053" w:rsidRDefault="002433C5" w:rsidP="002433C5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7D105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2020 год - 989,346;</w:t>
            </w:r>
          </w:p>
          <w:p w:rsidR="002433C5" w:rsidRPr="007D1053" w:rsidRDefault="002433C5" w:rsidP="002433C5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7D105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2021 год - 0,0;</w:t>
            </w:r>
          </w:p>
          <w:p w:rsidR="002433C5" w:rsidRPr="007D1053" w:rsidRDefault="002433C5" w:rsidP="002433C5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7D105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2022 год - 0,0;</w:t>
            </w:r>
          </w:p>
          <w:p w:rsidR="002433C5" w:rsidRPr="007D1053" w:rsidRDefault="002433C5" w:rsidP="002433C5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7D105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2023 год - </w:t>
            </w:r>
            <w:r w:rsidR="00E7675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</w:t>
            </w:r>
            <w:r w:rsidRPr="007D105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E7675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</w:t>
            </w:r>
            <w:r w:rsidRPr="007D105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2433C5" w:rsidRPr="007D1053" w:rsidRDefault="002433C5" w:rsidP="002433C5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7D105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 год - 0,0;</w:t>
            </w:r>
          </w:p>
          <w:p w:rsidR="002433C5" w:rsidRPr="007D1053" w:rsidRDefault="002433C5" w:rsidP="002433C5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7D105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2025 год - 0,0;</w:t>
            </w:r>
          </w:p>
          <w:p w:rsidR="002433C5" w:rsidRPr="007D1053" w:rsidRDefault="002433C5" w:rsidP="002433C5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7D105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2026 год - 0,0;</w:t>
            </w:r>
          </w:p>
          <w:p w:rsidR="002433C5" w:rsidRPr="00B45C08" w:rsidRDefault="002433C5" w:rsidP="002433C5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5C0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- областной бюджет - </w:t>
            </w:r>
            <w:r w:rsidR="00E7675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11051</w:t>
            </w:r>
            <w:r w:rsidRPr="00B45C0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E7675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889</w:t>
            </w:r>
            <w:r w:rsidRPr="00B45C0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 в том числе:</w:t>
            </w:r>
          </w:p>
          <w:p w:rsidR="002433C5" w:rsidRPr="00B45C08" w:rsidRDefault="002433C5" w:rsidP="002433C5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5C0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2020 год - 4589,655;</w:t>
            </w:r>
          </w:p>
          <w:p w:rsidR="002433C5" w:rsidRPr="00B45C08" w:rsidRDefault="002433C5" w:rsidP="002433C5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5C0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2021 год - 1989,414;</w:t>
            </w:r>
          </w:p>
          <w:p w:rsidR="002433C5" w:rsidRPr="00B45C08" w:rsidRDefault="002433C5" w:rsidP="002433C5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5C0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2022 год - 2066,04;</w:t>
            </w:r>
          </w:p>
          <w:p w:rsidR="002433C5" w:rsidRPr="00B45C08" w:rsidRDefault="002433C5" w:rsidP="002433C5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5C0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2023 год - </w:t>
            </w:r>
            <w:r w:rsidR="00E7675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2406</w:t>
            </w:r>
            <w:r w:rsidRPr="00B45C0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E7675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78</w:t>
            </w:r>
            <w:r w:rsidRPr="00B45C0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2433C5" w:rsidRPr="00B45C08" w:rsidRDefault="002433C5" w:rsidP="002433C5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5C0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 год - 0,0;</w:t>
            </w:r>
          </w:p>
          <w:p w:rsidR="002433C5" w:rsidRPr="00B45C08" w:rsidRDefault="002433C5" w:rsidP="002433C5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5C0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2025 год - 0,0;</w:t>
            </w:r>
          </w:p>
          <w:p w:rsidR="002433C5" w:rsidRPr="00B45C08" w:rsidRDefault="002433C5" w:rsidP="002433C5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5C0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2026 год - 0,0;</w:t>
            </w:r>
          </w:p>
          <w:p w:rsidR="002433C5" w:rsidRPr="00CD6E34" w:rsidRDefault="002433C5" w:rsidP="002433C5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D6E3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- местный бюджет - 51217,248, в том числе:</w:t>
            </w:r>
          </w:p>
          <w:p w:rsidR="002433C5" w:rsidRPr="00CD6E34" w:rsidRDefault="002433C5" w:rsidP="002433C5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D6E3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2020 год - 7975,82;</w:t>
            </w:r>
          </w:p>
          <w:p w:rsidR="002433C5" w:rsidRPr="00CD6E34" w:rsidRDefault="002433C5" w:rsidP="002433C5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D6E3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2021 год - 8676,012;</w:t>
            </w:r>
          </w:p>
          <w:p w:rsidR="002433C5" w:rsidRPr="00CD6E34" w:rsidRDefault="002433C5" w:rsidP="002433C5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D6E3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2022 год - 6565,416;</w:t>
            </w:r>
          </w:p>
          <w:p w:rsidR="002433C5" w:rsidRPr="00CD6E34" w:rsidRDefault="002433C5" w:rsidP="002433C5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D6E3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2023 год - 7000,0;</w:t>
            </w:r>
          </w:p>
          <w:p w:rsidR="002433C5" w:rsidRPr="00CD6E34" w:rsidRDefault="002433C5" w:rsidP="002433C5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D6E3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 год - 7000,0;</w:t>
            </w:r>
          </w:p>
          <w:p w:rsidR="002433C5" w:rsidRPr="00CD6E34" w:rsidRDefault="002433C5" w:rsidP="002433C5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D6E3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2025 год – 7000,0;</w:t>
            </w:r>
          </w:p>
          <w:p w:rsidR="002433C5" w:rsidRPr="00CD6E34" w:rsidRDefault="002433C5" w:rsidP="002433C5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D6E3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2026 год – 7000,0</w:t>
            </w:r>
          </w:p>
          <w:p w:rsidR="002433C5" w:rsidRPr="00CD6E34" w:rsidRDefault="002433C5" w:rsidP="002433C5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D6E3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- внебюджетные источники - </w:t>
            </w:r>
            <w:r w:rsidR="00CD6E34" w:rsidRPr="00CD6E3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76893</w:t>
            </w:r>
            <w:r w:rsidRPr="00CD6E3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CD6E34" w:rsidRPr="00CD6E3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253</w:t>
            </w:r>
            <w:r w:rsidRPr="00CD6E3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 в том числе:</w:t>
            </w:r>
          </w:p>
          <w:p w:rsidR="002433C5" w:rsidRPr="00CD6E34" w:rsidRDefault="002433C5" w:rsidP="002433C5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D6E3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2020 год - 13526,75;</w:t>
            </w:r>
          </w:p>
          <w:p w:rsidR="002433C5" w:rsidRPr="00CD6E34" w:rsidRDefault="002433C5" w:rsidP="002433C5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D6E3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2021 год - 12749,347;</w:t>
            </w:r>
          </w:p>
          <w:p w:rsidR="002433C5" w:rsidRPr="00CD6E34" w:rsidRDefault="002433C5" w:rsidP="002433C5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D6E3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2022 год - 6120,544;</w:t>
            </w:r>
          </w:p>
          <w:p w:rsidR="002433C5" w:rsidRPr="00CD6E34" w:rsidRDefault="002433C5" w:rsidP="002433C5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D6E3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2023 год - </w:t>
            </w:r>
            <w:r w:rsidR="00CD6E34" w:rsidRPr="00CD6E3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12996</w:t>
            </w:r>
            <w:r w:rsidRPr="00CD6E3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CD6E34" w:rsidRPr="00CD6E3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612</w:t>
            </w:r>
            <w:r w:rsidRPr="00CD6E3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2433C5" w:rsidRPr="00CD6E34" w:rsidRDefault="002433C5" w:rsidP="002433C5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D6E3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 год - 10500,0;</w:t>
            </w:r>
          </w:p>
          <w:p w:rsidR="002433C5" w:rsidRPr="00CD6E34" w:rsidRDefault="002433C5" w:rsidP="002433C5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D6E3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2025 год - 10500,0;</w:t>
            </w:r>
          </w:p>
          <w:p w:rsidR="002433C5" w:rsidRPr="00880A36" w:rsidRDefault="002433C5" w:rsidP="002433C5">
            <w:pPr>
              <w:pStyle w:val="ConsPlusNormal"/>
              <w:jc w:val="both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CD6E3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2026 год - 10500,0.</w:t>
            </w:r>
          </w:p>
        </w:tc>
      </w:tr>
    </w:tbl>
    <w:p w:rsidR="00CC2D07" w:rsidRDefault="00CC2D07" w:rsidP="00CC2D07">
      <w:pPr>
        <w:ind w:firstLine="708"/>
        <w:jc w:val="both"/>
        <w:rPr>
          <w:rFonts w:ascii="Liberation Serif" w:hAnsi="Liberation Serif"/>
          <w:color w:val="FF0000"/>
          <w:sz w:val="28"/>
          <w:szCs w:val="28"/>
        </w:rPr>
      </w:pPr>
    </w:p>
    <w:p w:rsidR="00E62C90" w:rsidRDefault="00E62C90" w:rsidP="00CC2D07">
      <w:pPr>
        <w:ind w:firstLine="708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/>
          <w:color w:val="000000" w:themeColor="text1"/>
          <w:sz w:val="28"/>
          <w:szCs w:val="28"/>
        </w:rPr>
        <w:t xml:space="preserve">4) </w:t>
      </w:r>
      <w:r w:rsidRPr="006162E0">
        <w:rPr>
          <w:rFonts w:ascii="Liberation Serif" w:hAnsi="Liberation Serif" w:cs="Liberation Serif"/>
          <w:sz w:val="28"/>
          <w:szCs w:val="28"/>
        </w:rPr>
        <w:t xml:space="preserve">в пунктах 3.13, 3.14, 3.39 подпрограммы «Обеспечение жильем молодых семей в Каменск-Уральском городском округе на 2020-2026 годы» </w:t>
      </w:r>
      <w:r w:rsidRPr="00E62C90">
        <w:rPr>
          <w:rFonts w:ascii="Liberation Serif" w:hAnsi="Liberation Serif" w:cs="Liberation Serif"/>
          <w:sz w:val="28"/>
          <w:szCs w:val="28"/>
        </w:rPr>
        <w:t xml:space="preserve">программы </w:t>
      </w:r>
      <w:r w:rsidRPr="006162E0">
        <w:rPr>
          <w:rFonts w:ascii="Liberation Serif" w:hAnsi="Liberation Serif" w:cs="Liberation Serif"/>
          <w:sz w:val="28"/>
          <w:szCs w:val="28"/>
        </w:rPr>
        <w:t>слова «Министерством» заменить словами «Правительством Свердловской области»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2433C5" w:rsidRDefault="00254F3F" w:rsidP="00CC2D07">
      <w:pPr>
        <w:ind w:firstLine="708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/>
          <w:color w:val="000000" w:themeColor="text1"/>
          <w:sz w:val="28"/>
          <w:szCs w:val="28"/>
        </w:rPr>
        <w:t>5</w:t>
      </w:r>
      <w:r w:rsidR="00E6334C" w:rsidRPr="0049086D">
        <w:rPr>
          <w:rFonts w:ascii="Liberation Serif" w:hAnsi="Liberation Serif"/>
          <w:color w:val="000000" w:themeColor="text1"/>
          <w:sz w:val="28"/>
          <w:szCs w:val="28"/>
        </w:rPr>
        <w:t>) строк</w:t>
      </w:r>
      <w:r>
        <w:rPr>
          <w:rFonts w:ascii="Liberation Serif" w:hAnsi="Liberation Serif"/>
          <w:color w:val="000000" w:themeColor="text1"/>
          <w:sz w:val="28"/>
          <w:szCs w:val="28"/>
        </w:rPr>
        <w:t>и</w:t>
      </w:r>
      <w:r w:rsidR="00E6334C" w:rsidRPr="0049086D">
        <w:rPr>
          <w:rFonts w:ascii="Liberation Serif" w:hAnsi="Liberation Serif"/>
          <w:color w:val="000000" w:themeColor="text1"/>
          <w:sz w:val="28"/>
          <w:szCs w:val="28"/>
        </w:rPr>
        <w:t xml:space="preserve"> 3</w:t>
      </w:r>
      <w:r>
        <w:rPr>
          <w:rFonts w:ascii="Liberation Serif" w:hAnsi="Liberation Serif"/>
          <w:color w:val="000000" w:themeColor="text1"/>
          <w:sz w:val="28"/>
          <w:szCs w:val="28"/>
        </w:rPr>
        <w:t>, 4</w:t>
      </w:r>
      <w:r w:rsidR="00E6334C" w:rsidRPr="0049086D">
        <w:rPr>
          <w:rFonts w:ascii="Liberation Serif" w:hAnsi="Liberation Serif"/>
          <w:color w:val="000000" w:themeColor="text1"/>
          <w:sz w:val="28"/>
          <w:szCs w:val="28"/>
        </w:rPr>
        <w:t xml:space="preserve"> Приложения № 1 подпрограммы</w:t>
      </w:r>
      <w:r w:rsidR="00E6334C" w:rsidRPr="002433C5">
        <w:rPr>
          <w:rFonts w:ascii="Liberation Serif" w:hAnsi="Liberation Serif"/>
          <w:color w:val="000000" w:themeColor="text1"/>
          <w:sz w:val="28"/>
          <w:szCs w:val="28"/>
        </w:rPr>
        <w:t xml:space="preserve"> «Обеспечение жильем молодых семей в Каменск-Уральском городском округе на 2020 - 2026 годы» программы</w:t>
      </w:r>
      <w:r w:rsidR="00E6334C">
        <w:rPr>
          <w:rFonts w:ascii="Liberation Serif" w:hAnsi="Liberation Serif"/>
          <w:color w:val="000000" w:themeColor="text1"/>
          <w:sz w:val="28"/>
          <w:szCs w:val="28"/>
        </w:rPr>
        <w:t xml:space="preserve"> изложить в </w:t>
      </w:r>
      <w:r w:rsidR="0026375B">
        <w:rPr>
          <w:rFonts w:ascii="Liberation Serif" w:hAnsi="Liberation Serif"/>
          <w:color w:val="000000" w:themeColor="text1"/>
          <w:sz w:val="28"/>
          <w:szCs w:val="28"/>
        </w:rPr>
        <w:t>следующей</w:t>
      </w:r>
      <w:r w:rsidR="00E6334C">
        <w:rPr>
          <w:rFonts w:ascii="Liberation Serif" w:hAnsi="Liberation Serif"/>
          <w:color w:val="000000" w:themeColor="text1"/>
          <w:sz w:val="28"/>
          <w:szCs w:val="28"/>
        </w:rPr>
        <w:t xml:space="preserve"> редакции:</w:t>
      </w:r>
    </w:p>
    <w:p w:rsidR="0049086D" w:rsidRDefault="0049086D" w:rsidP="00CC2D07">
      <w:pPr>
        <w:ind w:firstLine="708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E62C90" w:rsidRDefault="00E62C90" w:rsidP="00CC2D07">
      <w:pPr>
        <w:ind w:firstLine="708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tbl>
      <w:tblPr>
        <w:tblW w:w="10065" w:type="dxa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26"/>
        <w:gridCol w:w="3119"/>
        <w:gridCol w:w="709"/>
        <w:gridCol w:w="567"/>
        <w:gridCol w:w="567"/>
        <w:gridCol w:w="567"/>
        <w:gridCol w:w="567"/>
        <w:gridCol w:w="567"/>
        <w:gridCol w:w="567"/>
        <w:gridCol w:w="567"/>
        <w:gridCol w:w="1842"/>
      </w:tblGrid>
      <w:tr w:rsidR="00E6334C" w:rsidRPr="00BB3A53" w:rsidTr="00CF001A"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</w:tcPr>
          <w:p w:rsidR="00E6334C" w:rsidRPr="00BB3A53" w:rsidRDefault="00E6334C" w:rsidP="00E63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B3A5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lastRenderedPageBreak/>
              <w:t>3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E6334C" w:rsidRPr="00BB3A53" w:rsidRDefault="00E6334C" w:rsidP="00E63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B3A5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Целевой показатель 1: количество предоставленных социальных выплат молодым семьям, нуждающимся в улучшении жилищных условий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34C" w:rsidRPr="00BB3A53" w:rsidRDefault="00E6334C" w:rsidP="00E63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B3A5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34C" w:rsidRPr="00BB3A53" w:rsidRDefault="00E6334C" w:rsidP="00E63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B3A5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34C" w:rsidRPr="00BB3A53" w:rsidRDefault="00E6334C" w:rsidP="00E63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B3A5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34C" w:rsidRPr="00BB3A53" w:rsidRDefault="00E6334C" w:rsidP="00E63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B3A5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34C" w:rsidRPr="00BB3A53" w:rsidRDefault="00DE7D36" w:rsidP="00E63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34C" w:rsidRPr="00BB3A53" w:rsidRDefault="00E6334C" w:rsidP="00E63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B3A5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34C" w:rsidRPr="00BB3A53" w:rsidRDefault="00E6334C" w:rsidP="00E63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B3A5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34C" w:rsidRPr="00BB3A53" w:rsidRDefault="00E6334C" w:rsidP="00E63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B3A5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E6334C" w:rsidRPr="00BB3A53" w:rsidRDefault="00254F3F" w:rsidP="00E63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Распоряжение Правительства Свердловской области</w:t>
            </w:r>
            <w:r w:rsidR="00E6334C" w:rsidRPr="00BB3A5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 об утверждении списка молодых семей - претендентов на получение социальной выплаты в планируемом году по Свердловской области</w:t>
            </w:r>
          </w:p>
        </w:tc>
      </w:tr>
      <w:tr w:rsidR="00115E44" w:rsidRPr="00BB3A53" w:rsidTr="00CF001A"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</w:tcPr>
          <w:p w:rsidR="00115E44" w:rsidRPr="00BB3A53" w:rsidRDefault="00115E44" w:rsidP="00DA55E2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B3A5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115E44" w:rsidRPr="00BB3A53" w:rsidRDefault="00115E44" w:rsidP="00DA55E2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B3A5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Целевой показатель 2: доля молодых семей, получивших социальные выплаты на приобретение жилья или строительство жилого дома, от численности молодых семей - участников мероприятия 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115E44" w:rsidRPr="00BB3A53" w:rsidRDefault="00115E44" w:rsidP="00DA55E2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B3A5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%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115E44" w:rsidRPr="00BB3A53" w:rsidRDefault="00115E44" w:rsidP="00DA55E2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B3A5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5,8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115E44" w:rsidRPr="00BB3A53" w:rsidRDefault="00115E44" w:rsidP="00DA55E2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B3A5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4,86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115E44" w:rsidRPr="00BB3A53" w:rsidRDefault="00115E44" w:rsidP="00DA55E2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BB3A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4,8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115E44" w:rsidRPr="00BB3A53" w:rsidRDefault="006F7595" w:rsidP="006F7595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115E44" w:rsidRPr="00BB3A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115E44" w:rsidRPr="00BB3A53" w:rsidRDefault="00115E44" w:rsidP="00DA55E2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BB3A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2,7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115E44" w:rsidRPr="00BB3A53" w:rsidRDefault="00115E44" w:rsidP="00DA55E2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BB3A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2,7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115E44" w:rsidRPr="00BB3A53" w:rsidRDefault="00115E44" w:rsidP="00DA55E2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BB3A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2,7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115E44" w:rsidRPr="00BB3A53" w:rsidRDefault="002F030D" w:rsidP="00DA55E2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Распоряжение Правительства Свердловской облсти</w:t>
            </w:r>
            <w:r w:rsidR="00115E44" w:rsidRPr="00BB3A5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 об утверждении списка молодых семей - претендентов на получение социальной выплаты в планируемом году по Свердловской области</w:t>
            </w:r>
          </w:p>
        </w:tc>
      </w:tr>
    </w:tbl>
    <w:p w:rsidR="002433C5" w:rsidRDefault="002433C5" w:rsidP="00CC2D07">
      <w:pPr>
        <w:ind w:firstLine="708"/>
        <w:jc w:val="both"/>
        <w:rPr>
          <w:rFonts w:ascii="Liberation Serif" w:hAnsi="Liberation Serif"/>
          <w:color w:val="FF0000"/>
          <w:sz w:val="28"/>
          <w:szCs w:val="28"/>
        </w:rPr>
      </w:pPr>
    </w:p>
    <w:p w:rsidR="00AB45CD" w:rsidRPr="00F55FC0" w:rsidRDefault="00AB45CD" w:rsidP="00AB45CD">
      <w:pPr>
        <w:ind w:firstLine="708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AB45CD">
        <w:rPr>
          <w:rFonts w:ascii="Liberation Serif" w:hAnsi="Liberation Serif"/>
          <w:color w:val="000000" w:themeColor="text1"/>
          <w:sz w:val="28"/>
          <w:szCs w:val="28"/>
        </w:rPr>
        <w:t>6) Приложение № 2 подпрограммы «Обеспечение жильем молодых семей в Каменск-Уральском</w:t>
      </w:r>
      <w:r w:rsidRPr="002433C5">
        <w:rPr>
          <w:rFonts w:ascii="Liberation Serif" w:hAnsi="Liberation Serif"/>
          <w:color w:val="000000" w:themeColor="text1"/>
          <w:sz w:val="28"/>
          <w:szCs w:val="28"/>
        </w:rPr>
        <w:t xml:space="preserve"> городском округе на 2020 - 2026 годы» программы</w:t>
      </w:r>
      <w:r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Pr="00F55FC0">
        <w:rPr>
          <w:rFonts w:ascii="Liberation Serif" w:hAnsi="Liberation Serif"/>
          <w:color w:val="000000" w:themeColor="text1"/>
          <w:sz w:val="28"/>
          <w:szCs w:val="28"/>
        </w:rPr>
        <w:t xml:space="preserve">изложить в новой редакции согласно Приложению № </w:t>
      </w:r>
      <w:r>
        <w:rPr>
          <w:rFonts w:ascii="Liberation Serif" w:hAnsi="Liberation Serif"/>
          <w:color w:val="000000" w:themeColor="text1"/>
          <w:sz w:val="28"/>
          <w:szCs w:val="28"/>
        </w:rPr>
        <w:t>2</w:t>
      </w:r>
      <w:r w:rsidRPr="00F55FC0">
        <w:rPr>
          <w:rFonts w:ascii="Liberation Serif" w:hAnsi="Liberation Serif"/>
          <w:color w:val="000000" w:themeColor="text1"/>
          <w:sz w:val="28"/>
          <w:szCs w:val="28"/>
        </w:rPr>
        <w:t xml:space="preserve"> к настоящему постановлению;</w:t>
      </w:r>
    </w:p>
    <w:p w:rsidR="001E0FBC" w:rsidRPr="00F615A9" w:rsidRDefault="00F615A9" w:rsidP="008C012F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F615A9">
        <w:rPr>
          <w:rFonts w:ascii="Liberation Serif" w:hAnsi="Liberation Serif"/>
          <w:color w:val="000000" w:themeColor="text1"/>
          <w:sz w:val="28"/>
          <w:szCs w:val="28"/>
        </w:rPr>
        <w:t>7</w:t>
      </w:r>
      <w:r w:rsidR="00C0617F" w:rsidRPr="00F615A9">
        <w:rPr>
          <w:rFonts w:ascii="Liberation Serif" w:hAnsi="Liberation Serif"/>
          <w:color w:val="000000" w:themeColor="text1"/>
          <w:sz w:val="28"/>
          <w:szCs w:val="28"/>
        </w:rPr>
        <w:t>)</w:t>
      </w:r>
      <w:r w:rsidR="005E3579" w:rsidRPr="00F615A9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977D56" w:rsidRPr="00F615A9">
        <w:rPr>
          <w:rFonts w:ascii="Liberation Serif" w:hAnsi="Liberation Serif"/>
          <w:color w:val="000000" w:themeColor="text1"/>
          <w:sz w:val="28"/>
          <w:szCs w:val="28"/>
        </w:rPr>
        <w:t xml:space="preserve">раздел «Объемы финансирования подпрограммы по годам реализации, тыс.руб.» Паспорта подпрограммы </w:t>
      </w:r>
      <w:r w:rsidR="001E0FBC" w:rsidRPr="00F615A9">
        <w:rPr>
          <w:rFonts w:ascii="Liberation Serif" w:hAnsi="Liberation Serif"/>
          <w:color w:val="000000" w:themeColor="text1"/>
          <w:sz w:val="28"/>
          <w:szCs w:val="28"/>
        </w:rPr>
        <w:t xml:space="preserve">«Обеспечение жилыми помещениями малоимущих граждан в </w:t>
      </w:r>
      <w:r w:rsidR="00977D56" w:rsidRPr="00F615A9">
        <w:rPr>
          <w:rFonts w:ascii="Liberation Serif" w:hAnsi="Liberation Serif"/>
          <w:color w:val="000000" w:themeColor="text1"/>
          <w:sz w:val="28"/>
          <w:szCs w:val="28"/>
        </w:rPr>
        <w:t>К</w:t>
      </w:r>
      <w:r w:rsidR="001E0FBC" w:rsidRPr="00F615A9">
        <w:rPr>
          <w:rFonts w:ascii="Liberation Serif" w:hAnsi="Liberation Serif"/>
          <w:color w:val="000000" w:themeColor="text1"/>
          <w:sz w:val="28"/>
          <w:szCs w:val="28"/>
        </w:rPr>
        <w:t>аменск-Уральск</w:t>
      </w:r>
      <w:r w:rsidR="00FB4AED" w:rsidRPr="00F615A9">
        <w:rPr>
          <w:rFonts w:ascii="Liberation Serif" w:hAnsi="Liberation Serif"/>
          <w:color w:val="000000" w:themeColor="text1"/>
          <w:sz w:val="28"/>
          <w:szCs w:val="28"/>
        </w:rPr>
        <w:t>ом городском округе</w:t>
      </w:r>
      <w:r w:rsidR="00093441" w:rsidRPr="00F615A9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1E0FBC" w:rsidRPr="00F615A9">
        <w:rPr>
          <w:rFonts w:ascii="Liberation Serif" w:hAnsi="Liberation Serif"/>
          <w:color w:val="000000" w:themeColor="text1"/>
          <w:sz w:val="28"/>
          <w:szCs w:val="28"/>
        </w:rPr>
        <w:t>на 20</w:t>
      </w:r>
      <w:r w:rsidR="00093441" w:rsidRPr="00F615A9">
        <w:rPr>
          <w:rFonts w:ascii="Liberation Serif" w:hAnsi="Liberation Serif"/>
          <w:color w:val="000000" w:themeColor="text1"/>
          <w:sz w:val="28"/>
          <w:szCs w:val="28"/>
        </w:rPr>
        <w:t>20</w:t>
      </w:r>
      <w:r w:rsidR="001E0FBC" w:rsidRPr="00F615A9">
        <w:rPr>
          <w:rFonts w:ascii="Liberation Serif" w:hAnsi="Liberation Serif"/>
          <w:color w:val="000000" w:themeColor="text1"/>
          <w:sz w:val="28"/>
          <w:szCs w:val="28"/>
        </w:rPr>
        <w:t xml:space="preserve"> - 202</w:t>
      </w:r>
      <w:r w:rsidR="00093441" w:rsidRPr="00F615A9">
        <w:rPr>
          <w:rFonts w:ascii="Liberation Serif" w:hAnsi="Liberation Serif"/>
          <w:color w:val="000000" w:themeColor="text1"/>
          <w:sz w:val="28"/>
          <w:szCs w:val="28"/>
        </w:rPr>
        <w:t>6</w:t>
      </w:r>
      <w:r w:rsidR="001E0FBC" w:rsidRPr="00F615A9">
        <w:rPr>
          <w:rFonts w:ascii="Liberation Serif" w:hAnsi="Liberation Serif"/>
          <w:color w:val="000000" w:themeColor="text1"/>
          <w:sz w:val="28"/>
          <w:szCs w:val="28"/>
        </w:rPr>
        <w:t xml:space="preserve"> годы» </w:t>
      </w:r>
      <w:r w:rsidR="00093441" w:rsidRPr="00F615A9">
        <w:rPr>
          <w:rFonts w:ascii="Liberation Serif" w:hAnsi="Liberation Serif"/>
          <w:color w:val="000000" w:themeColor="text1"/>
          <w:sz w:val="28"/>
          <w:szCs w:val="28"/>
        </w:rPr>
        <w:t>п</w:t>
      </w:r>
      <w:r w:rsidR="001E0FBC" w:rsidRPr="00F615A9">
        <w:rPr>
          <w:rFonts w:ascii="Liberation Serif" w:hAnsi="Liberation Serif"/>
          <w:color w:val="000000" w:themeColor="text1"/>
          <w:sz w:val="28"/>
          <w:szCs w:val="28"/>
        </w:rPr>
        <w:t>рограммы изложить в</w:t>
      </w:r>
      <w:r w:rsidR="005D0276" w:rsidRPr="00F615A9">
        <w:rPr>
          <w:rFonts w:ascii="Liberation Serif" w:hAnsi="Liberation Serif"/>
          <w:color w:val="000000" w:themeColor="text1"/>
          <w:sz w:val="28"/>
          <w:szCs w:val="28"/>
        </w:rPr>
        <w:t xml:space="preserve"> следующей</w:t>
      </w:r>
      <w:r w:rsidR="001E0FBC" w:rsidRPr="00F615A9">
        <w:rPr>
          <w:rFonts w:ascii="Liberation Serif" w:hAnsi="Liberation Serif"/>
          <w:color w:val="000000" w:themeColor="text1"/>
          <w:sz w:val="28"/>
          <w:szCs w:val="28"/>
        </w:rPr>
        <w:t xml:space="preserve"> редакции:</w:t>
      </w:r>
    </w:p>
    <w:p w:rsidR="001E0FBC" w:rsidRPr="00880A36" w:rsidRDefault="001E0FBC" w:rsidP="001E0FBC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FF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181"/>
        <w:gridCol w:w="6520"/>
      </w:tblGrid>
      <w:tr w:rsidR="000C1F0A" w:rsidRPr="00880A36" w:rsidTr="00C0617F">
        <w:tc>
          <w:tcPr>
            <w:tcW w:w="3181" w:type="dxa"/>
          </w:tcPr>
          <w:p w:rsidR="000C1F0A" w:rsidRPr="00F615A9" w:rsidRDefault="000C1F0A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615A9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Объемы финансирования подпрограммы по годам реализации, тыс. руб.</w:t>
            </w:r>
          </w:p>
        </w:tc>
        <w:tc>
          <w:tcPr>
            <w:tcW w:w="6520" w:type="dxa"/>
          </w:tcPr>
          <w:p w:rsidR="00F615A9" w:rsidRPr="00953FA5" w:rsidRDefault="00F615A9" w:rsidP="00F615A9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53FA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ВСЕГО: </w:t>
            </w:r>
            <w:r w:rsidR="00953FA5" w:rsidRPr="00953FA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47373</w:t>
            </w:r>
            <w:r w:rsidRPr="00953FA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953FA5" w:rsidRPr="00953FA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625</w:t>
            </w:r>
            <w:r w:rsidRPr="00953FA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 в том числе:</w:t>
            </w:r>
          </w:p>
          <w:p w:rsidR="00F615A9" w:rsidRPr="00953FA5" w:rsidRDefault="00F615A9" w:rsidP="00F615A9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53FA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2020 год – 17041,635;</w:t>
            </w:r>
          </w:p>
          <w:p w:rsidR="00F615A9" w:rsidRPr="00953FA5" w:rsidRDefault="00F615A9" w:rsidP="00F615A9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53FA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2021 год – 3521,6;</w:t>
            </w:r>
          </w:p>
          <w:p w:rsidR="00F615A9" w:rsidRPr="00953FA5" w:rsidRDefault="00F615A9" w:rsidP="00F615A9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53FA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2022 год – 0,0;</w:t>
            </w:r>
          </w:p>
          <w:p w:rsidR="00F615A9" w:rsidRPr="00953FA5" w:rsidRDefault="00F615A9" w:rsidP="00F615A9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53FA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2023 год – </w:t>
            </w:r>
            <w:r w:rsidR="00953FA5" w:rsidRPr="00953FA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15810</w:t>
            </w:r>
            <w:r w:rsidRPr="00953FA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953FA5" w:rsidRPr="00953FA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39</w:t>
            </w:r>
            <w:r w:rsidRPr="00953FA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; </w:t>
            </w:r>
          </w:p>
          <w:p w:rsidR="00F615A9" w:rsidRPr="00953FA5" w:rsidRDefault="00F615A9" w:rsidP="00F615A9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53FA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 год – 0,0;</w:t>
            </w:r>
          </w:p>
          <w:p w:rsidR="00F615A9" w:rsidRPr="00953FA5" w:rsidRDefault="00F615A9" w:rsidP="00F615A9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53FA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2025 год – 0,0;</w:t>
            </w:r>
          </w:p>
          <w:p w:rsidR="00F615A9" w:rsidRPr="00953FA5" w:rsidRDefault="00F615A9" w:rsidP="00F615A9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53FA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2026 год – 11000,0, из них:</w:t>
            </w:r>
          </w:p>
          <w:p w:rsidR="00F615A9" w:rsidRPr="00637E84" w:rsidRDefault="00F615A9" w:rsidP="00F615A9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37E8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- федеральный бюджет – 3547,775, в том числе:</w:t>
            </w:r>
          </w:p>
          <w:p w:rsidR="00F615A9" w:rsidRPr="00637E84" w:rsidRDefault="00F615A9" w:rsidP="00F615A9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37E8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2020 год – 3547,775;</w:t>
            </w:r>
          </w:p>
          <w:p w:rsidR="00F615A9" w:rsidRPr="00637E84" w:rsidRDefault="00F615A9" w:rsidP="00F615A9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37E8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2021 год – 0,0;</w:t>
            </w:r>
          </w:p>
          <w:p w:rsidR="00F615A9" w:rsidRPr="00637E84" w:rsidRDefault="00F615A9" w:rsidP="00F615A9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37E8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lastRenderedPageBreak/>
              <w:t>2022 год – 0,0;</w:t>
            </w:r>
          </w:p>
          <w:p w:rsidR="00F615A9" w:rsidRPr="00637E84" w:rsidRDefault="00F615A9" w:rsidP="00F615A9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37E8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2023 год – 0,0; </w:t>
            </w:r>
          </w:p>
          <w:p w:rsidR="00F615A9" w:rsidRPr="00637E84" w:rsidRDefault="00F615A9" w:rsidP="00F615A9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37E8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 год – 0,0;</w:t>
            </w:r>
          </w:p>
          <w:p w:rsidR="00F615A9" w:rsidRPr="00637E84" w:rsidRDefault="00F615A9" w:rsidP="00F615A9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37E8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2025 год – 0,0;</w:t>
            </w:r>
          </w:p>
          <w:p w:rsidR="00F615A9" w:rsidRPr="00637E84" w:rsidRDefault="00F615A9" w:rsidP="00F615A9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37E8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2026 год – 0,0.</w:t>
            </w:r>
          </w:p>
          <w:p w:rsidR="00F615A9" w:rsidRPr="00637E84" w:rsidRDefault="00F615A9" w:rsidP="00F615A9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37E8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- областной бюджет – 248,264, в том числе:</w:t>
            </w:r>
          </w:p>
          <w:p w:rsidR="00F615A9" w:rsidRPr="00637E84" w:rsidRDefault="00F615A9" w:rsidP="00F615A9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37E8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2020 год – 248,264;</w:t>
            </w:r>
          </w:p>
          <w:p w:rsidR="00F615A9" w:rsidRPr="00637E84" w:rsidRDefault="00F615A9" w:rsidP="00F615A9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37E8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2021 год – 0,0;</w:t>
            </w:r>
          </w:p>
          <w:p w:rsidR="00F615A9" w:rsidRPr="00637E84" w:rsidRDefault="00F615A9" w:rsidP="00F615A9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37E8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2022 год – 0,0;</w:t>
            </w:r>
          </w:p>
          <w:p w:rsidR="00F615A9" w:rsidRPr="00637E84" w:rsidRDefault="00F615A9" w:rsidP="00F615A9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37E8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2023 год – 0,0; </w:t>
            </w:r>
          </w:p>
          <w:p w:rsidR="00F615A9" w:rsidRPr="00637E84" w:rsidRDefault="00F615A9" w:rsidP="00F615A9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37E8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 год – 0,0;</w:t>
            </w:r>
          </w:p>
          <w:p w:rsidR="00F615A9" w:rsidRPr="00637E84" w:rsidRDefault="00F615A9" w:rsidP="00F615A9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37E8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2025 год – 0,0;</w:t>
            </w:r>
          </w:p>
          <w:p w:rsidR="00F615A9" w:rsidRPr="00637E84" w:rsidRDefault="00F615A9" w:rsidP="00F615A9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37E8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2026 год – 0,0.</w:t>
            </w:r>
          </w:p>
          <w:p w:rsidR="00F615A9" w:rsidRPr="00637E84" w:rsidRDefault="00F615A9" w:rsidP="00F615A9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37E8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- местный бюджет – </w:t>
            </w:r>
            <w:r w:rsidR="00637E84" w:rsidRPr="00637E8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43577</w:t>
            </w:r>
            <w:r w:rsidRPr="00637E8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637E84" w:rsidRPr="00637E8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586</w:t>
            </w:r>
            <w:r w:rsidRPr="00637E8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 в том числе:</w:t>
            </w:r>
          </w:p>
          <w:p w:rsidR="00F615A9" w:rsidRPr="00637E84" w:rsidRDefault="00F615A9" w:rsidP="00F615A9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37E8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2020 год – 13245,596;</w:t>
            </w:r>
          </w:p>
          <w:p w:rsidR="00F615A9" w:rsidRPr="00637E84" w:rsidRDefault="00F615A9" w:rsidP="00F615A9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37E8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2021 год – 3521,6;</w:t>
            </w:r>
          </w:p>
          <w:p w:rsidR="00F615A9" w:rsidRPr="00637E84" w:rsidRDefault="00F615A9" w:rsidP="00F615A9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37E8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2022 год – 0,0;</w:t>
            </w:r>
          </w:p>
          <w:p w:rsidR="00F615A9" w:rsidRPr="00637E84" w:rsidRDefault="00F615A9" w:rsidP="00F615A9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37E8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2023 год – </w:t>
            </w:r>
            <w:r w:rsidR="00637E84" w:rsidRPr="00637E8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15810</w:t>
            </w:r>
            <w:r w:rsidRPr="00637E8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637E84" w:rsidRPr="00637E8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39</w:t>
            </w:r>
            <w:r w:rsidRPr="00637E8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; </w:t>
            </w:r>
          </w:p>
          <w:p w:rsidR="00F615A9" w:rsidRPr="00637E84" w:rsidRDefault="00F615A9" w:rsidP="00F615A9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37E8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 год – 0,0;</w:t>
            </w:r>
          </w:p>
          <w:p w:rsidR="00F615A9" w:rsidRPr="00637E84" w:rsidRDefault="00F615A9" w:rsidP="00F615A9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37E8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2025 год – 0,0;</w:t>
            </w:r>
          </w:p>
          <w:p w:rsidR="000C1F0A" w:rsidRPr="00880A36" w:rsidRDefault="00F615A9" w:rsidP="00F615A9">
            <w:pPr>
              <w:pStyle w:val="ConsPlusNormal"/>
              <w:jc w:val="both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637E8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2026 год – 11000,0</w:t>
            </w:r>
          </w:p>
        </w:tc>
      </w:tr>
    </w:tbl>
    <w:p w:rsidR="001E0FBC" w:rsidRPr="00880A36" w:rsidRDefault="001E0FBC" w:rsidP="001E0FBC">
      <w:pPr>
        <w:ind w:firstLine="709"/>
        <w:jc w:val="both"/>
        <w:rPr>
          <w:rFonts w:ascii="Liberation Serif" w:hAnsi="Liberation Serif"/>
          <w:color w:val="FF0000"/>
        </w:rPr>
      </w:pPr>
    </w:p>
    <w:p w:rsidR="00EC56E5" w:rsidRPr="001B44C8" w:rsidRDefault="001B44C8" w:rsidP="00D46360">
      <w:pPr>
        <w:suppressAutoHyphens/>
        <w:ind w:firstLine="708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1B44C8">
        <w:rPr>
          <w:rFonts w:ascii="Liberation Serif" w:hAnsi="Liberation Serif"/>
          <w:color w:val="000000" w:themeColor="text1"/>
          <w:sz w:val="28"/>
          <w:szCs w:val="28"/>
        </w:rPr>
        <w:t>8</w:t>
      </w:r>
      <w:r w:rsidR="00DE734C" w:rsidRPr="001B44C8">
        <w:rPr>
          <w:rFonts w:ascii="Liberation Serif" w:hAnsi="Liberation Serif"/>
          <w:color w:val="000000" w:themeColor="text1"/>
          <w:sz w:val="28"/>
          <w:szCs w:val="28"/>
        </w:rPr>
        <w:t xml:space="preserve">) </w:t>
      </w:r>
      <w:r w:rsidR="00EC56E5" w:rsidRPr="001B44C8">
        <w:rPr>
          <w:rFonts w:ascii="Liberation Serif" w:hAnsi="Liberation Serif"/>
          <w:color w:val="000000" w:themeColor="text1"/>
          <w:sz w:val="28"/>
          <w:szCs w:val="28"/>
        </w:rPr>
        <w:t xml:space="preserve">Приложение № </w:t>
      </w:r>
      <w:r>
        <w:rPr>
          <w:rFonts w:ascii="Liberation Serif" w:hAnsi="Liberation Serif"/>
          <w:color w:val="000000" w:themeColor="text1"/>
          <w:sz w:val="28"/>
          <w:szCs w:val="28"/>
        </w:rPr>
        <w:t>2</w:t>
      </w:r>
      <w:r w:rsidR="00EC56E5" w:rsidRPr="001B44C8">
        <w:rPr>
          <w:rFonts w:ascii="Liberation Serif" w:hAnsi="Liberation Serif"/>
          <w:color w:val="000000" w:themeColor="text1"/>
          <w:sz w:val="28"/>
          <w:szCs w:val="28"/>
        </w:rPr>
        <w:t xml:space="preserve"> к подпрограмме «Обеспечение жилыми помещениями малоимущих граждан в Каменск-Уральском городском округе на 2020-2026 годы» программы изложить в новой редакции согласно Приложению № </w:t>
      </w:r>
      <w:r w:rsidRPr="001B44C8">
        <w:rPr>
          <w:rFonts w:ascii="Liberation Serif" w:hAnsi="Liberation Serif"/>
          <w:color w:val="000000" w:themeColor="text1"/>
          <w:sz w:val="28"/>
          <w:szCs w:val="28"/>
        </w:rPr>
        <w:t>3</w:t>
      </w:r>
      <w:r w:rsidR="00EC56E5" w:rsidRPr="001B44C8">
        <w:rPr>
          <w:rFonts w:ascii="Liberation Serif" w:hAnsi="Liberation Serif"/>
          <w:color w:val="000000" w:themeColor="text1"/>
          <w:sz w:val="28"/>
          <w:szCs w:val="28"/>
        </w:rPr>
        <w:t xml:space="preserve"> к настоящему постановлению</w:t>
      </w:r>
      <w:r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0425A8" w:rsidRPr="00717426" w:rsidRDefault="00FA4CC0" w:rsidP="00D927FD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717426">
        <w:rPr>
          <w:rFonts w:ascii="Liberation Serif" w:hAnsi="Liberation Serif"/>
          <w:color w:val="000000" w:themeColor="text1"/>
          <w:sz w:val="28"/>
          <w:szCs w:val="28"/>
        </w:rPr>
        <w:t>2</w:t>
      </w:r>
      <w:r w:rsidR="000425A8" w:rsidRPr="00717426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r w:rsidR="00DC2B0C" w:rsidRPr="00717426">
        <w:rPr>
          <w:rFonts w:ascii="Liberation Serif" w:hAnsi="Liberation Serif"/>
          <w:color w:val="000000" w:themeColor="text1"/>
          <w:sz w:val="28"/>
          <w:szCs w:val="28"/>
        </w:rPr>
        <w:t>Опубликовать</w:t>
      </w:r>
      <w:r w:rsidR="000425A8" w:rsidRPr="00717426">
        <w:rPr>
          <w:rFonts w:ascii="Liberation Serif" w:hAnsi="Liberation Serif"/>
          <w:color w:val="000000" w:themeColor="text1"/>
          <w:sz w:val="28"/>
          <w:szCs w:val="28"/>
        </w:rPr>
        <w:t xml:space="preserve"> настоящее постановление</w:t>
      </w:r>
      <w:r w:rsidR="00DC2B0C" w:rsidRPr="00717426">
        <w:rPr>
          <w:rFonts w:ascii="Liberation Serif" w:hAnsi="Liberation Serif"/>
          <w:color w:val="000000" w:themeColor="text1"/>
          <w:sz w:val="28"/>
          <w:szCs w:val="28"/>
        </w:rPr>
        <w:t xml:space="preserve"> в газете «Каменский рабочий» и разместить</w:t>
      </w:r>
      <w:r w:rsidR="000425A8" w:rsidRPr="00717426">
        <w:rPr>
          <w:rFonts w:ascii="Liberation Serif" w:hAnsi="Liberation Serif"/>
          <w:color w:val="000000" w:themeColor="text1"/>
          <w:sz w:val="28"/>
          <w:szCs w:val="28"/>
        </w:rPr>
        <w:t xml:space="preserve"> на официальном сайте муниципального образования.</w:t>
      </w:r>
    </w:p>
    <w:p w:rsidR="00224837" w:rsidRPr="00717426" w:rsidRDefault="00FA4CC0" w:rsidP="00D927FD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717426">
        <w:rPr>
          <w:rFonts w:ascii="Liberation Serif" w:hAnsi="Liberation Serif"/>
          <w:color w:val="000000" w:themeColor="text1"/>
          <w:sz w:val="28"/>
          <w:szCs w:val="28"/>
        </w:rPr>
        <w:t>3</w:t>
      </w:r>
      <w:r w:rsidR="00224837" w:rsidRPr="00717426">
        <w:rPr>
          <w:rFonts w:ascii="Liberation Serif" w:hAnsi="Liberation Serif"/>
          <w:color w:val="000000" w:themeColor="text1"/>
          <w:sz w:val="28"/>
          <w:szCs w:val="28"/>
        </w:rPr>
        <w:t>. Контроль за выполнением настоящего постановления возложить на заместителя главы Администрации городского округа Нестерова Д.Н.</w:t>
      </w:r>
    </w:p>
    <w:p w:rsidR="00133698" w:rsidRPr="00717426" w:rsidRDefault="001E0FBC" w:rsidP="00D927FD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717426">
        <w:rPr>
          <w:rFonts w:ascii="Liberation Serif" w:hAnsi="Liberation Serif"/>
          <w:color w:val="000000" w:themeColor="text1"/>
          <w:sz w:val="28"/>
          <w:szCs w:val="28"/>
        </w:rPr>
        <w:t xml:space="preserve">          </w:t>
      </w:r>
    </w:p>
    <w:p w:rsidR="00133698" w:rsidRPr="00717426" w:rsidRDefault="00133698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4333AF" w:rsidRPr="00717426" w:rsidRDefault="00717426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717426">
        <w:rPr>
          <w:rFonts w:ascii="Liberation Serif" w:hAnsi="Liberation Serif" w:cs="Liberation Serif"/>
          <w:color w:val="000000" w:themeColor="text1"/>
          <w:sz w:val="28"/>
          <w:szCs w:val="28"/>
        </w:rPr>
        <w:t>Г</w:t>
      </w:r>
      <w:r w:rsidR="00133698" w:rsidRPr="00717426">
        <w:rPr>
          <w:rFonts w:ascii="Liberation Serif" w:hAnsi="Liberation Serif" w:cs="Liberation Serif"/>
          <w:color w:val="000000" w:themeColor="text1"/>
          <w:sz w:val="28"/>
          <w:szCs w:val="28"/>
        </w:rPr>
        <w:t>лав</w:t>
      </w:r>
      <w:r w:rsidRPr="00717426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</w:p>
    <w:p w:rsidR="00D921D5" w:rsidRPr="00717426" w:rsidRDefault="00720985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717426">
        <w:rPr>
          <w:rFonts w:ascii="Liberation Serif" w:hAnsi="Liberation Serif" w:cs="Liberation Serif"/>
          <w:color w:val="000000" w:themeColor="text1"/>
          <w:sz w:val="28"/>
          <w:szCs w:val="28"/>
        </w:rPr>
        <w:t>Каменск-Уральского</w:t>
      </w:r>
      <w:r w:rsidR="00FD7DEC" w:rsidRPr="0071742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717426">
        <w:rPr>
          <w:rFonts w:ascii="Liberation Serif" w:hAnsi="Liberation Serif" w:cs="Liberation Serif"/>
          <w:color w:val="000000" w:themeColor="text1"/>
          <w:sz w:val="28"/>
          <w:szCs w:val="28"/>
        </w:rPr>
        <w:t>городского округа</w:t>
      </w:r>
      <w:r w:rsidR="00FD7DEC" w:rsidRPr="00717426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FD7DEC" w:rsidRPr="00717426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FD7DEC" w:rsidRPr="00717426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FD7DEC" w:rsidRPr="00717426">
        <w:rPr>
          <w:rFonts w:ascii="Liberation Serif" w:hAnsi="Liberation Serif" w:cs="Liberation Serif"/>
          <w:color w:val="000000" w:themeColor="text1"/>
          <w:sz w:val="28"/>
          <w:szCs w:val="28"/>
        </w:rPr>
        <w:tab/>
        <w:t xml:space="preserve">  </w:t>
      </w:r>
      <w:r w:rsidR="004333AF" w:rsidRPr="0071742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</w:t>
      </w:r>
      <w:r w:rsidR="00FA4CC0" w:rsidRPr="0071742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</w:t>
      </w:r>
      <w:r w:rsidR="00202D72" w:rsidRPr="0071742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</w:t>
      </w:r>
      <w:r w:rsidR="00717426" w:rsidRPr="00717426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  <w:r w:rsidR="00FA4CC0" w:rsidRPr="00717426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  <w:r w:rsidR="00717426" w:rsidRPr="00717426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  <w:r w:rsidR="00FA4CC0" w:rsidRPr="00717426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  <w:r w:rsidR="004333AF" w:rsidRPr="0071742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717426" w:rsidRPr="00717426">
        <w:rPr>
          <w:rFonts w:ascii="Liberation Serif" w:hAnsi="Liberation Serif" w:cs="Liberation Serif"/>
          <w:color w:val="000000" w:themeColor="text1"/>
          <w:sz w:val="28"/>
          <w:szCs w:val="28"/>
        </w:rPr>
        <w:t>Герасимов</w:t>
      </w:r>
    </w:p>
    <w:p w:rsidR="009852DE" w:rsidRPr="00717426" w:rsidRDefault="009852DE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692B98" w:rsidRPr="00717426" w:rsidRDefault="00692B98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  <w:sectPr w:rsidR="00692B98" w:rsidRPr="00717426" w:rsidSect="00F9755F">
          <w:headerReference w:type="default" r:id="rId10"/>
          <w:pgSz w:w="11906" w:h="16838"/>
          <w:pgMar w:top="284" w:right="567" w:bottom="709" w:left="1418" w:header="709" w:footer="709" w:gutter="0"/>
          <w:cols w:space="708"/>
          <w:titlePg/>
          <w:docGrid w:linePitch="360"/>
        </w:sectPr>
      </w:pPr>
    </w:p>
    <w:p w:rsidR="009852DE" w:rsidRPr="00F55FC0" w:rsidRDefault="009852DE" w:rsidP="009852DE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F55FC0">
        <w:rPr>
          <w:rFonts w:ascii="Liberation Serif" w:hAnsi="Liberation Serif"/>
          <w:color w:val="000000" w:themeColor="text1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</w:t>
      </w:r>
      <w:r w:rsidR="00692B98" w:rsidRPr="00F55FC0">
        <w:rPr>
          <w:rFonts w:ascii="Liberation Serif" w:hAnsi="Liberation Serif"/>
          <w:color w:val="000000" w:themeColor="text1"/>
          <w:sz w:val="24"/>
          <w:szCs w:val="24"/>
        </w:rPr>
        <w:t xml:space="preserve">  </w:t>
      </w:r>
      <w:r w:rsidRPr="00F55FC0">
        <w:rPr>
          <w:rFonts w:ascii="Liberation Serif" w:hAnsi="Liberation Serif"/>
          <w:color w:val="000000" w:themeColor="text1"/>
          <w:sz w:val="24"/>
          <w:szCs w:val="24"/>
        </w:rPr>
        <w:t xml:space="preserve">Приложение № 1 </w:t>
      </w:r>
    </w:p>
    <w:p w:rsidR="009852DE" w:rsidRPr="00F55FC0" w:rsidRDefault="009852DE" w:rsidP="009852DE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F55FC0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 постановлению Администрации  </w:t>
      </w:r>
    </w:p>
    <w:p w:rsidR="009852DE" w:rsidRPr="00F55FC0" w:rsidRDefault="009852DE" w:rsidP="009852DE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F55FC0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Каменск-Уральского городского округа</w:t>
      </w:r>
    </w:p>
    <w:p w:rsidR="009852DE" w:rsidRPr="00F55FC0" w:rsidRDefault="009852DE" w:rsidP="009852DE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F55FC0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от </w:t>
      </w:r>
      <w:r w:rsidR="00D021F2">
        <w:rPr>
          <w:rFonts w:ascii="Liberation Serif" w:hAnsi="Liberation Serif"/>
          <w:color w:val="000000" w:themeColor="text1"/>
          <w:sz w:val="24"/>
          <w:szCs w:val="24"/>
        </w:rPr>
        <w:t>07.06.2023</w:t>
      </w:r>
      <w:r w:rsidRPr="00F55FC0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="00D021F2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F55FC0">
        <w:rPr>
          <w:rFonts w:ascii="Liberation Serif" w:hAnsi="Liberation Serif"/>
          <w:color w:val="000000" w:themeColor="text1"/>
          <w:sz w:val="24"/>
          <w:szCs w:val="24"/>
        </w:rPr>
        <w:t xml:space="preserve">№ </w:t>
      </w:r>
      <w:r w:rsidR="00D021F2">
        <w:rPr>
          <w:rFonts w:ascii="Liberation Serif" w:hAnsi="Liberation Serif"/>
          <w:color w:val="000000" w:themeColor="text1"/>
          <w:sz w:val="24"/>
          <w:szCs w:val="24"/>
        </w:rPr>
        <w:t>363</w:t>
      </w:r>
    </w:p>
    <w:p w:rsidR="009852DE" w:rsidRPr="00F55FC0" w:rsidRDefault="009852DE" w:rsidP="009852DE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</w:p>
    <w:p w:rsidR="009852DE" w:rsidRPr="00F55FC0" w:rsidRDefault="009852DE" w:rsidP="009852DE">
      <w:pPr>
        <w:pStyle w:val="ConsPlusNormal"/>
        <w:outlineLvl w:val="1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F55FC0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Приложение № 1</w:t>
      </w:r>
    </w:p>
    <w:p w:rsidR="009852DE" w:rsidRPr="00F55FC0" w:rsidRDefault="009852DE" w:rsidP="009852DE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F55FC0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к муниципальной программе</w:t>
      </w:r>
    </w:p>
    <w:p w:rsidR="009852DE" w:rsidRPr="00F55FC0" w:rsidRDefault="009852DE" w:rsidP="009852DE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F55FC0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«Обеспечение жильем отдельных категорий граждан</w:t>
      </w:r>
    </w:p>
    <w:p w:rsidR="009852DE" w:rsidRPr="00F55FC0" w:rsidRDefault="009852DE" w:rsidP="009852DE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F55FC0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в Каменск-Уральском городском округе</w:t>
      </w:r>
    </w:p>
    <w:p w:rsidR="009852DE" w:rsidRPr="00F55FC0" w:rsidRDefault="009852DE" w:rsidP="009852DE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F55FC0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на 2020 - 2026 годы»</w:t>
      </w:r>
    </w:p>
    <w:p w:rsidR="009852DE" w:rsidRPr="00F55FC0" w:rsidRDefault="009852DE" w:rsidP="009852DE">
      <w:pPr>
        <w:pStyle w:val="ConsPlusNormal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</w:p>
    <w:p w:rsidR="009852DE" w:rsidRPr="00F55FC0" w:rsidRDefault="009852DE" w:rsidP="009852DE">
      <w:pPr>
        <w:pStyle w:val="ConsPlusNormal"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bookmarkStart w:id="0" w:name="P153"/>
      <w:bookmarkEnd w:id="0"/>
      <w:r w:rsidRPr="00F55FC0">
        <w:rPr>
          <w:rFonts w:ascii="Liberation Serif" w:hAnsi="Liberation Serif" w:cs="Times New Roman"/>
          <w:color w:val="000000" w:themeColor="text1"/>
          <w:sz w:val="24"/>
          <w:szCs w:val="24"/>
        </w:rPr>
        <w:t>ПЛАН МЕРОПРИЯТИЙ ПО ВЫПОЛНЕНИЮ МУНИЦИПАЛЬНОЙ ПРОГРАММЫ</w:t>
      </w:r>
    </w:p>
    <w:p w:rsidR="009852DE" w:rsidRPr="00F55FC0" w:rsidRDefault="009852DE" w:rsidP="009852DE">
      <w:pPr>
        <w:pStyle w:val="ConsPlusNormal"/>
        <w:jc w:val="center"/>
        <w:outlineLvl w:val="1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F55FC0">
        <w:rPr>
          <w:rFonts w:ascii="Liberation Serif" w:hAnsi="Liberation Serif" w:cs="Times New Roman"/>
          <w:color w:val="000000" w:themeColor="text1"/>
          <w:sz w:val="24"/>
          <w:szCs w:val="24"/>
        </w:rPr>
        <w:t>«ОБЕСПЕЧЕНИЕ ЖИЛЬЕМ ОТДЕЛЬНЫХ КАТЕГОРИЙ ГРАЖДАН В КАМЕНСК-УРАЛЬСК</w:t>
      </w:r>
      <w:r w:rsidR="00FA273D" w:rsidRPr="00F55FC0">
        <w:rPr>
          <w:rFonts w:ascii="Liberation Serif" w:hAnsi="Liberation Serif" w:cs="Times New Roman"/>
          <w:color w:val="000000" w:themeColor="text1"/>
          <w:sz w:val="24"/>
          <w:szCs w:val="24"/>
        </w:rPr>
        <w:t>ОМ ГОРОДСКОМ ОКРУГЕ</w:t>
      </w:r>
      <w:r w:rsidRPr="00F55FC0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</w:t>
      </w:r>
    </w:p>
    <w:p w:rsidR="009852DE" w:rsidRDefault="009852DE" w:rsidP="009852DE">
      <w:pPr>
        <w:pStyle w:val="ConsPlusNormal"/>
        <w:jc w:val="center"/>
        <w:outlineLvl w:val="1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F55FC0">
        <w:rPr>
          <w:rFonts w:ascii="Liberation Serif" w:hAnsi="Liberation Serif" w:cs="Times New Roman"/>
          <w:color w:val="000000" w:themeColor="text1"/>
          <w:sz w:val="24"/>
          <w:szCs w:val="24"/>
        </w:rPr>
        <w:t>НА 2020 – 2026 ГОДЫ»</w:t>
      </w:r>
    </w:p>
    <w:p w:rsidR="00F55FC0" w:rsidRDefault="00F55FC0" w:rsidP="009852DE">
      <w:pPr>
        <w:pStyle w:val="ConsPlusNormal"/>
        <w:jc w:val="center"/>
        <w:outlineLvl w:val="1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tbl>
      <w:tblPr>
        <w:tblW w:w="15167" w:type="dxa"/>
        <w:tblInd w:w="3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851"/>
        <w:gridCol w:w="2976"/>
        <w:gridCol w:w="1276"/>
        <w:gridCol w:w="1276"/>
        <w:gridCol w:w="1276"/>
        <w:gridCol w:w="1275"/>
        <w:gridCol w:w="1276"/>
        <w:gridCol w:w="1134"/>
        <w:gridCol w:w="1134"/>
        <w:gridCol w:w="1134"/>
        <w:gridCol w:w="1559"/>
      </w:tblGrid>
      <w:tr w:rsidR="00F55FC0" w:rsidRPr="009A1257" w:rsidTr="00F24A00">
        <w:tc>
          <w:tcPr>
            <w:tcW w:w="851" w:type="dxa"/>
            <w:vMerge w:val="restart"/>
          </w:tcPr>
          <w:p w:rsidR="00F55FC0" w:rsidRPr="009A1257" w:rsidRDefault="00F55FC0" w:rsidP="00E63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№ строки</w:t>
            </w:r>
          </w:p>
        </w:tc>
        <w:tc>
          <w:tcPr>
            <w:tcW w:w="2976" w:type="dxa"/>
            <w:vMerge w:val="restart"/>
          </w:tcPr>
          <w:p w:rsidR="00F55FC0" w:rsidRPr="009A1257" w:rsidRDefault="00F55FC0" w:rsidP="00E63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Наименование мероприятия/</w:t>
            </w:r>
          </w:p>
          <w:p w:rsidR="00F55FC0" w:rsidRPr="009A1257" w:rsidRDefault="00F55FC0" w:rsidP="00E63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источники расходов на финансирование</w:t>
            </w:r>
          </w:p>
        </w:tc>
        <w:tc>
          <w:tcPr>
            <w:tcW w:w="9781" w:type="dxa"/>
            <w:gridSpan w:val="8"/>
          </w:tcPr>
          <w:p w:rsidR="00F55FC0" w:rsidRPr="009A1257" w:rsidRDefault="00F55FC0" w:rsidP="00E63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Объемы финансирования, тыс. руб.</w:t>
            </w:r>
          </w:p>
        </w:tc>
        <w:tc>
          <w:tcPr>
            <w:tcW w:w="1559" w:type="dxa"/>
            <w:vMerge w:val="restart"/>
          </w:tcPr>
          <w:p w:rsidR="00F55FC0" w:rsidRPr="009A1257" w:rsidRDefault="00F55FC0" w:rsidP="00E63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Номер целевого показателя, на достижение которого направлено мероприятие</w:t>
            </w:r>
          </w:p>
        </w:tc>
      </w:tr>
      <w:tr w:rsidR="00F55FC0" w:rsidRPr="009A1257" w:rsidTr="00F24A00">
        <w:tc>
          <w:tcPr>
            <w:tcW w:w="851" w:type="dxa"/>
            <w:vMerge/>
          </w:tcPr>
          <w:p w:rsidR="00F55FC0" w:rsidRPr="009A1257" w:rsidRDefault="00F55FC0" w:rsidP="00E6334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976" w:type="dxa"/>
            <w:vMerge/>
          </w:tcPr>
          <w:p w:rsidR="00F55FC0" w:rsidRPr="009A1257" w:rsidRDefault="00F55FC0" w:rsidP="00E6334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F55FC0" w:rsidRPr="00F357D7" w:rsidRDefault="00F55FC0" w:rsidP="00E63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357D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276" w:type="dxa"/>
          </w:tcPr>
          <w:p w:rsidR="00F55FC0" w:rsidRPr="00F357D7" w:rsidRDefault="00F55FC0" w:rsidP="00E63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357D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2020 год</w:t>
            </w:r>
          </w:p>
        </w:tc>
        <w:tc>
          <w:tcPr>
            <w:tcW w:w="1276" w:type="dxa"/>
          </w:tcPr>
          <w:p w:rsidR="00F55FC0" w:rsidRPr="00F357D7" w:rsidRDefault="00F55FC0" w:rsidP="00E63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357D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2021 год</w:t>
            </w:r>
          </w:p>
        </w:tc>
        <w:tc>
          <w:tcPr>
            <w:tcW w:w="1275" w:type="dxa"/>
          </w:tcPr>
          <w:p w:rsidR="00F55FC0" w:rsidRPr="00F357D7" w:rsidRDefault="00F55FC0" w:rsidP="00E63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357D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2022 год</w:t>
            </w:r>
          </w:p>
        </w:tc>
        <w:tc>
          <w:tcPr>
            <w:tcW w:w="1276" w:type="dxa"/>
          </w:tcPr>
          <w:p w:rsidR="00F55FC0" w:rsidRPr="00F357D7" w:rsidRDefault="00F55FC0" w:rsidP="00E63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357D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2023 год</w:t>
            </w:r>
          </w:p>
        </w:tc>
        <w:tc>
          <w:tcPr>
            <w:tcW w:w="1134" w:type="dxa"/>
          </w:tcPr>
          <w:p w:rsidR="00F55FC0" w:rsidRPr="00F357D7" w:rsidRDefault="00F55FC0" w:rsidP="00E63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357D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 год</w:t>
            </w:r>
          </w:p>
        </w:tc>
        <w:tc>
          <w:tcPr>
            <w:tcW w:w="1134" w:type="dxa"/>
          </w:tcPr>
          <w:p w:rsidR="00F55FC0" w:rsidRPr="00577A76" w:rsidRDefault="00F55FC0" w:rsidP="00E6334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77A7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2025 год</w:t>
            </w:r>
          </w:p>
        </w:tc>
        <w:tc>
          <w:tcPr>
            <w:tcW w:w="1134" w:type="dxa"/>
          </w:tcPr>
          <w:p w:rsidR="00F55FC0" w:rsidRPr="009A1257" w:rsidRDefault="00F55FC0" w:rsidP="00E6334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2026 год</w:t>
            </w:r>
          </w:p>
        </w:tc>
        <w:tc>
          <w:tcPr>
            <w:tcW w:w="1559" w:type="dxa"/>
            <w:vMerge/>
          </w:tcPr>
          <w:p w:rsidR="00F55FC0" w:rsidRPr="009A1257" w:rsidRDefault="00F55FC0" w:rsidP="00E6334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F55FC0" w:rsidRPr="009A1257" w:rsidTr="00F24A00">
        <w:tc>
          <w:tcPr>
            <w:tcW w:w="851" w:type="dxa"/>
          </w:tcPr>
          <w:p w:rsidR="00F55FC0" w:rsidRPr="009A1257" w:rsidRDefault="00F55FC0" w:rsidP="00E63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976" w:type="dxa"/>
          </w:tcPr>
          <w:p w:rsidR="00F55FC0" w:rsidRPr="009A1257" w:rsidRDefault="00F55FC0" w:rsidP="00E63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F55FC0" w:rsidRPr="00F357D7" w:rsidRDefault="00F55FC0" w:rsidP="00E63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357D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F55FC0" w:rsidRPr="00F357D7" w:rsidRDefault="00F55FC0" w:rsidP="00E63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357D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F55FC0" w:rsidRPr="00F357D7" w:rsidRDefault="00F55FC0" w:rsidP="00E63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357D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75" w:type="dxa"/>
          </w:tcPr>
          <w:p w:rsidR="00F55FC0" w:rsidRPr="00F357D7" w:rsidRDefault="00F55FC0" w:rsidP="00E63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357D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:rsidR="00F55FC0" w:rsidRPr="00F357D7" w:rsidRDefault="00F55FC0" w:rsidP="00E63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357D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F55FC0" w:rsidRPr="00F357D7" w:rsidRDefault="00F55FC0" w:rsidP="00E63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357D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F55FC0" w:rsidRPr="00577A76" w:rsidRDefault="00F55FC0" w:rsidP="00E63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77A7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F55FC0" w:rsidRPr="009A1257" w:rsidRDefault="00F55FC0" w:rsidP="00E63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559" w:type="dxa"/>
          </w:tcPr>
          <w:p w:rsidR="00F55FC0" w:rsidRPr="009A1257" w:rsidRDefault="00F55FC0" w:rsidP="00E63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</w:t>
            </w:r>
          </w:p>
        </w:tc>
      </w:tr>
      <w:tr w:rsidR="00F55FC0" w:rsidRPr="009A1257" w:rsidTr="00F24A00">
        <w:tc>
          <w:tcPr>
            <w:tcW w:w="851" w:type="dxa"/>
            <w:vMerge w:val="restart"/>
          </w:tcPr>
          <w:p w:rsidR="00F55FC0" w:rsidRPr="009A1257" w:rsidRDefault="00F55FC0" w:rsidP="00E63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976" w:type="dxa"/>
          </w:tcPr>
          <w:p w:rsidR="00F55FC0" w:rsidRPr="009A1257" w:rsidRDefault="00F55FC0" w:rsidP="00E63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Всего по муниципальной программе,</w:t>
            </w:r>
          </w:p>
          <w:p w:rsidR="00F55FC0" w:rsidRPr="009A1257" w:rsidRDefault="00F55FC0" w:rsidP="00E63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 т.ч.:</w:t>
            </w:r>
          </w:p>
        </w:tc>
        <w:tc>
          <w:tcPr>
            <w:tcW w:w="1276" w:type="dxa"/>
          </w:tcPr>
          <w:p w:rsidR="00F55FC0" w:rsidRPr="004D3BB2" w:rsidRDefault="00154F76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3BB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215240,852</w:t>
            </w:r>
          </w:p>
        </w:tc>
        <w:tc>
          <w:tcPr>
            <w:tcW w:w="1276" w:type="dxa"/>
          </w:tcPr>
          <w:p w:rsidR="00F55FC0" w:rsidRPr="004D3BB2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3BB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52426,503</w:t>
            </w:r>
          </w:p>
        </w:tc>
        <w:tc>
          <w:tcPr>
            <w:tcW w:w="1276" w:type="dxa"/>
          </w:tcPr>
          <w:p w:rsidR="00F55FC0" w:rsidRPr="004D3BB2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3BB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34152,367</w:t>
            </w:r>
          </w:p>
        </w:tc>
        <w:tc>
          <w:tcPr>
            <w:tcW w:w="1275" w:type="dxa"/>
          </w:tcPr>
          <w:p w:rsidR="00F55FC0" w:rsidRPr="004D3BB2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3BB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17498,2</w:t>
            </w:r>
          </w:p>
        </w:tc>
        <w:tc>
          <w:tcPr>
            <w:tcW w:w="1276" w:type="dxa"/>
          </w:tcPr>
          <w:p w:rsidR="00F55FC0" w:rsidRPr="004D3BB2" w:rsidRDefault="001A03DE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3BB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41363,782</w:t>
            </w:r>
          </w:p>
        </w:tc>
        <w:tc>
          <w:tcPr>
            <w:tcW w:w="1134" w:type="dxa"/>
          </w:tcPr>
          <w:p w:rsidR="00F55FC0" w:rsidRPr="004D3BB2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3BB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1134" w:type="dxa"/>
          </w:tcPr>
          <w:p w:rsidR="00F55FC0" w:rsidRPr="00577A76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77A7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1134" w:type="dxa"/>
          </w:tcPr>
          <w:p w:rsidR="00F55FC0" w:rsidRPr="009A1257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34800,0</w:t>
            </w:r>
          </w:p>
        </w:tc>
        <w:tc>
          <w:tcPr>
            <w:tcW w:w="1559" w:type="dxa"/>
          </w:tcPr>
          <w:p w:rsidR="00F55FC0" w:rsidRPr="009A1257" w:rsidRDefault="00F55FC0" w:rsidP="00E63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F55FC0" w:rsidRPr="009A1257" w:rsidTr="00F24A00">
        <w:tc>
          <w:tcPr>
            <w:tcW w:w="851" w:type="dxa"/>
            <w:vMerge/>
          </w:tcPr>
          <w:p w:rsidR="00F55FC0" w:rsidRPr="009A1257" w:rsidRDefault="00F55FC0" w:rsidP="00E6334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976" w:type="dxa"/>
          </w:tcPr>
          <w:p w:rsidR="00F55FC0" w:rsidRPr="009A1257" w:rsidRDefault="00F55FC0" w:rsidP="00E63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</w:tcPr>
          <w:p w:rsidR="00F55FC0" w:rsidRPr="004D3BB2" w:rsidRDefault="00CB1194" w:rsidP="00E63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D3BB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4537,121</w:t>
            </w:r>
          </w:p>
        </w:tc>
        <w:tc>
          <w:tcPr>
            <w:tcW w:w="1276" w:type="dxa"/>
          </w:tcPr>
          <w:p w:rsidR="00F55FC0" w:rsidRPr="004D3BB2" w:rsidRDefault="00F55FC0" w:rsidP="00E63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D3BB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4537,121</w:t>
            </w:r>
          </w:p>
        </w:tc>
        <w:tc>
          <w:tcPr>
            <w:tcW w:w="1276" w:type="dxa"/>
          </w:tcPr>
          <w:p w:rsidR="00F55FC0" w:rsidRPr="004D3BB2" w:rsidRDefault="00F55FC0" w:rsidP="00E63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D3BB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</w:tcPr>
          <w:p w:rsidR="00F55FC0" w:rsidRPr="004D3BB2" w:rsidRDefault="00F55FC0" w:rsidP="00E63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D3BB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6" w:type="dxa"/>
          </w:tcPr>
          <w:p w:rsidR="00F55FC0" w:rsidRPr="004D3BB2" w:rsidRDefault="00CB1194" w:rsidP="00CB119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D3BB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E21984" w:rsidRPr="004D3BB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4D3BB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F55FC0" w:rsidRPr="004D3BB2" w:rsidRDefault="00F55FC0" w:rsidP="00E63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D3BB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F55FC0" w:rsidRPr="00577A76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77A7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F55FC0" w:rsidRPr="009A1257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59" w:type="dxa"/>
          </w:tcPr>
          <w:p w:rsidR="00F55FC0" w:rsidRPr="009A1257" w:rsidRDefault="00F55FC0" w:rsidP="00E63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F55FC0" w:rsidRPr="009A1257" w:rsidTr="00F24A00">
        <w:tc>
          <w:tcPr>
            <w:tcW w:w="851" w:type="dxa"/>
            <w:vMerge/>
          </w:tcPr>
          <w:p w:rsidR="00F55FC0" w:rsidRPr="009A1257" w:rsidRDefault="00F55FC0" w:rsidP="00E6334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976" w:type="dxa"/>
          </w:tcPr>
          <w:p w:rsidR="00F55FC0" w:rsidRPr="009A1257" w:rsidRDefault="00F55FC0" w:rsidP="00E63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</w:tcPr>
          <w:p w:rsidR="00F55FC0" w:rsidRPr="004D3BB2" w:rsidRDefault="00CB1194" w:rsidP="00A34A56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D3BB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</w:t>
            </w:r>
            <w:r w:rsidR="00A34A56" w:rsidRPr="004D3BB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300</w:t>
            </w:r>
            <w:r w:rsidRPr="004D3BB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A34A56" w:rsidRPr="004D3BB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153</w:t>
            </w:r>
          </w:p>
        </w:tc>
        <w:tc>
          <w:tcPr>
            <w:tcW w:w="1276" w:type="dxa"/>
          </w:tcPr>
          <w:p w:rsidR="00F55FC0" w:rsidRPr="004D3BB2" w:rsidRDefault="00F55FC0" w:rsidP="00E63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D3BB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4837,919</w:t>
            </w:r>
          </w:p>
        </w:tc>
        <w:tc>
          <w:tcPr>
            <w:tcW w:w="1276" w:type="dxa"/>
          </w:tcPr>
          <w:p w:rsidR="00F55FC0" w:rsidRPr="004D3BB2" w:rsidRDefault="00F55FC0" w:rsidP="00E63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D3BB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1989,414</w:t>
            </w:r>
          </w:p>
        </w:tc>
        <w:tc>
          <w:tcPr>
            <w:tcW w:w="1275" w:type="dxa"/>
          </w:tcPr>
          <w:p w:rsidR="00F55FC0" w:rsidRPr="004D3BB2" w:rsidRDefault="00F55FC0" w:rsidP="00CB119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D3BB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2066,04</w:t>
            </w:r>
          </w:p>
        </w:tc>
        <w:tc>
          <w:tcPr>
            <w:tcW w:w="1276" w:type="dxa"/>
          </w:tcPr>
          <w:p w:rsidR="00F55FC0" w:rsidRPr="004D3BB2" w:rsidRDefault="00CB1194" w:rsidP="00E63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D3BB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2406,78</w:t>
            </w:r>
          </w:p>
        </w:tc>
        <w:tc>
          <w:tcPr>
            <w:tcW w:w="1134" w:type="dxa"/>
          </w:tcPr>
          <w:p w:rsidR="00F55FC0" w:rsidRPr="004D3BB2" w:rsidRDefault="00F55FC0" w:rsidP="00E63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D3BB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F55FC0" w:rsidRPr="00577A76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77A7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F55FC0" w:rsidRPr="009A1257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59" w:type="dxa"/>
          </w:tcPr>
          <w:p w:rsidR="00F55FC0" w:rsidRPr="009A1257" w:rsidRDefault="00F55FC0" w:rsidP="00E63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F55FC0" w:rsidRPr="009A1257" w:rsidTr="00F24A00">
        <w:tc>
          <w:tcPr>
            <w:tcW w:w="851" w:type="dxa"/>
            <w:vMerge/>
          </w:tcPr>
          <w:p w:rsidR="00F55FC0" w:rsidRPr="009A1257" w:rsidRDefault="00F55FC0" w:rsidP="00E6334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976" w:type="dxa"/>
          </w:tcPr>
          <w:p w:rsidR="00F55FC0" w:rsidRPr="009A1257" w:rsidRDefault="00F55FC0" w:rsidP="00E63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F55FC0" w:rsidRPr="00A34A56" w:rsidRDefault="00AC4F2E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34A5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101635,502</w:t>
            </w:r>
          </w:p>
        </w:tc>
        <w:tc>
          <w:tcPr>
            <w:tcW w:w="1276" w:type="dxa"/>
          </w:tcPr>
          <w:p w:rsidR="00F55FC0" w:rsidRPr="00A34A56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34A5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22884,716</w:t>
            </w:r>
          </w:p>
        </w:tc>
        <w:tc>
          <w:tcPr>
            <w:tcW w:w="1276" w:type="dxa"/>
          </w:tcPr>
          <w:p w:rsidR="00F55FC0" w:rsidRPr="00A34A56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34A5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13887,612</w:t>
            </w:r>
          </w:p>
        </w:tc>
        <w:tc>
          <w:tcPr>
            <w:tcW w:w="1275" w:type="dxa"/>
          </w:tcPr>
          <w:p w:rsidR="00F55FC0" w:rsidRPr="00A34A56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34A5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7052,784</w:t>
            </w:r>
          </w:p>
        </w:tc>
        <w:tc>
          <w:tcPr>
            <w:tcW w:w="1276" w:type="dxa"/>
          </w:tcPr>
          <w:p w:rsidR="00F55FC0" w:rsidRPr="00A34A56" w:rsidRDefault="00406E54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34A5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  <w:lang w:val="en-US"/>
              </w:rPr>
              <w:t>23810</w:t>
            </w:r>
            <w:r w:rsidRPr="00A34A5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A34A5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  <w:lang w:val="en-US"/>
              </w:rPr>
              <w:t>39</w:t>
            </w:r>
          </w:p>
        </w:tc>
        <w:tc>
          <w:tcPr>
            <w:tcW w:w="1134" w:type="dxa"/>
          </w:tcPr>
          <w:p w:rsidR="00F55FC0" w:rsidRPr="00577A76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77A7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1134" w:type="dxa"/>
          </w:tcPr>
          <w:p w:rsidR="00F55FC0" w:rsidRPr="00577A76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77A7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1134" w:type="dxa"/>
          </w:tcPr>
          <w:p w:rsidR="00F55FC0" w:rsidRPr="009A1257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20000,0</w:t>
            </w:r>
          </w:p>
        </w:tc>
        <w:tc>
          <w:tcPr>
            <w:tcW w:w="1559" w:type="dxa"/>
          </w:tcPr>
          <w:p w:rsidR="00F55FC0" w:rsidRPr="009A1257" w:rsidRDefault="00F55FC0" w:rsidP="00E63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F55FC0" w:rsidRPr="009A1257" w:rsidTr="00F24A00">
        <w:tc>
          <w:tcPr>
            <w:tcW w:w="851" w:type="dxa"/>
            <w:vMerge/>
          </w:tcPr>
          <w:p w:rsidR="00F55FC0" w:rsidRPr="009A1257" w:rsidRDefault="00F55FC0" w:rsidP="00E6334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976" w:type="dxa"/>
          </w:tcPr>
          <w:p w:rsidR="00F55FC0" w:rsidRPr="009A1257" w:rsidRDefault="00F55FC0" w:rsidP="00E63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</w:tcPr>
          <w:p w:rsidR="00F55FC0" w:rsidRPr="00A34A56" w:rsidRDefault="009D528F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34A5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97768,076</w:t>
            </w:r>
          </w:p>
        </w:tc>
        <w:tc>
          <w:tcPr>
            <w:tcW w:w="1276" w:type="dxa"/>
          </w:tcPr>
          <w:p w:rsidR="00F55FC0" w:rsidRPr="00A34A56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34A5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20166,747</w:t>
            </w:r>
          </w:p>
        </w:tc>
        <w:tc>
          <w:tcPr>
            <w:tcW w:w="1276" w:type="dxa"/>
          </w:tcPr>
          <w:p w:rsidR="00F55FC0" w:rsidRPr="00A34A56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34A5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18275,341</w:t>
            </w:r>
          </w:p>
        </w:tc>
        <w:tc>
          <w:tcPr>
            <w:tcW w:w="1275" w:type="dxa"/>
          </w:tcPr>
          <w:p w:rsidR="00F55FC0" w:rsidRPr="00A34A56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34A5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8379,376</w:t>
            </w:r>
          </w:p>
        </w:tc>
        <w:tc>
          <w:tcPr>
            <w:tcW w:w="1276" w:type="dxa"/>
          </w:tcPr>
          <w:p w:rsidR="00F55FC0" w:rsidRPr="00A34A56" w:rsidRDefault="00714739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34A5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  <w:lang w:val="en-US"/>
              </w:rPr>
              <w:t>15146</w:t>
            </w:r>
            <w:r w:rsidRPr="00A34A5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A34A5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  <w:lang w:val="en-US"/>
              </w:rPr>
              <w:t>612</w:t>
            </w:r>
          </w:p>
        </w:tc>
        <w:tc>
          <w:tcPr>
            <w:tcW w:w="1134" w:type="dxa"/>
          </w:tcPr>
          <w:p w:rsidR="00F55FC0" w:rsidRPr="00577A76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77A7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1134" w:type="dxa"/>
          </w:tcPr>
          <w:p w:rsidR="00F55FC0" w:rsidRPr="00577A76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77A7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1134" w:type="dxa"/>
          </w:tcPr>
          <w:p w:rsidR="00F55FC0" w:rsidRPr="009A1257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14800,0</w:t>
            </w:r>
          </w:p>
        </w:tc>
        <w:tc>
          <w:tcPr>
            <w:tcW w:w="1559" w:type="dxa"/>
          </w:tcPr>
          <w:p w:rsidR="00F55FC0" w:rsidRPr="009A1257" w:rsidRDefault="00F55FC0" w:rsidP="00E63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F55FC0" w:rsidRPr="009A1257" w:rsidTr="00F24A00">
        <w:tc>
          <w:tcPr>
            <w:tcW w:w="851" w:type="dxa"/>
          </w:tcPr>
          <w:p w:rsidR="00F55FC0" w:rsidRPr="009A1257" w:rsidRDefault="00F55FC0" w:rsidP="00E63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316" w:type="dxa"/>
            <w:gridSpan w:val="10"/>
          </w:tcPr>
          <w:p w:rsidR="00F55FC0" w:rsidRPr="00577A76" w:rsidRDefault="00F55FC0" w:rsidP="00E6334C">
            <w:pPr>
              <w:pStyle w:val="ConsPlusNormal"/>
              <w:jc w:val="center"/>
              <w:outlineLvl w:val="2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77A7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Прочие нужды</w:t>
            </w:r>
          </w:p>
        </w:tc>
      </w:tr>
      <w:tr w:rsidR="00F55FC0" w:rsidRPr="009A1257" w:rsidTr="00F24A00">
        <w:tc>
          <w:tcPr>
            <w:tcW w:w="851" w:type="dxa"/>
            <w:vMerge w:val="restart"/>
          </w:tcPr>
          <w:p w:rsidR="00F55FC0" w:rsidRPr="009A1257" w:rsidRDefault="00F55FC0" w:rsidP="00E63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976" w:type="dxa"/>
          </w:tcPr>
          <w:p w:rsidR="00F55FC0" w:rsidRPr="009A1257" w:rsidRDefault="00F55FC0" w:rsidP="00E63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Всего по прочим нуждам, в т.ч.:</w:t>
            </w:r>
          </w:p>
        </w:tc>
        <w:tc>
          <w:tcPr>
            <w:tcW w:w="1276" w:type="dxa"/>
          </w:tcPr>
          <w:p w:rsidR="00F55FC0" w:rsidRPr="00154F76" w:rsidRDefault="00154F76" w:rsidP="00154F76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54F7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215240</w:t>
            </w:r>
            <w:r w:rsidR="00F55FC0" w:rsidRPr="00154F7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154F7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852</w:t>
            </w:r>
          </w:p>
        </w:tc>
        <w:tc>
          <w:tcPr>
            <w:tcW w:w="1276" w:type="dxa"/>
          </w:tcPr>
          <w:p w:rsidR="00F55FC0" w:rsidRPr="009A1257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52426,503</w:t>
            </w:r>
          </w:p>
        </w:tc>
        <w:tc>
          <w:tcPr>
            <w:tcW w:w="1276" w:type="dxa"/>
          </w:tcPr>
          <w:p w:rsidR="00F55FC0" w:rsidRPr="009A1257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34152,367</w:t>
            </w:r>
          </w:p>
        </w:tc>
        <w:tc>
          <w:tcPr>
            <w:tcW w:w="1275" w:type="dxa"/>
          </w:tcPr>
          <w:p w:rsidR="00F55FC0" w:rsidRPr="009A1257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17498,2</w:t>
            </w:r>
          </w:p>
        </w:tc>
        <w:tc>
          <w:tcPr>
            <w:tcW w:w="1276" w:type="dxa"/>
          </w:tcPr>
          <w:p w:rsidR="00F55FC0" w:rsidRPr="001A03DE" w:rsidRDefault="009B38CA" w:rsidP="009B38C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03D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41363</w:t>
            </w:r>
            <w:r w:rsidR="00F55FC0" w:rsidRPr="001A03D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1A03D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782</w:t>
            </w:r>
          </w:p>
        </w:tc>
        <w:tc>
          <w:tcPr>
            <w:tcW w:w="1134" w:type="dxa"/>
          </w:tcPr>
          <w:p w:rsidR="00F55FC0" w:rsidRPr="00577A76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77A7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1134" w:type="dxa"/>
          </w:tcPr>
          <w:p w:rsidR="00F55FC0" w:rsidRPr="00577A76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77A7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1134" w:type="dxa"/>
          </w:tcPr>
          <w:p w:rsidR="00F55FC0" w:rsidRPr="009A1257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34800,0</w:t>
            </w:r>
          </w:p>
        </w:tc>
        <w:tc>
          <w:tcPr>
            <w:tcW w:w="1559" w:type="dxa"/>
          </w:tcPr>
          <w:p w:rsidR="00F55FC0" w:rsidRPr="009A1257" w:rsidRDefault="00F55FC0" w:rsidP="00E63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F55FC0" w:rsidRPr="009A1257" w:rsidTr="00F24A00">
        <w:tc>
          <w:tcPr>
            <w:tcW w:w="851" w:type="dxa"/>
            <w:vMerge/>
          </w:tcPr>
          <w:p w:rsidR="00F55FC0" w:rsidRPr="009A1257" w:rsidRDefault="00F55FC0" w:rsidP="00E6334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976" w:type="dxa"/>
          </w:tcPr>
          <w:p w:rsidR="00F55FC0" w:rsidRPr="009A1257" w:rsidRDefault="00F55FC0" w:rsidP="00E63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</w:tcPr>
          <w:p w:rsidR="00F55FC0" w:rsidRPr="001E6DCE" w:rsidRDefault="008B048A" w:rsidP="008B048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4537</w:t>
            </w:r>
            <w:r w:rsidR="00F55FC0" w:rsidRPr="001E6DC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121</w:t>
            </w:r>
          </w:p>
        </w:tc>
        <w:tc>
          <w:tcPr>
            <w:tcW w:w="1276" w:type="dxa"/>
          </w:tcPr>
          <w:p w:rsidR="00F55FC0" w:rsidRPr="009A1257" w:rsidRDefault="00F55FC0" w:rsidP="00E63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4537,121</w:t>
            </w:r>
          </w:p>
        </w:tc>
        <w:tc>
          <w:tcPr>
            <w:tcW w:w="1276" w:type="dxa"/>
          </w:tcPr>
          <w:p w:rsidR="00F55FC0" w:rsidRPr="009A1257" w:rsidRDefault="00F55FC0" w:rsidP="00E63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</w:tcPr>
          <w:p w:rsidR="00F55FC0" w:rsidRPr="009A1257" w:rsidRDefault="00F55FC0" w:rsidP="00E63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6" w:type="dxa"/>
          </w:tcPr>
          <w:p w:rsidR="00F55FC0" w:rsidRPr="00F55FC0" w:rsidRDefault="008B048A" w:rsidP="008B048A">
            <w:pPr>
              <w:jc w:val="right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E21984" w:rsidRPr="000C44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F55FC0" w:rsidRPr="00577A76" w:rsidRDefault="00F55FC0" w:rsidP="00E63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77A7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F55FC0" w:rsidRPr="00577A76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77A7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F55FC0" w:rsidRPr="009A1257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59" w:type="dxa"/>
          </w:tcPr>
          <w:p w:rsidR="00F55FC0" w:rsidRPr="009A1257" w:rsidRDefault="00F55FC0" w:rsidP="00E63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F55FC0" w:rsidRPr="009A1257" w:rsidTr="00F24A00">
        <w:tc>
          <w:tcPr>
            <w:tcW w:w="851" w:type="dxa"/>
            <w:vMerge/>
          </w:tcPr>
          <w:p w:rsidR="00F55FC0" w:rsidRPr="009A1257" w:rsidRDefault="00F55FC0" w:rsidP="00E6334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976" w:type="dxa"/>
          </w:tcPr>
          <w:p w:rsidR="00F55FC0" w:rsidRPr="009A1257" w:rsidRDefault="00F55FC0" w:rsidP="00E63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</w:tcPr>
          <w:p w:rsidR="00F55FC0" w:rsidRPr="004711CF" w:rsidRDefault="00BC35F7" w:rsidP="00A34A56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</w:t>
            </w:r>
            <w:r w:rsidR="00A34A5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300</w:t>
            </w:r>
            <w:r w:rsidRPr="00514D2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A34A5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153</w:t>
            </w:r>
          </w:p>
        </w:tc>
        <w:tc>
          <w:tcPr>
            <w:tcW w:w="1276" w:type="dxa"/>
          </w:tcPr>
          <w:p w:rsidR="00F55FC0" w:rsidRPr="009A1257" w:rsidRDefault="00F55FC0" w:rsidP="00E63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4837,919</w:t>
            </w:r>
          </w:p>
        </w:tc>
        <w:tc>
          <w:tcPr>
            <w:tcW w:w="1276" w:type="dxa"/>
          </w:tcPr>
          <w:p w:rsidR="00F55FC0" w:rsidRPr="009A1257" w:rsidRDefault="00F55FC0" w:rsidP="00E63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1989,414</w:t>
            </w:r>
          </w:p>
        </w:tc>
        <w:tc>
          <w:tcPr>
            <w:tcW w:w="1275" w:type="dxa"/>
          </w:tcPr>
          <w:p w:rsidR="00F55FC0" w:rsidRPr="009A1257" w:rsidRDefault="00F55FC0" w:rsidP="00BC35F7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2066,04</w:t>
            </w:r>
          </w:p>
        </w:tc>
        <w:tc>
          <w:tcPr>
            <w:tcW w:w="1276" w:type="dxa"/>
          </w:tcPr>
          <w:p w:rsidR="00F55FC0" w:rsidRPr="00F55FC0" w:rsidRDefault="00BC35F7" w:rsidP="00E6334C">
            <w:pPr>
              <w:jc w:val="right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 w:rsidRPr="00CA05D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2406,78</w:t>
            </w:r>
          </w:p>
        </w:tc>
        <w:tc>
          <w:tcPr>
            <w:tcW w:w="1134" w:type="dxa"/>
          </w:tcPr>
          <w:p w:rsidR="00F55FC0" w:rsidRPr="00577A76" w:rsidRDefault="00F55FC0" w:rsidP="00E63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77A7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F55FC0" w:rsidRPr="00577A76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77A7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F55FC0" w:rsidRPr="009A1257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59" w:type="dxa"/>
          </w:tcPr>
          <w:p w:rsidR="00F55FC0" w:rsidRPr="009A1257" w:rsidRDefault="00F55FC0" w:rsidP="00E63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F55FC0" w:rsidRPr="009A1257" w:rsidTr="00F24A00">
        <w:tc>
          <w:tcPr>
            <w:tcW w:w="851" w:type="dxa"/>
            <w:vMerge/>
          </w:tcPr>
          <w:p w:rsidR="00F55FC0" w:rsidRPr="009A1257" w:rsidRDefault="00F55FC0" w:rsidP="00E6334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976" w:type="dxa"/>
          </w:tcPr>
          <w:p w:rsidR="00F55FC0" w:rsidRPr="009A1257" w:rsidRDefault="00F55FC0" w:rsidP="00E63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F55FC0" w:rsidRPr="00AC4F2E" w:rsidRDefault="00AC4F2E" w:rsidP="00AC4F2E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C4F2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101635</w:t>
            </w:r>
            <w:r w:rsidR="00F55FC0" w:rsidRPr="00AC4F2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AC4F2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502</w:t>
            </w:r>
          </w:p>
        </w:tc>
        <w:tc>
          <w:tcPr>
            <w:tcW w:w="1276" w:type="dxa"/>
          </w:tcPr>
          <w:p w:rsidR="00F55FC0" w:rsidRPr="009A1257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22884,716</w:t>
            </w:r>
          </w:p>
        </w:tc>
        <w:tc>
          <w:tcPr>
            <w:tcW w:w="1276" w:type="dxa"/>
          </w:tcPr>
          <w:p w:rsidR="00F55FC0" w:rsidRPr="009A1257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13887,612</w:t>
            </w:r>
          </w:p>
        </w:tc>
        <w:tc>
          <w:tcPr>
            <w:tcW w:w="1275" w:type="dxa"/>
          </w:tcPr>
          <w:p w:rsidR="00F55FC0" w:rsidRPr="009A1257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7052,</w:t>
            </w:r>
            <w: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784</w:t>
            </w:r>
          </w:p>
        </w:tc>
        <w:tc>
          <w:tcPr>
            <w:tcW w:w="1276" w:type="dxa"/>
          </w:tcPr>
          <w:p w:rsidR="00F55FC0" w:rsidRPr="00406E54" w:rsidRDefault="00406E54" w:rsidP="00406E54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  <w:lang w:val="en-US"/>
              </w:rPr>
            </w:pPr>
            <w:r w:rsidRPr="00406E5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  <w:lang w:val="en-US"/>
              </w:rPr>
              <w:t>23810</w:t>
            </w:r>
            <w:r w:rsidR="00F55FC0" w:rsidRPr="00406E5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406E5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  <w:lang w:val="en-US"/>
              </w:rPr>
              <w:t>39</w:t>
            </w:r>
          </w:p>
        </w:tc>
        <w:tc>
          <w:tcPr>
            <w:tcW w:w="1134" w:type="dxa"/>
          </w:tcPr>
          <w:p w:rsidR="00F55FC0" w:rsidRPr="00577A76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77A7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1134" w:type="dxa"/>
          </w:tcPr>
          <w:p w:rsidR="00F55FC0" w:rsidRPr="00577A76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77A7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1134" w:type="dxa"/>
          </w:tcPr>
          <w:p w:rsidR="00F55FC0" w:rsidRPr="009A1257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20000,0</w:t>
            </w:r>
          </w:p>
        </w:tc>
        <w:tc>
          <w:tcPr>
            <w:tcW w:w="1559" w:type="dxa"/>
          </w:tcPr>
          <w:p w:rsidR="00F55FC0" w:rsidRPr="009A1257" w:rsidRDefault="00F55FC0" w:rsidP="00E63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F55FC0" w:rsidRPr="009A1257" w:rsidTr="00F24A00">
        <w:trPr>
          <w:trHeight w:val="536"/>
        </w:trPr>
        <w:tc>
          <w:tcPr>
            <w:tcW w:w="851" w:type="dxa"/>
            <w:vMerge/>
          </w:tcPr>
          <w:p w:rsidR="00F55FC0" w:rsidRPr="009A1257" w:rsidRDefault="00F55FC0" w:rsidP="00E6334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976" w:type="dxa"/>
          </w:tcPr>
          <w:p w:rsidR="00F55FC0" w:rsidRPr="009A1257" w:rsidRDefault="00F55FC0" w:rsidP="00E63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</w:tcPr>
          <w:p w:rsidR="00F55FC0" w:rsidRPr="009D528F" w:rsidRDefault="00F55FC0" w:rsidP="009D528F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D528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</w:t>
            </w:r>
            <w:r w:rsidR="009D528F" w:rsidRPr="009D528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7768</w:t>
            </w:r>
            <w:r w:rsidRPr="009D528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9D528F" w:rsidRPr="009D528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076</w:t>
            </w:r>
          </w:p>
        </w:tc>
        <w:tc>
          <w:tcPr>
            <w:tcW w:w="1276" w:type="dxa"/>
          </w:tcPr>
          <w:p w:rsidR="00F55FC0" w:rsidRPr="009A1257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20166,747</w:t>
            </w:r>
          </w:p>
        </w:tc>
        <w:tc>
          <w:tcPr>
            <w:tcW w:w="1276" w:type="dxa"/>
          </w:tcPr>
          <w:p w:rsidR="00F55FC0" w:rsidRPr="009A1257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18275,341</w:t>
            </w:r>
          </w:p>
        </w:tc>
        <w:tc>
          <w:tcPr>
            <w:tcW w:w="1275" w:type="dxa"/>
          </w:tcPr>
          <w:p w:rsidR="00F55FC0" w:rsidRPr="009A1257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8379,376</w:t>
            </w:r>
          </w:p>
        </w:tc>
        <w:tc>
          <w:tcPr>
            <w:tcW w:w="1276" w:type="dxa"/>
          </w:tcPr>
          <w:p w:rsidR="00F55FC0" w:rsidRPr="00714739" w:rsidRDefault="00714739" w:rsidP="00714739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  <w:lang w:val="en-US"/>
              </w:rPr>
            </w:pPr>
            <w:r w:rsidRPr="00714739">
              <w:rPr>
                <w:rFonts w:ascii="Liberation Serif" w:hAnsi="Liberation Serif" w:cs="Times New Roman"/>
                <w:color w:val="000000" w:themeColor="text1"/>
                <w:sz w:val="24"/>
                <w:szCs w:val="24"/>
                <w:lang w:val="en-US"/>
              </w:rPr>
              <w:t>15146</w:t>
            </w:r>
            <w:r w:rsidR="00F55FC0" w:rsidRPr="00714739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714739">
              <w:rPr>
                <w:rFonts w:ascii="Liberation Serif" w:hAnsi="Liberation Serif" w:cs="Times New Roman"/>
                <w:color w:val="000000" w:themeColor="text1"/>
                <w:sz w:val="24"/>
                <w:szCs w:val="24"/>
                <w:lang w:val="en-US"/>
              </w:rPr>
              <w:t>612</w:t>
            </w:r>
          </w:p>
        </w:tc>
        <w:tc>
          <w:tcPr>
            <w:tcW w:w="1134" w:type="dxa"/>
          </w:tcPr>
          <w:p w:rsidR="00F55FC0" w:rsidRPr="00577A76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77A7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1134" w:type="dxa"/>
          </w:tcPr>
          <w:p w:rsidR="00F55FC0" w:rsidRPr="00577A76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77A7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1134" w:type="dxa"/>
          </w:tcPr>
          <w:p w:rsidR="00F55FC0" w:rsidRPr="009A1257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14800,0</w:t>
            </w:r>
          </w:p>
        </w:tc>
        <w:tc>
          <w:tcPr>
            <w:tcW w:w="1559" w:type="dxa"/>
          </w:tcPr>
          <w:p w:rsidR="00F55FC0" w:rsidRPr="009A1257" w:rsidRDefault="00F55FC0" w:rsidP="00E63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F55FC0" w:rsidRPr="009A1257" w:rsidTr="00F24A00">
        <w:tc>
          <w:tcPr>
            <w:tcW w:w="851" w:type="dxa"/>
            <w:vMerge w:val="restart"/>
          </w:tcPr>
          <w:p w:rsidR="00F55FC0" w:rsidRPr="009A1257" w:rsidRDefault="00F55FC0" w:rsidP="00E63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976" w:type="dxa"/>
          </w:tcPr>
          <w:p w:rsidR="00F55FC0" w:rsidRPr="009A1257" w:rsidRDefault="00F55FC0" w:rsidP="00E6334C">
            <w:pPr>
              <w:pStyle w:val="ConsPlusNormal"/>
              <w:outlineLvl w:val="3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Подпрограмма «Обеспечение жильем молодых семей в  Каменск-Уральском городском округе на 2020 – 2026 годы», в т.ч.:</w:t>
            </w:r>
          </w:p>
        </w:tc>
        <w:tc>
          <w:tcPr>
            <w:tcW w:w="1276" w:type="dxa"/>
          </w:tcPr>
          <w:p w:rsidR="00F55FC0" w:rsidRPr="00514D29" w:rsidRDefault="00514D29" w:rsidP="00514D29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  <w:lang w:val="en-US"/>
              </w:rPr>
            </w:pPr>
            <w:r w:rsidRPr="00514D29">
              <w:rPr>
                <w:rFonts w:ascii="Liberation Serif" w:hAnsi="Liberation Serif" w:cs="Times New Roman"/>
                <w:color w:val="000000" w:themeColor="text1"/>
                <w:sz w:val="24"/>
                <w:szCs w:val="24"/>
                <w:lang w:val="en-US"/>
              </w:rPr>
              <w:t>140151</w:t>
            </w:r>
            <w:r w:rsidR="00F55FC0" w:rsidRPr="00514D29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514D29">
              <w:rPr>
                <w:rFonts w:ascii="Liberation Serif" w:hAnsi="Liberation Serif" w:cs="Times New Roman"/>
                <w:color w:val="000000" w:themeColor="text1"/>
                <w:sz w:val="24"/>
                <w:szCs w:val="24"/>
                <w:lang w:val="en-US"/>
              </w:rPr>
              <w:t>736</w:t>
            </w:r>
          </w:p>
        </w:tc>
        <w:tc>
          <w:tcPr>
            <w:tcW w:w="1276" w:type="dxa"/>
          </w:tcPr>
          <w:p w:rsidR="00F55FC0" w:rsidRPr="00514D29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14D29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27081,571</w:t>
            </w:r>
          </w:p>
        </w:tc>
        <w:tc>
          <w:tcPr>
            <w:tcW w:w="1276" w:type="dxa"/>
          </w:tcPr>
          <w:p w:rsidR="00F55FC0" w:rsidRPr="009A1257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23414,773</w:t>
            </w:r>
          </w:p>
        </w:tc>
        <w:tc>
          <w:tcPr>
            <w:tcW w:w="1275" w:type="dxa"/>
          </w:tcPr>
          <w:p w:rsidR="00F55FC0" w:rsidRPr="009A1257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14752,0</w:t>
            </w:r>
          </w:p>
        </w:tc>
        <w:tc>
          <w:tcPr>
            <w:tcW w:w="1276" w:type="dxa"/>
          </w:tcPr>
          <w:p w:rsidR="00F55FC0" w:rsidRPr="000C44D6" w:rsidRDefault="000C44D6" w:rsidP="000C44D6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  <w:lang w:val="en-US"/>
              </w:rPr>
            </w:pPr>
            <w:r w:rsidRPr="000C44D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  <w:lang w:val="en-US"/>
              </w:rPr>
              <w:t>22403</w:t>
            </w:r>
            <w:r w:rsidR="00F55FC0" w:rsidRPr="000C44D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0C44D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  <w:lang w:val="en-US"/>
              </w:rPr>
              <w:t>392</w:t>
            </w:r>
          </w:p>
        </w:tc>
        <w:tc>
          <w:tcPr>
            <w:tcW w:w="1134" w:type="dxa"/>
          </w:tcPr>
          <w:p w:rsidR="00F55FC0" w:rsidRPr="00577A76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77A7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1134" w:type="dxa"/>
          </w:tcPr>
          <w:p w:rsidR="00F55FC0" w:rsidRPr="00577A76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77A7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1134" w:type="dxa"/>
          </w:tcPr>
          <w:p w:rsidR="00F55FC0" w:rsidRPr="009A1257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1559" w:type="dxa"/>
          </w:tcPr>
          <w:p w:rsidR="00F55FC0" w:rsidRPr="009A1257" w:rsidRDefault="00F55FC0" w:rsidP="00E63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F55FC0" w:rsidRPr="009A1257" w:rsidTr="00F24A00">
        <w:tc>
          <w:tcPr>
            <w:tcW w:w="851" w:type="dxa"/>
            <w:vMerge/>
          </w:tcPr>
          <w:p w:rsidR="00F55FC0" w:rsidRPr="009A1257" w:rsidRDefault="00F55FC0" w:rsidP="00E6334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976" w:type="dxa"/>
          </w:tcPr>
          <w:p w:rsidR="00F55FC0" w:rsidRPr="009A1257" w:rsidRDefault="00F55FC0" w:rsidP="00E63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</w:tcPr>
          <w:p w:rsidR="00F55FC0" w:rsidRPr="00514D29" w:rsidRDefault="00BC35F7" w:rsidP="00BC35F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989</w:t>
            </w:r>
            <w:r w:rsidR="00F55FC0" w:rsidRPr="00514D29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346</w:t>
            </w:r>
          </w:p>
        </w:tc>
        <w:tc>
          <w:tcPr>
            <w:tcW w:w="1276" w:type="dxa"/>
          </w:tcPr>
          <w:p w:rsidR="00F55FC0" w:rsidRPr="009A1257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989,346</w:t>
            </w:r>
          </w:p>
        </w:tc>
        <w:tc>
          <w:tcPr>
            <w:tcW w:w="1276" w:type="dxa"/>
          </w:tcPr>
          <w:p w:rsidR="00F55FC0" w:rsidRPr="009A1257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</w:tcPr>
          <w:p w:rsidR="00F55FC0" w:rsidRPr="009A1257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6" w:type="dxa"/>
          </w:tcPr>
          <w:p w:rsidR="00F55FC0" w:rsidRPr="000C44D6" w:rsidRDefault="00BC35F7" w:rsidP="00BC35F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</w:t>
            </w:r>
            <w:r w:rsidR="00F55FC0" w:rsidRPr="000C44D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F55FC0" w:rsidRPr="00577A76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77A7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F55FC0" w:rsidRPr="00577A76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77A7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F55FC0" w:rsidRPr="009A1257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59" w:type="dxa"/>
          </w:tcPr>
          <w:p w:rsidR="00F55FC0" w:rsidRPr="009A1257" w:rsidRDefault="00F55FC0" w:rsidP="00E63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F55FC0" w:rsidRPr="009A1257" w:rsidTr="00F24A00">
        <w:tc>
          <w:tcPr>
            <w:tcW w:w="851" w:type="dxa"/>
            <w:vMerge/>
          </w:tcPr>
          <w:p w:rsidR="00F55FC0" w:rsidRPr="009A1257" w:rsidRDefault="00F55FC0" w:rsidP="00E6334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976" w:type="dxa"/>
          </w:tcPr>
          <w:p w:rsidR="00F55FC0" w:rsidRPr="009A1257" w:rsidRDefault="00F55FC0" w:rsidP="00E63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</w:tcPr>
          <w:p w:rsidR="00F55FC0" w:rsidRPr="00514D29" w:rsidRDefault="00BC35F7" w:rsidP="00BC35F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11051</w:t>
            </w:r>
            <w:r w:rsidR="00F55FC0" w:rsidRPr="00514D29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889</w:t>
            </w:r>
          </w:p>
        </w:tc>
        <w:tc>
          <w:tcPr>
            <w:tcW w:w="1276" w:type="dxa"/>
          </w:tcPr>
          <w:p w:rsidR="00F55FC0" w:rsidRPr="009A1257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4589,655</w:t>
            </w:r>
          </w:p>
        </w:tc>
        <w:tc>
          <w:tcPr>
            <w:tcW w:w="1276" w:type="dxa"/>
          </w:tcPr>
          <w:p w:rsidR="00F55FC0" w:rsidRPr="009A1257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1989,414</w:t>
            </w:r>
          </w:p>
        </w:tc>
        <w:tc>
          <w:tcPr>
            <w:tcW w:w="1275" w:type="dxa"/>
          </w:tcPr>
          <w:p w:rsidR="00F55FC0" w:rsidRPr="009A1257" w:rsidRDefault="00F55FC0" w:rsidP="00BC35F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2066,04</w:t>
            </w:r>
          </w:p>
        </w:tc>
        <w:tc>
          <w:tcPr>
            <w:tcW w:w="1276" w:type="dxa"/>
          </w:tcPr>
          <w:p w:rsidR="00F55FC0" w:rsidRPr="000C44D6" w:rsidRDefault="00BC35F7" w:rsidP="000C44D6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  <w:lang w:val="en-US"/>
              </w:rPr>
            </w:pPr>
            <w:r w:rsidRPr="00CA05D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2406,78</w:t>
            </w:r>
          </w:p>
        </w:tc>
        <w:tc>
          <w:tcPr>
            <w:tcW w:w="1134" w:type="dxa"/>
          </w:tcPr>
          <w:p w:rsidR="00F55FC0" w:rsidRPr="00577A76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77A7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F55FC0" w:rsidRPr="00577A76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77A7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F55FC0" w:rsidRPr="009A1257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59" w:type="dxa"/>
          </w:tcPr>
          <w:p w:rsidR="00F55FC0" w:rsidRPr="009A1257" w:rsidRDefault="00F55FC0" w:rsidP="00E63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F55FC0" w:rsidRPr="009A1257" w:rsidTr="00F24A00">
        <w:tc>
          <w:tcPr>
            <w:tcW w:w="851" w:type="dxa"/>
            <w:vMerge/>
          </w:tcPr>
          <w:p w:rsidR="00F55FC0" w:rsidRPr="009A1257" w:rsidRDefault="00F55FC0" w:rsidP="00E6334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976" w:type="dxa"/>
          </w:tcPr>
          <w:p w:rsidR="00F55FC0" w:rsidRPr="009A1257" w:rsidRDefault="00F55FC0" w:rsidP="00E63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F55FC0" w:rsidRPr="00514D29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14D29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51217,248</w:t>
            </w:r>
          </w:p>
        </w:tc>
        <w:tc>
          <w:tcPr>
            <w:tcW w:w="1276" w:type="dxa"/>
          </w:tcPr>
          <w:p w:rsidR="00F55FC0" w:rsidRPr="009A1257" w:rsidRDefault="00F55FC0" w:rsidP="00BC35F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7975,82</w:t>
            </w:r>
          </w:p>
        </w:tc>
        <w:tc>
          <w:tcPr>
            <w:tcW w:w="1276" w:type="dxa"/>
          </w:tcPr>
          <w:p w:rsidR="00F55FC0" w:rsidRPr="009A1257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8676,012</w:t>
            </w:r>
          </w:p>
        </w:tc>
        <w:tc>
          <w:tcPr>
            <w:tcW w:w="1275" w:type="dxa"/>
          </w:tcPr>
          <w:p w:rsidR="00F55FC0" w:rsidRPr="009A1257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6565,416</w:t>
            </w:r>
          </w:p>
        </w:tc>
        <w:tc>
          <w:tcPr>
            <w:tcW w:w="1276" w:type="dxa"/>
          </w:tcPr>
          <w:p w:rsidR="00F55FC0" w:rsidRPr="000C44D6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C44D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1134" w:type="dxa"/>
          </w:tcPr>
          <w:p w:rsidR="00F55FC0" w:rsidRPr="00577A76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77A7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1134" w:type="dxa"/>
          </w:tcPr>
          <w:p w:rsidR="00F55FC0" w:rsidRPr="00577A76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77A7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1134" w:type="dxa"/>
          </w:tcPr>
          <w:p w:rsidR="00F55FC0" w:rsidRPr="009A1257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1559" w:type="dxa"/>
          </w:tcPr>
          <w:p w:rsidR="00F55FC0" w:rsidRPr="009A1257" w:rsidRDefault="00F55FC0" w:rsidP="00E63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F55FC0" w:rsidRPr="009A1257" w:rsidTr="00F24A00">
        <w:tc>
          <w:tcPr>
            <w:tcW w:w="851" w:type="dxa"/>
            <w:vMerge/>
          </w:tcPr>
          <w:p w:rsidR="00F55FC0" w:rsidRPr="009A1257" w:rsidRDefault="00F55FC0" w:rsidP="00E6334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976" w:type="dxa"/>
          </w:tcPr>
          <w:p w:rsidR="00F55FC0" w:rsidRPr="009A1257" w:rsidRDefault="00F55FC0" w:rsidP="00E63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</w:tcPr>
          <w:p w:rsidR="00F55FC0" w:rsidRPr="00514D29" w:rsidRDefault="00514D29" w:rsidP="00514D29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  <w:lang w:val="en-US"/>
              </w:rPr>
            </w:pPr>
            <w:r w:rsidRPr="00514D29">
              <w:rPr>
                <w:rFonts w:ascii="Liberation Serif" w:hAnsi="Liberation Serif" w:cs="Times New Roman"/>
                <w:color w:val="000000" w:themeColor="text1"/>
                <w:sz w:val="24"/>
                <w:szCs w:val="24"/>
                <w:lang w:val="en-US"/>
              </w:rPr>
              <w:t>76893</w:t>
            </w:r>
            <w:r w:rsidR="00F55FC0" w:rsidRPr="00514D29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514D29">
              <w:rPr>
                <w:rFonts w:ascii="Liberation Serif" w:hAnsi="Liberation Serif" w:cs="Times New Roman"/>
                <w:color w:val="000000" w:themeColor="text1"/>
                <w:sz w:val="24"/>
                <w:szCs w:val="24"/>
                <w:lang w:val="en-US"/>
              </w:rPr>
              <w:t>253</w:t>
            </w:r>
          </w:p>
        </w:tc>
        <w:tc>
          <w:tcPr>
            <w:tcW w:w="1276" w:type="dxa"/>
          </w:tcPr>
          <w:p w:rsidR="00F55FC0" w:rsidRPr="009A1257" w:rsidRDefault="00F55FC0" w:rsidP="00BC35F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13526,75</w:t>
            </w:r>
          </w:p>
        </w:tc>
        <w:tc>
          <w:tcPr>
            <w:tcW w:w="1276" w:type="dxa"/>
          </w:tcPr>
          <w:p w:rsidR="00F55FC0" w:rsidRPr="009A1257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12749,347</w:t>
            </w:r>
          </w:p>
        </w:tc>
        <w:tc>
          <w:tcPr>
            <w:tcW w:w="1275" w:type="dxa"/>
          </w:tcPr>
          <w:p w:rsidR="00F55FC0" w:rsidRPr="009A1257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6120,544</w:t>
            </w:r>
          </w:p>
        </w:tc>
        <w:tc>
          <w:tcPr>
            <w:tcW w:w="1276" w:type="dxa"/>
          </w:tcPr>
          <w:p w:rsidR="00F55FC0" w:rsidRPr="000C44D6" w:rsidRDefault="000C44D6" w:rsidP="000C44D6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  <w:lang w:val="en-US"/>
              </w:rPr>
            </w:pPr>
            <w:r w:rsidRPr="000C44D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  <w:lang w:val="en-US"/>
              </w:rPr>
              <w:t>12996</w:t>
            </w:r>
            <w:r w:rsidR="00F55FC0" w:rsidRPr="000C44D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0C44D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  <w:lang w:val="en-US"/>
              </w:rPr>
              <w:t>612</w:t>
            </w:r>
          </w:p>
        </w:tc>
        <w:tc>
          <w:tcPr>
            <w:tcW w:w="1134" w:type="dxa"/>
          </w:tcPr>
          <w:p w:rsidR="00F55FC0" w:rsidRPr="00577A76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77A7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1134" w:type="dxa"/>
          </w:tcPr>
          <w:p w:rsidR="00F55FC0" w:rsidRPr="00577A76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77A7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1134" w:type="dxa"/>
          </w:tcPr>
          <w:p w:rsidR="00F55FC0" w:rsidRPr="009A1257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1559" w:type="dxa"/>
          </w:tcPr>
          <w:p w:rsidR="00F55FC0" w:rsidRPr="009A1257" w:rsidRDefault="00F55FC0" w:rsidP="00E63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F55FC0" w:rsidRPr="009A1257" w:rsidTr="00F24A00">
        <w:tc>
          <w:tcPr>
            <w:tcW w:w="851" w:type="dxa"/>
            <w:vMerge w:val="restart"/>
          </w:tcPr>
          <w:p w:rsidR="00F55FC0" w:rsidRPr="009A1257" w:rsidRDefault="00F55FC0" w:rsidP="00E63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976" w:type="dxa"/>
          </w:tcPr>
          <w:p w:rsidR="00F55FC0" w:rsidRPr="009A1257" w:rsidRDefault="00F55FC0" w:rsidP="00E6334C">
            <w:pPr>
              <w:pStyle w:val="ConsPlusNormal"/>
              <w:outlineLvl w:val="3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Подпрограмма «Обеспечение жилыми помещениями малоимущих граждан в  Каменск-Уральском городском округе на 2020 - 2026 годы», в т.ч.:</w:t>
            </w:r>
          </w:p>
        </w:tc>
        <w:tc>
          <w:tcPr>
            <w:tcW w:w="1276" w:type="dxa"/>
          </w:tcPr>
          <w:p w:rsidR="00F55FC0" w:rsidRPr="00030CE3" w:rsidRDefault="00030CE3" w:rsidP="00030CE3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  <w:lang w:val="en-US"/>
              </w:rPr>
            </w:pPr>
            <w:r w:rsidRPr="00030C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  <w:lang w:val="en-US"/>
              </w:rPr>
              <w:t>47373</w:t>
            </w:r>
            <w:r w:rsidR="00F55FC0" w:rsidRPr="00030C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030C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  <w:lang w:val="en-US"/>
              </w:rPr>
              <w:t>625</w:t>
            </w:r>
          </w:p>
        </w:tc>
        <w:tc>
          <w:tcPr>
            <w:tcW w:w="1276" w:type="dxa"/>
          </w:tcPr>
          <w:p w:rsidR="00F55FC0" w:rsidRPr="00030CE3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30C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17041,635</w:t>
            </w:r>
          </w:p>
        </w:tc>
        <w:tc>
          <w:tcPr>
            <w:tcW w:w="1276" w:type="dxa"/>
          </w:tcPr>
          <w:p w:rsidR="00F55FC0" w:rsidRPr="009A1257" w:rsidRDefault="00F55FC0" w:rsidP="00BC35F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3521,6</w:t>
            </w:r>
          </w:p>
        </w:tc>
        <w:tc>
          <w:tcPr>
            <w:tcW w:w="1275" w:type="dxa"/>
          </w:tcPr>
          <w:p w:rsidR="00F55FC0" w:rsidRPr="009A1257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6" w:type="dxa"/>
          </w:tcPr>
          <w:p w:rsidR="00F55FC0" w:rsidRPr="00F55FC0" w:rsidRDefault="00F24A00" w:rsidP="00BC35F7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F24A0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  <w:lang w:val="en-US"/>
              </w:rPr>
              <w:t>15810</w:t>
            </w:r>
            <w:r w:rsidRPr="00F24A0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F24A0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  <w:lang w:val="en-US"/>
              </w:rPr>
              <w:t>39</w:t>
            </w:r>
          </w:p>
        </w:tc>
        <w:tc>
          <w:tcPr>
            <w:tcW w:w="1134" w:type="dxa"/>
          </w:tcPr>
          <w:p w:rsidR="00F55FC0" w:rsidRPr="00577A76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77A7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F55FC0" w:rsidRPr="00577A76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77A7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F55FC0" w:rsidRPr="009A1257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1559" w:type="dxa"/>
          </w:tcPr>
          <w:p w:rsidR="00F55FC0" w:rsidRPr="009A1257" w:rsidRDefault="00F55FC0" w:rsidP="00E63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F55FC0" w:rsidRPr="009A1257" w:rsidTr="00F24A00">
        <w:tc>
          <w:tcPr>
            <w:tcW w:w="851" w:type="dxa"/>
            <w:vMerge/>
          </w:tcPr>
          <w:p w:rsidR="00F55FC0" w:rsidRPr="009A1257" w:rsidRDefault="00F55FC0" w:rsidP="00E63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76" w:type="dxa"/>
          </w:tcPr>
          <w:p w:rsidR="00F55FC0" w:rsidRPr="009A1257" w:rsidRDefault="00F55FC0" w:rsidP="00E63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</w:tcPr>
          <w:p w:rsidR="00F55FC0" w:rsidRPr="00657532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5753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3547,775</w:t>
            </w:r>
          </w:p>
        </w:tc>
        <w:tc>
          <w:tcPr>
            <w:tcW w:w="1276" w:type="dxa"/>
          </w:tcPr>
          <w:p w:rsidR="00F55FC0" w:rsidRPr="009A1257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3547,775</w:t>
            </w:r>
          </w:p>
        </w:tc>
        <w:tc>
          <w:tcPr>
            <w:tcW w:w="1276" w:type="dxa"/>
          </w:tcPr>
          <w:p w:rsidR="00F55FC0" w:rsidRPr="009A1257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</w:tcPr>
          <w:p w:rsidR="00F55FC0" w:rsidRPr="009A1257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6" w:type="dxa"/>
          </w:tcPr>
          <w:p w:rsidR="00F55FC0" w:rsidRPr="00F24A00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24A0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F55FC0" w:rsidRPr="00577A76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77A7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F55FC0" w:rsidRPr="00577A76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77A7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F55FC0" w:rsidRPr="009A1257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59" w:type="dxa"/>
          </w:tcPr>
          <w:p w:rsidR="00F55FC0" w:rsidRPr="009A1257" w:rsidRDefault="00F55FC0" w:rsidP="00E63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</w:p>
        </w:tc>
      </w:tr>
      <w:tr w:rsidR="00F55FC0" w:rsidRPr="009A1257" w:rsidTr="00F24A00">
        <w:tc>
          <w:tcPr>
            <w:tcW w:w="851" w:type="dxa"/>
            <w:vMerge/>
          </w:tcPr>
          <w:p w:rsidR="00F55FC0" w:rsidRPr="009A1257" w:rsidRDefault="00F55FC0" w:rsidP="00E63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76" w:type="dxa"/>
          </w:tcPr>
          <w:p w:rsidR="00F55FC0" w:rsidRPr="009A1257" w:rsidRDefault="00F55FC0" w:rsidP="00E63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</w:tcPr>
          <w:p w:rsidR="00F55FC0" w:rsidRPr="00657532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5753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248,264</w:t>
            </w:r>
          </w:p>
        </w:tc>
        <w:tc>
          <w:tcPr>
            <w:tcW w:w="1276" w:type="dxa"/>
          </w:tcPr>
          <w:p w:rsidR="00F55FC0" w:rsidRPr="009A1257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248,264</w:t>
            </w:r>
          </w:p>
        </w:tc>
        <w:tc>
          <w:tcPr>
            <w:tcW w:w="1276" w:type="dxa"/>
          </w:tcPr>
          <w:p w:rsidR="00F55FC0" w:rsidRPr="009A1257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</w:tcPr>
          <w:p w:rsidR="00F55FC0" w:rsidRPr="009A1257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6" w:type="dxa"/>
          </w:tcPr>
          <w:p w:rsidR="00F55FC0" w:rsidRPr="00F24A00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24A0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F55FC0" w:rsidRPr="00577A76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77A7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F55FC0" w:rsidRPr="00577A76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77A7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F55FC0" w:rsidRPr="009A1257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59" w:type="dxa"/>
          </w:tcPr>
          <w:p w:rsidR="00F55FC0" w:rsidRPr="009A1257" w:rsidRDefault="00F55FC0" w:rsidP="00E63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F55FC0" w:rsidRPr="009A1257" w:rsidTr="00F24A00">
        <w:tc>
          <w:tcPr>
            <w:tcW w:w="851" w:type="dxa"/>
            <w:vMerge/>
          </w:tcPr>
          <w:p w:rsidR="00F55FC0" w:rsidRPr="009A1257" w:rsidRDefault="00F55FC0" w:rsidP="00E63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76" w:type="dxa"/>
          </w:tcPr>
          <w:p w:rsidR="00F55FC0" w:rsidRPr="009A1257" w:rsidRDefault="00F55FC0" w:rsidP="00E63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F55FC0" w:rsidRPr="00F80223" w:rsidRDefault="00F80223" w:rsidP="00F80223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  <w:lang w:val="en-US"/>
              </w:rPr>
            </w:pPr>
            <w:r w:rsidRPr="00F8022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  <w:lang w:val="en-US"/>
              </w:rPr>
              <w:t>43577</w:t>
            </w:r>
            <w:r w:rsidR="00F55FC0" w:rsidRPr="00F8022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F8022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  <w:lang w:val="en-US"/>
              </w:rPr>
              <w:t>586</w:t>
            </w:r>
          </w:p>
        </w:tc>
        <w:tc>
          <w:tcPr>
            <w:tcW w:w="1276" w:type="dxa"/>
          </w:tcPr>
          <w:p w:rsidR="00F55FC0" w:rsidRPr="009A1257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13245,596</w:t>
            </w:r>
          </w:p>
        </w:tc>
        <w:tc>
          <w:tcPr>
            <w:tcW w:w="1276" w:type="dxa"/>
          </w:tcPr>
          <w:p w:rsidR="00F55FC0" w:rsidRPr="009A1257" w:rsidRDefault="00F55FC0" w:rsidP="002959FD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3521,6</w:t>
            </w:r>
          </w:p>
        </w:tc>
        <w:tc>
          <w:tcPr>
            <w:tcW w:w="1275" w:type="dxa"/>
          </w:tcPr>
          <w:p w:rsidR="00F55FC0" w:rsidRPr="009A1257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6" w:type="dxa"/>
          </w:tcPr>
          <w:p w:rsidR="00F55FC0" w:rsidRPr="00F24A00" w:rsidRDefault="00F24A00" w:rsidP="002959FD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24A0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  <w:lang w:val="en-US"/>
              </w:rPr>
              <w:t>15810</w:t>
            </w:r>
            <w:r w:rsidR="00F55FC0" w:rsidRPr="00F24A0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F24A0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  <w:lang w:val="en-US"/>
              </w:rPr>
              <w:t>39</w:t>
            </w:r>
          </w:p>
        </w:tc>
        <w:tc>
          <w:tcPr>
            <w:tcW w:w="1134" w:type="dxa"/>
          </w:tcPr>
          <w:p w:rsidR="00F55FC0" w:rsidRPr="00577A76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77A7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F55FC0" w:rsidRPr="00577A76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77A7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F55FC0" w:rsidRPr="009A1257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1559" w:type="dxa"/>
          </w:tcPr>
          <w:p w:rsidR="00F55FC0" w:rsidRPr="009A1257" w:rsidRDefault="00F55FC0" w:rsidP="00E63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F55FC0" w:rsidRPr="009A1257" w:rsidTr="00F24A00">
        <w:tc>
          <w:tcPr>
            <w:tcW w:w="851" w:type="dxa"/>
            <w:vMerge w:val="restart"/>
          </w:tcPr>
          <w:p w:rsidR="00F55FC0" w:rsidRPr="009A1257" w:rsidRDefault="00F55FC0" w:rsidP="00E63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2976" w:type="dxa"/>
          </w:tcPr>
          <w:p w:rsidR="00F55FC0" w:rsidRPr="009A1257" w:rsidRDefault="00F55FC0" w:rsidP="00E63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Подпрограмма «Обеспечение жильем молодых специалистов в Каменск-Уральском городском округе на 2020-2026 годы»</w:t>
            </w:r>
          </w:p>
        </w:tc>
        <w:tc>
          <w:tcPr>
            <w:tcW w:w="1276" w:type="dxa"/>
          </w:tcPr>
          <w:p w:rsidR="00F55FC0" w:rsidRPr="0064016A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4016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27715,491</w:t>
            </w:r>
          </w:p>
        </w:tc>
        <w:tc>
          <w:tcPr>
            <w:tcW w:w="1276" w:type="dxa"/>
          </w:tcPr>
          <w:p w:rsidR="00F55FC0" w:rsidRPr="0064016A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4016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8303,297</w:t>
            </w:r>
          </w:p>
        </w:tc>
        <w:tc>
          <w:tcPr>
            <w:tcW w:w="1276" w:type="dxa"/>
          </w:tcPr>
          <w:p w:rsidR="00F55FC0" w:rsidRPr="0064016A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4016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7215,994</w:t>
            </w:r>
          </w:p>
        </w:tc>
        <w:tc>
          <w:tcPr>
            <w:tcW w:w="1275" w:type="dxa"/>
          </w:tcPr>
          <w:p w:rsidR="00F55FC0" w:rsidRPr="0064016A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4016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2746,2</w:t>
            </w:r>
          </w:p>
        </w:tc>
        <w:tc>
          <w:tcPr>
            <w:tcW w:w="1276" w:type="dxa"/>
          </w:tcPr>
          <w:p w:rsidR="00F55FC0" w:rsidRPr="0064016A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4016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3150,0</w:t>
            </w:r>
          </w:p>
        </w:tc>
        <w:tc>
          <w:tcPr>
            <w:tcW w:w="1134" w:type="dxa"/>
          </w:tcPr>
          <w:p w:rsidR="00F55FC0" w:rsidRPr="00577A76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77A7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F55FC0" w:rsidRPr="00577A76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77A7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F55FC0" w:rsidRPr="009A1257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6300,0</w:t>
            </w:r>
          </w:p>
        </w:tc>
        <w:tc>
          <w:tcPr>
            <w:tcW w:w="1559" w:type="dxa"/>
          </w:tcPr>
          <w:p w:rsidR="00F55FC0" w:rsidRPr="009A1257" w:rsidRDefault="00F55FC0" w:rsidP="00E63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F55FC0" w:rsidRPr="009A1257" w:rsidTr="00F24A00">
        <w:tc>
          <w:tcPr>
            <w:tcW w:w="851" w:type="dxa"/>
            <w:vMerge/>
          </w:tcPr>
          <w:p w:rsidR="00F55FC0" w:rsidRPr="009A1257" w:rsidRDefault="00F55FC0" w:rsidP="00E63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76" w:type="dxa"/>
          </w:tcPr>
          <w:p w:rsidR="00F55FC0" w:rsidRPr="009A1257" w:rsidRDefault="00F55FC0" w:rsidP="00E63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F55FC0" w:rsidRPr="0064016A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4016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6840,668</w:t>
            </w:r>
          </w:p>
        </w:tc>
        <w:tc>
          <w:tcPr>
            <w:tcW w:w="1276" w:type="dxa"/>
          </w:tcPr>
          <w:p w:rsidR="00F55FC0" w:rsidRPr="0064016A" w:rsidRDefault="00F55FC0" w:rsidP="002959FD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4016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1663,3</w:t>
            </w:r>
          </w:p>
        </w:tc>
        <w:tc>
          <w:tcPr>
            <w:tcW w:w="1276" w:type="dxa"/>
          </w:tcPr>
          <w:p w:rsidR="00F55FC0" w:rsidRPr="0064016A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4016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1690,0</w:t>
            </w:r>
          </w:p>
        </w:tc>
        <w:tc>
          <w:tcPr>
            <w:tcW w:w="1275" w:type="dxa"/>
          </w:tcPr>
          <w:p w:rsidR="00F55FC0" w:rsidRPr="0064016A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4016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487,368</w:t>
            </w:r>
          </w:p>
        </w:tc>
        <w:tc>
          <w:tcPr>
            <w:tcW w:w="1276" w:type="dxa"/>
          </w:tcPr>
          <w:p w:rsidR="00F55FC0" w:rsidRPr="0064016A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4016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1000,0</w:t>
            </w:r>
          </w:p>
        </w:tc>
        <w:tc>
          <w:tcPr>
            <w:tcW w:w="1134" w:type="dxa"/>
          </w:tcPr>
          <w:p w:rsidR="00F55FC0" w:rsidRPr="00577A76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77A7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F55FC0" w:rsidRPr="00577A76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77A7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F55FC0" w:rsidRPr="009A1257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2000,0</w:t>
            </w:r>
          </w:p>
        </w:tc>
        <w:tc>
          <w:tcPr>
            <w:tcW w:w="1559" w:type="dxa"/>
          </w:tcPr>
          <w:p w:rsidR="00F55FC0" w:rsidRPr="009A1257" w:rsidRDefault="00F55FC0" w:rsidP="00E63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F55FC0" w:rsidRPr="009A1257" w:rsidTr="00F24A00">
        <w:tc>
          <w:tcPr>
            <w:tcW w:w="851" w:type="dxa"/>
            <w:vMerge/>
          </w:tcPr>
          <w:p w:rsidR="00F55FC0" w:rsidRPr="009A1257" w:rsidRDefault="00F55FC0" w:rsidP="00E63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76" w:type="dxa"/>
          </w:tcPr>
          <w:p w:rsidR="00F55FC0" w:rsidRPr="009A1257" w:rsidRDefault="00F55FC0" w:rsidP="00E63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</w:tcPr>
          <w:p w:rsidR="00F55FC0" w:rsidRPr="0064016A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4016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20874,823</w:t>
            </w:r>
          </w:p>
        </w:tc>
        <w:tc>
          <w:tcPr>
            <w:tcW w:w="1276" w:type="dxa"/>
          </w:tcPr>
          <w:p w:rsidR="00F55FC0" w:rsidRPr="0064016A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4016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6639,997</w:t>
            </w:r>
          </w:p>
        </w:tc>
        <w:tc>
          <w:tcPr>
            <w:tcW w:w="1276" w:type="dxa"/>
          </w:tcPr>
          <w:p w:rsidR="00F55FC0" w:rsidRPr="0064016A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4016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5525,994</w:t>
            </w:r>
          </w:p>
        </w:tc>
        <w:tc>
          <w:tcPr>
            <w:tcW w:w="1275" w:type="dxa"/>
          </w:tcPr>
          <w:p w:rsidR="00F55FC0" w:rsidRPr="0064016A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4016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2258,832</w:t>
            </w:r>
          </w:p>
        </w:tc>
        <w:tc>
          <w:tcPr>
            <w:tcW w:w="1276" w:type="dxa"/>
          </w:tcPr>
          <w:p w:rsidR="00F55FC0" w:rsidRPr="0064016A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4016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2150,0</w:t>
            </w:r>
          </w:p>
        </w:tc>
        <w:tc>
          <w:tcPr>
            <w:tcW w:w="1134" w:type="dxa"/>
          </w:tcPr>
          <w:p w:rsidR="00F55FC0" w:rsidRPr="00577A76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77A7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F55FC0" w:rsidRPr="00577A76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77A7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F55FC0" w:rsidRPr="009A1257" w:rsidRDefault="00F55FC0" w:rsidP="00E63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4300,0</w:t>
            </w:r>
          </w:p>
        </w:tc>
        <w:tc>
          <w:tcPr>
            <w:tcW w:w="1559" w:type="dxa"/>
          </w:tcPr>
          <w:p w:rsidR="00F55FC0" w:rsidRPr="009A1257" w:rsidRDefault="00F55FC0" w:rsidP="00E63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</w:tbl>
    <w:p w:rsidR="00F55FC0" w:rsidRDefault="00F55FC0" w:rsidP="009852DE">
      <w:pPr>
        <w:pStyle w:val="ConsPlusNormal"/>
        <w:jc w:val="center"/>
        <w:outlineLvl w:val="1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F55FC0" w:rsidRDefault="00F55FC0" w:rsidP="009852DE">
      <w:pPr>
        <w:pStyle w:val="ConsPlusNormal"/>
        <w:jc w:val="center"/>
        <w:outlineLvl w:val="1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F55FC0" w:rsidRDefault="00F55FC0" w:rsidP="009852DE">
      <w:pPr>
        <w:pStyle w:val="ConsPlusNormal"/>
        <w:jc w:val="center"/>
        <w:outlineLvl w:val="1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F55FC0" w:rsidRDefault="00F55FC0" w:rsidP="009852DE">
      <w:pPr>
        <w:pStyle w:val="ConsPlusNormal"/>
        <w:jc w:val="center"/>
        <w:outlineLvl w:val="1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F55FC0" w:rsidRDefault="00F55FC0" w:rsidP="009852DE">
      <w:pPr>
        <w:pStyle w:val="ConsPlusNormal"/>
        <w:jc w:val="center"/>
        <w:outlineLvl w:val="1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F55FC0" w:rsidRPr="00F55FC0" w:rsidRDefault="00F55FC0" w:rsidP="009852DE">
      <w:pPr>
        <w:pStyle w:val="ConsPlusNormal"/>
        <w:jc w:val="center"/>
        <w:outlineLvl w:val="1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9852DE" w:rsidRPr="00880A36" w:rsidRDefault="009852DE" w:rsidP="009852DE">
      <w:pPr>
        <w:pStyle w:val="ConsPlusNormal"/>
        <w:jc w:val="both"/>
        <w:rPr>
          <w:rFonts w:ascii="Liberation Serif" w:hAnsi="Liberation Serif" w:cs="Times New Roman"/>
          <w:color w:val="FF0000"/>
          <w:sz w:val="24"/>
          <w:szCs w:val="24"/>
        </w:rPr>
      </w:pPr>
    </w:p>
    <w:p w:rsidR="009852DE" w:rsidRPr="00880A36" w:rsidRDefault="009852DE" w:rsidP="009852DE">
      <w:pPr>
        <w:pStyle w:val="ConsPlusNormal1"/>
        <w:rPr>
          <w:rFonts w:ascii="Liberation Serif" w:hAnsi="Liberation Serif"/>
          <w:color w:val="FF0000"/>
          <w:sz w:val="24"/>
          <w:szCs w:val="24"/>
        </w:rPr>
      </w:pPr>
    </w:p>
    <w:p w:rsidR="009852DE" w:rsidRPr="00880A36" w:rsidRDefault="009852DE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A7B02" w:rsidRPr="00880A36" w:rsidRDefault="004A7B02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A7B02" w:rsidRPr="00880A36" w:rsidRDefault="004A7B02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A7B02" w:rsidRPr="00880A36" w:rsidRDefault="004A7B02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A7B02" w:rsidRPr="00880A36" w:rsidRDefault="004A7B02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A7B02" w:rsidRPr="00880A36" w:rsidRDefault="004A7B02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A7B02" w:rsidRPr="00880A36" w:rsidRDefault="004A7B02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A7B02" w:rsidRPr="00880A36" w:rsidRDefault="004A7B02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A7B02" w:rsidRPr="00880A36" w:rsidRDefault="004A7B02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A7B02" w:rsidRPr="00880A36" w:rsidRDefault="004A7B02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A7B02" w:rsidRPr="00880A36" w:rsidRDefault="004A7B02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157D54" w:rsidRDefault="00157D54" w:rsidP="00EE169E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EE169E" w:rsidRPr="00880A36" w:rsidRDefault="004A7B02" w:rsidP="00EE169E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  <w:r w:rsidRPr="00880A36">
        <w:rPr>
          <w:rFonts w:ascii="Liberation Serif" w:hAnsi="Liberation Serif"/>
          <w:color w:val="FF0000"/>
          <w:sz w:val="24"/>
          <w:szCs w:val="24"/>
        </w:rPr>
        <w:t xml:space="preserve">                                                                                                                                 </w:t>
      </w:r>
      <w:r w:rsidR="00EB1FC8" w:rsidRPr="00880A36">
        <w:rPr>
          <w:rFonts w:ascii="Liberation Serif" w:hAnsi="Liberation Serif"/>
          <w:color w:val="FF0000"/>
          <w:sz w:val="24"/>
          <w:szCs w:val="24"/>
        </w:rPr>
        <w:t xml:space="preserve">           </w:t>
      </w:r>
      <w:r w:rsidR="00EE169E" w:rsidRPr="00880A36">
        <w:rPr>
          <w:rFonts w:ascii="Liberation Serif" w:hAnsi="Liberation Serif"/>
          <w:color w:val="FF0000"/>
          <w:sz w:val="24"/>
          <w:szCs w:val="24"/>
        </w:rPr>
        <w:t xml:space="preserve">                                                                                                           </w:t>
      </w:r>
    </w:p>
    <w:p w:rsidR="0083700D" w:rsidRPr="003E7858" w:rsidRDefault="00EE169E" w:rsidP="0083700D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3E7858">
        <w:rPr>
          <w:rFonts w:ascii="Liberation Serif" w:hAnsi="Liberation Serif"/>
          <w:color w:val="000000" w:themeColor="text1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</w:t>
      </w:r>
      <w:r w:rsidR="0083700D" w:rsidRPr="003E7858">
        <w:rPr>
          <w:rFonts w:ascii="Liberation Serif" w:hAnsi="Liberation Serif"/>
          <w:color w:val="000000" w:themeColor="text1"/>
          <w:sz w:val="24"/>
          <w:szCs w:val="24"/>
        </w:rPr>
        <w:t xml:space="preserve">        Приложение № 2 </w:t>
      </w:r>
    </w:p>
    <w:p w:rsidR="0083700D" w:rsidRPr="003E7858" w:rsidRDefault="0083700D" w:rsidP="0083700D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3E7858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к постановлению Администрации  </w:t>
      </w:r>
    </w:p>
    <w:p w:rsidR="0083700D" w:rsidRPr="003E7858" w:rsidRDefault="0083700D" w:rsidP="0083700D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3E7858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Каменск-Уральского городского округа</w:t>
      </w:r>
    </w:p>
    <w:p w:rsidR="0083700D" w:rsidRPr="003E7858" w:rsidRDefault="0083700D" w:rsidP="0083700D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3E7858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от </w:t>
      </w:r>
      <w:r w:rsidR="00D021F2">
        <w:rPr>
          <w:rFonts w:ascii="Liberation Serif" w:hAnsi="Liberation Serif"/>
          <w:color w:val="000000" w:themeColor="text1"/>
          <w:sz w:val="24"/>
          <w:szCs w:val="24"/>
        </w:rPr>
        <w:t>07.06.2023</w:t>
      </w:r>
      <w:r w:rsidRPr="003E7858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="00771881" w:rsidRPr="003E7858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3E7858">
        <w:rPr>
          <w:rFonts w:ascii="Liberation Serif" w:hAnsi="Liberation Serif"/>
          <w:color w:val="000000" w:themeColor="text1"/>
          <w:sz w:val="24"/>
          <w:szCs w:val="24"/>
        </w:rPr>
        <w:t xml:space="preserve">№ </w:t>
      </w:r>
      <w:r w:rsidR="00D021F2">
        <w:rPr>
          <w:rFonts w:ascii="Liberation Serif" w:hAnsi="Liberation Serif"/>
          <w:color w:val="000000" w:themeColor="text1"/>
          <w:sz w:val="24"/>
          <w:szCs w:val="24"/>
        </w:rPr>
        <w:t>363</w:t>
      </w:r>
    </w:p>
    <w:p w:rsidR="009F3719" w:rsidRPr="003E7858" w:rsidRDefault="0083700D" w:rsidP="0083700D">
      <w:pPr>
        <w:pStyle w:val="ConsPlusNormal"/>
        <w:outlineLvl w:val="2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3E7858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</w:t>
      </w:r>
    </w:p>
    <w:p w:rsidR="003E7858" w:rsidRPr="003E7858" w:rsidRDefault="00B44C03" w:rsidP="003E7858">
      <w:pPr>
        <w:pStyle w:val="ConsPlusNormal"/>
        <w:outlineLvl w:val="2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3E7858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</w:t>
      </w:r>
      <w:r w:rsidR="003E7858" w:rsidRPr="003E7858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Приложение № 2</w:t>
      </w:r>
    </w:p>
    <w:p w:rsidR="003E7858" w:rsidRPr="006D4D50" w:rsidRDefault="003E7858" w:rsidP="003E7858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6D4D50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к подпрограмме «Обеспечение жильем молодых</w:t>
      </w:r>
    </w:p>
    <w:p w:rsidR="003E7858" w:rsidRPr="006D4D50" w:rsidRDefault="003E7858" w:rsidP="003E7858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6D4D50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семей в Каменск-Уральском городском округе  </w:t>
      </w:r>
    </w:p>
    <w:p w:rsidR="003E7858" w:rsidRPr="006D4D50" w:rsidRDefault="003E7858" w:rsidP="003E7858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6D4D50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на 2020 - 2026 годы»</w:t>
      </w: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муниципальной программы</w:t>
      </w:r>
    </w:p>
    <w:p w:rsidR="003E7858" w:rsidRPr="006D4D50" w:rsidRDefault="003E7858" w:rsidP="003E7858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6D4D50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«Обеспечение</w:t>
      </w: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</w:t>
      </w:r>
      <w:r w:rsidRPr="006D4D50">
        <w:rPr>
          <w:rFonts w:ascii="Liberation Serif" w:hAnsi="Liberation Serif" w:cs="Times New Roman"/>
          <w:color w:val="000000" w:themeColor="text1"/>
          <w:sz w:val="24"/>
          <w:szCs w:val="24"/>
        </w:rPr>
        <w:t>жильем отдельных категорий граждан</w:t>
      </w:r>
    </w:p>
    <w:p w:rsidR="003E7858" w:rsidRPr="006D4D50" w:rsidRDefault="003E7858" w:rsidP="003E7858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6D4D50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в Каменск-Уральском городском округе</w:t>
      </w:r>
    </w:p>
    <w:p w:rsidR="003E7858" w:rsidRPr="006D4D50" w:rsidRDefault="003E7858" w:rsidP="003E7858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6D4D50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на 2020 - 2026 годы»</w:t>
      </w:r>
    </w:p>
    <w:p w:rsidR="003E7858" w:rsidRPr="006D4D50" w:rsidRDefault="003E7858" w:rsidP="003E7858">
      <w:pPr>
        <w:pStyle w:val="ConsPlusNormal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</w:p>
    <w:p w:rsidR="003E7858" w:rsidRPr="006D4D50" w:rsidRDefault="003E7858" w:rsidP="003E7858">
      <w:pPr>
        <w:pStyle w:val="ConsPlusNormal"/>
        <w:jc w:val="center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6D4D50">
        <w:rPr>
          <w:rFonts w:ascii="Liberation Serif" w:hAnsi="Liberation Serif" w:cs="Times New Roman"/>
          <w:color w:val="000000" w:themeColor="text1"/>
          <w:sz w:val="28"/>
          <w:szCs w:val="28"/>
        </w:rPr>
        <w:t>ПЛАН МЕРОПРИЯТИЙ ПО ВЫПОЛНЕНИЮ ПОДПРОГРАММЫ</w:t>
      </w:r>
    </w:p>
    <w:p w:rsidR="003E7858" w:rsidRPr="006D4D50" w:rsidRDefault="003E7858" w:rsidP="003E7858">
      <w:pPr>
        <w:pStyle w:val="ConsPlusNormal"/>
        <w:jc w:val="center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6D4D50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«ОБЕСПЕЧЕНИЕ ЖИЛЬЕМ МОЛОДЫХ СЕМЕЙ В КАМЕНСК-УРАЛЬСКОМ ГОРОДСКОМ ОКРУГЕ </w:t>
      </w:r>
    </w:p>
    <w:p w:rsidR="003E7858" w:rsidRPr="006D4D50" w:rsidRDefault="003E7858" w:rsidP="003E7858">
      <w:pPr>
        <w:pStyle w:val="ConsPlusNormal"/>
        <w:jc w:val="center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6D4D50">
        <w:rPr>
          <w:rFonts w:ascii="Liberation Serif" w:hAnsi="Liberation Serif" w:cs="Times New Roman"/>
          <w:color w:val="000000" w:themeColor="text1"/>
          <w:sz w:val="28"/>
          <w:szCs w:val="28"/>
        </w:rPr>
        <w:t>НА 2020 - 2026 ГОДЫ»</w:t>
      </w:r>
    </w:p>
    <w:p w:rsidR="003E7858" w:rsidRPr="006D4D50" w:rsidRDefault="003E7858" w:rsidP="003E7858">
      <w:pPr>
        <w:pStyle w:val="ConsPlusNormal"/>
        <w:jc w:val="center"/>
        <w:rPr>
          <w:rFonts w:ascii="Liberation Serif" w:hAnsi="Liberation Serif" w:cs="Times New Roman"/>
          <w:color w:val="000000" w:themeColor="text1"/>
          <w:sz w:val="28"/>
          <w:szCs w:val="28"/>
        </w:rPr>
      </w:pPr>
    </w:p>
    <w:tbl>
      <w:tblPr>
        <w:tblW w:w="15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850"/>
        <w:gridCol w:w="3323"/>
        <w:gridCol w:w="1276"/>
        <w:gridCol w:w="1276"/>
        <w:gridCol w:w="1275"/>
        <w:gridCol w:w="1276"/>
        <w:gridCol w:w="1276"/>
        <w:gridCol w:w="993"/>
        <w:gridCol w:w="992"/>
        <w:gridCol w:w="1134"/>
        <w:gridCol w:w="1644"/>
      </w:tblGrid>
      <w:tr w:rsidR="003E7858" w:rsidRPr="006D4D50" w:rsidTr="00F529B4">
        <w:tc>
          <w:tcPr>
            <w:tcW w:w="850" w:type="dxa"/>
            <w:vMerge w:val="restart"/>
          </w:tcPr>
          <w:p w:rsidR="003E7858" w:rsidRPr="006D4D50" w:rsidRDefault="003E7858" w:rsidP="00DA55E2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№ строки</w:t>
            </w:r>
          </w:p>
        </w:tc>
        <w:tc>
          <w:tcPr>
            <w:tcW w:w="3323" w:type="dxa"/>
            <w:vMerge w:val="restart"/>
          </w:tcPr>
          <w:p w:rsidR="003E7858" w:rsidRPr="006D4D50" w:rsidRDefault="003E7858" w:rsidP="00DA55E2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Наименование мероприятия/источники расходов на финансирование</w:t>
            </w:r>
          </w:p>
        </w:tc>
        <w:tc>
          <w:tcPr>
            <w:tcW w:w="9498" w:type="dxa"/>
            <w:gridSpan w:val="8"/>
          </w:tcPr>
          <w:p w:rsidR="003E7858" w:rsidRPr="006D4D50" w:rsidRDefault="003E7858" w:rsidP="00DA55E2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Объемы финансирования, тыс. руб.</w:t>
            </w:r>
          </w:p>
        </w:tc>
        <w:tc>
          <w:tcPr>
            <w:tcW w:w="1644" w:type="dxa"/>
            <w:vMerge w:val="restart"/>
          </w:tcPr>
          <w:p w:rsidR="003E7858" w:rsidRPr="006D4D50" w:rsidRDefault="003E7858" w:rsidP="00DA55E2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Номер целевого показателя, на достижение которого направлено мероприятие</w:t>
            </w:r>
          </w:p>
        </w:tc>
      </w:tr>
      <w:tr w:rsidR="003E7858" w:rsidRPr="006D4D50" w:rsidTr="00F529B4">
        <w:tc>
          <w:tcPr>
            <w:tcW w:w="850" w:type="dxa"/>
            <w:vMerge/>
          </w:tcPr>
          <w:p w:rsidR="003E7858" w:rsidRPr="006D4D50" w:rsidRDefault="003E7858" w:rsidP="00DA55E2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323" w:type="dxa"/>
            <w:vMerge/>
          </w:tcPr>
          <w:p w:rsidR="003E7858" w:rsidRPr="006D4D50" w:rsidRDefault="003E7858" w:rsidP="00DA55E2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3E7858" w:rsidRPr="00D82A62" w:rsidRDefault="003E7858" w:rsidP="00DA55E2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82A6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276" w:type="dxa"/>
          </w:tcPr>
          <w:p w:rsidR="003E7858" w:rsidRPr="006D4D50" w:rsidRDefault="003E7858" w:rsidP="00DA55E2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2020 год</w:t>
            </w:r>
          </w:p>
        </w:tc>
        <w:tc>
          <w:tcPr>
            <w:tcW w:w="1275" w:type="dxa"/>
          </w:tcPr>
          <w:p w:rsidR="003E7858" w:rsidRPr="006D4D50" w:rsidRDefault="003E7858" w:rsidP="00DA55E2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2021 год</w:t>
            </w:r>
          </w:p>
        </w:tc>
        <w:tc>
          <w:tcPr>
            <w:tcW w:w="1276" w:type="dxa"/>
          </w:tcPr>
          <w:p w:rsidR="003E7858" w:rsidRPr="006D4D50" w:rsidRDefault="003E7858" w:rsidP="00DA55E2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2022 год</w:t>
            </w:r>
          </w:p>
        </w:tc>
        <w:tc>
          <w:tcPr>
            <w:tcW w:w="1276" w:type="dxa"/>
          </w:tcPr>
          <w:p w:rsidR="003E7858" w:rsidRPr="002C1A22" w:rsidRDefault="003E7858" w:rsidP="00DA55E2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C1A2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2023 год</w:t>
            </w:r>
          </w:p>
        </w:tc>
        <w:tc>
          <w:tcPr>
            <w:tcW w:w="993" w:type="dxa"/>
          </w:tcPr>
          <w:p w:rsidR="003E7858" w:rsidRPr="001B3A46" w:rsidRDefault="003E7858" w:rsidP="00DA55E2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B3A4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 год</w:t>
            </w:r>
          </w:p>
        </w:tc>
        <w:tc>
          <w:tcPr>
            <w:tcW w:w="992" w:type="dxa"/>
          </w:tcPr>
          <w:p w:rsidR="003E7858" w:rsidRPr="001B3A46" w:rsidRDefault="003E7858" w:rsidP="00DA55E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B3A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2025</w:t>
            </w:r>
          </w:p>
          <w:p w:rsidR="003E7858" w:rsidRPr="001B3A46" w:rsidRDefault="003E7858" w:rsidP="00DA55E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B3A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1134" w:type="dxa"/>
          </w:tcPr>
          <w:p w:rsidR="003E7858" w:rsidRPr="006D4D50" w:rsidRDefault="003E7858" w:rsidP="00DA55E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2026</w:t>
            </w:r>
          </w:p>
          <w:p w:rsidR="003E7858" w:rsidRPr="006D4D50" w:rsidRDefault="003E7858" w:rsidP="00DA55E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1644" w:type="dxa"/>
            <w:vMerge/>
          </w:tcPr>
          <w:p w:rsidR="003E7858" w:rsidRPr="006D4D50" w:rsidRDefault="003E7858" w:rsidP="00DA55E2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3E7858" w:rsidRPr="006D4D50" w:rsidTr="00F529B4">
        <w:tc>
          <w:tcPr>
            <w:tcW w:w="850" w:type="dxa"/>
          </w:tcPr>
          <w:p w:rsidR="003E7858" w:rsidRPr="006D4D50" w:rsidRDefault="003E7858" w:rsidP="00DA55E2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323" w:type="dxa"/>
          </w:tcPr>
          <w:p w:rsidR="003E7858" w:rsidRPr="006D4D50" w:rsidRDefault="003E7858" w:rsidP="00DA55E2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3E7858" w:rsidRPr="00D82A62" w:rsidRDefault="003E7858" w:rsidP="00DA55E2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82A6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3E7858" w:rsidRPr="006D4D50" w:rsidRDefault="003E7858" w:rsidP="00DA55E2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75" w:type="dxa"/>
          </w:tcPr>
          <w:p w:rsidR="003E7858" w:rsidRPr="006D4D50" w:rsidRDefault="003E7858" w:rsidP="00DA55E2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:rsidR="003E7858" w:rsidRPr="006D4D50" w:rsidRDefault="003E7858" w:rsidP="00DA55E2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:rsidR="003E7858" w:rsidRPr="002C1A22" w:rsidRDefault="003E7858" w:rsidP="00DA55E2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C1A2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993" w:type="dxa"/>
          </w:tcPr>
          <w:p w:rsidR="003E7858" w:rsidRPr="001B3A46" w:rsidRDefault="003E7858" w:rsidP="00DA55E2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B3A4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:rsidR="003E7858" w:rsidRPr="001B3A46" w:rsidRDefault="003E7858" w:rsidP="00DA55E2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B3A4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3E7858" w:rsidRPr="006D4D50" w:rsidRDefault="003E7858" w:rsidP="00DA55E2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644" w:type="dxa"/>
          </w:tcPr>
          <w:p w:rsidR="003E7858" w:rsidRPr="006D4D50" w:rsidRDefault="003E7858" w:rsidP="00DA55E2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</w:t>
            </w:r>
          </w:p>
        </w:tc>
      </w:tr>
      <w:tr w:rsidR="003E7858" w:rsidRPr="006D4D50" w:rsidTr="00F529B4">
        <w:tc>
          <w:tcPr>
            <w:tcW w:w="850" w:type="dxa"/>
            <w:vMerge w:val="restart"/>
          </w:tcPr>
          <w:p w:rsidR="003E7858" w:rsidRPr="006D4D50" w:rsidRDefault="003E7858" w:rsidP="00DA55E2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323" w:type="dxa"/>
          </w:tcPr>
          <w:p w:rsidR="003E7858" w:rsidRPr="006D4D50" w:rsidRDefault="003E7858" w:rsidP="00DA55E2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Всего по Подпрограмме,</w:t>
            </w:r>
          </w:p>
          <w:p w:rsidR="003E7858" w:rsidRPr="006D4D50" w:rsidRDefault="003E7858" w:rsidP="00DA55E2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 т.ч.:</w:t>
            </w:r>
          </w:p>
        </w:tc>
        <w:tc>
          <w:tcPr>
            <w:tcW w:w="1276" w:type="dxa"/>
          </w:tcPr>
          <w:p w:rsidR="003E7858" w:rsidRPr="003D6D49" w:rsidRDefault="00D82A62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3D6D49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140151,736</w:t>
            </w:r>
          </w:p>
        </w:tc>
        <w:tc>
          <w:tcPr>
            <w:tcW w:w="1276" w:type="dxa"/>
          </w:tcPr>
          <w:p w:rsidR="003E7858" w:rsidRPr="003D6D49" w:rsidRDefault="003E7858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3D6D49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27081,571</w:t>
            </w:r>
          </w:p>
        </w:tc>
        <w:tc>
          <w:tcPr>
            <w:tcW w:w="1275" w:type="dxa"/>
          </w:tcPr>
          <w:p w:rsidR="003E7858" w:rsidRPr="003D6D49" w:rsidRDefault="003E7858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3D6D49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23414,773</w:t>
            </w:r>
          </w:p>
        </w:tc>
        <w:tc>
          <w:tcPr>
            <w:tcW w:w="1276" w:type="dxa"/>
          </w:tcPr>
          <w:p w:rsidR="003E7858" w:rsidRPr="003D6D49" w:rsidRDefault="003E7858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3D6D49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14752,0</w:t>
            </w:r>
          </w:p>
        </w:tc>
        <w:tc>
          <w:tcPr>
            <w:tcW w:w="1276" w:type="dxa"/>
          </w:tcPr>
          <w:p w:rsidR="003E7858" w:rsidRPr="003D6D49" w:rsidRDefault="000B167F" w:rsidP="00A7178D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3D6D49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22403,392</w:t>
            </w:r>
          </w:p>
        </w:tc>
        <w:tc>
          <w:tcPr>
            <w:tcW w:w="993" w:type="dxa"/>
          </w:tcPr>
          <w:p w:rsidR="003E7858" w:rsidRPr="003D6D49" w:rsidRDefault="003E7858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3D6D49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992" w:type="dxa"/>
          </w:tcPr>
          <w:p w:rsidR="003E7858" w:rsidRPr="001B3A46" w:rsidRDefault="003E7858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B3A4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1134" w:type="dxa"/>
          </w:tcPr>
          <w:p w:rsidR="003E7858" w:rsidRPr="006D4D50" w:rsidRDefault="003E7858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1644" w:type="dxa"/>
          </w:tcPr>
          <w:p w:rsidR="003E7858" w:rsidRPr="006D4D50" w:rsidRDefault="003E7858" w:rsidP="00DA55E2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3E7858" w:rsidRPr="006D4D50" w:rsidTr="00F529B4">
        <w:tc>
          <w:tcPr>
            <w:tcW w:w="850" w:type="dxa"/>
            <w:vMerge/>
          </w:tcPr>
          <w:p w:rsidR="003E7858" w:rsidRPr="006D4D50" w:rsidRDefault="003E7858" w:rsidP="00DA55E2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323" w:type="dxa"/>
          </w:tcPr>
          <w:p w:rsidR="003E7858" w:rsidRPr="006D4D50" w:rsidRDefault="003E7858" w:rsidP="00DA55E2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</w:tcPr>
          <w:p w:rsidR="003E7858" w:rsidRPr="00F6710B" w:rsidRDefault="00F6710B" w:rsidP="00F6710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6710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989</w:t>
            </w:r>
            <w:r w:rsidR="00CA6872" w:rsidRPr="00F6710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F6710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346</w:t>
            </w:r>
          </w:p>
        </w:tc>
        <w:tc>
          <w:tcPr>
            <w:tcW w:w="1276" w:type="dxa"/>
          </w:tcPr>
          <w:p w:rsidR="003E7858" w:rsidRPr="00F6710B" w:rsidRDefault="003E7858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6710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989,346</w:t>
            </w:r>
          </w:p>
        </w:tc>
        <w:tc>
          <w:tcPr>
            <w:tcW w:w="1275" w:type="dxa"/>
          </w:tcPr>
          <w:p w:rsidR="003E7858" w:rsidRPr="00F6710B" w:rsidRDefault="003E7858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6710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6" w:type="dxa"/>
          </w:tcPr>
          <w:p w:rsidR="003E7858" w:rsidRPr="00F6710B" w:rsidRDefault="003E7858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6710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6" w:type="dxa"/>
          </w:tcPr>
          <w:p w:rsidR="003E7858" w:rsidRPr="00F6710B" w:rsidRDefault="00F6710B" w:rsidP="00F6710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6710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</w:t>
            </w:r>
            <w:r w:rsidR="002C1A22" w:rsidRPr="00F6710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F6710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3E7858" w:rsidRPr="00F6710B" w:rsidRDefault="003E7858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6710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3E7858" w:rsidRPr="001B3A46" w:rsidRDefault="003E7858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B3A4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3E7858" w:rsidRPr="006D4D50" w:rsidRDefault="003E7858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644" w:type="dxa"/>
          </w:tcPr>
          <w:p w:rsidR="003E7858" w:rsidRPr="006D4D50" w:rsidRDefault="003E7858" w:rsidP="00DA55E2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3E7858" w:rsidRPr="006D4D50" w:rsidTr="00F529B4">
        <w:tc>
          <w:tcPr>
            <w:tcW w:w="850" w:type="dxa"/>
            <w:vMerge/>
          </w:tcPr>
          <w:p w:rsidR="003E7858" w:rsidRPr="006D4D50" w:rsidRDefault="003E7858" w:rsidP="00DA55E2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323" w:type="dxa"/>
          </w:tcPr>
          <w:p w:rsidR="003E7858" w:rsidRPr="006D4D50" w:rsidRDefault="003E7858" w:rsidP="00DA55E2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</w:tcPr>
          <w:p w:rsidR="003E7858" w:rsidRPr="00A600A7" w:rsidRDefault="00E565A3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CA05D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11051,889</w:t>
            </w:r>
          </w:p>
        </w:tc>
        <w:tc>
          <w:tcPr>
            <w:tcW w:w="1276" w:type="dxa"/>
          </w:tcPr>
          <w:p w:rsidR="003E7858" w:rsidRPr="006D4D50" w:rsidRDefault="003E7858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4589,655</w:t>
            </w:r>
          </w:p>
        </w:tc>
        <w:tc>
          <w:tcPr>
            <w:tcW w:w="1275" w:type="dxa"/>
          </w:tcPr>
          <w:p w:rsidR="003E7858" w:rsidRPr="006D4D50" w:rsidRDefault="003E7858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1989,414</w:t>
            </w:r>
          </w:p>
        </w:tc>
        <w:tc>
          <w:tcPr>
            <w:tcW w:w="1276" w:type="dxa"/>
          </w:tcPr>
          <w:p w:rsidR="003E7858" w:rsidRPr="006D4D50" w:rsidRDefault="003E7858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2066,040</w:t>
            </w:r>
          </w:p>
        </w:tc>
        <w:tc>
          <w:tcPr>
            <w:tcW w:w="1276" w:type="dxa"/>
          </w:tcPr>
          <w:p w:rsidR="003E7858" w:rsidRPr="00A600A7" w:rsidRDefault="00E565A3" w:rsidP="00A7178D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CA05D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2406,78</w:t>
            </w:r>
          </w:p>
        </w:tc>
        <w:tc>
          <w:tcPr>
            <w:tcW w:w="993" w:type="dxa"/>
          </w:tcPr>
          <w:p w:rsidR="003E7858" w:rsidRPr="001B3A46" w:rsidRDefault="003E7858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B3A4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3E7858" w:rsidRPr="001B3A46" w:rsidRDefault="003E7858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B3A4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3E7858" w:rsidRPr="006D4D50" w:rsidRDefault="003E7858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644" w:type="dxa"/>
          </w:tcPr>
          <w:p w:rsidR="003E7858" w:rsidRPr="006D4D50" w:rsidRDefault="003E7858" w:rsidP="00DA55E2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3E7858" w:rsidRPr="006D4D50" w:rsidTr="00F529B4">
        <w:tc>
          <w:tcPr>
            <w:tcW w:w="850" w:type="dxa"/>
            <w:vMerge/>
          </w:tcPr>
          <w:p w:rsidR="003E7858" w:rsidRPr="006D4D50" w:rsidRDefault="003E7858" w:rsidP="00DA55E2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323" w:type="dxa"/>
          </w:tcPr>
          <w:p w:rsidR="003E7858" w:rsidRPr="006D4D50" w:rsidRDefault="003E7858" w:rsidP="00DA55E2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3E7858" w:rsidRPr="001A2CAF" w:rsidRDefault="00A86FC8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2CA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51217,248</w:t>
            </w:r>
          </w:p>
        </w:tc>
        <w:tc>
          <w:tcPr>
            <w:tcW w:w="1276" w:type="dxa"/>
          </w:tcPr>
          <w:p w:rsidR="003E7858" w:rsidRPr="001A2CAF" w:rsidRDefault="003E7858" w:rsidP="001A2CAF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2CA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7975,82</w:t>
            </w:r>
          </w:p>
        </w:tc>
        <w:tc>
          <w:tcPr>
            <w:tcW w:w="1275" w:type="dxa"/>
          </w:tcPr>
          <w:p w:rsidR="003E7858" w:rsidRPr="001A2CAF" w:rsidRDefault="003E7858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2CA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8676,012</w:t>
            </w:r>
          </w:p>
        </w:tc>
        <w:tc>
          <w:tcPr>
            <w:tcW w:w="1276" w:type="dxa"/>
          </w:tcPr>
          <w:p w:rsidR="003E7858" w:rsidRPr="001A2CAF" w:rsidRDefault="003E7858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2CA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6565,416</w:t>
            </w:r>
          </w:p>
        </w:tc>
        <w:tc>
          <w:tcPr>
            <w:tcW w:w="1276" w:type="dxa"/>
          </w:tcPr>
          <w:p w:rsidR="003E7858" w:rsidRPr="001A2CAF" w:rsidRDefault="008E7432" w:rsidP="00A7178D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2CA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993" w:type="dxa"/>
          </w:tcPr>
          <w:p w:rsidR="003E7858" w:rsidRPr="001A2CAF" w:rsidRDefault="003E7858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2CA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992" w:type="dxa"/>
          </w:tcPr>
          <w:p w:rsidR="003E7858" w:rsidRPr="001A2CAF" w:rsidRDefault="003E7858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2CA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1134" w:type="dxa"/>
          </w:tcPr>
          <w:p w:rsidR="003E7858" w:rsidRPr="006D4D50" w:rsidRDefault="003E7858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1644" w:type="dxa"/>
          </w:tcPr>
          <w:p w:rsidR="003E7858" w:rsidRPr="006D4D50" w:rsidRDefault="003E7858" w:rsidP="00DA55E2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3E7858" w:rsidRPr="006D4D50" w:rsidTr="00F529B4">
        <w:tc>
          <w:tcPr>
            <w:tcW w:w="850" w:type="dxa"/>
            <w:vMerge/>
          </w:tcPr>
          <w:p w:rsidR="003E7858" w:rsidRPr="006D4D50" w:rsidRDefault="003E7858" w:rsidP="00DA55E2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323" w:type="dxa"/>
          </w:tcPr>
          <w:p w:rsidR="003E7858" w:rsidRPr="006D4D50" w:rsidRDefault="003E7858" w:rsidP="00DA55E2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</w:tcPr>
          <w:p w:rsidR="003E7858" w:rsidRPr="00A600A7" w:rsidRDefault="00C5129A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600A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76893,253</w:t>
            </w:r>
          </w:p>
        </w:tc>
        <w:tc>
          <w:tcPr>
            <w:tcW w:w="1276" w:type="dxa"/>
          </w:tcPr>
          <w:p w:rsidR="003E7858" w:rsidRPr="00A600A7" w:rsidRDefault="003E7858" w:rsidP="00B333B3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600A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13526,75</w:t>
            </w:r>
          </w:p>
        </w:tc>
        <w:tc>
          <w:tcPr>
            <w:tcW w:w="1275" w:type="dxa"/>
          </w:tcPr>
          <w:p w:rsidR="003E7858" w:rsidRPr="00A600A7" w:rsidRDefault="003E7858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600A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12 749,347</w:t>
            </w:r>
          </w:p>
        </w:tc>
        <w:tc>
          <w:tcPr>
            <w:tcW w:w="1276" w:type="dxa"/>
          </w:tcPr>
          <w:p w:rsidR="003E7858" w:rsidRPr="00A600A7" w:rsidRDefault="003E7858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600A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6120,544</w:t>
            </w:r>
          </w:p>
        </w:tc>
        <w:tc>
          <w:tcPr>
            <w:tcW w:w="1276" w:type="dxa"/>
          </w:tcPr>
          <w:p w:rsidR="003E7858" w:rsidRPr="00A600A7" w:rsidRDefault="001F656E" w:rsidP="00A7178D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600A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12996,612</w:t>
            </w:r>
          </w:p>
        </w:tc>
        <w:tc>
          <w:tcPr>
            <w:tcW w:w="993" w:type="dxa"/>
          </w:tcPr>
          <w:p w:rsidR="003E7858" w:rsidRPr="00A600A7" w:rsidRDefault="003E7858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600A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992" w:type="dxa"/>
          </w:tcPr>
          <w:p w:rsidR="003E7858" w:rsidRPr="00A600A7" w:rsidRDefault="003E7858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600A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1134" w:type="dxa"/>
          </w:tcPr>
          <w:p w:rsidR="003E7858" w:rsidRPr="006D4D50" w:rsidRDefault="003E7858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1644" w:type="dxa"/>
          </w:tcPr>
          <w:p w:rsidR="003E7858" w:rsidRPr="006D4D50" w:rsidRDefault="003E7858" w:rsidP="00DA55E2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3E7858" w:rsidRPr="006D4D50" w:rsidTr="00F529B4">
        <w:tc>
          <w:tcPr>
            <w:tcW w:w="15315" w:type="dxa"/>
            <w:gridSpan w:val="11"/>
          </w:tcPr>
          <w:p w:rsidR="003E7858" w:rsidRPr="001B3A46" w:rsidRDefault="003E7858" w:rsidP="006702BA">
            <w:pPr>
              <w:pStyle w:val="ConsPlusNormal"/>
              <w:jc w:val="center"/>
              <w:outlineLvl w:val="3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B3A4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Прочие нужды</w:t>
            </w:r>
          </w:p>
        </w:tc>
      </w:tr>
      <w:tr w:rsidR="003E7858" w:rsidRPr="006D4D50" w:rsidTr="00F529B4">
        <w:tc>
          <w:tcPr>
            <w:tcW w:w="850" w:type="dxa"/>
            <w:vMerge w:val="restart"/>
          </w:tcPr>
          <w:p w:rsidR="003E7858" w:rsidRPr="006D4D50" w:rsidRDefault="003E7858" w:rsidP="00DA55E2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323" w:type="dxa"/>
          </w:tcPr>
          <w:p w:rsidR="003E7858" w:rsidRPr="006D4D50" w:rsidRDefault="003E7858" w:rsidP="00DA55E2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Всего по прочим нуждам, в т.ч.:</w:t>
            </w:r>
          </w:p>
        </w:tc>
        <w:tc>
          <w:tcPr>
            <w:tcW w:w="1276" w:type="dxa"/>
          </w:tcPr>
          <w:p w:rsidR="003E7858" w:rsidRPr="003E7858" w:rsidRDefault="00D82A62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FB78B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140151,736</w:t>
            </w:r>
          </w:p>
        </w:tc>
        <w:tc>
          <w:tcPr>
            <w:tcW w:w="1276" w:type="dxa"/>
          </w:tcPr>
          <w:p w:rsidR="003E7858" w:rsidRPr="006D4D50" w:rsidRDefault="003E7858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27081,571</w:t>
            </w:r>
          </w:p>
        </w:tc>
        <w:tc>
          <w:tcPr>
            <w:tcW w:w="1275" w:type="dxa"/>
          </w:tcPr>
          <w:p w:rsidR="003E7858" w:rsidRPr="006D4D50" w:rsidRDefault="003E7858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23414,773</w:t>
            </w:r>
          </w:p>
        </w:tc>
        <w:tc>
          <w:tcPr>
            <w:tcW w:w="1276" w:type="dxa"/>
          </w:tcPr>
          <w:p w:rsidR="003E7858" w:rsidRPr="006D4D50" w:rsidRDefault="003E7858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14752,0</w:t>
            </w:r>
          </w:p>
        </w:tc>
        <w:tc>
          <w:tcPr>
            <w:tcW w:w="1276" w:type="dxa"/>
          </w:tcPr>
          <w:p w:rsidR="003E7858" w:rsidRPr="003E7858" w:rsidRDefault="000B167F" w:rsidP="00A7178D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22403</w:t>
            </w:r>
            <w:r w:rsidRPr="00DE2CF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392</w:t>
            </w:r>
          </w:p>
        </w:tc>
        <w:tc>
          <w:tcPr>
            <w:tcW w:w="993" w:type="dxa"/>
          </w:tcPr>
          <w:p w:rsidR="003E7858" w:rsidRPr="001B3A46" w:rsidRDefault="003E7858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B3A4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992" w:type="dxa"/>
          </w:tcPr>
          <w:p w:rsidR="003E7858" w:rsidRPr="001B3A46" w:rsidRDefault="003E7858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B3A4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1134" w:type="dxa"/>
          </w:tcPr>
          <w:p w:rsidR="003E7858" w:rsidRPr="006D4D50" w:rsidRDefault="003E7858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1644" w:type="dxa"/>
          </w:tcPr>
          <w:p w:rsidR="003E7858" w:rsidRPr="006D4D50" w:rsidRDefault="003E7858" w:rsidP="00DA55E2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3E7858" w:rsidRPr="006D4D50" w:rsidTr="00F529B4">
        <w:tc>
          <w:tcPr>
            <w:tcW w:w="850" w:type="dxa"/>
            <w:vMerge/>
          </w:tcPr>
          <w:p w:rsidR="003E7858" w:rsidRPr="006D4D50" w:rsidRDefault="003E7858" w:rsidP="00DA55E2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323" w:type="dxa"/>
          </w:tcPr>
          <w:p w:rsidR="003E7858" w:rsidRPr="006D4D50" w:rsidRDefault="003E7858" w:rsidP="00DA55E2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</w:tcPr>
          <w:p w:rsidR="003E7858" w:rsidRPr="003E7858" w:rsidRDefault="00B333B3" w:rsidP="00B333B3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989</w:t>
            </w:r>
            <w:r w:rsidR="00CA6872" w:rsidRPr="00CA687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346</w:t>
            </w:r>
          </w:p>
        </w:tc>
        <w:tc>
          <w:tcPr>
            <w:tcW w:w="1276" w:type="dxa"/>
          </w:tcPr>
          <w:p w:rsidR="003E7858" w:rsidRPr="006D4D50" w:rsidRDefault="003E7858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989,346</w:t>
            </w:r>
          </w:p>
        </w:tc>
        <w:tc>
          <w:tcPr>
            <w:tcW w:w="1275" w:type="dxa"/>
          </w:tcPr>
          <w:p w:rsidR="003E7858" w:rsidRPr="006D4D50" w:rsidRDefault="003E7858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6" w:type="dxa"/>
          </w:tcPr>
          <w:p w:rsidR="003E7858" w:rsidRPr="006D4D50" w:rsidRDefault="003E7858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6" w:type="dxa"/>
          </w:tcPr>
          <w:p w:rsidR="003E7858" w:rsidRPr="003E7858" w:rsidRDefault="00B333B3" w:rsidP="00B333B3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</w:t>
            </w:r>
            <w:r w:rsidR="002C1A22" w:rsidRPr="002C1A2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3E7858" w:rsidRPr="001B3A46" w:rsidRDefault="003E7858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B3A4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3E7858" w:rsidRPr="001B3A46" w:rsidRDefault="003E7858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B3A4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3E7858" w:rsidRPr="006D4D50" w:rsidRDefault="003E7858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644" w:type="dxa"/>
          </w:tcPr>
          <w:p w:rsidR="003E7858" w:rsidRPr="006D4D50" w:rsidRDefault="003E7858" w:rsidP="00DA55E2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3E7858" w:rsidRPr="006D4D50" w:rsidTr="00F529B4">
        <w:tc>
          <w:tcPr>
            <w:tcW w:w="850" w:type="dxa"/>
            <w:vMerge/>
          </w:tcPr>
          <w:p w:rsidR="003E7858" w:rsidRPr="006D4D50" w:rsidRDefault="003E7858" w:rsidP="00DA55E2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323" w:type="dxa"/>
          </w:tcPr>
          <w:p w:rsidR="003E7858" w:rsidRPr="006D4D50" w:rsidRDefault="003E7858" w:rsidP="00DA55E2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</w:tcPr>
          <w:p w:rsidR="003E7858" w:rsidRPr="00B333B3" w:rsidRDefault="0004224E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CA05D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11051,889</w:t>
            </w:r>
          </w:p>
        </w:tc>
        <w:tc>
          <w:tcPr>
            <w:tcW w:w="1276" w:type="dxa"/>
          </w:tcPr>
          <w:p w:rsidR="003E7858" w:rsidRPr="006D4D50" w:rsidRDefault="003E7858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4589,655</w:t>
            </w:r>
          </w:p>
        </w:tc>
        <w:tc>
          <w:tcPr>
            <w:tcW w:w="1275" w:type="dxa"/>
          </w:tcPr>
          <w:p w:rsidR="003E7858" w:rsidRPr="006D4D50" w:rsidRDefault="003E7858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1989,414</w:t>
            </w:r>
          </w:p>
        </w:tc>
        <w:tc>
          <w:tcPr>
            <w:tcW w:w="1276" w:type="dxa"/>
          </w:tcPr>
          <w:p w:rsidR="003E7858" w:rsidRPr="006D4D50" w:rsidRDefault="003E7858" w:rsidP="0004224E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2066,04</w:t>
            </w:r>
          </w:p>
        </w:tc>
        <w:tc>
          <w:tcPr>
            <w:tcW w:w="1276" w:type="dxa"/>
          </w:tcPr>
          <w:p w:rsidR="003E7858" w:rsidRPr="00B333B3" w:rsidRDefault="0004224E" w:rsidP="00A7178D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CA05D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2406,78</w:t>
            </w:r>
          </w:p>
        </w:tc>
        <w:tc>
          <w:tcPr>
            <w:tcW w:w="993" w:type="dxa"/>
          </w:tcPr>
          <w:p w:rsidR="003E7858" w:rsidRPr="001B3A46" w:rsidRDefault="003E7858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B3A4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3E7858" w:rsidRPr="001B3A46" w:rsidRDefault="003E7858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B3A4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3E7858" w:rsidRPr="006D4D50" w:rsidRDefault="003E7858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644" w:type="dxa"/>
          </w:tcPr>
          <w:p w:rsidR="003E7858" w:rsidRPr="006D4D50" w:rsidRDefault="003E7858" w:rsidP="00DA55E2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3E7858" w:rsidRPr="006D4D50" w:rsidTr="00F529B4">
        <w:tc>
          <w:tcPr>
            <w:tcW w:w="850" w:type="dxa"/>
            <w:vMerge/>
          </w:tcPr>
          <w:p w:rsidR="003E7858" w:rsidRPr="006D4D50" w:rsidRDefault="003E7858" w:rsidP="00DA55E2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323" w:type="dxa"/>
          </w:tcPr>
          <w:p w:rsidR="003E7858" w:rsidRPr="006D4D50" w:rsidRDefault="003E7858" w:rsidP="00DA55E2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3E7858" w:rsidRPr="00E54DD5" w:rsidRDefault="00A86FC8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4DD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51217,248</w:t>
            </w:r>
          </w:p>
        </w:tc>
        <w:tc>
          <w:tcPr>
            <w:tcW w:w="1276" w:type="dxa"/>
          </w:tcPr>
          <w:p w:rsidR="003E7858" w:rsidRPr="00E54DD5" w:rsidRDefault="003E7858" w:rsidP="00E54DD5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4DD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7975,82</w:t>
            </w:r>
          </w:p>
        </w:tc>
        <w:tc>
          <w:tcPr>
            <w:tcW w:w="1275" w:type="dxa"/>
          </w:tcPr>
          <w:p w:rsidR="003E7858" w:rsidRPr="00E54DD5" w:rsidRDefault="003E7858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4DD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8676,012</w:t>
            </w:r>
          </w:p>
        </w:tc>
        <w:tc>
          <w:tcPr>
            <w:tcW w:w="1276" w:type="dxa"/>
          </w:tcPr>
          <w:p w:rsidR="003E7858" w:rsidRPr="00E54DD5" w:rsidRDefault="003E7858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4DD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6565,416</w:t>
            </w:r>
          </w:p>
        </w:tc>
        <w:tc>
          <w:tcPr>
            <w:tcW w:w="1276" w:type="dxa"/>
          </w:tcPr>
          <w:p w:rsidR="003E7858" w:rsidRPr="00E54DD5" w:rsidRDefault="008E7432" w:rsidP="00A7178D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4DD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993" w:type="dxa"/>
          </w:tcPr>
          <w:p w:rsidR="003E7858" w:rsidRPr="00E54DD5" w:rsidRDefault="003E7858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4DD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992" w:type="dxa"/>
          </w:tcPr>
          <w:p w:rsidR="003E7858" w:rsidRPr="00E54DD5" w:rsidRDefault="003E7858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4DD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1134" w:type="dxa"/>
          </w:tcPr>
          <w:p w:rsidR="003E7858" w:rsidRPr="00E54DD5" w:rsidRDefault="003E7858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4DD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1644" w:type="dxa"/>
          </w:tcPr>
          <w:p w:rsidR="003E7858" w:rsidRPr="006D4D50" w:rsidRDefault="003E7858" w:rsidP="00DA55E2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3E7858" w:rsidRPr="006D4D50" w:rsidTr="00F529B4">
        <w:tc>
          <w:tcPr>
            <w:tcW w:w="850" w:type="dxa"/>
            <w:vMerge/>
          </w:tcPr>
          <w:p w:rsidR="003E7858" w:rsidRPr="006D4D50" w:rsidRDefault="003E7858" w:rsidP="00DA55E2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323" w:type="dxa"/>
          </w:tcPr>
          <w:p w:rsidR="003E7858" w:rsidRPr="006D4D50" w:rsidRDefault="003E7858" w:rsidP="00DA55E2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</w:tcPr>
          <w:p w:rsidR="003E7858" w:rsidRPr="00E54DD5" w:rsidRDefault="00C5129A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4DD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76893,253</w:t>
            </w:r>
          </w:p>
        </w:tc>
        <w:tc>
          <w:tcPr>
            <w:tcW w:w="1276" w:type="dxa"/>
          </w:tcPr>
          <w:p w:rsidR="003E7858" w:rsidRPr="00E54DD5" w:rsidRDefault="003E7858" w:rsidP="00A6039E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4DD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13526,75</w:t>
            </w:r>
          </w:p>
        </w:tc>
        <w:tc>
          <w:tcPr>
            <w:tcW w:w="1275" w:type="dxa"/>
          </w:tcPr>
          <w:p w:rsidR="003E7858" w:rsidRPr="00E54DD5" w:rsidRDefault="003E7858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4DD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12 749,347</w:t>
            </w:r>
          </w:p>
        </w:tc>
        <w:tc>
          <w:tcPr>
            <w:tcW w:w="1276" w:type="dxa"/>
          </w:tcPr>
          <w:p w:rsidR="003E7858" w:rsidRPr="00E54DD5" w:rsidRDefault="003E7858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4DD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6120,544</w:t>
            </w:r>
          </w:p>
        </w:tc>
        <w:tc>
          <w:tcPr>
            <w:tcW w:w="1276" w:type="dxa"/>
          </w:tcPr>
          <w:p w:rsidR="003E7858" w:rsidRPr="00E54DD5" w:rsidRDefault="001F656E" w:rsidP="00A7178D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4DD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12996,612</w:t>
            </w:r>
          </w:p>
        </w:tc>
        <w:tc>
          <w:tcPr>
            <w:tcW w:w="993" w:type="dxa"/>
          </w:tcPr>
          <w:p w:rsidR="003E7858" w:rsidRPr="00E54DD5" w:rsidRDefault="003E7858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4DD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992" w:type="dxa"/>
          </w:tcPr>
          <w:p w:rsidR="003E7858" w:rsidRPr="00E54DD5" w:rsidRDefault="003E7858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4DD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1134" w:type="dxa"/>
          </w:tcPr>
          <w:p w:rsidR="003E7858" w:rsidRPr="00E54DD5" w:rsidRDefault="003E7858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4DD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1644" w:type="dxa"/>
          </w:tcPr>
          <w:p w:rsidR="003E7858" w:rsidRPr="006D4D50" w:rsidRDefault="003E7858" w:rsidP="00DA55E2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3E7858" w:rsidRPr="006D4D50" w:rsidTr="00F529B4">
        <w:tc>
          <w:tcPr>
            <w:tcW w:w="850" w:type="dxa"/>
            <w:vMerge w:val="restart"/>
          </w:tcPr>
          <w:p w:rsidR="003E7858" w:rsidRPr="006D4D50" w:rsidRDefault="003E7858" w:rsidP="00DA55E2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323" w:type="dxa"/>
          </w:tcPr>
          <w:p w:rsidR="003E7858" w:rsidRPr="006D4D50" w:rsidRDefault="003E7858" w:rsidP="00DA55E2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Предоставление молодым семьям - участникам мероприятия  социальных выплат на приобретение жилья или строительство жилого дома, в т.ч.:</w:t>
            </w:r>
          </w:p>
        </w:tc>
        <w:tc>
          <w:tcPr>
            <w:tcW w:w="1276" w:type="dxa"/>
          </w:tcPr>
          <w:p w:rsidR="003E7858" w:rsidRPr="00A6039E" w:rsidRDefault="00FB78BB" w:rsidP="00FB78B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6039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140151</w:t>
            </w:r>
            <w:r w:rsidR="003E7858" w:rsidRPr="00A6039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A6039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736</w:t>
            </w:r>
          </w:p>
        </w:tc>
        <w:tc>
          <w:tcPr>
            <w:tcW w:w="1276" w:type="dxa"/>
          </w:tcPr>
          <w:p w:rsidR="003E7858" w:rsidRPr="00A6039E" w:rsidRDefault="003E7858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6039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27081,571</w:t>
            </w:r>
          </w:p>
        </w:tc>
        <w:tc>
          <w:tcPr>
            <w:tcW w:w="1275" w:type="dxa"/>
          </w:tcPr>
          <w:p w:rsidR="003E7858" w:rsidRPr="00A6039E" w:rsidRDefault="003E7858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6039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23414,773</w:t>
            </w:r>
          </w:p>
        </w:tc>
        <w:tc>
          <w:tcPr>
            <w:tcW w:w="1276" w:type="dxa"/>
          </w:tcPr>
          <w:p w:rsidR="003E7858" w:rsidRPr="00A6039E" w:rsidRDefault="003E7858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6039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14752,0</w:t>
            </w:r>
          </w:p>
        </w:tc>
        <w:tc>
          <w:tcPr>
            <w:tcW w:w="1276" w:type="dxa"/>
          </w:tcPr>
          <w:p w:rsidR="003E7858" w:rsidRPr="00A6039E" w:rsidRDefault="000B167F" w:rsidP="000B167F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6039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22403</w:t>
            </w:r>
            <w:r w:rsidR="003E7858" w:rsidRPr="00A6039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A6039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392</w:t>
            </w:r>
          </w:p>
        </w:tc>
        <w:tc>
          <w:tcPr>
            <w:tcW w:w="993" w:type="dxa"/>
          </w:tcPr>
          <w:p w:rsidR="003E7858" w:rsidRPr="00A6039E" w:rsidRDefault="003E7858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6039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992" w:type="dxa"/>
          </w:tcPr>
          <w:p w:rsidR="003E7858" w:rsidRPr="00A6039E" w:rsidRDefault="003E7858" w:rsidP="00DA55E2">
            <w:pPr>
              <w:pStyle w:val="ConsPlusNormal"/>
              <w:jc w:val="right"/>
              <w:rPr>
                <w:rFonts w:ascii="Liberation Serif" w:hAnsi="Liberation Serif"/>
                <w:color w:val="000000" w:themeColor="text1"/>
              </w:rPr>
            </w:pPr>
            <w:r w:rsidRPr="00A6039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1134" w:type="dxa"/>
          </w:tcPr>
          <w:p w:rsidR="003E7858" w:rsidRPr="006D4D50" w:rsidRDefault="003E7858" w:rsidP="00DA55E2">
            <w:pPr>
              <w:pStyle w:val="ConsPlusNormal"/>
              <w:jc w:val="right"/>
              <w:rPr>
                <w:rFonts w:ascii="Liberation Serif" w:hAnsi="Liberation Serif"/>
                <w:color w:val="000000" w:themeColor="text1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1644" w:type="dxa"/>
          </w:tcPr>
          <w:p w:rsidR="003E7858" w:rsidRPr="006D4D50" w:rsidRDefault="003E7858" w:rsidP="00DA55E2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1, 2</w:t>
            </w:r>
          </w:p>
        </w:tc>
      </w:tr>
      <w:tr w:rsidR="003E7858" w:rsidRPr="006D4D50" w:rsidTr="00F529B4">
        <w:tc>
          <w:tcPr>
            <w:tcW w:w="850" w:type="dxa"/>
            <w:vMerge/>
          </w:tcPr>
          <w:p w:rsidR="003E7858" w:rsidRPr="006D4D50" w:rsidRDefault="003E7858" w:rsidP="00DA55E2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323" w:type="dxa"/>
          </w:tcPr>
          <w:p w:rsidR="003E7858" w:rsidRPr="006D4D50" w:rsidRDefault="003E7858" w:rsidP="00DA55E2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</w:tcPr>
          <w:p w:rsidR="003E7858" w:rsidRPr="00CA05D0" w:rsidRDefault="00CA05D0" w:rsidP="00CA05D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A05D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989</w:t>
            </w:r>
            <w:r w:rsidR="003E7858" w:rsidRPr="00CA05D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CA05D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346</w:t>
            </w:r>
          </w:p>
        </w:tc>
        <w:tc>
          <w:tcPr>
            <w:tcW w:w="1276" w:type="dxa"/>
          </w:tcPr>
          <w:p w:rsidR="003E7858" w:rsidRPr="00CA05D0" w:rsidRDefault="003E7858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A05D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989,346</w:t>
            </w:r>
          </w:p>
        </w:tc>
        <w:tc>
          <w:tcPr>
            <w:tcW w:w="1275" w:type="dxa"/>
          </w:tcPr>
          <w:p w:rsidR="003E7858" w:rsidRPr="00CA05D0" w:rsidRDefault="003E7858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A05D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6" w:type="dxa"/>
          </w:tcPr>
          <w:p w:rsidR="003E7858" w:rsidRPr="00CA05D0" w:rsidRDefault="003E7858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A05D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6" w:type="dxa"/>
          </w:tcPr>
          <w:p w:rsidR="003E7858" w:rsidRPr="00CA05D0" w:rsidRDefault="00CA05D0" w:rsidP="00CA05D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A05D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</w:t>
            </w:r>
            <w:r w:rsidR="003E7858" w:rsidRPr="00CA05D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CA05D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3E7858" w:rsidRPr="00CA05D0" w:rsidRDefault="003E7858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A05D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3E7858" w:rsidRPr="00CA05D0" w:rsidRDefault="003E7858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A05D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3E7858" w:rsidRPr="006D4D50" w:rsidRDefault="003E7858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644" w:type="dxa"/>
          </w:tcPr>
          <w:p w:rsidR="003E7858" w:rsidRPr="006D4D50" w:rsidRDefault="003E7858" w:rsidP="00DA55E2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3E7858" w:rsidRPr="006D4D50" w:rsidTr="00F529B4">
        <w:tc>
          <w:tcPr>
            <w:tcW w:w="850" w:type="dxa"/>
            <w:vMerge/>
          </w:tcPr>
          <w:p w:rsidR="003E7858" w:rsidRPr="006D4D50" w:rsidRDefault="003E7858" w:rsidP="00DA55E2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323" w:type="dxa"/>
          </w:tcPr>
          <w:p w:rsidR="003E7858" w:rsidRPr="006D4D50" w:rsidRDefault="003E7858" w:rsidP="00DA55E2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</w:tcPr>
          <w:p w:rsidR="003E7858" w:rsidRPr="00CA05D0" w:rsidRDefault="00CA05D0" w:rsidP="00CA05D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A05D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11051</w:t>
            </w:r>
            <w:r w:rsidR="003E7858" w:rsidRPr="00CA05D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CA05D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889</w:t>
            </w:r>
          </w:p>
        </w:tc>
        <w:tc>
          <w:tcPr>
            <w:tcW w:w="1276" w:type="dxa"/>
          </w:tcPr>
          <w:p w:rsidR="003E7858" w:rsidRPr="00CA05D0" w:rsidRDefault="003E7858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A05D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4589,655</w:t>
            </w:r>
          </w:p>
        </w:tc>
        <w:tc>
          <w:tcPr>
            <w:tcW w:w="1275" w:type="dxa"/>
          </w:tcPr>
          <w:p w:rsidR="003E7858" w:rsidRPr="00CA05D0" w:rsidRDefault="003E7858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A05D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1989,414</w:t>
            </w:r>
          </w:p>
        </w:tc>
        <w:tc>
          <w:tcPr>
            <w:tcW w:w="1276" w:type="dxa"/>
          </w:tcPr>
          <w:p w:rsidR="003E7858" w:rsidRPr="00CA05D0" w:rsidRDefault="003E7858" w:rsidP="0004224E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A05D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2066,04</w:t>
            </w:r>
          </w:p>
        </w:tc>
        <w:tc>
          <w:tcPr>
            <w:tcW w:w="1276" w:type="dxa"/>
          </w:tcPr>
          <w:p w:rsidR="003E7858" w:rsidRPr="00CA05D0" w:rsidRDefault="00CA05D0" w:rsidP="00CA05D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A05D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2406</w:t>
            </w:r>
            <w:r w:rsidR="003E7858" w:rsidRPr="00CA05D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CA05D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78</w:t>
            </w:r>
          </w:p>
        </w:tc>
        <w:tc>
          <w:tcPr>
            <w:tcW w:w="993" w:type="dxa"/>
          </w:tcPr>
          <w:p w:rsidR="003E7858" w:rsidRPr="00CA05D0" w:rsidRDefault="003E7858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A05D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3E7858" w:rsidRPr="00CA05D0" w:rsidRDefault="003E7858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A05D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3E7858" w:rsidRPr="006D4D50" w:rsidRDefault="003E7858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644" w:type="dxa"/>
          </w:tcPr>
          <w:p w:rsidR="003E7858" w:rsidRPr="006D4D50" w:rsidRDefault="003E7858" w:rsidP="00DA55E2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3E7858" w:rsidRPr="006D4D50" w:rsidTr="00F529B4">
        <w:tc>
          <w:tcPr>
            <w:tcW w:w="850" w:type="dxa"/>
            <w:vMerge/>
          </w:tcPr>
          <w:p w:rsidR="003E7858" w:rsidRPr="006D4D50" w:rsidRDefault="003E7858" w:rsidP="00DA55E2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323" w:type="dxa"/>
          </w:tcPr>
          <w:p w:rsidR="003E7858" w:rsidRPr="006D4D50" w:rsidRDefault="003E7858" w:rsidP="00DA55E2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3E7858" w:rsidRPr="00C53985" w:rsidRDefault="00A86FC8" w:rsidP="00A86FC8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5398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51217</w:t>
            </w:r>
            <w:r w:rsidR="003E7858" w:rsidRPr="00C5398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C5398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248</w:t>
            </w:r>
          </w:p>
        </w:tc>
        <w:tc>
          <w:tcPr>
            <w:tcW w:w="1276" w:type="dxa"/>
          </w:tcPr>
          <w:p w:rsidR="003E7858" w:rsidRPr="00C53985" w:rsidRDefault="003E7858" w:rsidP="00C53985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5398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7975,82</w:t>
            </w:r>
          </w:p>
        </w:tc>
        <w:tc>
          <w:tcPr>
            <w:tcW w:w="1275" w:type="dxa"/>
          </w:tcPr>
          <w:p w:rsidR="003E7858" w:rsidRPr="00C53985" w:rsidRDefault="003E7858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5398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8676,012</w:t>
            </w:r>
          </w:p>
        </w:tc>
        <w:tc>
          <w:tcPr>
            <w:tcW w:w="1276" w:type="dxa"/>
          </w:tcPr>
          <w:p w:rsidR="003E7858" w:rsidRPr="00C53985" w:rsidRDefault="003E7858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5398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6565,416</w:t>
            </w:r>
          </w:p>
        </w:tc>
        <w:tc>
          <w:tcPr>
            <w:tcW w:w="1276" w:type="dxa"/>
          </w:tcPr>
          <w:p w:rsidR="003E7858" w:rsidRPr="00C53985" w:rsidRDefault="008E7432" w:rsidP="003A6906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5398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993" w:type="dxa"/>
          </w:tcPr>
          <w:p w:rsidR="003E7858" w:rsidRPr="00C53985" w:rsidRDefault="003E7858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5398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992" w:type="dxa"/>
          </w:tcPr>
          <w:p w:rsidR="003E7858" w:rsidRPr="00C53985" w:rsidRDefault="003E7858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5398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1134" w:type="dxa"/>
          </w:tcPr>
          <w:p w:rsidR="003E7858" w:rsidRPr="006D4D50" w:rsidRDefault="003E7858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1644" w:type="dxa"/>
          </w:tcPr>
          <w:p w:rsidR="003E7858" w:rsidRPr="006D4D50" w:rsidRDefault="003E7858" w:rsidP="00DA55E2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3E7858" w:rsidRPr="00B333B3" w:rsidTr="00F529B4">
        <w:tc>
          <w:tcPr>
            <w:tcW w:w="850" w:type="dxa"/>
            <w:vMerge/>
          </w:tcPr>
          <w:p w:rsidR="003E7858" w:rsidRPr="00B333B3" w:rsidRDefault="003E7858" w:rsidP="00DA55E2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323" w:type="dxa"/>
          </w:tcPr>
          <w:p w:rsidR="003E7858" w:rsidRPr="00B333B3" w:rsidRDefault="003E7858" w:rsidP="00DA55E2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333B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</w:tcPr>
          <w:p w:rsidR="003E7858" w:rsidRPr="00B333B3" w:rsidRDefault="00C5129A" w:rsidP="00C5129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333B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76893</w:t>
            </w:r>
            <w:r w:rsidR="003E7858" w:rsidRPr="00B333B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B333B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253</w:t>
            </w:r>
          </w:p>
        </w:tc>
        <w:tc>
          <w:tcPr>
            <w:tcW w:w="1276" w:type="dxa"/>
          </w:tcPr>
          <w:p w:rsidR="003E7858" w:rsidRPr="00B333B3" w:rsidRDefault="003E7858" w:rsidP="00B333B3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333B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13526,75</w:t>
            </w:r>
          </w:p>
        </w:tc>
        <w:tc>
          <w:tcPr>
            <w:tcW w:w="1275" w:type="dxa"/>
          </w:tcPr>
          <w:p w:rsidR="003E7858" w:rsidRPr="00B333B3" w:rsidRDefault="003E7858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333B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12749,347</w:t>
            </w:r>
          </w:p>
        </w:tc>
        <w:tc>
          <w:tcPr>
            <w:tcW w:w="1276" w:type="dxa"/>
          </w:tcPr>
          <w:p w:rsidR="003E7858" w:rsidRPr="00B333B3" w:rsidRDefault="003E7858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333B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6120,544</w:t>
            </w:r>
          </w:p>
        </w:tc>
        <w:tc>
          <w:tcPr>
            <w:tcW w:w="1276" w:type="dxa"/>
          </w:tcPr>
          <w:p w:rsidR="003E7858" w:rsidRPr="00B333B3" w:rsidRDefault="00F529B4" w:rsidP="00F529B4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333B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12996</w:t>
            </w:r>
            <w:r w:rsidR="003E7858" w:rsidRPr="00B333B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B333B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612</w:t>
            </w:r>
          </w:p>
        </w:tc>
        <w:tc>
          <w:tcPr>
            <w:tcW w:w="993" w:type="dxa"/>
          </w:tcPr>
          <w:p w:rsidR="003E7858" w:rsidRPr="00B333B3" w:rsidRDefault="003E7858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333B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992" w:type="dxa"/>
          </w:tcPr>
          <w:p w:rsidR="003E7858" w:rsidRPr="00B333B3" w:rsidRDefault="003E7858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333B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1134" w:type="dxa"/>
          </w:tcPr>
          <w:p w:rsidR="003E7858" w:rsidRPr="00B333B3" w:rsidRDefault="003E7858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333B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1644" w:type="dxa"/>
          </w:tcPr>
          <w:p w:rsidR="003E7858" w:rsidRPr="00B333B3" w:rsidRDefault="003E7858" w:rsidP="00DA55E2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333B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</w:tbl>
    <w:p w:rsidR="003E7858" w:rsidRPr="00B333B3" w:rsidRDefault="003E7858" w:rsidP="0083700D">
      <w:pPr>
        <w:pStyle w:val="ConsPlusNormal"/>
        <w:outlineLvl w:val="2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3E7858" w:rsidRDefault="003E7858" w:rsidP="0083700D">
      <w:pPr>
        <w:pStyle w:val="ConsPlusNormal"/>
        <w:outlineLvl w:val="2"/>
        <w:rPr>
          <w:rFonts w:ascii="Liberation Serif" w:hAnsi="Liberation Serif" w:cs="Times New Roman"/>
          <w:color w:val="FF0000"/>
          <w:sz w:val="24"/>
          <w:szCs w:val="24"/>
        </w:rPr>
      </w:pPr>
    </w:p>
    <w:p w:rsidR="003E7858" w:rsidRDefault="003E7858" w:rsidP="0083700D">
      <w:pPr>
        <w:pStyle w:val="ConsPlusNormal"/>
        <w:outlineLvl w:val="2"/>
        <w:rPr>
          <w:rFonts w:ascii="Liberation Serif" w:hAnsi="Liberation Serif" w:cs="Times New Roman"/>
          <w:color w:val="FF0000"/>
          <w:sz w:val="24"/>
          <w:szCs w:val="24"/>
        </w:rPr>
      </w:pPr>
    </w:p>
    <w:p w:rsidR="003E7858" w:rsidRDefault="003E7858" w:rsidP="0083700D">
      <w:pPr>
        <w:pStyle w:val="ConsPlusNormal"/>
        <w:outlineLvl w:val="2"/>
        <w:rPr>
          <w:rFonts w:ascii="Liberation Serif" w:hAnsi="Liberation Serif" w:cs="Times New Roman"/>
          <w:color w:val="FF0000"/>
          <w:sz w:val="24"/>
          <w:szCs w:val="24"/>
        </w:rPr>
      </w:pPr>
    </w:p>
    <w:p w:rsidR="003E7858" w:rsidRDefault="003E7858" w:rsidP="0083700D">
      <w:pPr>
        <w:pStyle w:val="ConsPlusNormal"/>
        <w:outlineLvl w:val="2"/>
        <w:rPr>
          <w:rFonts w:ascii="Liberation Serif" w:hAnsi="Liberation Serif" w:cs="Times New Roman"/>
          <w:color w:val="FF0000"/>
          <w:sz w:val="24"/>
          <w:szCs w:val="24"/>
        </w:rPr>
      </w:pPr>
    </w:p>
    <w:p w:rsidR="003E7858" w:rsidRDefault="003E7858" w:rsidP="0083700D">
      <w:pPr>
        <w:pStyle w:val="ConsPlusNormal"/>
        <w:outlineLvl w:val="2"/>
        <w:rPr>
          <w:rFonts w:ascii="Liberation Serif" w:hAnsi="Liberation Serif" w:cs="Times New Roman"/>
          <w:color w:val="FF0000"/>
          <w:sz w:val="24"/>
          <w:szCs w:val="24"/>
        </w:rPr>
      </w:pPr>
    </w:p>
    <w:p w:rsidR="003E7858" w:rsidRDefault="003E7858" w:rsidP="0083700D">
      <w:pPr>
        <w:pStyle w:val="ConsPlusNormal"/>
        <w:outlineLvl w:val="2"/>
        <w:rPr>
          <w:rFonts w:ascii="Liberation Serif" w:hAnsi="Liberation Serif" w:cs="Times New Roman"/>
          <w:color w:val="FF0000"/>
          <w:sz w:val="24"/>
          <w:szCs w:val="24"/>
        </w:rPr>
      </w:pPr>
    </w:p>
    <w:p w:rsidR="001B44C8" w:rsidRDefault="001B44C8" w:rsidP="0083700D">
      <w:pPr>
        <w:pStyle w:val="ConsPlusNormal"/>
        <w:outlineLvl w:val="2"/>
        <w:rPr>
          <w:rFonts w:ascii="Liberation Serif" w:hAnsi="Liberation Serif" w:cs="Times New Roman"/>
          <w:color w:val="FF0000"/>
          <w:sz w:val="24"/>
          <w:szCs w:val="24"/>
        </w:rPr>
      </w:pPr>
    </w:p>
    <w:p w:rsidR="003E7858" w:rsidRDefault="003E7858" w:rsidP="0083700D">
      <w:pPr>
        <w:pStyle w:val="ConsPlusNormal"/>
        <w:outlineLvl w:val="2"/>
        <w:rPr>
          <w:rFonts w:ascii="Liberation Serif" w:hAnsi="Liberation Serif" w:cs="Times New Roman"/>
          <w:color w:val="FF0000"/>
          <w:sz w:val="24"/>
          <w:szCs w:val="24"/>
        </w:rPr>
      </w:pPr>
    </w:p>
    <w:p w:rsidR="001B44C8" w:rsidRPr="003E7858" w:rsidRDefault="001B44C8" w:rsidP="001B44C8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3E7858">
        <w:rPr>
          <w:rFonts w:ascii="Liberation Serif" w:hAnsi="Liberation Serif"/>
          <w:color w:val="000000" w:themeColor="text1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Приложение № </w:t>
      </w:r>
      <w:r w:rsidR="00AF6AA9">
        <w:rPr>
          <w:rFonts w:ascii="Liberation Serif" w:hAnsi="Liberation Serif"/>
          <w:color w:val="000000" w:themeColor="text1"/>
          <w:sz w:val="24"/>
          <w:szCs w:val="24"/>
        </w:rPr>
        <w:t>3</w:t>
      </w:r>
      <w:r w:rsidRPr="003E7858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</w:p>
    <w:p w:rsidR="001B44C8" w:rsidRPr="003E7858" w:rsidRDefault="001B44C8" w:rsidP="001B44C8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3E7858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к постановлению Администрации  </w:t>
      </w:r>
    </w:p>
    <w:p w:rsidR="001B44C8" w:rsidRPr="003E7858" w:rsidRDefault="001B44C8" w:rsidP="001B44C8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3E7858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Каменск-Уральского городского округа</w:t>
      </w:r>
    </w:p>
    <w:p w:rsidR="001B44C8" w:rsidRPr="003E7858" w:rsidRDefault="001B44C8" w:rsidP="001B44C8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3E7858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от </w:t>
      </w:r>
      <w:r w:rsidR="00D021F2">
        <w:rPr>
          <w:rFonts w:ascii="Liberation Serif" w:hAnsi="Liberation Serif"/>
          <w:color w:val="000000" w:themeColor="text1"/>
          <w:sz w:val="24"/>
          <w:szCs w:val="24"/>
        </w:rPr>
        <w:t>07.06.2023</w:t>
      </w:r>
      <w:r w:rsidRPr="003E7858">
        <w:rPr>
          <w:rFonts w:ascii="Liberation Serif" w:hAnsi="Liberation Serif"/>
          <w:color w:val="000000" w:themeColor="text1"/>
          <w:sz w:val="24"/>
          <w:szCs w:val="24"/>
        </w:rPr>
        <w:t xml:space="preserve">  № </w:t>
      </w:r>
      <w:r w:rsidR="00D021F2">
        <w:rPr>
          <w:rFonts w:ascii="Liberation Serif" w:hAnsi="Liberation Serif"/>
          <w:color w:val="000000" w:themeColor="text1"/>
          <w:sz w:val="24"/>
          <w:szCs w:val="24"/>
        </w:rPr>
        <w:t>363</w:t>
      </w:r>
    </w:p>
    <w:p w:rsidR="001A5404" w:rsidRPr="00AF6AA9" w:rsidRDefault="001A5404" w:rsidP="001A5404">
      <w:pPr>
        <w:pStyle w:val="ConsPlusNormal"/>
        <w:outlineLvl w:val="2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AF6AA9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</w:t>
      </w:r>
      <w:r w:rsidR="005D2F00" w:rsidRPr="00AF6AA9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</w:t>
      </w:r>
      <w:r w:rsidRPr="00AF6AA9">
        <w:rPr>
          <w:rFonts w:ascii="Liberation Serif" w:hAnsi="Liberation Serif" w:cs="Times New Roman"/>
          <w:color w:val="000000" w:themeColor="text1"/>
          <w:sz w:val="24"/>
          <w:szCs w:val="24"/>
        </w:rPr>
        <w:t>Приложение № 2</w:t>
      </w:r>
    </w:p>
    <w:p w:rsidR="001A5404" w:rsidRPr="00AF6AA9" w:rsidRDefault="001A5404" w:rsidP="001A5404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AF6AA9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</w:t>
      </w:r>
      <w:r w:rsidR="005D2F00" w:rsidRPr="00AF6AA9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</w:t>
      </w:r>
      <w:r w:rsidRPr="00AF6AA9">
        <w:rPr>
          <w:rFonts w:ascii="Liberation Serif" w:hAnsi="Liberation Serif" w:cs="Times New Roman"/>
          <w:color w:val="000000" w:themeColor="text1"/>
          <w:sz w:val="24"/>
          <w:szCs w:val="24"/>
        </w:rPr>
        <w:t>к подпрограмме «Обеспечение жилыми</w:t>
      </w:r>
      <w:r w:rsidR="005D2F00" w:rsidRPr="00AF6AA9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помещениями</w:t>
      </w:r>
      <w:r w:rsidRPr="00AF6AA9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</w:t>
      </w:r>
    </w:p>
    <w:p w:rsidR="001A5404" w:rsidRPr="00AF6AA9" w:rsidRDefault="001A5404" w:rsidP="001A5404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AF6AA9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  <w:r w:rsidR="005D2F00" w:rsidRPr="00AF6AA9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</w:t>
      </w:r>
      <w:r w:rsidRPr="00AF6AA9">
        <w:rPr>
          <w:rFonts w:ascii="Liberation Serif" w:hAnsi="Liberation Serif" w:cs="Times New Roman"/>
          <w:color w:val="000000" w:themeColor="text1"/>
          <w:sz w:val="24"/>
          <w:szCs w:val="24"/>
        </w:rPr>
        <w:t>малоимущих граждан</w:t>
      </w:r>
      <w:r w:rsidR="005D2F00" w:rsidRPr="00AF6AA9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в Каменск-Уральском городском</w:t>
      </w:r>
    </w:p>
    <w:p w:rsidR="001A5404" w:rsidRPr="00AF6AA9" w:rsidRDefault="001A5404" w:rsidP="001A5404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AF6AA9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округе</w:t>
      </w:r>
      <w:r w:rsidR="005D2F00" w:rsidRPr="00AF6AA9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</w:t>
      </w:r>
      <w:r w:rsidRPr="00AF6AA9">
        <w:rPr>
          <w:rFonts w:ascii="Liberation Serif" w:hAnsi="Liberation Serif" w:cs="Times New Roman"/>
          <w:color w:val="000000" w:themeColor="text1"/>
          <w:sz w:val="24"/>
          <w:szCs w:val="24"/>
        </w:rPr>
        <w:t>на 2020 - 2026 годы» муниципальной</w:t>
      </w:r>
      <w:r w:rsidR="005D2F00" w:rsidRPr="00AF6AA9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программы</w:t>
      </w:r>
    </w:p>
    <w:p w:rsidR="001A5404" w:rsidRPr="00AF6AA9" w:rsidRDefault="001A5404" w:rsidP="001A5404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AF6AA9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«Обеспечение жильем</w:t>
      </w:r>
      <w:r w:rsidR="005D2F00" w:rsidRPr="00AF6AA9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</w:t>
      </w:r>
      <w:r w:rsidRPr="00AF6AA9">
        <w:rPr>
          <w:rFonts w:ascii="Liberation Serif" w:hAnsi="Liberation Serif" w:cs="Times New Roman"/>
          <w:color w:val="000000" w:themeColor="text1"/>
          <w:sz w:val="24"/>
          <w:szCs w:val="24"/>
        </w:rPr>
        <w:t>отдельных категорий граждан</w:t>
      </w:r>
    </w:p>
    <w:p w:rsidR="001A5404" w:rsidRPr="00AF6AA9" w:rsidRDefault="001A5404" w:rsidP="001A5404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AF6AA9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в Каменск-Уральском городском округе</w:t>
      </w:r>
    </w:p>
    <w:p w:rsidR="001A5404" w:rsidRPr="00AF6AA9" w:rsidRDefault="001A5404" w:rsidP="001A5404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AF6AA9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</w:t>
      </w:r>
      <w:r w:rsidR="005D2F00" w:rsidRPr="00AF6AA9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</w:t>
      </w:r>
      <w:r w:rsidRPr="00AF6AA9">
        <w:rPr>
          <w:rFonts w:ascii="Liberation Serif" w:hAnsi="Liberation Serif" w:cs="Times New Roman"/>
          <w:color w:val="000000" w:themeColor="text1"/>
          <w:sz w:val="24"/>
          <w:szCs w:val="24"/>
        </w:rPr>
        <w:t>на 2020 - 2026 годы»</w:t>
      </w:r>
    </w:p>
    <w:p w:rsidR="001A5404" w:rsidRPr="00AF6AA9" w:rsidRDefault="001A5404" w:rsidP="001A5404">
      <w:pPr>
        <w:pStyle w:val="ConsPlusNormal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</w:p>
    <w:p w:rsidR="001A5404" w:rsidRPr="00AF6AA9" w:rsidRDefault="001A5404" w:rsidP="001A5404">
      <w:pPr>
        <w:pStyle w:val="ConsPlusNormal"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AF6AA9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ПЛАН МЕРОПРИЯТИЙ ПО ВЫПОЛНЕНИЮ ПОДПРОГРАММЫ </w:t>
      </w:r>
    </w:p>
    <w:p w:rsidR="001A5404" w:rsidRPr="00AF6AA9" w:rsidRDefault="001A5404" w:rsidP="001A5404">
      <w:pPr>
        <w:pStyle w:val="ConsPlusNormal"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AF6AA9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«ОБЕСПЕЧЕНИЕ ЖИЛЫМИ ПОМЕЩЕНИЯМИ МАЛОИМУЩИХ ГРАЖДАН В КАМЕНСК-УРАЛЬСКОМ ГОРОДСКОМ ОКРУГЕ </w:t>
      </w:r>
    </w:p>
    <w:p w:rsidR="001A5404" w:rsidRPr="00AF6AA9" w:rsidRDefault="001A5404" w:rsidP="001A5404">
      <w:pPr>
        <w:pStyle w:val="ConsPlusNormal"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AF6AA9">
        <w:rPr>
          <w:rFonts w:ascii="Liberation Serif" w:hAnsi="Liberation Serif" w:cs="Times New Roman"/>
          <w:color w:val="000000" w:themeColor="text1"/>
          <w:sz w:val="24"/>
          <w:szCs w:val="24"/>
        </w:rPr>
        <w:t>НА 2020 - 2026 ГОДЫ»</w:t>
      </w:r>
    </w:p>
    <w:tbl>
      <w:tblPr>
        <w:tblW w:w="15025" w:type="dxa"/>
        <w:tblInd w:w="3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850"/>
        <w:gridCol w:w="2835"/>
        <w:gridCol w:w="1276"/>
        <w:gridCol w:w="1276"/>
        <w:gridCol w:w="1134"/>
        <w:gridCol w:w="1133"/>
        <w:gridCol w:w="1277"/>
        <w:gridCol w:w="992"/>
        <w:gridCol w:w="993"/>
        <w:gridCol w:w="1134"/>
        <w:gridCol w:w="2125"/>
      </w:tblGrid>
      <w:tr w:rsidR="00AF6AA9" w:rsidRPr="00B9585C" w:rsidTr="00001B28">
        <w:tc>
          <w:tcPr>
            <w:tcW w:w="850" w:type="dxa"/>
            <w:vMerge w:val="restart"/>
          </w:tcPr>
          <w:p w:rsidR="00AF6AA9" w:rsidRPr="00B9585C" w:rsidRDefault="00AF6AA9" w:rsidP="00DA55E2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№ строки</w:t>
            </w:r>
          </w:p>
        </w:tc>
        <w:tc>
          <w:tcPr>
            <w:tcW w:w="2835" w:type="dxa"/>
            <w:vMerge w:val="restart"/>
          </w:tcPr>
          <w:p w:rsidR="00AF6AA9" w:rsidRPr="00B9585C" w:rsidRDefault="00AF6AA9" w:rsidP="00DA55E2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Наименование мероприятия/источники расходов на финансирование</w:t>
            </w:r>
          </w:p>
        </w:tc>
        <w:tc>
          <w:tcPr>
            <w:tcW w:w="7088" w:type="dxa"/>
            <w:gridSpan w:val="6"/>
          </w:tcPr>
          <w:p w:rsidR="00AF6AA9" w:rsidRPr="00B9585C" w:rsidRDefault="00AF6AA9" w:rsidP="00DA55E2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Объемы финансирования, тыс. руб.</w:t>
            </w:r>
          </w:p>
        </w:tc>
        <w:tc>
          <w:tcPr>
            <w:tcW w:w="993" w:type="dxa"/>
          </w:tcPr>
          <w:p w:rsidR="00AF6AA9" w:rsidRPr="00B9585C" w:rsidRDefault="00AF6AA9" w:rsidP="00DA55E2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:rsidR="00AF6AA9" w:rsidRPr="00B9585C" w:rsidRDefault="00AF6AA9" w:rsidP="00DA55E2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25" w:type="dxa"/>
            <w:vMerge w:val="restart"/>
          </w:tcPr>
          <w:p w:rsidR="00AF6AA9" w:rsidRPr="00B9585C" w:rsidRDefault="00AF6AA9" w:rsidP="00DA55E2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Номер целевого показателя, на достижение которого направлено мероприятие</w:t>
            </w:r>
          </w:p>
        </w:tc>
      </w:tr>
      <w:tr w:rsidR="00AF6AA9" w:rsidRPr="00B9585C" w:rsidTr="00001B28">
        <w:tc>
          <w:tcPr>
            <w:tcW w:w="850" w:type="dxa"/>
            <w:vMerge/>
          </w:tcPr>
          <w:p w:rsidR="00AF6AA9" w:rsidRPr="00B9585C" w:rsidRDefault="00AF6AA9" w:rsidP="00DA55E2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AF6AA9" w:rsidRPr="00B9585C" w:rsidRDefault="00AF6AA9" w:rsidP="00DA55E2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AF6AA9" w:rsidRPr="00B9585C" w:rsidRDefault="00AF6AA9" w:rsidP="00DA55E2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276" w:type="dxa"/>
          </w:tcPr>
          <w:p w:rsidR="00AF6AA9" w:rsidRPr="00B9585C" w:rsidRDefault="00AF6AA9" w:rsidP="00DA55E2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2020</w:t>
            </w:r>
          </w:p>
          <w:p w:rsidR="00AF6AA9" w:rsidRPr="00B9585C" w:rsidRDefault="00AF6AA9" w:rsidP="00DA55E2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1134" w:type="dxa"/>
          </w:tcPr>
          <w:p w:rsidR="00AF6AA9" w:rsidRPr="00B9585C" w:rsidRDefault="00AF6AA9" w:rsidP="00DA55E2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2021</w:t>
            </w:r>
          </w:p>
          <w:p w:rsidR="00AF6AA9" w:rsidRPr="00B9585C" w:rsidRDefault="00AF6AA9" w:rsidP="00DA55E2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1133" w:type="dxa"/>
          </w:tcPr>
          <w:p w:rsidR="00AF6AA9" w:rsidRPr="00B9585C" w:rsidRDefault="00AF6AA9" w:rsidP="00DA55E2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2022</w:t>
            </w:r>
          </w:p>
          <w:p w:rsidR="00AF6AA9" w:rsidRPr="00B9585C" w:rsidRDefault="00AF6AA9" w:rsidP="00DA55E2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1277" w:type="dxa"/>
          </w:tcPr>
          <w:p w:rsidR="00AF6AA9" w:rsidRPr="00B9585C" w:rsidRDefault="00AF6AA9" w:rsidP="00DA55E2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2023</w:t>
            </w:r>
          </w:p>
          <w:p w:rsidR="00AF6AA9" w:rsidRPr="00B9585C" w:rsidRDefault="00AF6AA9" w:rsidP="00DA55E2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992" w:type="dxa"/>
          </w:tcPr>
          <w:p w:rsidR="00AF6AA9" w:rsidRPr="00B9585C" w:rsidRDefault="00AF6AA9" w:rsidP="00DA55E2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</w:t>
            </w:r>
          </w:p>
          <w:p w:rsidR="00AF6AA9" w:rsidRPr="00B9585C" w:rsidRDefault="00AF6AA9" w:rsidP="00DA55E2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993" w:type="dxa"/>
          </w:tcPr>
          <w:p w:rsidR="00AF6AA9" w:rsidRPr="00B9585C" w:rsidRDefault="00AF6AA9" w:rsidP="00DA55E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2025</w:t>
            </w:r>
          </w:p>
          <w:p w:rsidR="00AF6AA9" w:rsidRPr="00B9585C" w:rsidRDefault="00AF6AA9" w:rsidP="00DA55E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1134" w:type="dxa"/>
          </w:tcPr>
          <w:p w:rsidR="00AF6AA9" w:rsidRPr="00B9585C" w:rsidRDefault="00AF6AA9" w:rsidP="00DA55E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2026</w:t>
            </w:r>
          </w:p>
          <w:p w:rsidR="00AF6AA9" w:rsidRPr="00B9585C" w:rsidRDefault="00AF6AA9" w:rsidP="00DA55E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2125" w:type="dxa"/>
            <w:vMerge/>
          </w:tcPr>
          <w:p w:rsidR="00AF6AA9" w:rsidRPr="00B9585C" w:rsidRDefault="00AF6AA9" w:rsidP="00DA55E2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AF6AA9" w:rsidRPr="00B9585C" w:rsidTr="00001B28">
        <w:tc>
          <w:tcPr>
            <w:tcW w:w="850" w:type="dxa"/>
          </w:tcPr>
          <w:p w:rsidR="00AF6AA9" w:rsidRPr="00B9585C" w:rsidRDefault="00AF6AA9" w:rsidP="00DA55E2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AF6AA9" w:rsidRPr="00B9585C" w:rsidRDefault="00AF6AA9" w:rsidP="00DA55E2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AF6AA9" w:rsidRPr="00B9585C" w:rsidRDefault="00AF6AA9" w:rsidP="00DA55E2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AF6AA9" w:rsidRPr="00B9585C" w:rsidRDefault="00AF6AA9" w:rsidP="00DA55E2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AF6AA9" w:rsidRPr="00B9585C" w:rsidRDefault="00AF6AA9" w:rsidP="00DA55E2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33" w:type="dxa"/>
          </w:tcPr>
          <w:p w:rsidR="00AF6AA9" w:rsidRPr="00B9585C" w:rsidRDefault="00AF6AA9" w:rsidP="00DA55E2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277" w:type="dxa"/>
          </w:tcPr>
          <w:p w:rsidR="00AF6AA9" w:rsidRPr="00B9585C" w:rsidRDefault="00AF6AA9" w:rsidP="00DA55E2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992" w:type="dxa"/>
          </w:tcPr>
          <w:p w:rsidR="00AF6AA9" w:rsidRPr="00B9585C" w:rsidRDefault="00AF6AA9" w:rsidP="00DA55E2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993" w:type="dxa"/>
          </w:tcPr>
          <w:p w:rsidR="00AF6AA9" w:rsidRPr="00B9585C" w:rsidRDefault="00AF6AA9" w:rsidP="00DA55E2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AF6AA9" w:rsidRPr="00B9585C" w:rsidRDefault="00AF6AA9" w:rsidP="00DA55E2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2125" w:type="dxa"/>
          </w:tcPr>
          <w:p w:rsidR="00AF6AA9" w:rsidRPr="00B9585C" w:rsidRDefault="00AF6AA9" w:rsidP="00DA55E2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</w:t>
            </w:r>
          </w:p>
        </w:tc>
      </w:tr>
      <w:tr w:rsidR="00AF6AA9" w:rsidRPr="00B9585C" w:rsidTr="00001B28">
        <w:tc>
          <w:tcPr>
            <w:tcW w:w="850" w:type="dxa"/>
            <w:vMerge w:val="restart"/>
          </w:tcPr>
          <w:p w:rsidR="00AF6AA9" w:rsidRPr="00B9585C" w:rsidRDefault="00AF6AA9" w:rsidP="00DA55E2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AF6AA9" w:rsidRPr="00B9585C" w:rsidRDefault="00AF6AA9" w:rsidP="00DA55E2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Всего по Подпрограмме, в т.ч.:</w:t>
            </w:r>
          </w:p>
        </w:tc>
        <w:tc>
          <w:tcPr>
            <w:tcW w:w="1276" w:type="dxa"/>
          </w:tcPr>
          <w:p w:rsidR="00AF6AA9" w:rsidRPr="00B9585C" w:rsidRDefault="00B9585C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47373,625</w:t>
            </w:r>
          </w:p>
        </w:tc>
        <w:tc>
          <w:tcPr>
            <w:tcW w:w="1276" w:type="dxa"/>
          </w:tcPr>
          <w:p w:rsidR="00AF6AA9" w:rsidRPr="00B9585C" w:rsidRDefault="00AF6AA9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17041,635</w:t>
            </w:r>
          </w:p>
        </w:tc>
        <w:tc>
          <w:tcPr>
            <w:tcW w:w="1134" w:type="dxa"/>
          </w:tcPr>
          <w:p w:rsidR="00AF6AA9" w:rsidRPr="00B9585C" w:rsidRDefault="00AF6AA9" w:rsidP="0080308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3521,6</w:t>
            </w:r>
          </w:p>
        </w:tc>
        <w:tc>
          <w:tcPr>
            <w:tcW w:w="1133" w:type="dxa"/>
          </w:tcPr>
          <w:p w:rsidR="00AF6AA9" w:rsidRPr="00B9585C" w:rsidRDefault="00AF6AA9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7" w:type="dxa"/>
          </w:tcPr>
          <w:p w:rsidR="00AF6AA9" w:rsidRPr="00B9585C" w:rsidRDefault="00001B28" w:rsidP="0080308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15810,39</w:t>
            </w:r>
          </w:p>
        </w:tc>
        <w:tc>
          <w:tcPr>
            <w:tcW w:w="992" w:type="dxa"/>
          </w:tcPr>
          <w:p w:rsidR="00AF6AA9" w:rsidRPr="00B9585C" w:rsidRDefault="00AF6AA9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AF6AA9" w:rsidRPr="00B9585C" w:rsidRDefault="00AF6AA9" w:rsidP="00DA55E2">
            <w:pPr>
              <w:pStyle w:val="ConsPlusNormal"/>
              <w:jc w:val="right"/>
              <w:rPr>
                <w:rFonts w:ascii="Liberation Serif" w:hAnsi="Liberation Serif"/>
                <w:color w:val="000000" w:themeColor="text1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AF6AA9" w:rsidRPr="00B9585C" w:rsidRDefault="00AF6AA9" w:rsidP="00DA55E2">
            <w:pPr>
              <w:pStyle w:val="ConsPlusNormal"/>
              <w:jc w:val="right"/>
              <w:rPr>
                <w:rFonts w:ascii="Liberation Serif" w:hAnsi="Liberation Serif"/>
                <w:color w:val="000000" w:themeColor="text1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2125" w:type="dxa"/>
          </w:tcPr>
          <w:p w:rsidR="00AF6AA9" w:rsidRPr="00B9585C" w:rsidRDefault="00AF6AA9" w:rsidP="00DA55E2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AF6AA9" w:rsidRPr="00B9585C" w:rsidTr="00001B28">
        <w:tc>
          <w:tcPr>
            <w:tcW w:w="850" w:type="dxa"/>
            <w:vMerge/>
          </w:tcPr>
          <w:p w:rsidR="00AF6AA9" w:rsidRPr="00B9585C" w:rsidRDefault="00AF6AA9" w:rsidP="00DA55E2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</w:tcPr>
          <w:p w:rsidR="00AF6AA9" w:rsidRPr="00B9585C" w:rsidRDefault="00AF6AA9" w:rsidP="00DA55E2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</w:tcPr>
          <w:p w:rsidR="00AF6AA9" w:rsidRPr="00B9585C" w:rsidRDefault="00AF6AA9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3547,775</w:t>
            </w:r>
          </w:p>
        </w:tc>
        <w:tc>
          <w:tcPr>
            <w:tcW w:w="1276" w:type="dxa"/>
          </w:tcPr>
          <w:p w:rsidR="00AF6AA9" w:rsidRPr="00B9585C" w:rsidRDefault="00AF6AA9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3547,775</w:t>
            </w:r>
          </w:p>
        </w:tc>
        <w:tc>
          <w:tcPr>
            <w:tcW w:w="1134" w:type="dxa"/>
          </w:tcPr>
          <w:p w:rsidR="00AF6AA9" w:rsidRPr="00B9585C" w:rsidRDefault="00AF6AA9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3" w:type="dxa"/>
          </w:tcPr>
          <w:p w:rsidR="00AF6AA9" w:rsidRPr="00B9585C" w:rsidRDefault="00AF6AA9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7" w:type="dxa"/>
          </w:tcPr>
          <w:p w:rsidR="00AF6AA9" w:rsidRPr="00B9585C" w:rsidRDefault="00AF6AA9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AF6AA9" w:rsidRPr="00B9585C" w:rsidRDefault="00AF6AA9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AF6AA9" w:rsidRPr="00B9585C" w:rsidRDefault="00AF6AA9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AF6AA9" w:rsidRPr="00B9585C" w:rsidRDefault="00AF6AA9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125" w:type="dxa"/>
          </w:tcPr>
          <w:p w:rsidR="00AF6AA9" w:rsidRPr="00B9585C" w:rsidRDefault="00AF6AA9" w:rsidP="00DA55E2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AF6AA9" w:rsidRPr="00B9585C" w:rsidTr="00001B28">
        <w:tc>
          <w:tcPr>
            <w:tcW w:w="850" w:type="dxa"/>
            <w:vMerge/>
          </w:tcPr>
          <w:p w:rsidR="00AF6AA9" w:rsidRPr="00B9585C" w:rsidRDefault="00AF6AA9" w:rsidP="00DA55E2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</w:tcPr>
          <w:p w:rsidR="00AF6AA9" w:rsidRPr="00B9585C" w:rsidRDefault="00AF6AA9" w:rsidP="00DA55E2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</w:tcPr>
          <w:p w:rsidR="00AF6AA9" w:rsidRPr="00B9585C" w:rsidRDefault="00AF6AA9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248,264</w:t>
            </w:r>
          </w:p>
        </w:tc>
        <w:tc>
          <w:tcPr>
            <w:tcW w:w="1276" w:type="dxa"/>
          </w:tcPr>
          <w:p w:rsidR="00AF6AA9" w:rsidRPr="00B9585C" w:rsidRDefault="00AF6AA9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248,264</w:t>
            </w:r>
          </w:p>
        </w:tc>
        <w:tc>
          <w:tcPr>
            <w:tcW w:w="1134" w:type="dxa"/>
          </w:tcPr>
          <w:p w:rsidR="00AF6AA9" w:rsidRPr="00B9585C" w:rsidRDefault="00AF6AA9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3" w:type="dxa"/>
          </w:tcPr>
          <w:p w:rsidR="00AF6AA9" w:rsidRPr="00B9585C" w:rsidRDefault="00AF6AA9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7" w:type="dxa"/>
          </w:tcPr>
          <w:p w:rsidR="00AF6AA9" w:rsidRPr="00B9585C" w:rsidRDefault="00AF6AA9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AF6AA9" w:rsidRPr="00B9585C" w:rsidRDefault="00AF6AA9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AF6AA9" w:rsidRPr="00B9585C" w:rsidRDefault="00AF6AA9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AF6AA9" w:rsidRPr="00B9585C" w:rsidRDefault="00AF6AA9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125" w:type="dxa"/>
          </w:tcPr>
          <w:p w:rsidR="00AF6AA9" w:rsidRPr="00B9585C" w:rsidRDefault="00AF6AA9" w:rsidP="00DA55E2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AF6AA9" w:rsidRPr="00B9585C" w:rsidTr="00001B28">
        <w:tc>
          <w:tcPr>
            <w:tcW w:w="850" w:type="dxa"/>
            <w:vMerge/>
          </w:tcPr>
          <w:p w:rsidR="00AF6AA9" w:rsidRPr="00B9585C" w:rsidRDefault="00AF6AA9" w:rsidP="00DA55E2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</w:tcPr>
          <w:p w:rsidR="00AF6AA9" w:rsidRPr="00B9585C" w:rsidRDefault="00AF6AA9" w:rsidP="00DA55E2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AF6AA9" w:rsidRPr="00B9585C" w:rsidRDefault="00B9585C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43577,586</w:t>
            </w:r>
          </w:p>
        </w:tc>
        <w:tc>
          <w:tcPr>
            <w:tcW w:w="1276" w:type="dxa"/>
          </w:tcPr>
          <w:p w:rsidR="00AF6AA9" w:rsidRPr="00B9585C" w:rsidRDefault="00AF6AA9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13245,596</w:t>
            </w:r>
          </w:p>
        </w:tc>
        <w:tc>
          <w:tcPr>
            <w:tcW w:w="1134" w:type="dxa"/>
          </w:tcPr>
          <w:p w:rsidR="00AF6AA9" w:rsidRPr="00B9585C" w:rsidRDefault="00AF6AA9" w:rsidP="0080308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3521,6</w:t>
            </w:r>
          </w:p>
        </w:tc>
        <w:tc>
          <w:tcPr>
            <w:tcW w:w="1133" w:type="dxa"/>
          </w:tcPr>
          <w:p w:rsidR="00AF6AA9" w:rsidRPr="00B9585C" w:rsidRDefault="00AF6AA9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7" w:type="dxa"/>
          </w:tcPr>
          <w:p w:rsidR="00AF6AA9" w:rsidRPr="00B9585C" w:rsidRDefault="00001B28" w:rsidP="0080308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15810,39</w:t>
            </w:r>
          </w:p>
        </w:tc>
        <w:tc>
          <w:tcPr>
            <w:tcW w:w="992" w:type="dxa"/>
          </w:tcPr>
          <w:p w:rsidR="00AF6AA9" w:rsidRPr="00B9585C" w:rsidRDefault="00AF6AA9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AF6AA9" w:rsidRPr="00B9585C" w:rsidRDefault="00AF6AA9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AF6AA9" w:rsidRPr="00B9585C" w:rsidRDefault="00AF6AA9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2125" w:type="dxa"/>
          </w:tcPr>
          <w:p w:rsidR="00AF6AA9" w:rsidRPr="00B9585C" w:rsidRDefault="00AF6AA9" w:rsidP="00DA55E2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AF6AA9" w:rsidRPr="00B9585C" w:rsidTr="00001B28">
        <w:tc>
          <w:tcPr>
            <w:tcW w:w="15025" w:type="dxa"/>
            <w:gridSpan w:val="11"/>
          </w:tcPr>
          <w:p w:rsidR="00AF6AA9" w:rsidRPr="00B9585C" w:rsidRDefault="00AF6AA9" w:rsidP="00DA55E2">
            <w:pPr>
              <w:pStyle w:val="ConsPlusNormal"/>
              <w:jc w:val="center"/>
              <w:outlineLvl w:val="3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Прочие нужды</w:t>
            </w:r>
          </w:p>
        </w:tc>
      </w:tr>
      <w:tr w:rsidR="00AF6AA9" w:rsidRPr="00B9585C" w:rsidTr="00001B28">
        <w:tc>
          <w:tcPr>
            <w:tcW w:w="850" w:type="dxa"/>
            <w:vMerge w:val="restart"/>
          </w:tcPr>
          <w:p w:rsidR="00AF6AA9" w:rsidRPr="00B9585C" w:rsidRDefault="00AF6AA9" w:rsidP="00DA55E2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AF6AA9" w:rsidRPr="00B9585C" w:rsidRDefault="00AF6AA9" w:rsidP="00DA55E2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Всего по прочим нуждам, в т.ч.:</w:t>
            </w:r>
          </w:p>
        </w:tc>
        <w:tc>
          <w:tcPr>
            <w:tcW w:w="1276" w:type="dxa"/>
          </w:tcPr>
          <w:p w:rsidR="00AF6AA9" w:rsidRPr="00B9585C" w:rsidRDefault="00B9585C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47373,625</w:t>
            </w:r>
          </w:p>
        </w:tc>
        <w:tc>
          <w:tcPr>
            <w:tcW w:w="1276" w:type="dxa"/>
          </w:tcPr>
          <w:p w:rsidR="00AF6AA9" w:rsidRPr="00B9585C" w:rsidRDefault="00AF6AA9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17041,635</w:t>
            </w:r>
          </w:p>
        </w:tc>
        <w:tc>
          <w:tcPr>
            <w:tcW w:w="1134" w:type="dxa"/>
          </w:tcPr>
          <w:p w:rsidR="00AF6AA9" w:rsidRPr="00B9585C" w:rsidRDefault="00AF6AA9" w:rsidP="0080308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3521,6</w:t>
            </w:r>
          </w:p>
        </w:tc>
        <w:tc>
          <w:tcPr>
            <w:tcW w:w="1133" w:type="dxa"/>
          </w:tcPr>
          <w:p w:rsidR="00AF6AA9" w:rsidRPr="00B9585C" w:rsidRDefault="00AF6AA9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7" w:type="dxa"/>
          </w:tcPr>
          <w:p w:rsidR="00AF6AA9" w:rsidRPr="00B9585C" w:rsidRDefault="00001B28" w:rsidP="0080308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15810,39</w:t>
            </w:r>
          </w:p>
        </w:tc>
        <w:tc>
          <w:tcPr>
            <w:tcW w:w="992" w:type="dxa"/>
          </w:tcPr>
          <w:p w:rsidR="00AF6AA9" w:rsidRPr="00B9585C" w:rsidRDefault="00AF6AA9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AF6AA9" w:rsidRPr="00B9585C" w:rsidRDefault="00AF6AA9" w:rsidP="00DA55E2">
            <w:pPr>
              <w:pStyle w:val="ConsPlusNormal"/>
              <w:jc w:val="right"/>
              <w:rPr>
                <w:rFonts w:ascii="Liberation Serif" w:hAnsi="Liberation Serif"/>
                <w:color w:val="000000" w:themeColor="text1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AF6AA9" w:rsidRPr="00B9585C" w:rsidRDefault="00AF6AA9" w:rsidP="00DA55E2">
            <w:pPr>
              <w:pStyle w:val="ConsPlusNormal"/>
              <w:jc w:val="right"/>
              <w:rPr>
                <w:rFonts w:ascii="Liberation Serif" w:hAnsi="Liberation Serif"/>
                <w:color w:val="000000" w:themeColor="text1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2125" w:type="dxa"/>
          </w:tcPr>
          <w:p w:rsidR="00AF6AA9" w:rsidRPr="00B9585C" w:rsidRDefault="00AF6AA9" w:rsidP="00DA55E2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AF6AA9" w:rsidRPr="00B9585C" w:rsidTr="00001B28">
        <w:tc>
          <w:tcPr>
            <w:tcW w:w="850" w:type="dxa"/>
            <w:vMerge/>
          </w:tcPr>
          <w:p w:rsidR="00AF6AA9" w:rsidRPr="00B9585C" w:rsidRDefault="00AF6AA9" w:rsidP="00DA55E2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</w:tcPr>
          <w:p w:rsidR="00AF6AA9" w:rsidRPr="00B9585C" w:rsidRDefault="00AF6AA9" w:rsidP="00DA55E2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</w:tcPr>
          <w:p w:rsidR="00AF6AA9" w:rsidRPr="00B9585C" w:rsidRDefault="00AF6AA9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3547,775</w:t>
            </w:r>
          </w:p>
        </w:tc>
        <w:tc>
          <w:tcPr>
            <w:tcW w:w="1276" w:type="dxa"/>
          </w:tcPr>
          <w:p w:rsidR="00AF6AA9" w:rsidRPr="00B9585C" w:rsidRDefault="00AF6AA9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3547,775</w:t>
            </w:r>
          </w:p>
        </w:tc>
        <w:tc>
          <w:tcPr>
            <w:tcW w:w="1134" w:type="dxa"/>
          </w:tcPr>
          <w:p w:rsidR="00AF6AA9" w:rsidRPr="00B9585C" w:rsidRDefault="00AF6AA9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3" w:type="dxa"/>
          </w:tcPr>
          <w:p w:rsidR="00AF6AA9" w:rsidRPr="00B9585C" w:rsidRDefault="00AF6AA9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7" w:type="dxa"/>
          </w:tcPr>
          <w:p w:rsidR="00AF6AA9" w:rsidRPr="00B9585C" w:rsidRDefault="00AF6AA9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AF6AA9" w:rsidRPr="00B9585C" w:rsidRDefault="00AF6AA9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AF6AA9" w:rsidRPr="00B9585C" w:rsidRDefault="00AF6AA9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AF6AA9" w:rsidRPr="00B9585C" w:rsidRDefault="00AF6AA9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125" w:type="dxa"/>
          </w:tcPr>
          <w:p w:rsidR="00AF6AA9" w:rsidRPr="00B9585C" w:rsidRDefault="00AF6AA9" w:rsidP="00DA55E2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AF6AA9" w:rsidRPr="00B9585C" w:rsidTr="00001B28">
        <w:tc>
          <w:tcPr>
            <w:tcW w:w="850" w:type="dxa"/>
            <w:vMerge/>
          </w:tcPr>
          <w:p w:rsidR="00AF6AA9" w:rsidRPr="00B9585C" w:rsidRDefault="00AF6AA9" w:rsidP="00DA55E2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</w:tcPr>
          <w:p w:rsidR="00AF6AA9" w:rsidRPr="00B9585C" w:rsidRDefault="00AF6AA9" w:rsidP="00DA55E2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</w:tcPr>
          <w:p w:rsidR="00AF6AA9" w:rsidRPr="00B9585C" w:rsidRDefault="00AF6AA9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248,264</w:t>
            </w:r>
          </w:p>
        </w:tc>
        <w:tc>
          <w:tcPr>
            <w:tcW w:w="1276" w:type="dxa"/>
          </w:tcPr>
          <w:p w:rsidR="00AF6AA9" w:rsidRPr="00B9585C" w:rsidRDefault="00AF6AA9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248,264</w:t>
            </w:r>
          </w:p>
        </w:tc>
        <w:tc>
          <w:tcPr>
            <w:tcW w:w="1134" w:type="dxa"/>
          </w:tcPr>
          <w:p w:rsidR="00AF6AA9" w:rsidRPr="00B9585C" w:rsidRDefault="00AF6AA9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3" w:type="dxa"/>
          </w:tcPr>
          <w:p w:rsidR="00AF6AA9" w:rsidRPr="00B9585C" w:rsidRDefault="00AF6AA9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7" w:type="dxa"/>
          </w:tcPr>
          <w:p w:rsidR="00AF6AA9" w:rsidRPr="00B9585C" w:rsidRDefault="00AF6AA9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AF6AA9" w:rsidRPr="00B9585C" w:rsidRDefault="00AF6AA9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AF6AA9" w:rsidRPr="00B9585C" w:rsidRDefault="00AF6AA9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AF6AA9" w:rsidRPr="00B9585C" w:rsidRDefault="00AF6AA9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125" w:type="dxa"/>
          </w:tcPr>
          <w:p w:rsidR="00AF6AA9" w:rsidRPr="00B9585C" w:rsidRDefault="00AF6AA9" w:rsidP="00DA55E2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AF6AA9" w:rsidRPr="00B9585C" w:rsidTr="00001B28">
        <w:tc>
          <w:tcPr>
            <w:tcW w:w="850" w:type="dxa"/>
            <w:vMerge/>
          </w:tcPr>
          <w:p w:rsidR="00AF6AA9" w:rsidRPr="00B9585C" w:rsidRDefault="00AF6AA9" w:rsidP="00DA55E2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</w:tcPr>
          <w:p w:rsidR="00AF6AA9" w:rsidRPr="00B9585C" w:rsidRDefault="00AF6AA9" w:rsidP="00DA55E2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AF6AA9" w:rsidRPr="00B9585C" w:rsidRDefault="00B9585C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43577,586</w:t>
            </w:r>
          </w:p>
        </w:tc>
        <w:tc>
          <w:tcPr>
            <w:tcW w:w="1276" w:type="dxa"/>
          </w:tcPr>
          <w:p w:rsidR="00AF6AA9" w:rsidRPr="00B9585C" w:rsidRDefault="00AF6AA9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13245,596</w:t>
            </w:r>
          </w:p>
        </w:tc>
        <w:tc>
          <w:tcPr>
            <w:tcW w:w="1134" w:type="dxa"/>
          </w:tcPr>
          <w:p w:rsidR="00AF6AA9" w:rsidRPr="00B9585C" w:rsidRDefault="00AF6AA9" w:rsidP="00E1569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3521,6</w:t>
            </w:r>
          </w:p>
        </w:tc>
        <w:tc>
          <w:tcPr>
            <w:tcW w:w="1133" w:type="dxa"/>
          </w:tcPr>
          <w:p w:rsidR="00AF6AA9" w:rsidRPr="00B9585C" w:rsidRDefault="00AF6AA9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7" w:type="dxa"/>
          </w:tcPr>
          <w:p w:rsidR="00AF6AA9" w:rsidRPr="00B9585C" w:rsidRDefault="00001B28" w:rsidP="00E1569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15810,39</w:t>
            </w:r>
          </w:p>
        </w:tc>
        <w:tc>
          <w:tcPr>
            <w:tcW w:w="992" w:type="dxa"/>
          </w:tcPr>
          <w:p w:rsidR="00AF6AA9" w:rsidRPr="00B9585C" w:rsidRDefault="00AF6AA9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AF6AA9" w:rsidRPr="00B9585C" w:rsidRDefault="00AF6AA9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AF6AA9" w:rsidRPr="00B9585C" w:rsidRDefault="00AF6AA9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2125" w:type="dxa"/>
          </w:tcPr>
          <w:p w:rsidR="00AF6AA9" w:rsidRPr="00B9585C" w:rsidRDefault="00AF6AA9" w:rsidP="00DA55E2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AF6AA9" w:rsidRPr="00B9585C" w:rsidTr="00001B28">
        <w:trPr>
          <w:trHeight w:val="4373"/>
        </w:trPr>
        <w:tc>
          <w:tcPr>
            <w:tcW w:w="850" w:type="dxa"/>
            <w:vMerge w:val="restart"/>
            <w:vAlign w:val="center"/>
          </w:tcPr>
          <w:p w:rsidR="00AF6AA9" w:rsidRPr="00B9585C" w:rsidRDefault="00AF6AA9" w:rsidP="00DA55E2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835" w:type="dxa"/>
          </w:tcPr>
          <w:p w:rsidR="00AF6AA9" w:rsidRPr="00B9585C" w:rsidRDefault="00AF6AA9" w:rsidP="00DA55E2">
            <w:pPr>
              <w:tabs>
                <w:tab w:val="left" w:pos="709"/>
              </w:tabs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Обеспечение жилыми помещениями малоимущих граждан, признанных в установленном порядке нуждающимися в улучшении жилищных условий, а также предоставление жилых помещений по договорам социального найма в связи с выселением из жилых домов, признанных в установленном порядке аварийными и подлежащими сносу, в том числе в рамках региональной адресной программы «Переселение граждан на территории Свердловской области из аварийного жилищного фонда в 2019-2025 годах</w:t>
            </w:r>
            <w:r w:rsidRPr="00B9585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 xml:space="preserve">» </w:t>
            </w:r>
          </w:p>
        </w:tc>
        <w:tc>
          <w:tcPr>
            <w:tcW w:w="1276" w:type="dxa"/>
          </w:tcPr>
          <w:p w:rsidR="00AF6AA9" w:rsidRPr="00B9585C" w:rsidRDefault="00361455" w:rsidP="00361455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47373</w:t>
            </w:r>
            <w:r w:rsidR="00AF6AA9"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625</w:t>
            </w:r>
          </w:p>
        </w:tc>
        <w:tc>
          <w:tcPr>
            <w:tcW w:w="1276" w:type="dxa"/>
          </w:tcPr>
          <w:p w:rsidR="00AF6AA9" w:rsidRPr="00B9585C" w:rsidRDefault="00AF6AA9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17041,635</w:t>
            </w:r>
          </w:p>
        </w:tc>
        <w:tc>
          <w:tcPr>
            <w:tcW w:w="1134" w:type="dxa"/>
          </w:tcPr>
          <w:p w:rsidR="00AF6AA9" w:rsidRPr="00B9585C" w:rsidRDefault="00AF6AA9" w:rsidP="00E1569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3521,6</w:t>
            </w:r>
          </w:p>
        </w:tc>
        <w:tc>
          <w:tcPr>
            <w:tcW w:w="1133" w:type="dxa"/>
          </w:tcPr>
          <w:p w:rsidR="00AF6AA9" w:rsidRPr="00B9585C" w:rsidRDefault="00AF6AA9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7" w:type="dxa"/>
          </w:tcPr>
          <w:p w:rsidR="00AF6AA9" w:rsidRPr="00B9585C" w:rsidRDefault="00001B28" w:rsidP="00E1569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15810,39</w:t>
            </w:r>
          </w:p>
        </w:tc>
        <w:tc>
          <w:tcPr>
            <w:tcW w:w="992" w:type="dxa"/>
          </w:tcPr>
          <w:p w:rsidR="00AF6AA9" w:rsidRPr="00B9585C" w:rsidRDefault="00AF6AA9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AF6AA9" w:rsidRPr="00B9585C" w:rsidRDefault="00AF6AA9" w:rsidP="00DA55E2">
            <w:pPr>
              <w:pStyle w:val="ConsPlusNormal"/>
              <w:jc w:val="right"/>
              <w:rPr>
                <w:rFonts w:ascii="Liberation Serif" w:hAnsi="Liberation Serif"/>
                <w:color w:val="000000" w:themeColor="text1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AF6AA9" w:rsidRPr="00B9585C" w:rsidRDefault="00AF6AA9" w:rsidP="00DA55E2">
            <w:pPr>
              <w:pStyle w:val="ConsPlusNormal"/>
              <w:jc w:val="right"/>
              <w:rPr>
                <w:rFonts w:ascii="Liberation Serif" w:hAnsi="Liberation Serif"/>
                <w:color w:val="000000" w:themeColor="text1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2125" w:type="dxa"/>
            <w:vAlign w:val="center"/>
          </w:tcPr>
          <w:p w:rsidR="00AF6AA9" w:rsidRPr="00B9585C" w:rsidRDefault="00AF6AA9" w:rsidP="00DA55E2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AF6AA9" w:rsidRPr="00B9585C" w:rsidTr="00001B28">
        <w:trPr>
          <w:trHeight w:val="274"/>
        </w:trPr>
        <w:tc>
          <w:tcPr>
            <w:tcW w:w="850" w:type="dxa"/>
            <w:vMerge/>
          </w:tcPr>
          <w:p w:rsidR="00AF6AA9" w:rsidRPr="00B9585C" w:rsidRDefault="00AF6AA9" w:rsidP="00DA55E2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</w:tcPr>
          <w:p w:rsidR="00AF6AA9" w:rsidRPr="00B9585C" w:rsidRDefault="00AF6AA9" w:rsidP="00DA55E2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</w:tcPr>
          <w:p w:rsidR="00AF6AA9" w:rsidRPr="00B9585C" w:rsidRDefault="00AF6AA9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3547,775</w:t>
            </w:r>
          </w:p>
        </w:tc>
        <w:tc>
          <w:tcPr>
            <w:tcW w:w="1276" w:type="dxa"/>
          </w:tcPr>
          <w:p w:rsidR="00AF6AA9" w:rsidRPr="00B9585C" w:rsidRDefault="00AF6AA9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3547,775</w:t>
            </w:r>
          </w:p>
        </w:tc>
        <w:tc>
          <w:tcPr>
            <w:tcW w:w="1134" w:type="dxa"/>
          </w:tcPr>
          <w:p w:rsidR="00AF6AA9" w:rsidRPr="00B9585C" w:rsidRDefault="00AF6AA9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3" w:type="dxa"/>
          </w:tcPr>
          <w:p w:rsidR="00AF6AA9" w:rsidRPr="00B9585C" w:rsidRDefault="00AF6AA9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7" w:type="dxa"/>
          </w:tcPr>
          <w:p w:rsidR="00AF6AA9" w:rsidRPr="00B9585C" w:rsidRDefault="00AF6AA9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AF6AA9" w:rsidRPr="00B9585C" w:rsidRDefault="00AF6AA9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AF6AA9" w:rsidRPr="00B9585C" w:rsidRDefault="00AF6AA9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AF6AA9" w:rsidRPr="00B9585C" w:rsidRDefault="00AF6AA9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125" w:type="dxa"/>
          </w:tcPr>
          <w:p w:rsidR="00AF6AA9" w:rsidRPr="00B9585C" w:rsidRDefault="00AF6AA9" w:rsidP="00DA55E2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AF6AA9" w:rsidRPr="00B9585C" w:rsidTr="00001B28">
        <w:tc>
          <w:tcPr>
            <w:tcW w:w="850" w:type="dxa"/>
            <w:vMerge/>
          </w:tcPr>
          <w:p w:rsidR="00AF6AA9" w:rsidRPr="00B9585C" w:rsidRDefault="00AF6AA9" w:rsidP="00DA55E2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</w:tcPr>
          <w:p w:rsidR="00AF6AA9" w:rsidRPr="00B9585C" w:rsidRDefault="00AF6AA9" w:rsidP="00DA55E2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</w:tcPr>
          <w:p w:rsidR="00AF6AA9" w:rsidRPr="00B9585C" w:rsidRDefault="00AF6AA9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248,264</w:t>
            </w:r>
          </w:p>
        </w:tc>
        <w:tc>
          <w:tcPr>
            <w:tcW w:w="1276" w:type="dxa"/>
          </w:tcPr>
          <w:p w:rsidR="00AF6AA9" w:rsidRPr="00B9585C" w:rsidRDefault="00AF6AA9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248,264</w:t>
            </w:r>
          </w:p>
        </w:tc>
        <w:tc>
          <w:tcPr>
            <w:tcW w:w="1134" w:type="dxa"/>
          </w:tcPr>
          <w:p w:rsidR="00AF6AA9" w:rsidRPr="00B9585C" w:rsidRDefault="00AF6AA9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3" w:type="dxa"/>
          </w:tcPr>
          <w:p w:rsidR="00AF6AA9" w:rsidRPr="00B9585C" w:rsidRDefault="00AF6AA9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7" w:type="dxa"/>
          </w:tcPr>
          <w:p w:rsidR="00AF6AA9" w:rsidRPr="00B9585C" w:rsidRDefault="00AF6AA9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AF6AA9" w:rsidRPr="00B9585C" w:rsidRDefault="00AF6AA9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AF6AA9" w:rsidRPr="00B9585C" w:rsidRDefault="00AF6AA9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AF6AA9" w:rsidRPr="00B9585C" w:rsidRDefault="00AF6AA9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125" w:type="dxa"/>
          </w:tcPr>
          <w:p w:rsidR="00AF6AA9" w:rsidRPr="00B9585C" w:rsidRDefault="00AF6AA9" w:rsidP="00DA55E2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AF6AA9" w:rsidRPr="00B9585C" w:rsidTr="00001B28">
        <w:tc>
          <w:tcPr>
            <w:tcW w:w="850" w:type="dxa"/>
            <w:vMerge/>
          </w:tcPr>
          <w:p w:rsidR="00AF6AA9" w:rsidRPr="00B9585C" w:rsidRDefault="00AF6AA9" w:rsidP="00DA55E2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</w:tcPr>
          <w:p w:rsidR="00AF6AA9" w:rsidRPr="00B9585C" w:rsidRDefault="00AF6AA9" w:rsidP="00DA55E2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AF6AA9" w:rsidRPr="00B9585C" w:rsidRDefault="00AF6AA9" w:rsidP="00361455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</w:t>
            </w:r>
            <w:r w:rsidR="00361455"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3577</w:t>
            </w: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361455"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586</w:t>
            </w:r>
          </w:p>
        </w:tc>
        <w:tc>
          <w:tcPr>
            <w:tcW w:w="1276" w:type="dxa"/>
          </w:tcPr>
          <w:p w:rsidR="00AF6AA9" w:rsidRPr="00B9585C" w:rsidRDefault="00AF6AA9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13245,596</w:t>
            </w:r>
          </w:p>
        </w:tc>
        <w:tc>
          <w:tcPr>
            <w:tcW w:w="1134" w:type="dxa"/>
          </w:tcPr>
          <w:p w:rsidR="00AF6AA9" w:rsidRPr="00B9585C" w:rsidRDefault="00AF6AA9" w:rsidP="00E1569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3521,6</w:t>
            </w:r>
          </w:p>
        </w:tc>
        <w:tc>
          <w:tcPr>
            <w:tcW w:w="1133" w:type="dxa"/>
          </w:tcPr>
          <w:p w:rsidR="00AF6AA9" w:rsidRPr="00B9585C" w:rsidRDefault="00AF6AA9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7" w:type="dxa"/>
          </w:tcPr>
          <w:p w:rsidR="00AF6AA9" w:rsidRPr="00B9585C" w:rsidRDefault="00001B28" w:rsidP="00E1569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15810</w:t>
            </w:r>
            <w:r w:rsidR="00AF6AA9"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39</w:t>
            </w:r>
          </w:p>
        </w:tc>
        <w:tc>
          <w:tcPr>
            <w:tcW w:w="992" w:type="dxa"/>
          </w:tcPr>
          <w:p w:rsidR="00AF6AA9" w:rsidRPr="00B9585C" w:rsidRDefault="00AF6AA9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AF6AA9" w:rsidRPr="00B9585C" w:rsidRDefault="00AF6AA9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AF6AA9" w:rsidRPr="00B9585C" w:rsidRDefault="00AF6AA9" w:rsidP="00DA5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2125" w:type="dxa"/>
          </w:tcPr>
          <w:p w:rsidR="00AF6AA9" w:rsidRPr="00B9585C" w:rsidRDefault="00AF6AA9" w:rsidP="00DA55E2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8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</w:tbl>
    <w:p w:rsidR="00AF6AA9" w:rsidRPr="00880A36" w:rsidRDefault="00AF6AA9" w:rsidP="001A5404">
      <w:pPr>
        <w:pStyle w:val="ConsPlusNormal"/>
        <w:jc w:val="center"/>
        <w:rPr>
          <w:rFonts w:ascii="Liberation Serif" w:hAnsi="Liberation Serif" w:cs="Times New Roman"/>
          <w:color w:val="FF0000"/>
          <w:sz w:val="24"/>
          <w:szCs w:val="24"/>
        </w:rPr>
      </w:pPr>
    </w:p>
    <w:sectPr w:rsidR="00AF6AA9" w:rsidRPr="00880A36" w:rsidSect="000C79D9">
      <w:pgSz w:w="16838" w:h="11906" w:orient="landscape"/>
      <w:pgMar w:top="993" w:right="28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28AF" w:rsidRDefault="00A128AF" w:rsidP="00F9755F">
      <w:r>
        <w:separator/>
      </w:r>
    </w:p>
  </w:endnote>
  <w:endnote w:type="continuationSeparator" w:id="1">
    <w:p w:rsidR="00A128AF" w:rsidRDefault="00A128AF" w:rsidP="00F975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28AF" w:rsidRDefault="00A128AF" w:rsidP="00F9755F">
      <w:r>
        <w:separator/>
      </w:r>
    </w:p>
  </w:footnote>
  <w:footnote w:type="continuationSeparator" w:id="1">
    <w:p w:rsidR="00A128AF" w:rsidRDefault="00A128AF" w:rsidP="00F975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538769"/>
      <w:docPartObj>
        <w:docPartGallery w:val="Page Numbers (Top of Page)"/>
        <w:docPartUnique/>
      </w:docPartObj>
    </w:sdtPr>
    <w:sdtContent>
      <w:p w:rsidR="00DA55E2" w:rsidRDefault="007509F3">
        <w:pPr>
          <w:pStyle w:val="aa"/>
          <w:jc w:val="center"/>
        </w:pPr>
        <w:fldSimple w:instr=" PAGE   \* MERGEFORMAT ">
          <w:r w:rsidR="00D021F2">
            <w:rPr>
              <w:noProof/>
            </w:rPr>
            <w:t>12</w:t>
          </w:r>
        </w:fldSimple>
      </w:p>
    </w:sdtContent>
  </w:sdt>
  <w:p w:rsidR="00DA55E2" w:rsidRDefault="00DA55E2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)"/>
      <w:lvlJc w:val="left"/>
      <w:pPr>
        <w:tabs>
          <w:tab w:val="num" w:pos="1440"/>
        </w:tabs>
        <w:ind w:left="1440" w:hanging="360"/>
      </w:pPr>
      <w:rPr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A5D2789"/>
    <w:multiLevelType w:val="hybridMultilevel"/>
    <w:tmpl w:val="C794F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ED0875"/>
    <w:multiLevelType w:val="hybridMultilevel"/>
    <w:tmpl w:val="F7F40FAC"/>
    <w:lvl w:ilvl="0" w:tplc="2CBEE716">
      <w:start w:val="1"/>
      <w:numFmt w:val="decimal"/>
      <w:lvlText w:val="%1."/>
      <w:lvlJc w:val="left"/>
      <w:pPr>
        <w:ind w:left="1002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3">
    <w:nsid w:val="2B97718B"/>
    <w:multiLevelType w:val="hybridMultilevel"/>
    <w:tmpl w:val="CC3CD8E8"/>
    <w:lvl w:ilvl="0" w:tplc="FE82708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69F3258"/>
    <w:multiLevelType w:val="hybridMultilevel"/>
    <w:tmpl w:val="5268E05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23159D"/>
    <w:multiLevelType w:val="hybridMultilevel"/>
    <w:tmpl w:val="2DFEE78A"/>
    <w:lvl w:ilvl="0" w:tplc="1542093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4EDE69B4"/>
    <w:multiLevelType w:val="hybridMultilevel"/>
    <w:tmpl w:val="FE6E61BC"/>
    <w:lvl w:ilvl="0" w:tplc="2968EB2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4F6C1D82"/>
    <w:multiLevelType w:val="hybridMultilevel"/>
    <w:tmpl w:val="F7F40FAC"/>
    <w:lvl w:ilvl="0" w:tplc="2CBEE716">
      <w:start w:val="1"/>
      <w:numFmt w:val="decimal"/>
      <w:lvlText w:val="%1."/>
      <w:lvlJc w:val="left"/>
      <w:pPr>
        <w:ind w:left="1002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8">
    <w:nsid w:val="5E9A08C7"/>
    <w:multiLevelType w:val="hybridMultilevel"/>
    <w:tmpl w:val="298655A4"/>
    <w:lvl w:ilvl="0" w:tplc="6C268B6C">
      <w:start w:val="2"/>
      <w:numFmt w:val="decimal"/>
      <w:lvlText w:val="%1)"/>
      <w:lvlJc w:val="left"/>
      <w:pPr>
        <w:ind w:left="900" w:hanging="360"/>
      </w:pPr>
      <w:rPr>
        <w:rFonts w:ascii="Calibri" w:hAnsi="Calibri" w:hint="default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652B78C7"/>
    <w:multiLevelType w:val="hybridMultilevel"/>
    <w:tmpl w:val="D4E87374"/>
    <w:lvl w:ilvl="0" w:tplc="C4CEC36E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0">
    <w:nsid w:val="71E52ABD"/>
    <w:multiLevelType w:val="hybridMultilevel"/>
    <w:tmpl w:val="2B781FF6"/>
    <w:lvl w:ilvl="0" w:tplc="283623C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7"/>
  </w:num>
  <w:num w:numId="5">
    <w:abstractNumId w:val="4"/>
  </w:num>
  <w:num w:numId="6">
    <w:abstractNumId w:val="5"/>
  </w:num>
  <w:num w:numId="7">
    <w:abstractNumId w:val="1"/>
  </w:num>
  <w:num w:numId="8">
    <w:abstractNumId w:val="8"/>
  </w:num>
  <w:num w:numId="9">
    <w:abstractNumId w:val="9"/>
  </w:num>
  <w:num w:numId="10">
    <w:abstractNumId w:val="10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E0FBC"/>
    <w:rsid w:val="00000572"/>
    <w:rsid w:val="000007BB"/>
    <w:rsid w:val="0000095A"/>
    <w:rsid w:val="0000117A"/>
    <w:rsid w:val="00001B28"/>
    <w:rsid w:val="00004ADE"/>
    <w:rsid w:val="00004BCD"/>
    <w:rsid w:val="00005EE3"/>
    <w:rsid w:val="0001177F"/>
    <w:rsid w:val="0001265A"/>
    <w:rsid w:val="000140C0"/>
    <w:rsid w:val="000150C6"/>
    <w:rsid w:val="00027F17"/>
    <w:rsid w:val="00030CE3"/>
    <w:rsid w:val="00031980"/>
    <w:rsid w:val="0003209A"/>
    <w:rsid w:val="0003222A"/>
    <w:rsid w:val="00033D32"/>
    <w:rsid w:val="00035531"/>
    <w:rsid w:val="00037008"/>
    <w:rsid w:val="00037E11"/>
    <w:rsid w:val="0004224E"/>
    <w:rsid w:val="000425A8"/>
    <w:rsid w:val="0005076B"/>
    <w:rsid w:val="00050B74"/>
    <w:rsid w:val="00051B09"/>
    <w:rsid w:val="00052608"/>
    <w:rsid w:val="00053D62"/>
    <w:rsid w:val="00054CFA"/>
    <w:rsid w:val="0006278D"/>
    <w:rsid w:val="00064EFB"/>
    <w:rsid w:val="00065F8C"/>
    <w:rsid w:val="000666A8"/>
    <w:rsid w:val="00070050"/>
    <w:rsid w:val="00076767"/>
    <w:rsid w:val="00081F51"/>
    <w:rsid w:val="00082983"/>
    <w:rsid w:val="00083963"/>
    <w:rsid w:val="00085364"/>
    <w:rsid w:val="00086EE9"/>
    <w:rsid w:val="000878CD"/>
    <w:rsid w:val="00091A0C"/>
    <w:rsid w:val="00093441"/>
    <w:rsid w:val="00094E51"/>
    <w:rsid w:val="00097F5D"/>
    <w:rsid w:val="000A30C5"/>
    <w:rsid w:val="000A33EE"/>
    <w:rsid w:val="000A42D8"/>
    <w:rsid w:val="000A64A8"/>
    <w:rsid w:val="000A6FDE"/>
    <w:rsid w:val="000B01D8"/>
    <w:rsid w:val="000B167F"/>
    <w:rsid w:val="000B4890"/>
    <w:rsid w:val="000B6A6A"/>
    <w:rsid w:val="000B6E1D"/>
    <w:rsid w:val="000C1F0A"/>
    <w:rsid w:val="000C23A6"/>
    <w:rsid w:val="000C2CA0"/>
    <w:rsid w:val="000C44D6"/>
    <w:rsid w:val="000C79D9"/>
    <w:rsid w:val="000D066A"/>
    <w:rsid w:val="000D24C2"/>
    <w:rsid w:val="000D3370"/>
    <w:rsid w:val="000D7D57"/>
    <w:rsid w:val="000D7DFD"/>
    <w:rsid w:val="000E0D67"/>
    <w:rsid w:val="000E28D0"/>
    <w:rsid w:val="000E3698"/>
    <w:rsid w:val="000E3F20"/>
    <w:rsid w:val="000E49F0"/>
    <w:rsid w:val="000E506E"/>
    <w:rsid w:val="000F0ED8"/>
    <w:rsid w:val="000F3406"/>
    <w:rsid w:val="000F3CED"/>
    <w:rsid w:val="000F5936"/>
    <w:rsid w:val="00100E40"/>
    <w:rsid w:val="001030BD"/>
    <w:rsid w:val="00104F89"/>
    <w:rsid w:val="00115E44"/>
    <w:rsid w:val="00117912"/>
    <w:rsid w:val="001200A6"/>
    <w:rsid w:val="0012169E"/>
    <w:rsid w:val="00131ACB"/>
    <w:rsid w:val="00132D80"/>
    <w:rsid w:val="00132DAC"/>
    <w:rsid w:val="00133698"/>
    <w:rsid w:val="00133EBD"/>
    <w:rsid w:val="00140629"/>
    <w:rsid w:val="00140E23"/>
    <w:rsid w:val="00140EA6"/>
    <w:rsid w:val="00143E3F"/>
    <w:rsid w:val="00144CDA"/>
    <w:rsid w:val="00147096"/>
    <w:rsid w:val="001503BB"/>
    <w:rsid w:val="0015054C"/>
    <w:rsid w:val="001530A3"/>
    <w:rsid w:val="001532D5"/>
    <w:rsid w:val="0015415F"/>
    <w:rsid w:val="00154F76"/>
    <w:rsid w:val="00156784"/>
    <w:rsid w:val="00157D54"/>
    <w:rsid w:val="00160BE5"/>
    <w:rsid w:val="00162830"/>
    <w:rsid w:val="00165B9B"/>
    <w:rsid w:val="00171A79"/>
    <w:rsid w:val="0017342E"/>
    <w:rsid w:val="001850D8"/>
    <w:rsid w:val="00197C3F"/>
    <w:rsid w:val="001A03DE"/>
    <w:rsid w:val="001A1BDE"/>
    <w:rsid w:val="001A268A"/>
    <w:rsid w:val="001A2CAF"/>
    <w:rsid w:val="001A3215"/>
    <w:rsid w:val="001A5404"/>
    <w:rsid w:val="001A7C01"/>
    <w:rsid w:val="001A7D3F"/>
    <w:rsid w:val="001B0998"/>
    <w:rsid w:val="001B0E6D"/>
    <w:rsid w:val="001B3A46"/>
    <w:rsid w:val="001B44C8"/>
    <w:rsid w:val="001B681A"/>
    <w:rsid w:val="001B68E7"/>
    <w:rsid w:val="001B697D"/>
    <w:rsid w:val="001B71BB"/>
    <w:rsid w:val="001B7459"/>
    <w:rsid w:val="001C0ACF"/>
    <w:rsid w:val="001C2AB8"/>
    <w:rsid w:val="001C42F2"/>
    <w:rsid w:val="001C7F22"/>
    <w:rsid w:val="001D0FB7"/>
    <w:rsid w:val="001D1365"/>
    <w:rsid w:val="001E0FBC"/>
    <w:rsid w:val="001E4B1D"/>
    <w:rsid w:val="001E4FE3"/>
    <w:rsid w:val="001E6DCE"/>
    <w:rsid w:val="001E6E6F"/>
    <w:rsid w:val="001F06D2"/>
    <w:rsid w:val="001F1E11"/>
    <w:rsid w:val="001F656E"/>
    <w:rsid w:val="001F68E8"/>
    <w:rsid w:val="002011BA"/>
    <w:rsid w:val="00202D72"/>
    <w:rsid w:val="002033EC"/>
    <w:rsid w:val="00204C89"/>
    <w:rsid w:val="002060FA"/>
    <w:rsid w:val="002062DE"/>
    <w:rsid w:val="00211D39"/>
    <w:rsid w:val="00211EAB"/>
    <w:rsid w:val="0021449C"/>
    <w:rsid w:val="002205A9"/>
    <w:rsid w:val="002208E0"/>
    <w:rsid w:val="00223920"/>
    <w:rsid w:val="00224837"/>
    <w:rsid w:val="00224A23"/>
    <w:rsid w:val="00225160"/>
    <w:rsid w:val="002264D2"/>
    <w:rsid w:val="0023226A"/>
    <w:rsid w:val="002344FE"/>
    <w:rsid w:val="002376E0"/>
    <w:rsid w:val="002433C5"/>
    <w:rsid w:val="002464F3"/>
    <w:rsid w:val="00250B6F"/>
    <w:rsid w:val="00252392"/>
    <w:rsid w:val="00252528"/>
    <w:rsid w:val="00253FA9"/>
    <w:rsid w:val="00254F3F"/>
    <w:rsid w:val="00257E27"/>
    <w:rsid w:val="00262FEE"/>
    <w:rsid w:val="0026375B"/>
    <w:rsid w:val="00263D79"/>
    <w:rsid w:val="00267EE1"/>
    <w:rsid w:val="002707C7"/>
    <w:rsid w:val="002719A7"/>
    <w:rsid w:val="0027349A"/>
    <w:rsid w:val="00274357"/>
    <w:rsid w:val="002773E6"/>
    <w:rsid w:val="002827DE"/>
    <w:rsid w:val="002853B5"/>
    <w:rsid w:val="00290908"/>
    <w:rsid w:val="0029145E"/>
    <w:rsid w:val="0029231D"/>
    <w:rsid w:val="00293894"/>
    <w:rsid w:val="00294BE4"/>
    <w:rsid w:val="0029501F"/>
    <w:rsid w:val="002959FD"/>
    <w:rsid w:val="00295E0D"/>
    <w:rsid w:val="00297882"/>
    <w:rsid w:val="002A10B7"/>
    <w:rsid w:val="002A12D3"/>
    <w:rsid w:val="002A2A6B"/>
    <w:rsid w:val="002A5C83"/>
    <w:rsid w:val="002A7549"/>
    <w:rsid w:val="002A79DD"/>
    <w:rsid w:val="002B12C8"/>
    <w:rsid w:val="002B536A"/>
    <w:rsid w:val="002B5D43"/>
    <w:rsid w:val="002C01F2"/>
    <w:rsid w:val="002C1A22"/>
    <w:rsid w:val="002C3469"/>
    <w:rsid w:val="002C3582"/>
    <w:rsid w:val="002C6925"/>
    <w:rsid w:val="002D368B"/>
    <w:rsid w:val="002E3072"/>
    <w:rsid w:val="002E3F18"/>
    <w:rsid w:val="002E7D49"/>
    <w:rsid w:val="002F030D"/>
    <w:rsid w:val="002F2447"/>
    <w:rsid w:val="002F5180"/>
    <w:rsid w:val="002F5811"/>
    <w:rsid w:val="002F63CF"/>
    <w:rsid w:val="002F6FC0"/>
    <w:rsid w:val="002F768C"/>
    <w:rsid w:val="002F7BC8"/>
    <w:rsid w:val="00300D5E"/>
    <w:rsid w:val="003015F5"/>
    <w:rsid w:val="00301773"/>
    <w:rsid w:val="00305452"/>
    <w:rsid w:val="0030723F"/>
    <w:rsid w:val="00311136"/>
    <w:rsid w:val="00312845"/>
    <w:rsid w:val="00323E1F"/>
    <w:rsid w:val="00332A3F"/>
    <w:rsid w:val="00335DA2"/>
    <w:rsid w:val="003369A6"/>
    <w:rsid w:val="00340793"/>
    <w:rsid w:val="00341DFD"/>
    <w:rsid w:val="00343139"/>
    <w:rsid w:val="00344202"/>
    <w:rsid w:val="00344D64"/>
    <w:rsid w:val="00350470"/>
    <w:rsid w:val="00350FC2"/>
    <w:rsid w:val="00352B7E"/>
    <w:rsid w:val="00354829"/>
    <w:rsid w:val="00360E17"/>
    <w:rsid w:val="00361455"/>
    <w:rsid w:val="003667F2"/>
    <w:rsid w:val="00370D03"/>
    <w:rsid w:val="00372A53"/>
    <w:rsid w:val="003742B7"/>
    <w:rsid w:val="00374C89"/>
    <w:rsid w:val="003753CC"/>
    <w:rsid w:val="00375FAB"/>
    <w:rsid w:val="003771EE"/>
    <w:rsid w:val="00383857"/>
    <w:rsid w:val="003849F4"/>
    <w:rsid w:val="00392612"/>
    <w:rsid w:val="00393728"/>
    <w:rsid w:val="003A04DD"/>
    <w:rsid w:val="003A4C3D"/>
    <w:rsid w:val="003A6906"/>
    <w:rsid w:val="003B0E10"/>
    <w:rsid w:val="003B355E"/>
    <w:rsid w:val="003B437C"/>
    <w:rsid w:val="003B7058"/>
    <w:rsid w:val="003B7210"/>
    <w:rsid w:val="003D2E0A"/>
    <w:rsid w:val="003D6D49"/>
    <w:rsid w:val="003D7A40"/>
    <w:rsid w:val="003E7858"/>
    <w:rsid w:val="003F1B6F"/>
    <w:rsid w:val="003F6459"/>
    <w:rsid w:val="004044C3"/>
    <w:rsid w:val="004054E5"/>
    <w:rsid w:val="00406484"/>
    <w:rsid w:val="00406E54"/>
    <w:rsid w:val="00410268"/>
    <w:rsid w:val="00412899"/>
    <w:rsid w:val="00417496"/>
    <w:rsid w:val="00423465"/>
    <w:rsid w:val="0042552C"/>
    <w:rsid w:val="0042617C"/>
    <w:rsid w:val="00432513"/>
    <w:rsid w:val="004333AF"/>
    <w:rsid w:val="00433639"/>
    <w:rsid w:val="004339C5"/>
    <w:rsid w:val="004360BA"/>
    <w:rsid w:val="0043634F"/>
    <w:rsid w:val="004372D2"/>
    <w:rsid w:val="004373E7"/>
    <w:rsid w:val="00437451"/>
    <w:rsid w:val="0044204E"/>
    <w:rsid w:val="00442F2B"/>
    <w:rsid w:val="0044442F"/>
    <w:rsid w:val="004460AA"/>
    <w:rsid w:val="00446D60"/>
    <w:rsid w:val="0045241A"/>
    <w:rsid w:val="004531BD"/>
    <w:rsid w:val="00454E2F"/>
    <w:rsid w:val="00460222"/>
    <w:rsid w:val="00461269"/>
    <w:rsid w:val="00464D7F"/>
    <w:rsid w:val="004667C0"/>
    <w:rsid w:val="004711CF"/>
    <w:rsid w:val="00472477"/>
    <w:rsid w:val="004730FD"/>
    <w:rsid w:val="0047492A"/>
    <w:rsid w:val="00483A1C"/>
    <w:rsid w:val="00486A4C"/>
    <w:rsid w:val="00487E0F"/>
    <w:rsid w:val="0049086D"/>
    <w:rsid w:val="004915E2"/>
    <w:rsid w:val="0049174C"/>
    <w:rsid w:val="00491977"/>
    <w:rsid w:val="00494D49"/>
    <w:rsid w:val="00496A9B"/>
    <w:rsid w:val="00496EA2"/>
    <w:rsid w:val="004974DE"/>
    <w:rsid w:val="004A1CF6"/>
    <w:rsid w:val="004A45D5"/>
    <w:rsid w:val="004A67AA"/>
    <w:rsid w:val="004A7B02"/>
    <w:rsid w:val="004B0CC1"/>
    <w:rsid w:val="004B265C"/>
    <w:rsid w:val="004B74AA"/>
    <w:rsid w:val="004B7E94"/>
    <w:rsid w:val="004B7FAA"/>
    <w:rsid w:val="004C0653"/>
    <w:rsid w:val="004C0F99"/>
    <w:rsid w:val="004C0FA9"/>
    <w:rsid w:val="004C296B"/>
    <w:rsid w:val="004C3D72"/>
    <w:rsid w:val="004D2640"/>
    <w:rsid w:val="004D2D4E"/>
    <w:rsid w:val="004D3BB2"/>
    <w:rsid w:val="004D4EFE"/>
    <w:rsid w:val="004D791B"/>
    <w:rsid w:val="004E0A7B"/>
    <w:rsid w:val="004E2752"/>
    <w:rsid w:val="004F007C"/>
    <w:rsid w:val="004F05BA"/>
    <w:rsid w:val="004F18C9"/>
    <w:rsid w:val="004F1BF0"/>
    <w:rsid w:val="004F4246"/>
    <w:rsid w:val="0050567F"/>
    <w:rsid w:val="00511D3D"/>
    <w:rsid w:val="0051408B"/>
    <w:rsid w:val="00514D29"/>
    <w:rsid w:val="0051510C"/>
    <w:rsid w:val="00515DF5"/>
    <w:rsid w:val="00517556"/>
    <w:rsid w:val="00520F4C"/>
    <w:rsid w:val="00522A32"/>
    <w:rsid w:val="00526BAA"/>
    <w:rsid w:val="005344D8"/>
    <w:rsid w:val="00535104"/>
    <w:rsid w:val="00536788"/>
    <w:rsid w:val="0054035A"/>
    <w:rsid w:val="0054617E"/>
    <w:rsid w:val="0055143C"/>
    <w:rsid w:val="005537DA"/>
    <w:rsid w:val="00555736"/>
    <w:rsid w:val="00555F4B"/>
    <w:rsid w:val="0056158A"/>
    <w:rsid w:val="00566B6D"/>
    <w:rsid w:val="00567EA2"/>
    <w:rsid w:val="0057628B"/>
    <w:rsid w:val="0057774E"/>
    <w:rsid w:val="00577A76"/>
    <w:rsid w:val="00580D8A"/>
    <w:rsid w:val="00586DC0"/>
    <w:rsid w:val="0059480C"/>
    <w:rsid w:val="0059610B"/>
    <w:rsid w:val="005A055A"/>
    <w:rsid w:val="005A3307"/>
    <w:rsid w:val="005A4FB6"/>
    <w:rsid w:val="005B06C5"/>
    <w:rsid w:val="005B0F45"/>
    <w:rsid w:val="005B2A21"/>
    <w:rsid w:val="005B2F6C"/>
    <w:rsid w:val="005B4E83"/>
    <w:rsid w:val="005B6602"/>
    <w:rsid w:val="005C2C87"/>
    <w:rsid w:val="005C6DF1"/>
    <w:rsid w:val="005D0276"/>
    <w:rsid w:val="005D02B4"/>
    <w:rsid w:val="005D1995"/>
    <w:rsid w:val="005D2790"/>
    <w:rsid w:val="005D2F00"/>
    <w:rsid w:val="005D5BBE"/>
    <w:rsid w:val="005D5F44"/>
    <w:rsid w:val="005E1A09"/>
    <w:rsid w:val="005E3579"/>
    <w:rsid w:val="005E4D0A"/>
    <w:rsid w:val="005E6EEA"/>
    <w:rsid w:val="005E7751"/>
    <w:rsid w:val="005E783D"/>
    <w:rsid w:val="005F5433"/>
    <w:rsid w:val="006004AA"/>
    <w:rsid w:val="0060293C"/>
    <w:rsid w:val="006072D6"/>
    <w:rsid w:val="006125B4"/>
    <w:rsid w:val="00613809"/>
    <w:rsid w:val="00614D89"/>
    <w:rsid w:val="00614FC1"/>
    <w:rsid w:val="00617E6C"/>
    <w:rsid w:val="00620F57"/>
    <w:rsid w:val="00621945"/>
    <w:rsid w:val="0062374A"/>
    <w:rsid w:val="00623840"/>
    <w:rsid w:val="006258C5"/>
    <w:rsid w:val="00625DB7"/>
    <w:rsid w:val="00630B2A"/>
    <w:rsid w:val="00630B67"/>
    <w:rsid w:val="006325F9"/>
    <w:rsid w:val="006358B8"/>
    <w:rsid w:val="00635DB8"/>
    <w:rsid w:val="00636188"/>
    <w:rsid w:val="00636FA2"/>
    <w:rsid w:val="00637E84"/>
    <w:rsid w:val="0064016A"/>
    <w:rsid w:val="00645367"/>
    <w:rsid w:val="0064586E"/>
    <w:rsid w:val="00647B66"/>
    <w:rsid w:val="006558D1"/>
    <w:rsid w:val="00655992"/>
    <w:rsid w:val="00655E53"/>
    <w:rsid w:val="0065620B"/>
    <w:rsid w:val="00657532"/>
    <w:rsid w:val="00661312"/>
    <w:rsid w:val="00661E20"/>
    <w:rsid w:val="00667C8F"/>
    <w:rsid w:val="006702BA"/>
    <w:rsid w:val="00670B0F"/>
    <w:rsid w:val="006719AF"/>
    <w:rsid w:val="006734CF"/>
    <w:rsid w:val="006770CE"/>
    <w:rsid w:val="00685E0C"/>
    <w:rsid w:val="00686D8A"/>
    <w:rsid w:val="006907D1"/>
    <w:rsid w:val="00692B98"/>
    <w:rsid w:val="00692D4A"/>
    <w:rsid w:val="00696C6D"/>
    <w:rsid w:val="006A2553"/>
    <w:rsid w:val="006A2AB5"/>
    <w:rsid w:val="006A4FA7"/>
    <w:rsid w:val="006A7371"/>
    <w:rsid w:val="006A74D7"/>
    <w:rsid w:val="006A7D06"/>
    <w:rsid w:val="006B1D7B"/>
    <w:rsid w:val="006B3764"/>
    <w:rsid w:val="006B6024"/>
    <w:rsid w:val="006B7547"/>
    <w:rsid w:val="006C55E0"/>
    <w:rsid w:val="006C6C5E"/>
    <w:rsid w:val="006C7806"/>
    <w:rsid w:val="006C79FE"/>
    <w:rsid w:val="006D027E"/>
    <w:rsid w:val="006D0428"/>
    <w:rsid w:val="006D18A4"/>
    <w:rsid w:val="006D1BAD"/>
    <w:rsid w:val="006D5581"/>
    <w:rsid w:val="006D57F1"/>
    <w:rsid w:val="006D7753"/>
    <w:rsid w:val="006E083E"/>
    <w:rsid w:val="006E2BE1"/>
    <w:rsid w:val="006E3DBF"/>
    <w:rsid w:val="006E537F"/>
    <w:rsid w:val="006E61D3"/>
    <w:rsid w:val="006E6DCD"/>
    <w:rsid w:val="006E6E2C"/>
    <w:rsid w:val="006F0EFB"/>
    <w:rsid w:val="006F4721"/>
    <w:rsid w:val="006F7595"/>
    <w:rsid w:val="00702165"/>
    <w:rsid w:val="007054BD"/>
    <w:rsid w:val="00706BEB"/>
    <w:rsid w:val="00707F57"/>
    <w:rsid w:val="00711F4D"/>
    <w:rsid w:val="00712E5A"/>
    <w:rsid w:val="007137FB"/>
    <w:rsid w:val="00714739"/>
    <w:rsid w:val="00715F00"/>
    <w:rsid w:val="00717426"/>
    <w:rsid w:val="00720985"/>
    <w:rsid w:val="007438C3"/>
    <w:rsid w:val="00743FE3"/>
    <w:rsid w:val="0074434A"/>
    <w:rsid w:val="007456CF"/>
    <w:rsid w:val="007509F3"/>
    <w:rsid w:val="00751F78"/>
    <w:rsid w:val="0076283C"/>
    <w:rsid w:val="00765AA0"/>
    <w:rsid w:val="0076724F"/>
    <w:rsid w:val="0077184F"/>
    <w:rsid w:val="00771881"/>
    <w:rsid w:val="00774FAD"/>
    <w:rsid w:val="00780465"/>
    <w:rsid w:val="007816FD"/>
    <w:rsid w:val="00787CD1"/>
    <w:rsid w:val="00791465"/>
    <w:rsid w:val="0079302F"/>
    <w:rsid w:val="007955CA"/>
    <w:rsid w:val="00795D6C"/>
    <w:rsid w:val="00796C70"/>
    <w:rsid w:val="0079737B"/>
    <w:rsid w:val="007A5EBE"/>
    <w:rsid w:val="007A5F52"/>
    <w:rsid w:val="007A68BD"/>
    <w:rsid w:val="007B2BE3"/>
    <w:rsid w:val="007C224A"/>
    <w:rsid w:val="007C401C"/>
    <w:rsid w:val="007D1053"/>
    <w:rsid w:val="007D1239"/>
    <w:rsid w:val="007D1CFE"/>
    <w:rsid w:val="007D63B8"/>
    <w:rsid w:val="007E6666"/>
    <w:rsid w:val="007E67A7"/>
    <w:rsid w:val="007E707D"/>
    <w:rsid w:val="007F540D"/>
    <w:rsid w:val="007F6066"/>
    <w:rsid w:val="0080308B"/>
    <w:rsid w:val="0080336D"/>
    <w:rsid w:val="008048C7"/>
    <w:rsid w:val="0080506C"/>
    <w:rsid w:val="00806C23"/>
    <w:rsid w:val="00812F07"/>
    <w:rsid w:val="0081483D"/>
    <w:rsid w:val="00821410"/>
    <w:rsid w:val="00821DC8"/>
    <w:rsid w:val="008266CD"/>
    <w:rsid w:val="0082737E"/>
    <w:rsid w:val="0083082C"/>
    <w:rsid w:val="0083091F"/>
    <w:rsid w:val="0083594B"/>
    <w:rsid w:val="00836DFC"/>
    <w:rsid w:val="0083700D"/>
    <w:rsid w:val="00840F2E"/>
    <w:rsid w:val="00842676"/>
    <w:rsid w:val="00843067"/>
    <w:rsid w:val="00844884"/>
    <w:rsid w:val="008448EE"/>
    <w:rsid w:val="0084527E"/>
    <w:rsid w:val="008460E2"/>
    <w:rsid w:val="008556E0"/>
    <w:rsid w:val="00860447"/>
    <w:rsid w:val="008624A8"/>
    <w:rsid w:val="00871148"/>
    <w:rsid w:val="00872C59"/>
    <w:rsid w:val="00873574"/>
    <w:rsid w:val="00880A36"/>
    <w:rsid w:val="00881A2D"/>
    <w:rsid w:val="0088272C"/>
    <w:rsid w:val="008851E5"/>
    <w:rsid w:val="0088646A"/>
    <w:rsid w:val="00890B83"/>
    <w:rsid w:val="00892E4C"/>
    <w:rsid w:val="00896CBC"/>
    <w:rsid w:val="00897533"/>
    <w:rsid w:val="008A67AD"/>
    <w:rsid w:val="008B048A"/>
    <w:rsid w:val="008B424B"/>
    <w:rsid w:val="008B48B3"/>
    <w:rsid w:val="008B5662"/>
    <w:rsid w:val="008C012F"/>
    <w:rsid w:val="008C0E41"/>
    <w:rsid w:val="008C14F7"/>
    <w:rsid w:val="008C1924"/>
    <w:rsid w:val="008C26B1"/>
    <w:rsid w:val="008C48F1"/>
    <w:rsid w:val="008D7087"/>
    <w:rsid w:val="008D79F5"/>
    <w:rsid w:val="008E05A4"/>
    <w:rsid w:val="008E1647"/>
    <w:rsid w:val="008E1BF0"/>
    <w:rsid w:val="008E6254"/>
    <w:rsid w:val="008E6BBC"/>
    <w:rsid w:val="008E6F72"/>
    <w:rsid w:val="008E7432"/>
    <w:rsid w:val="008F6256"/>
    <w:rsid w:val="008F6316"/>
    <w:rsid w:val="00900EA7"/>
    <w:rsid w:val="00903333"/>
    <w:rsid w:val="00913560"/>
    <w:rsid w:val="00913A34"/>
    <w:rsid w:val="00913F92"/>
    <w:rsid w:val="00914A7B"/>
    <w:rsid w:val="009159B0"/>
    <w:rsid w:val="00915FDA"/>
    <w:rsid w:val="009179E2"/>
    <w:rsid w:val="0092052C"/>
    <w:rsid w:val="009212D8"/>
    <w:rsid w:val="00921DAB"/>
    <w:rsid w:val="00924E35"/>
    <w:rsid w:val="00931706"/>
    <w:rsid w:val="009338E3"/>
    <w:rsid w:val="00935BEC"/>
    <w:rsid w:val="00942278"/>
    <w:rsid w:val="0094428B"/>
    <w:rsid w:val="00945ABA"/>
    <w:rsid w:val="00946E7B"/>
    <w:rsid w:val="00953FA5"/>
    <w:rsid w:val="00956960"/>
    <w:rsid w:val="0096195D"/>
    <w:rsid w:val="009642B8"/>
    <w:rsid w:val="009710AF"/>
    <w:rsid w:val="00974B79"/>
    <w:rsid w:val="00975A1C"/>
    <w:rsid w:val="00977D56"/>
    <w:rsid w:val="009802BA"/>
    <w:rsid w:val="00981A4C"/>
    <w:rsid w:val="009852DE"/>
    <w:rsid w:val="00986323"/>
    <w:rsid w:val="00991D21"/>
    <w:rsid w:val="009967F1"/>
    <w:rsid w:val="009A1257"/>
    <w:rsid w:val="009A1592"/>
    <w:rsid w:val="009A3331"/>
    <w:rsid w:val="009B250C"/>
    <w:rsid w:val="009B38CA"/>
    <w:rsid w:val="009C0A25"/>
    <w:rsid w:val="009C3A14"/>
    <w:rsid w:val="009C434F"/>
    <w:rsid w:val="009C4761"/>
    <w:rsid w:val="009D1821"/>
    <w:rsid w:val="009D440F"/>
    <w:rsid w:val="009D528F"/>
    <w:rsid w:val="009D70F5"/>
    <w:rsid w:val="009E4E4D"/>
    <w:rsid w:val="009F1DFC"/>
    <w:rsid w:val="009F3110"/>
    <w:rsid w:val="009F3719"/>
    <w:rsid w:val="009F6E2B"/>
    <w:rsid w:val="009F7C06"/>
    <w:rsid w:val="00A049F2"/>
    <w:rsid w:val="00A060E3"/>
    <w:rsid w:val="00A0688B"/>
    <w:rsid w:val="00A07489"/>
    <w:rsid w:val="00A07E4E"/>
    <w:rsid w:val="00A105A1"/>
    <w:rsid w:val="00A1076A"/>
    <w:rsid w:val="00A128AF"/>
    <w:rsid w:val="00A130BB"/>
    <w:rsid w:val="00A16AE5"/>
    <w:rsid w:val="00A24258"/>
    <w:rsid w:val="00A26589"/>
    <w:rsid w:val="00A3458D"/>
    <w:rsid w:val="00A34A56"/>
    <w:rsid w:val="00A34E70"/>
    <w:rsid w:val="00A37B22"/>
    <w:rsid w:val="00A408C0"/>
    <w:rsid w:val="00A43BF1"/>
    <w:rsid w:val="00A43DA6"/>
    <w:rsid w:val="00A4541C"/>
    <w:rsid w:val="00A50D5D"/>
    <w:rsid w:val="00A57364"/>
    <w:rsid w:val="00A57749"/>
    <w:rsid w:val="00A57FBC"/>
    <w:rsid w:val="00A600A7"/>
    <w:rsid w:val="00A6039E"/>
    <w:rsid w:val="00A63029"/>
    <w:rsid w:val="00A7178D"/>
    <w:rsid w:val="00A77334"/>
    <w:rsid w:val="00A80195"/>
    <w:rsid w:val="00A81589"/>
    <w:rsid w:val="00A83A4B"/>
    <w:rsid w:val="00A86AD3"/>
    <w:rsid w:val="00A86FC8"/>
    <w:rsid w:val="00A87F1B"/>
    <w:rsid w:val="00A97A97"/>
    <w:rsid w:val="00AA0509"/>
    <w:rsid w:val="00AA29D0"/>
    <w:rsid w:val="00AA2BA1"/>
    <w:rsid w:val="00AA2FCB"/>
    <w:rsid w:val="00AA4536"/>
    <w:rsid w:val="00AA71F8"/>
    <w:rsid w:val="00AB031B"/>
    <w:rsid w:val="00AB356D"/>
    <w:rsid w:val="00AB45CD"/>
    <w:rsid w:val="00AB4E80"/>
    <w:rsid w:val="00AB62DB"/>
    <w:rsid w:val="00AC0B37"/>
    <w:rsid w:val="00AC2212"/>
    <w:rsid w:val="00AC3B2F"/>
    <w:rsid w:val="00AC4F2E"/>
    <w:rsid w:val="00AC5EF9"/>
    <w:rsid w:val="00AC7859"/>
    <w:rsid w:val="00AD2033"/>
    <w:rsid w:val="00AD26A5"/>
    <w:rsid w:val="00AD2AF5"/>
    <w:rsid w:val="00AD348E"/>
    <w:rsid w:val="00AD664D"/>
    <w:rsid w:val="00AE0EA8"/>
    <w:rsid w:val="00AE12A2"/>
    <w:rsid w:val="00AE2CB5"/>
    <w:rsid w:val="00AF0995"/>
    <w:rsid w:val="00AF1009"/>
    <w:rsid w:val="00AF2437"/>
    <w:rsid w:val="00AF3070"/>
    <w:rsid w:val="00AF5EB1"/>
    <w:rsid w:val="00AF6AA9"/>
    <w:rsid w:val="00B01131"/>
    <w:rsid w:val="00B01381"/>
    <w:rsid w:val="00B1009E"/>
    <w:rsid w:val="00B1102A"/>
    <w:rsid w:val="00B1454C"/>
    <w:rsid w:val="00B14A30"/>
    <w:rsid w:val="00B1500F"/>
    <w:rsid w:val="00B173B6"/>
    <w:rsid w:val="00B20D57"/>
    <w:rsid w:val="00B230AC"/>
    <w:rsid w:val="00B2713B"/>
    <w:rsid w:val="00B333B3"/>
    <w:rsid w:val="00B4189D"/>
    <w:rsid w:val="00B41C86"/>
    <w:rsid w:val="00B42C42"/>
    <w:rsid w:val="00B44C03"/>
    <w:rsid w:val="00B4558F"/>
    <w:rsid w:val="00B45C08"/>
    <w:rsid w:val="00B46577"/>
    <w:rsid w:val="00B47466"/>
    <w:rsid w:val="00B47566"/>
    <w:rsid w:val="00B47C4D"/>
    <w:rsid w:val="00B55046"/>
    <w:rsid w:val="00B555AD"/>
    <w:rsid w:val="00B55ECD"/>
    <w:rsid w:val="00B57443"/>
    <w:rsid w:val="00B616BC"/>
    <w:rsid w:val="00B64FE0"/>
    <w:rsid w:val="00B6528E"/>
    <w:rsid w:val="00B67704"/>
    <w:rsid w:val="00B73BEC"/>
    <w:rsid w:val="00B745E0"/>
    <w:rsid w:val="00B766A3"/>
    <w:rsid w:val="00B768BB"/>
    <w:rsid w:val="00B7720B"/>
    <w:rsid w:val="00B80424"/>
    <w:rsid w:val="00B82FBD"/>
    <w:rsid w:val="00B8431C"/>
    <w:rsid w:val="00B86669"/>
    <w:rsid w:val="00B91137"/>
    <w:rsid w:val="00B91D93"/>
    <w:rsid w:val="00B95755"/>
    <w:rsid w:val="00B9585C"/>
    <w:rsid w:val="00B95DBC"/>
    <w:rsid w:val="00B9625D"/>
    <w:rsid w:val="00BA06D3"/>
    <w:rsid w:val="00BA0746"/>
    <w:rsid w:val="00BA08E9"/>
    <w:rsid w:val="00BA1279"/>
    <w:rsid w:val="00BA18E3"/>
    <w:rsid w:val="00BA2077"/>
    <w:rsid w:val="00BA7870"/>
    <w:rsid w:val="00BB1F5F"/>
    <w:rsid w:val="00BB23BA"/>
    <w:rsid w:val="00BC35F7"/>
    <w:rsid w:val="00BC4A39"/>
    <w:rsid w:val="00BC6888"/>
    <w:rsid w:val="00BC77AC"/>
    <w:rsid w:val="00BD0959"/>
    <w:rsid w:val="00BD67FD"/>
    <w:rsid w:val="00BD78F5"/>
    <w:rsid w:val="00BE2DD0"/>
    <w:rsid w:val="00BE634B"/>
    <w:rsid w:val="00BF6E52"/>
    <w:rsid w:val="00C0617F"/>
    <w:rsid w:val="00C10D34"/>
    <w:rsid w:val="00C11A53"/>
    <w:rsid w:val="00C20331"/>
    <w:rsid w:val="00C21400"/>
    <w:rsid w:val="00C24A7A"/>
    <w:rsid w:val="00C260EE"/>
    <w:rsid w:val="00C26311"/>
    <w:rsid w:val="00C26AE5"/>
    <w:rsid w:val="00C33AEE"/>
    <w:rsid w:val="00C33C3F"/>
    <w:rsid w:val="00C345FE"/>
    <w:rsid w:val="00C362A3"/>
    <w:rsid w:val="00C36C03"/>
    <w:rsid w:val="00C42DF0"/>
    <w:rsid w:val="00C43E4C"/>
    <w:rsid w:val="00C4753D"/>
    <w:rsid w:val="00C5129A"/>
    <w:rsid w:val="00C53985"/>
    <w:rsid w:val="00C5440D"/>
    <w:rsid w:val="00C55198"/>
    <w:rsid w:val="00C558D6"/>
    <w:rsid w:val="00C62C7C"/>
    <w:rsid w:val="00C7170A"/>
    <w:rsid w:val="00C7295C"/>
    <w:rsid w:val="00C7298B"/>
    <w:rsid w:val="00C73489"/>
    <w:rsid w:val="00C74832"/>
    <w:rsid w:val="00C80BAA"/>
    <w:rsid w:val="00C8290F"/>
    <w:rsid w:val="00C933D6"/>
    <w:rsid w:val="00C9562E"/>
    <w:rsid w:val="00CA05D0"/>
    <w:rsid w:val="00CA0667"/>
    <w:rsid w:val="00CA14D7"/>
    <w:rsid w:val="00CA5F91"/>
    <w:rsid w:val="00CA67EF"/>
    <w:rsid w:val="00CA6872"/>
    <w:rsid w:val="00CB001C"/>
    <w:rsid w:val="00CB0761"/>
    <w:rsid w:val="00CB1194"/>
    <w:rsid w:val="00CB20F5"/>
    <w:rsid w:val="00CB243C"/>
    <w:rsid w:val="00CC2D07"/>
    <w:rsid w:val="00CC3ACD"/>
    <w:rsid w:val="00CC6AB6"/>
    <w:rsid w:val="00CD04D1"/>
    <w:rsid w:val="00CD287A"/>
    <w:rsid w:val="00CD2FEF"/>
    <w:rsid w:val="00CD4DEA"/>
    <w:rsid w:val="00CD6E34"/>
    <w:rsid w:val="00CE002A"/>
    <w:rsid w:val="00CE20B9"/>
    <w:rsid w:val="00CE20E9"/>
    <w:rsid w:val="00CE27E4"/>
    <w:rsid w:val="00CF001A"/>
    <w:rsid w:val="00CF26D8"/>
    <w:rsid w:val="00CF298A"/>
    <w:rsid w:val="00CF4B78"/>
    <w:rsid w:val="00CF7251"/>
    <w:rsid w:val="00D021F2"/>
    <w:rsid w:val="00D0498E"/>
    <w:rsid w:val="00D075AF"/>
    <w:rsid w:val="00D10CF8"/>
    <w:rsid w:val="00D1258A"/>
    <w:rsid w:val="00D13FA2"/>
    <w:rsid w:val="00D228CC"/>
    <w:rsid w:val="00D23D3A"/>
    <w:rsid w:val="00D25963"/>
    <w:rsid w:val="00D25CF1"/>
    <w:rsid w:val="00D317BF"/>
    <w:rsid w:val="00D3610D"/>
    <w:rsid w:val="00D368C4"/>
    <w:rsid w:val="00D37CBF"/>
    <w:rsid w:val="00D42FA9"/>
    <w:rsid w:val="00D4412D"/>
    <w:rsid w:val="00D46360"/>
    <w:rsid w:val="00D46873"/>
    <w:rsid w:val="00D47290"/>
    <w:rsid w:val="00D500BE"/>
    <w:rsid w:val="00D53463"/>
    <w:rsid w:val="00D55FF5"/>
    <w:rsid w:val="00D61346"/>
    <w:rsid w:val="00D63DE0"/>
    <w:rsid w:val="00D64A47"/>
    <w:rsid w:val="00D70051"/>
    <w:rsid w:val="00D711E1"/>
    <w:rsid w:val="00D743AC"/>
    <w:rsid w:val="00D76E62"/>
    <w:rsid w:val="00D80170"/>
    <w:rsid w:val="00D82A62"/>
    <w:rsid w:val="00D84A39"/>
    <w:rsid w:val="00D8590D"/>
    <w:rsid w:val="00D90941"/>
    <w:rsid w:val="00D921D5"/>
    <w:rsid w:val="00D927FD"/>
    <w:rsid w:val="00D952E0"/>
    <w:rsid w:val="00DA0236"/>
    <w:rsid w:val="00DA319D"/>
    <w:rsid w:val="00DA55E2"/>
    <w:rsid w:val="00DA5CE7"/>
    <w:rsid w:val="00DA7677"/>
    <w:rsid w:val="00DB12AD"/>
    <w:rsid w:val="00DB67D9"/>
    <w:rsid w:val="00DC0566"/>
    <w:rsid w:val="00DC07CE"/>
    <w:rsid w:val="00DC290E"/>
    <w:rsid w:val="00DC2B0C"/>
    <w:rsid w:val="00DC44FF"/>
    <w:rsid w:val="00DC4E42"/>
    <w:rsid w:val="00DC7F17"/>
    <w:rsid w:val="00DD00A2"/>
    <w:rsid w:val="00DD09A1"/>
    <w:rsid w:val="00DD3072"/>
    <w:rsid w:val="00DD42F8"/>
    <w:rsid w:val="00DD4435"/>
    <w:rsid w:val="00DD660B"/>
    <w:rsid w:val="00DE1184"/>
    <w:rsid w:val="00DE2CF4"/>
    <w:rsid w:val="00DE2E8D"/>
    <w:rsid w:val="00DE302F"/>
    <w:rsid w:val="00DE4BE7"/>
    <w:rsid w:val="00DE60C3"/>
    <w:rsid w:val="00DE734C"/>
    <w:rsid w:val="00DE7D36"/>
    <w:rsid w:val="00DF373C"/>
    <w:rsid w:val="00DF3D4D"/>
    <w:rsid w:val="00DF5890"/>
    <w:rsid w:val="00E00515"/>
    <w:rsid w:val="00E05882"/>
    <w:rsid w:val="00E05A4D"/>
    <w:rsid w:val="00E05F15"/>
    <w:rsid w:val="00E06AE1"/>
    <w:rsid w:val="00E15690"/>
    <w:rsid w:val="00E209DA"/>
    <w:rsid w:val="00E21984"/>
    <w:rsid w:val="00E23A4E"/>
    <w:rsid w:val="00E25BDE"/>
    <w:rsid w:val="00E2775B"/>
    <w:rsid w:val="00E27B2D"/>
    <w:rsid w:val="00E31EDE"/>
    <w:rsid w:val="00E35878"/>
    <w:rsid w:val="00E3789D"/>
    <w:rsid w:val="00E47C15"/>
    <w:rsid w:val="00E50404"/>
    <w:rsid w:val="00E50569"/>
    <w:rsid w:val="00E51430"/>
    <w:rsid w:val="00E51D6D"/>
    <w:rsid w:val="00E52768"/>
    <w:rsid w:val="00E52DD4"/>
    <w:rsid w:val="00E54DD5"/>
    <w:rsid w:val="00E54F68"/>
    <w:rsid w:val="00E565A3"/>
    <w:rsid w:val="00E572EF"/>
    <w:rsid w:val="00E622D6"/>
    <w:rsid w:val="00E62C90"/>
    <w:rsid w:val="00E6334C"/>
    <w:rsid w:val="00E64A87"/>
    <w:rsid w:val="00E66B46"/>
    <w:rsid w:val="00E66C89"/>
    <w:rsid w:val="00E7472D"/>
    <w:rsid w:val="00E76756"/>
    <w:rsid w:val="00E776D4"/>
    <w:rsid w:val="00E77733"/>
    <w:rsid w:val="00E77D41"/>
    <w:rsid w:val="00E80DD2"/>
    <w:rsid w:val="00E85760"/>
    <w:rsid w:val="00E900DA"/>
    <w:rsid w:val="00E9024A"/>
    <w:rsid w:val="00E91642"/>
    <w:rsid w:val="00E918AB"/>
    <w:rsid w:val="00E93714"/>
    <w:rsid w:val="00E93A7F"/>
    <w:rsid w:val="00EA0A75"/>
    <w:rsid w:val="00EA3B02"/>
    <w:rsid w:val="00EA455F"/>
    <w:rsid w:val="00EA53AC"/>
    <w:rsid w:val="00EB1FC8"/>
    <w:rsid w:val="00EB5956"/>
    <w:rsid w:val="00EB685D"/>
    <w:rsid w:val="00EB7306"/>
    <w:rsid w:val="00EB79DB"/>
    <w:rsid w:val="00EC56E5"/>
    <w:rsid w:val="00ED14FA"/>
    <w:rsid w:val="00ED33C0"/>
    <w:rsid w:val="00ED4DA5"/>
    <w:rsid w:val="00ED54B8"/>
    <w:rsid w:val="00ED69D4"/>
    <w:rsid w:val="00ED7036"/>
    <w:rsid w:val="00ED7CCE"/>
    <w:rsid w:val="00EE169E"/>
    <w:rsid w:val="00EE2439"/>
    <w:rsid w:val="00EE24CC"/>
    <w:rsid w:val="00EE256E"/>
    <w:rsid w:val="00EE306E"/>
    <w:rsid w:val="00EE41B8"/>
    <w:rsid w:val="00EE4587"/>
    <w:rsid w:val="00EE72C3"/>
    <w:rsid w:val="00EF19E7"/>
    <w:rsid w:val="00EF2637"/>
    <w:rsid w:val="00EF3A9F"/>
    <w:rsid w:val="00EF6741"/>
    <w:rsid w:val="00EF6B99"/>
    <w:rsid w:val="00EF7F2D"/>
    <w:rsid w:val="00F01F87"/>
    <w:rsid w:val="00F05A77"/>
    <w:rsid w:val="00F06000"/>
    <w:rsid w:val="00F10DB5"/>
    <w:rsid w:val="00F114B4"/>
    <w:rsid w:val="00F129BF"/>
    <w:rsid w:val="00F15BCB"/>
    <w:rsid w:val="00F15C67"/>
    <w:rsid w:val="00F20807"/>
    <w:rsid w:val="00F20FF0"/>
    <w:rsid w:val="00F245EA"/>
    <w:rsid w:val="00F24A00"/>
    <w:rsid w:val="00F25C30"/>
    <w:rsid w:val="00F32CB6"/>
    <w:rsid w:val="00F33D43"/>
    <w:rsid w:val="00F357D7"/>
    <w:rsid w:val="00F3624C"/>
    <w:rsid w:val="00F36AC9"/>
    <w:rsid w:val="00F37709"/>
    <w:rsid w:val="00F41A8A"/>
    <w:rsid w:val="00F4417A"/>
    <w:rsid w:val="00F44737"/>
    <w:rsid w:val="00F44ED5"/>
    <w:rsid w:val="00F47D13"/>
    <w:rsid w:val="00F5259E"/>
    <w:rsid w:val="00F529B4"/>
    <w:rsid w:val="00F53894"/>
    <w:rsid w:val="00F54927"/>
    <w:rsid w:val="00F54D43"/>
    <w:rsid w:val="00F54FEE"/>
    <w:rsid w:val="00F55FC0"/>
    <w:rsid w:val="00F612DA"/>
    <w:rsid w:val="00F615A9"/>
    <w:rsid w:val="00F65D2F"/>
    <w:rsid w:val="00F6710B"/>
    <w:rsid w:val="00F70F57"/>
    <w:rsid w:val="00F7199E"/>
    <w:rsid w:val="00F770FC"/>
    <w:rsid w:val="00F80223"/>
    <w:rsid w:val="00F830F3"/>
    <w:rsid w:val="00F843E9"/>
    <w:rsid w:val="00F8552D"/>
    <w:rsid w:val="00F93BCD"/>
    <w:rsid w:val="00F96778"/>
    <w:rsid w:val="00F9755F"/>
    <w:rsid w:val="00F97C51"/>
    <w:rsid w:val="00FA0056"/>
    <w:rsid w:val="00FA0DBF"/>
    <w:rsid w:val="00FA12A9"/>
    <w:rsid w:val="00FA194B"/>
    <w:rsid w:val="00FA273D"/>
    <w:rsid w:val="00FA3C20"/>
    <w:rsid w:val="00FA3C92"/>
    <w:rsid w:val="00FA4CC0"/>
    <w:rsid w:val="00FA68D6"/>
    <w:rsid w:val="00FA7519"/>
    <w:rsid w:val="00FB007E"/>
    <w:rsid w:val="00FB1A79"/>
    <w:rsid w:val="00FB1C41"/>
    <w:rsid w:val="00FB217B"/>
    <w:rsid w:val="00FB3507"/>
    <w:rsid w:val="00FB4AED"/>
    <w:rsid w:val="00FB60CB"/>
    <w:rsid w:val="00FB78BB"/>
    <w:rsid w:val="00FC0E4A"/>
    <w:rsid w:val="00FC31C4"/>
    <w:rsid w:val="00FC4F16"/>
    <w:rsid w:val="00FC6C59"/>
    <w:rsid w:val="00FC71A1"/>
    <w:rsid w:val="00FC756D"/>
    <w:rsid w:val="00FD09A9"/>
    <w:rsid w:val="00FD1CD4"/>
    <w:rsid w:val="00FD68A4"/>
    <w:rsid w:val="00FD6CDB"/>
    <w:rsid w:val="00FD7DEC"/>
    <w:rsid w:val="00FE017F"/>
    <w:rsid w:val="00FE224B"/>
    <w:rsid w:val="00FE3272"/>
    <w:rsid w:val="00FE7AC4"/>
    <w:rsid w:val="00FF0192"/>
    <w:rsid w:val="00FF0F6B"/>
    <w:rsid w:val="00FF2028"/>
    <w:rsid w:val="00FF2100"/>
    <w:rsid w:val="00FF3F20"/>
    <w:rsid w:val="00FF6F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link w:val="10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rsid w:val="00FA3C20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1E0FBC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rsid w:val="001E0FBC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rmal">
    <w:name w:val="ConsPlusNormal"/>
    <w:qFormat/>
    <w:rsid w:val="001E0FB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List Paragraph"/>
    <w:basedOn w:val="a"/>
    <w:uiPriority w:val="34"/>
    <w:qFormat/>
    <w:rsid w:val="00FF2100"/>
    <w:pPr>
      <w:ind w:left="720"/>
      <w:contextualSpacing/>
    </w:pPr>
  </w:style>
  <w:style w:type="character" w:customStyle="1" w:styleId="ConsPlusNormal0">
    <w:name w:val="ConsPlusNormal Знак Знак"/>
    <w:basedOn w:val="a0"/>
    <w:link w:val="ConsPlusNormal1"/>
    <w:rsid w:val="009852DE"/>
    <w:rPr>
      <w:rFonts w:ascii="Arial" w:hAnsi="Arial"/>
    </w:rPr>
  </w:style>
  <w:style w:type="paragraph" w:customStyle="1" w:styleId="ConsPlusNormal1">
    <w:name w:val="ConsPlusNormal Знак"/>
    <w:link w:val="ConsPlusNormal0"/>
    <w:rsid w:val="009852DE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character" w:customStyle="1" w:styleId="10">
    <w:name w:val="Заголовок 1 Знак"/>
    <w:basedOn w:val="a0"/>
    <w:link w:val="1"/>
    <w:rsid w:val="005537DA"/>
    <w:rPr>
      <w:b/>
      <w:iCs/>
      <w:sz w:val="28"/>
      <w:szCs w:val="28"/>
    </w:rPr>
  </w:style>
  <w:style w:type="paragraph" w:customStyle="1" w:styleId="ConsNormal">
    <w:name w:val="ConsNormal"/>
    <w:rsid w:val="005537D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5">
    <w:name w:val="Основной текст с отступом Знак"/>
    <w:basedOn w:val="a0"/>
    <w:link w:val="a4"/>
    <w:rsid w:val="005537DA"/>
    <w:rPr>
      <w:sz w:val="25"/>
      <w:szCs w:val="24"/>
    </w:rPr>
  </w:style>
  <w:style w:type="paragraph" w:customStyle="1" w:styleId="ConsPlusNonformat">
    <w:name w:val="ConsPlusNonformat"/>
    <w:rsid w:val="005537D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styleId="a9">
    <w:name w:val="Hyperlink"/>
    <w:basedOn w:val="a0"/>
    <w:uiPriority w:val="99"/>
    <w:unhideWhenUsed/>
    <w:rsid w:val="005537DA"/>
    <w:rPr>
      <w:color w:val="0000FF"/>
      <w:u w:val="single"/>
    </w:rPr>
  </w:style>
  <w:style w:type="paragraph" w:styleId="3">
    <w:name w:val="Body Text 3"/>
    <w:basedOn w:val="a"/>
    <w:link w:val="30"/>
    <w:rsid w:val="00860447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860447"/>
    <w:rPr>
      <w:sz w:val="16"/>
      <w:szCs w:val="16"/>
    </w:rPr>
  </w:style>
  <w:style w:type="paragraph" w:styleId="aa">
    <w:name w:val="header"/>
    <w:basedOn w:val="a"/>
    <w:link w:val="ab"/>
    <w:uiPriority w:val="99"/>
    <w:rsid w:val="00F9755F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F9755F"/>
  </w:style>
  <w:style w:type="paragraph" w:styleId="ac">
    <w:name w:val="footer"/>
    <w:basedOn w:val="a"/>
    <w:link w:val="ad"/>
    <w:rsid w:val="00F9755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F9755F"/>
  </w:style>
  <w:style w:type="paragraph" w:customStyle="1" w:styleId="ConsTitle">
    <w:name w:val="ConsTitle"/>
    <w:uiPriority w:val="99"/>
    <w:rsid w:val="00A97A97"/>
    <w:pPr>
      <w:widowControl w:val="0"/>
      <w:suppressAutoHyphens/>
      <w:autoSpaceDE w:val="0"/>
      <w:ind w:right="19772" w:firstLine="709"/>
      <w:jc w:val="both"/>
    </w:pPr>
    <w:rPr>
      <w:rFonts w:ascii="Arial" w:hAnsi="Arial" w:cs="Arial"/>
      <w:b/>
      <w:sz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058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51A5F253EA6FB0EA158ABBEABBD2178FBAA71211200563F1D7D219EB2AA9F7F8B840768B6B45C398B8D97C5XCIEI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na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241109-587B-4D8A-B66D-D21F23FB17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1575</TotalTime>
  <Pages>1</Pages>
  <Words>2971</Words>
  <Characters>16936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19868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Lena</cp:lastModifiedBy>
  <cp:revision>1156</cp:revision>
  <cp:lastPrinted>2023-05-23T09:20:00Z</cp:lastPrinted>
  <dcterms:created xsi:type="dcterms:W3CDTF">2021-01-14T04:24:00Z</dcterms:created>
  <dcterms:modified xsi:type="dcterms:W3CDTF">2023-06-08T05:01:00Z</dcterms:modified>
</cp:coreProperties>
</file>