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E4D4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E4D4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575E3" w:rsidRDefault="00157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E4D43" w:rsidP="00133698">
      <w:pPr>
        <w:spacing w:before="400"/>
        <w:rPr>
          <w:rFonts w:ascii="Liberation Serif" w:hAnsi="Liberation Serif" w:cs="Liberation Serif"/>
          <w:sz w:val="24"/>
        </w:rPr>
      </w:pPr>
      <w:r w:rsidRPr="00FE4D4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A4705">
        <w:rPr>
          <w:rFonts w:ascii="Liberation Serif" w:hAnsi="Liberation Serif" w:cs="Liberation Serif"/>
          <w:sz w:val="24"/>
        </w:rPr>
        <w:t xml:space="preserve"> </w:t>
      </w:r>
      <w:r w:rsidR="00340F7E">
        <w:rPr>
          <w:rFonts w:ascii="Liberation Serif" w:hAnsi="Liberation Serif" w:cs="Liberation Serif"/>
          <w:sz w:val="24"/>
        </w:rPr>
        <w:t xml:space="preserve">14.06.2023 </w:t>
      </w:r>
      <w:r w:rsidR="001A4705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340F7E">
        <w:rPr>
          <w:rFonts w:ascii="Liberation Serif" w:hAnsi="Liberation Serif" w:cs="Liberation Serif"/>
          <w:sz w:val="24"/>
        </w:rPr>
        <w:t>381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</w:t>
      </w:r>
      <w:r w:rsidR="00BA37C9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Pr="00D857B1">
        <w:rPr>
          <w:rFonts w:ascii="Liberation Serif" w:hAnsi="Liberation Serif"/>
          <w:b/>
          <w:sz w:val="28"/>
          <w:szCs w:val="28"/>
        </w:rPr>
        <w:t xml:space="preserve"> План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761CA0">
        <w:rPr>
          <w:rFonts w:ascii="Liberation Serif" w:hAnsi="Liberation Serif"/>
          <w:b/>
          <w:sz w:val="28"/>
        </w:rPr>
        <w:t>3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BA37C9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 xml:space="preserve">1. </w:t>
      </w:r>
      <w:proofErr w:type="gramStart"/>
      <w:r w:rsidR="00BA37C9">
        <w:rPr>
          <w:rFonts w:ascii="Liberation Serif" w:hAnsi="Liberation Serif"/>
          <w:sz w:val="28"/>
        </w:rPr>
        <w:t>Внести изменения в</w:t>
      </w:r>
      <w:r w:rsidRPr="00D857B1">
        <w:rPr>
          <w:rFonts w:ascii="Liberation Serif" w:hAnsi="Liberation Serif"/>
          <w:sz w:val="28"/>
        </w:rPr>
        <w:t xml:space="preserve">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E84DF4">
        <w:rPr>
          <w:rFonts w:ascii="Liberation Serif" w:hAnsi="Liberation Serif"/>
          <w:sz w:val="28"/>
        </w:rPr>
        <w:t>3</w:t>
      </w:r>
      <w:r w:rsidRPr="00D857B1">
        <w:rPr>
          <w:rFonts w:ascii="Liberation Serif" w:hAnsi="Liberation Serif"/>
          <w:sz w:val="28"/>
        </w:rPr>
        <w:t xml:space="preserve"> год</w:t>
      </w:r>
      <w:r w:rsidR="00BA37C9">
        <w:rPr>
          <w:rFonts w:ascii="Liberation Serif" w:hAnsi="Liberation Serif"/>
          <w:sz w:val="28"/>
        </w:rPr>
        <w:t xml:space="preserve">, утвержденный постановлением Администрации Каменск-Уральского городского округа от 16.12.2022 № 796 «Об утверждении Плана проведения общественного мониторинга правоприменения </w:t>
      </w:r>
      <w:r w:rsidR="00D25BCE">
        <w:rPr>
          <w:rFonts w:ascii="Liberation Serif" w:hAnsi="Liberation Serif"/>
          <w:sz w:val="28"/>
        </w:rPr>
        <w:t xml:space="preserve">муниципальных </w:t>
      </w:r>
      <w:r w:rsidR="00BA37C9">
        <w:rPr>
          <w:rFonts w:ascii="Liberation Serif" w:hAnsi="Liberation Serif"/>
          <w:sz w:val="28"/>
        </w:rPr>
        <w:t>нормативных правовых актов в Каменск-Уральском городском округе на 2023 год» (далее – План), изложив строку 1 Плана в следующей редакции:</w:t>
      </w:r>
      <w:proofErr w:type="gramEnd"/>
    </w:p>
    <w:p w:rsidR="00912C90" w:rsidRDefault="00912C9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912C90" w:rsidRPr="0079592B" w:rsidTr="00C6741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C90" w:rsidRPr="0079592B" w:rsidRDefault="00912C90" w:rsidP="00C6741E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C90" w:rsidRPr="0079592B" w:rsidRDefault="00912C90" w:rsidP="00C674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Постановление главы города Каменска-Уральского от 04.08.2005 № 1271 «Об отведении мест для мойки транспортных средств на территории города Каменска-Уральского»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C90" w:rsidRPr="0079592B" w:rsidRDefault="00912C90" w:rsidP="00C674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C90" w:rsidRPr="0079592B" w:rsidRDefault="00912C90" w:rsidP="00C674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>
              <w:rPr>
                <w:rFonts w:ascii="Liberation Serif" w:hAnsi="Liberation Serif"/>
                <w:sz w:val="24"/>
                <w:szCs w:val="24"/>
              </w:rPr>
              <w:t>03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 </w:t>
            </w:r>
          </w:p>
          <w:p w:rsidR="00912C90" w:rsidRPr="0079592B" w:rsidRDefault="00912C90" w:rsidP="00912C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/>
                <w:sz w:val="24"/>
                <w:szCs w:val="24"/>
              </w:rPr>
              <w:t>03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A11" w:rsidRDefault="004A5A11" w:rsidP="00390A6F">
      <w:r>
        <w:separator/>
      </w:r>
    </w:p>
  </w:endnote>
  <w:endnote w:type="continuationSeparator" w:id="0">
    <w:p w:rsidR="004A5A11" w:rsidRDefault="004A5A11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A11" w:rsidRDefault="004A5A11" w:rsidP="00390A6F">
      <w:r>
        <w:separator/>
      </w:r>
    </w:p>
  </w:footnote>
  <w:footnote w:type="continuationSeparator" w:id="0">
    <w:p w:rsidR="004A5A11" w:rsidRDefault="004A5A11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1575E3" w:rsidRDefault="00FE4D43">
        <w:pPr>
          <w:pStyle w:val="a9"/>
          <w:jc w:val="center"/>
        </w:pPr>
        <w:fldSimple w:instr=" PAGE   \* MERGEFORMAT ">
          <w:r w:rsidR="00340F7E">
            <w:rPr>
              <w:noProof/>
            </w:rPr>
            <w:t>2</w:t>
          </w:r>
        </w:fldSimple>
      </w:p>
    </w:sdtContent>
  </w:sdt>
  <w:p w:rsidR="001575E3" w:rsidRDefault="001575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608"/>
    <w:rsid w:val="0001195C"/>
    <w:rsid w:val="00060980"/>
    <w:rsid w:val="000E0C8C"/>
    <w:rsid w:val="00100F8A"/>
    <w:rsid w:val="00133698"/>
    <w:rsid w:val="0014615F"/>
    <w:rsid w:val="001575E3"/>
    <w:rsid w:val="0016068E"/>
    <w:rsid w:val="001A225C"/>
    <w:rsid w:val="001A4705"/>
    <w:rsid w:val="001B3C77"/>
    <w:rsid w:val="001D4DC0"/>
    <w:rsid w:val="0023226A"/>
    <w:rsid w:val="00262FEE"/>
    <w:rsid w:val="00293DD0"/>
    <w:rsid w:val="002E03D6"/>
    <w:rsid w:val="002E5CC2"/>
    <w:rsid w:val="003010B1"/>
    <w:rsid w:val="00301773"/>
    <w:rsid w:val="00311136"/>
    <w:rsid w:val="00340F7E"/>
    <w:rsid w:val="00343A17"/>
    <w:rsid w:val="00352B7E"/>
    <w:rsid w:val="00374C89"/>
    <w:rsid w:val="00390A6F"/>
    <w:rsid w:val="003F6459"/>
    <w:rsid w:val="00401A57"/>
    <w:rsid w:val="004110DA"/>
    <w:rsid w:val="004270AE"/>
    <w:rsid w:val="0044111E"/>
    <w:rsid w:val="00457593"/>
    <w:rsid w:val="004A5A11"/>
    <w:rsid w:val="004B0876"/>
    <w:rsid w:val="004C3D72"/>
    <w:rsid w:val="004F1BF0"/>
    <w:rsid w:val="004F4246"/>
    <w:rsid w:val="00536788"/>
    <w:rsid w:val="00562F1D"/>
    <w:rsid w:val="005D1066"/>
    <w:rsid w:val="005F2B5D"/>
    <w:rsid w:val="006162C0"/>
    <w:rsid w:val="00644EB3"/>
    <w:rsid w:val="006C6C5E"/>
    <w:rsid w:val="006E2BE1"/>
    <w:rsid w:val="00702165"/>
    <w:rsid w:val="00702FB8"/>
    <w:rsid w:val="00720985"/>
    <w:rsid w:val="007506D9"/>
    <w:rsid w:val="00761552"/>
    <w:rsid w:val="00761CA0"/>
    <w:rsid w:val="0079592B"/>
    <w:rsid w:val="007E481B"/>
    <w:rsid w:val="0083594B"/>
    <w:rsid w:val="00835C52"/>
    <w:rsid w:val="008437D4"/>
    <w:rsid w:val="008556E0"/>
    <w:rsid w:val="00856C2A"/>
    <w:rsid w:val="00871148"/>
    <w:rsid w:val="00896CBC"/>
    <w:rsid w:val="008A1FB4"/>
    <w:rsid w:val="008A3243"/>
    <w:rsid w:val="008B0AF4"/>
    <w:rsid w:val="008C0E41"/>
    <w:rsid w:val="008C7875"/>
    <w:rsid w:val="008C799C"/>
    <w:rsid w:val="009011C3"/>
    <w:rsid w:val="00904208"/>
    <w:rsid w:val="009123CD"/>
    <w:rsid w:val="00912C90"/>
    <w:rsid w:val="0092005A"/>
    <w:rsid w:val="00926BC5"/>
    <w:rsid w:val="00956960"/>
    <w:rsid w:val="00975A1C"/>
    <w:rsid w:val="009772ED"/>
    <w:rsid w:val="009A7D62"/>
    <w:rsid w:val="009F7BA8"/>
    <w:rsid w:val="00A1076A"/>
    <w:rsid w:val="00A20881"/>
    <w:rsid w:val="00A26589"/>
    <w:rsid w:val="00A44524"/>
    <w:rsid w:val="00A837B1"/>
    <w:rsid w:val="00AA4C50"/>
    <w:rsid w:val="00AB558C"/>
    <w:rsid w:val="00B91D93"/>
    <w:rsid w:val="00B95DBC"/>
    <w:rsid w:val="00BA37C9"/>
    <w:rsid w:val="00BA7870"/>
    <w:rsid w:val="00BC77AC"/>
    <w:rsid w:val="00BF6E52"/>
    <w:rsid w:val="00C0253F"/>
    <w:rsid w:val="00C161EA"/>
    <w:rsid w:val="00C55198"/>
    <w:rsid w:val="00C7235F"/>
    <w:rsid w:val="00C8290F"/>
    <w:rsid w:val="00C87C22"/>
    <w:rsid w:val="00CA14D7"/>
    <w:rsid w:val="00CD11A6"/>
    <w:rsid w:val="00CF7251"/>
    <w:rsid w:val="00D25BCE"/>
    <w:rsid w:val="00D32A36"/>
    <w:rsid w:val="00D46873"/>
    <w:rsid w:val="00D52680"/>
    <w:rsid w:val="00D857B1"/>
    <w:rsid w:val="00D85E2E"/>
    <w:rsid w:val="00D921D5"/>
    <w:rsid w:val="00DC71A0"/>
    <w:rsid w:val="00DE4BE7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4D43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8D43-81C0-47FC-A09D-B6DF1D998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240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2023-06-13T04:05:00Z</cp:lastPrinted>
  <dcterms:created xsi:type="dcterms:W3CDTF">2023-06-14T05:07:00Z</dcterms:created>
  <dcterms:modified xsi:type="dcterms:W3CDTF">2023-06-14T05:07:00Z</dcterms:modified>
</cp:coreProperties>
</file>