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F7433" w:rsidRDefault="008B4427" w:rsidP="00EB088A">
      <w:pPr>
        <w:pStyle w:val="1"/>
        <w:ind w:left="5387"/>
        <w:rPr>
          <w:rFonts w:ascii="Liberation Serif" w:hAnsi="Liberation Serif"/>
          <w:bCs/>
          <w:iCs w:val="0"/>
        </w:rPr>
      </w:pPr>
      <w:r w:rsidRPr="008B442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8.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DiruUN4AAAAKAQAADwAAAAAAAAAAAAAAAAAlBQAAZHJzL2Rvd25yZXYu&#10;eG1sUEsFBgAAAAAEAAQA8wAAADAGAAAAAA==&#10;" filled="f" stroked="f">
            <v:textbox style="mso-fit-shape-to-text:t">
              <w:txbxContent>
                <w:p w:rsidR="00337E0F" w:rsidRDefault="00337E0F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F7433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3F7433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3F7433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3F7433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3F7433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3F7433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3F7433">
        <w:rPr>
          <w:rFonts w:ascii="Liberation Serif" w:hAnsi="Liberation Serif"/>
          <w:b/>
          <w:sz w:val="28"/>
          <w:szCs w:val="28"/>
        </w:rPr>
        <w:t>ДУМА</w:t>
      </w:r>
      <w:r w:rsidR="00BF6E52" w:rsidRPr="003F7433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3F7433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3F7433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3F7433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F7433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3F7433">
        <w:rPr>
          <w:rFonts w:ascii="Liberation Serif" w:hAnsi="Liberation Serif"/>
          <w:b/>
          <w:sz w:val="28"/>
          <w:szCs w:val="28"/>
        </w:rPr>
        <w:br/>
      </w:r>
      <w:r w:rsidRPr="003F7433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3F7433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3F7433" w:rsidRDefault="008B4427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-.2pt,5.8pt" to="511.9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" o:allowincell="f" strokeweight="4.5pt">
            <v:stroke linestyle="thinThick"/>
          </v:line>
        </w:pict>
      </w:r>
      <w:r w:rsidR="00192D4F">
        <w:rPr>
          <w:rFonts w:ascii="Liberation Serif" w:hAnsi="Liberation Serif"/>
          <w:sz w:val="28"/>
          <w:szCs w:val="28"/>
        </w:rPr>
        <w:t>от 21.06.2023 № 242</w:t>
      </w:r>
    </w:p>
    <w:p w:rsidR="00133698" w:rsidRPr="003F7433" w:rsidRDefault="00133698" w:rsidP="003F7433">
      <w:pPr>
        <w:ind w:firstLine="426"/>
        <w:rPr>
          <w:rFonts w:ascii="Liberation Serif" w:hAnsi="Liberation Serif"/>
        </w:rPr>
      </w:pPr>
    </w:p>
    <w:p w:rsidR="003F7433" w:rsidRPr="003F7433" w:rsidRDefault="003F7433" w:rsidP="003F7433">
      <w:pPr>
        <w:ind w:firstLine="426"/>
        <w:rPr>
          <w:rFonts w:ascii="Liberation Serif" w:hAnsi="Liberation Serif"/>
        </w:rPr>
      </w:pPr>
    </w:p>
    <w:p w:rsidR="00DE724D" w:rsidRPr="003F7433" w:rsidRDefault="000378CA" w:rsidP="003F7433">
      <w:pPr>
        <w:pStyle w:val="a4"/>
        <w:ind w:firstLine="426"/>
        <w:jc w:val="center"/>
        <w:rPr>
          <w:rFonts w:ascii="Liberation Serif" w:hAnsi="Liberation Serif"/>
          <w:b/>
          <w:sz w:val="27"/>
          <w:szCs w:val="27"/>
        </w:rPr>
      </w:pPr>
      <w:r w:rsidRPr="003F7433">
        <w:rPr>
          <w:rFonts w:ascii="Liberation Serif" w:hAnsi="Liberation Serif"/>
          <w:b/>
          <w:sz w:val="27"/>
          <w:szCs w:val="27"/>
        </w:rPr>
        <w:t xml:space="preserve">О внесении изменений в Положение об органе местного </w:t>
      </w:r>
      <w:r w:rsidR="003F7433">
        <w:rPr>
          <w:rFonts w:ascii="Liberation Serif" w:hAnsi="Liberation Serif"/>
          <w:b/>
          <w:sz w:val="27"/>
          <w:szCs w:val="27"/>
        </w:rPr>
        <w:br/>
      </w:r>
      <w:r w:rsidRPr="003F7433">
        <w:rPr>
          <w:rFonts w:ascii="Liberation Serif" w:hAnsi="Liberation Serif"/>
          <w:b/>
          <w:sz w:val="27"/>
          <w:szCs w:val="27"/>
        </w:rPr>
        <w:t xml:space="preserve">самоуправления «Комитет по архитектуре и градостроительству </w:t>
      </w:r>
      <w:r w:rsidR="003F7433">
        <w:rPr>
          <w:rFonts w:ascii="Liberation Serif" w:hAnsi="Liberation Serif"/>
          <w:b/>
          <w:sz w:val="27"/>
          <w:szCs w:val="27"/>
        </w:rPr>
        <w:br/>
      </w:r>
      <w:r w:rsidRPr="003F7433">
        <w:rPr>
          <w:rFonts w:ascii="Liberation Serif" w:hAnsi="Liberation Serif"/>
          <w:b/>
          <w:sz w:val="27"/>
          <w:szCs w:val="27"/>
        </w:rPr>
        <w:t>Каменск-Уральского городского округа»</w:t>
      </w:r>
    </w:p>
    <w:p w:rsidR="000378CA" w:rsidRPr="003F7433" w:rsidRDefault="000378CA" w:rsidP="00DE724D">
      <w:pPr>
        <w:pStyle w:val="a4"/>
        <w:ind w:firstLine="720"/>
        <w:rPr>
          <w:rFonts w:ascii="Liberation Serif" w:hAnsi="Liberation Serif"/>
          <w:b/>
          <w:sz w:val="20"/>
          <w:szCs w:val="20"/>
        </w:rPr>
      </w:pPr>
    </w:p>
    <w:p w:rsidR="000378CA" w:rsidRPr="003F7433" w:rsidRDefault="00202B4D" w:rsidP="003F7433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>В соответствии со статьей 1 Федерального закона от 29</w:t>
      </w:r>
      <w:r w:rsidR="00CB1F95" w:rsidRPr="003F7433">
        <w:rPr>
          <w:rFonts w:ascii="Liberation Serif" w:hAnsi="Liberation Serif"/>
          <w:sz w:val="27"/>
          <w:szCs w:val="27"/>
        </w:rPr>
        <w:t xml:space="preserve"> декабря </w:t>
      </w:r>
      <w:r w:rsidRPr="003F7433">
        <w:rPr>
          <w:rFonts w:ascii="Liberation Serif" w:hAnsi="Liberation Serif"/>
          <w:sz w:val="27"/>
          <w:szCs w:val="27"/>
        </w:rPr>
        <w:t>2022</w:t>
      </w:r>
      <w:r w:rsidR="00CB1F95" w:rsidRPr="003F7433">
        <w:rPr>
          <w:rFonts w:ascii="Liberation Serif" w:hAnsi="Liberation Serif"/>
          <w:sz w:val="27"/>
          <w:szCs w:val="27"/>
        </w:rPr>
        <w:t xml:space="preserve"> года</w:t>
      </w:r>
      <w:r w:rsidRPr="003F7433">
        <w:rPr>
          <w:rFonts w:ascii="Liberation Serif" w:hAnsi="Liberation Serif"/>
          <w:sz w:val="27"/>
          <w:szCs w:val="27"/>
        </w:rPr>
        <w:t xml:space="preserve"> </w:t>
      </w:r>
      <w:r w:rsidR="003F7433">
        <w:rPr>
          <w:rFonts w:ascii="Liberation Serif" w:hAnsi="Liberation Serif"/>
          <w:sz w:val="27"/>
          <w:szCs w:val="27"/>
        </w:rPr>
        <w:br/>
      </w:r>
      <w:r w:rsidRPr="003F7433">
        <w:rPr>
          <w:rFonts w:ascii="Liberation Serif" w:hAnsi="Liberation Serif"/>
          <w:sz w:val="27"/>
          <w:szCs w:val="27"/>
        </w:rPr>
        <w:t>№ 612-ФЗ «О внесении изменений в Градостроительный кодекс Российской Федерации и отдельные законодательные акты Российской Федерации и о признании утратившим силу абзаца второго пункта 2 статьи 16 Федерального закона «О железнодорожном транспорте в Российской Федерации»</w:t>
      </w:r>
      <w:r w:rsidR="00B22BE0" w:rsidRPr="003F7433">
        <w:rPr>
          <w:rFonts w:ascii="Liberation Serif" w:hAnsi="Liberation Serif"/>
          <w:sz w:val="27"/>
          <w:szCs w:val="27"/>
        </w:rPr>
        <w:t>, в целях приведения нормативного правового акта в соответствие с Уставом муниципального образования Каменск-Уральский город</w:t>
      </w:r>
      <w:r w:rsidR="000378CA" w:rsidRPr="003F7433">
        <w:rPr>
          <w:rFonts w:ascii="Liberation Serif" w:hAnsi="Liberation Serif"/>
          <w:sz w:val="27"/>
          <w:szCs w:val="27"/>
        </w:rPr>
        <w:t>ской округ Свердловской области</w:t>
      </w:r>
      <w:r w:rsidR="00B22BE0" w:rsidRPr="003F7433">
        <w:rPr>
          <w:rFonts w:ascii="Liberation Serif" w:hAnsi="Liberation Serif"/>
          <w:sz w:val="27"/>
          <w:szCs w:val="27"/>
        </w:rPr>
        <w:t xml:space="preserve"> Дума Каменск-Уральского городского округа</w:t>
      </w:r>
    </w:p>
    <w:p w:rsidR="00133698" w:rsidRPr="003F7433" w:rsidRDefault="00DE724D" w:rsidP="000378CA">
      <w:pPr>
        <w:jc w:val="both"/>
        <w:rPr>
          <w:rFonts w:ascii="Liberation Serif" w:hAnsi="Liberation Serif"/>
          <w:b/>
          <w:sz w:val="27"/>
          <w:szCs w:val="27"/>
        </w:rPr>
      </w:pPr>
      <w:r w:rsidRPr="003F7433">
        <w:rPr>
          <w:rFonts w:ascii="Liberation Serif" w:hAnsi="Liberation Serif"/>
          <w:b/>
          <w:sz w:val="27"/>
          <w:szCs w:val="27"/>
        </w:rPr>
        <w:t>РЕШИЛА</w:t>
      </w:r>
      <w:r w:rsidR="00133698" w:rsidRPr="003F7433">
        <w:rPr>
          <w:rFonts w:ascii="Liberation Serif" w:hAnsi="Liberation Serif"/>
          <w:b/>
          <w:sz w:val="27"/>
          <w:szCs w:val="27"/>
        </w:rPr>
        <w:t>:</w:t>
      </w:r>
    </w:p>
    <w:p w:rsidR="00B22BE0" w:rsidRPr="003F7433" w:rsidRDefault="00133698" w:rsidP="003F74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 xml:space="preserve">1. </w:t>
      </w:r>
      <w:r w:rsidR="00C16EB3" w:rsidRPr="003F7433">
        <w:rPr>
          <w:rFonts w:ascii="Liberation Serif" w:hAnsi="Liberation Serif"/>
          <w:sz w:val="27"/>
          <w:szCs w:val="27"/>
        </w:rPr>
        <w:t xml:space="preserve">Внести в </w:t>
      </w:r>
      <w:r w:rsidR="00580634" w:rsidRPr="003F7433">
        <w:rPr>
          <w:rFonts w:ascii="Liberation Serif" w:hAnsi="Liberation Serif"/>
          <w:sz w:val="27"/>
          <w:szCs w:val="27"/>
        </w:rPr>
        <w:t xml:space="preserve">Положение об органе местного самоуправления «Комитет </w:t>
      </w:r>
      <w:r w:rsidR="003F7433">
        <w:rPr>
          <w:rFonts w:ascii="Liberation Serif" w:hAnsi="Liberation Serif"/>
          <w:sz w:val="27"/>
          <w:szCs w:val="27"/>
        </w:rPr>
        <w:br/>
      </w:r>
      <w:r w:rsidR="00580634" w:rsidRPr="003F7433">
        <w:rPr>
          <w:rFonts w:ascii="Liberation Serif" w:hAnsi="Liberation Serif"/>
          <w:sz w:val="27"/>
          <w:szCs w:val="27"/>
        </w:rPr>
        <w:t>по архитектуре и градостроительству Каменск-Уральского городского округа»</w:t>
      </w:r>
      <w:r w:rsidR="00B22BE0" w:rsidRPr="003F7433">
        <w:rPr>
          <w:rFonts w:ascii="Liberation Serif" w:hAnsi="Liberation Serif"/>
          <w:sz w:val="27"/>
          <w:szCs w:val="27"/>
        </w:rPr>
        <w:t xml:space="preserve"> (далее – Положение)</w:t>
      </w:r>
      <w:r w:rsidR="00580634" w:rsidRPr="003F7433">
        <w:rPr>
          <w:rFonts w:ascii="Liberation Serif" w:hAnsi="Liberation Serif"/>
          <w:sz w:val="27"/>
          <w:szCs w:val="27"/>
        </w:rPr>
        <w:t>, утвержденное</w:t>
      </w:r>
      <w:r w:rsidR="00580634" w:rsidRPr="003F7433">
        <w:rPr>
          <w:rFonts w:ascii="Liberation Serif" w:hAnsi="Liberation Serif" w:cs="Liberation Serif"/>
          <w:sz w:val="27"/>
          <w:szCs w:val="27"/>
        </w:rPr>
        <w:t xml:space="preserve"> решение</w:t>
      </w:r>
      <w:r w:rsidR="00B22BE0" w:rsidRPr="003F7433">
        <w:rPr>
          <w:rFonts w:ascii="Liberation Serif" w:hAnsi="Liberation Serif" w:cs="Liberation Serif"/>
          <w:sz w:val="27"/>
          <w:szCs w:val="27"/>
        </w:rPr>
        <w:t>м</w:t>
      </w:r>
      <w:r w:rsidR="00580634" w:rsidRPr="003F7433">
        <w:rPr>
          <w:rFonts w:ascii="Liberation Serif" w:hAnsi="Liberation Serif" w:cs="Liberation Serif"/>
          <w:sz w:val="27"/>
          <w:szCs w:val="27"/>
        </w:rPr>
        <w:t xml:space="preserve"> Каменск-Уральской городской Думы </w:t>
      </w:r>
      <w:r w:rsidR="003F7433">
        <w:rPr>
          <w:rFonts w:ascii="Liberation Serif" w:hAnsi="Liberation Serif" w:cs="Liberation Serif"/>
          <w:sz w:val="27"/>
          <w:szCs w:val="27"/>
        </w:rPr>
        <w:br/>
      </w:r>
      <w:r w:rsidR="00580634" w:rsidRPr="003F7433">
        <w:rPr>
          <w:rFonts w:ascii="Liberation Serif" w:hAnsi="Liberation Serif" w:cs="Liberation Serif"/>
          <w:sz w:val="27"/>
          <w:szCs w:val="27"/>
        </w:rPr>
        <w:t>от 24.05.2006 № 173 (в редакции решений Городской Думы города Каменска-Уральского от 24.08.2016 № 611, от 18.10.2017 № 261, от 20.02.2019 № 458, решений Думы Каменск-Уральского городского округа от 19.08.2020 № 710, от 23.06.2021</w:t>
      </w:r>
      <w:r w:rsidR="003F7433">
        <w:rPr>
          <w:rFonts w:ascii="Liberation Serif" w:hAnsi="Liberation Serif" w:cs="Liberation Serif"/>
          <w:sz w:val="27"/>
          <w:szCs w:val="27"/>
        </w:rPr>
        <w:t xml:space="preserve"> </w:t>
      </w:r>
      <w:r w:rsidR="003F7433">
        <w:rPr>
          <w:rFonts w:ascii="Liberation Serif" w:hAnsi="Liberation Serif" w:cs="Liberation Serif"/>
          <w:sz w:val="27"/>
          <w:szCs w:val="27"/>
        </w:rPr>
        <w:br/>
      </w:r>
      <w:r w:rsidR="00EA6869" w:rsidRPr="003F7433">
        <w:rPr>
          <w:rFonts w:ascii="Liberation Serif" w:hAnsi="Liberation Serif" w:cs="Liberation Serif"/>
          <w:sz w:val="27"/>
          <w:szCs w:val="27"/>
        </w:rPr>
        <w:t>№ 857</w:t>
      </w:r>
      <w:r w:rsidR="0031519D" w:rsidRPr="003F7433">
        <w:rPr>
          <w:rFonts w:ascii="Liberation Serif" w:hAnsi="Liberation Serif" w:cs="Liberation Serif"/>
          <w:sz w:val="27"/>
          <w:szCs w:val="27"/>
        </w:rPr>
        <w:t>, от 29.03.2023 № 209</w:t>
      </w:r>
      <w:r w:rsidR="00EA6869" w:rsidRPr="003F7433">
        <w:rPr>
          <w:rFonts w:ascii="Liberation Serif" w:hAnsi="Liberation Serif" w:cs="Liberation Serif"/>
          <w:sz w:val="27"/>
          <w:szCs w:val="27"/>
        </w:rPr>
        <w:t xml:space="preserve">) «О переименовании органа местного самоуправления «Комитет по архитектуре и градостроительству города Каменска-Уральского» </w:t>
      </w:r>
      <w:r w:rsidR="003F7433">
        <w:rPr>
          <w:rFonts w:ascii="Liberation Serif" w:hAnsi="Liberation Serif" w:cs="Liberation Serif"/>
          <w:sz w:val="27"/>
          <w:szCs w:val="27"/>
        </w:rPr>
        <w:br/>
      </w:r>
      <w:r w:rsidR="00EA6869" w:rsidRPr="003F7433">
        <w:rPr>
          <w:rFonts w:ascii="Liberation Serif" w:hAnsi="Liberation Serif" w:cs="Liberation Serif"/>
          <w:sz w:val="27"/>
          <w:szCs w:val="27"/>
        </w:rPr>
        <w:t xml:space="preserve">и утверждении Положения об органе местного самоуправления «Комитет </w:t>
      </w:r>
      <w:r w:rsidR="00D65F50">
        <w:rPr>
          <w:rFonts w:ascii="Liberation Serif" w:hAnsi="Liberation Serif" w:cs="Liberation Serif"/>
          <w:sz w:val="27"/>
          <w:szCs w:val="27"/>
        </w:rPr>
        <w:br/>
      </w:r>
      <w:r w:rsidR="00EA6869" w:rsidRPr="003F7433">
        <w:rPr>
          <w:rFonts w:ascii="Liberation Serif" w:hAnsi="Liberation Serif" w:cs="Liberation Serif"/>
          <w:sz w:val="27"/>
          <w:szCs w:val="27"/>
        </w:rPr>
        <w:t xml:space="preserve">по архитектуре и градостроительству Каменск-Уральского городского округа» </w:t>
      </w:r>
      <w:r w:rsidR="00B22BE0" w:rsidRPr="003F7433">
        <w:rPr>
          <w:rFonts w:ascii="Liberation Serif" w:hAnsi="Liberation Serif"/>
          <w:sz w:val="27"/>
          <w:szCs w:val="27"/>
        </w:rPr>
        <w:t>изменения, дополни</w:t>
      </w:r>
      <w:r w:rsidR="000378CA" w:rsidRPr="003F7433">
        <w:rPr>
          <w:rFonts w:ascii="Liberation Serif" w:hAnsi="Liberation Serif"/>
          <w:sz w:val="27"/>
          <w:szCs w:val="27"/>
        </w:rPr>
        <w:t xml:space="preserve">в пункт 2.1 Положения абзацем </w:t>
      </w:r>
      <w:r w:rsidR="00DE6CF1" w:rsidRPr="003F7433">
        <w:rPr>
          <w:rFonts w:ascii="Liberation Serif" w:hAnsi="Liberation Serif"/>
          <w:sz w:val="27"/>
          <w:szCs w:val="27"/>
        </w:rPr>
        <w:t>9</w:t>
      </w:r>
      <w:r w:rsidR="005B4FF5" w:rsidRPr="003F7433">
        <w:rPr>
          <w:rFonts w:ascii="Liberation Serif" w:hAnsi="Liberation Serif"/>
          <w:sz w:val="27"/>
          <w:szCs w:val="27"/>
        </w:rPr>
        <w:t>-</w:t>
      </w:r>
      <w:r w:rsidR="00DE6CF1" w:rsidRPr="003F7433">
        <w:rPr>
          <w:rFonts w:ascii="Liberation Serif" w:hAnsi="Liberation Serif"/>
          <w:sz w:val="27"/>
          <w:szCs w:val="27"/>
        </w:rPr>
        <w:t>1</w:t>
      </w:r>
      <w:r w:rsidR="00B22BE0" w:rsidRPr="003F7433">
        <w:rPr>
          <w:rFonts w:ascii="Liberation Serif" w:hAnsi="Liberation Serif" w:cs="Liberation Serif"/>
          <w:sz w:val="27"/>
          <w:szCs w:val="27"/>
        </w:rPr>
        <w:t xml:space="preserve"> следующего содержания:</w:t>
      </w:r>
    </w:p>
    <w:p w:rsidR="00B22BE0" w:rsidRPr="003F7433" w:rsidRDefault="00B22BE0" w:rsidP="003F74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3F7433">
        <w:rPr>
          <w:rFonts w:ascii="Liberation Serif" w:hAnsi="Liberation Serif" w:cs="Liberation Serif"/>
          <w:sz w:val="27"/>
          <w:szCs w:val="27"/>
        </w:rPr>
        <w:t>«</w:t>
      </w:r>
      <w:r w:rsidR="00DE6CF1" w:rsidRPr="003F7433">
        <w:rPr>
          <w:rFonts w:ascii="Liberation Serif" w:hAnsi="Liberation Serif" w:cs="Liberation Serif"/>
          <w:sz w:val="27"/>
          <w:szCs w:val="27"/>
        </w:rPr>
        <w:t>9</w:t>
      </w:r>
      <w:r w:rsidR="005B4FF5" w:rsidRPr="003F7433">
        <w:rPr>
          <w:rFonts w:ascii="Liberation Serif" w:hAnsi="Liberation Serif" w:cs="Liberation Serif"/>
          <w:sz w:val="27"/>
          <w:szCs w:val="27"/>
        </w:rPr>
        <w:t>-</w:t>
      </w:r>
      <w:r w:rsidR="00DE6CF1" w:rsidRPr="003F7433">
        <w:rPr>
          <w:rFonts w:ascii="Liberation Serif" w:hAnsi="Liberation Serif" w:cs="Liberation Serif"/>
          <w:sz w:val="27"/>
          <w:szCs w:val="27"/>
        </w:rPr>
        <w:t>1</w:t>
      </w:r>
      <w:r w:rsidRPr="003F7433">
        <w:rPr>
          <w:rFonts w:ascii="Liberation Serif" w:hAnsi="Liberation Serif" w:cs="Liberation Serif"/>
          <w:sz w:val="27"/>
          <w:szCs w:val="27"/>
        </w:rPr>
        <w:t xml:space="preserve">) </w:t>
      </w:r>
      <w:r w:rsidR="00C7688E" w:rsidRPr="003F7433">
        <w:rPr>
          <w:rFonts w:ascii="Liberation Serif" w:hAnsi="Liberation Serif" w:cs="Liberation Serif"/>
          <w:sz w:val="27"/>
          <w:szCs w:val="27"/>
        </w:rPr>
        <w:t>согласование архитектурно-градостроительного облика объекта капитального строительства в соответствии с Градостроительным кодексом Российской Федерации</w:t>
      </w:r>
      <w:r w:rsidR="006A182C" w:rsidRPr="003F7433">
        <w:rPr>
          <w:rFonts w:ascii="Liberation Serif" w:hAnsi="Liberation Serif" w:cs="Liberation Serif"/>
          <w:sz w:val="27"/>
          <w:szCs w:val="27"/>
        </w:rPr>
        <w:t>;</w:t>
      </w:r>
      <w:r w:rsidRPr="003F7433">
        <w:rPr>
          <w:rFonts w:ascii="Liberation Serif" w:hAnsi="Liberation Serif" w:cs="Liberation Serif"/>
          <w:sz w:val="27"/>
          <w:szCs w:val="27"/>
        </w:rPr>
        <w:t>».</w:t>
      </w:r>
    </w:p>
    <w:p w:rsidR="003F7433" w:rsidRPr="003F7433" w:rsidRDefault="00B22BE0" w:rsidP="003F7433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 xml:space="preserve">2. Опубликовать настоящее решение </w:t>
      </w:r>
      <w:r w:rsidR="003F7433" w:rsidRPr="003F7433">
        <w:rPr>
          <w:rFonts w:ascii="Liberation Serif" w:hAnsi="Liberation Serif" w:cs="Liberation Serif"/>
          <w:sz w:val="27"/>
          <w:szCs w:val="27"/>
        </w:rPr>
        <w:t xml:space="preserve">в газете «Каменский рабочий», разместить на официальных сайтах Думы Каменск-Уральского городского округа </w:t>
      </w:r>
      <w:r w:rsidR="003F7433">
        <w:rPr>
          <w:rFonts w:ascii="Liberation Serif" w:hAnsi="Liberation Serif" w:cs="Liberation Serif"/>
          <w:sz w:val="27"/>
          <w:szCs w:val="27"/>
        </w:rPr>
        <w:br/>
      </w:r>
      <w:r w:rsidR="003F7433" w:rsidRPr="003F7433">
        <w:rPr>
          <w:rFonts w:ascii="Liberation Serif" w:hAnsi="Liberation Serif" w:cs="Liberation Serif"/>
          <w:sz w:val="27"/>
          <w:szCs w:val="27"/>
        </w:rPr>
        <w:t>и муниципального образования Каменск-Уральский городской округ</w:t>
      </w:r>
      <w:r w:rsidR="00D57AF7">
        <w:rPr>
          <w:rFonts w:ascii="Liberation Serif" w:hAnsi="Liberation Serif" w:cs="Liberation Serif"/>
          <w:sz w:val="27"/>
          <w:szCs w:val="27"/>
        </w:rPr>
        <w:t>.</w:t>
      </w:r>
      <w:r w:rsidR="003F7433" w:rsidRPr="003F7433">
        <w:rPr>
          <w:rFonts w:ascii="Liberation Serif" w:hAnsi="Liberation Serif"/>
          <w:sz w:val="27"/>
          <w:szCs w:val="27"/>
        </w:rPr>
        <w:t xml:space="preserve"> </w:t>
      </w:r>
    </w:p>
    <w:p w:rsidR="00B22BE0" w:rsidRPr="003F7433" w:rsidRDefault="00B22BE0" w:rsidP="003F7433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 xml:space="preserve">3. Контроль исполнения настоящего решения возложить на комитет </w:t>
      </w:r>
      <w:r w:rsidR="003F7433">
        <w:rPr>
          <w:rFonts w:ascii="Liberation Serif" w:hAnsi="Liberation Serif"/>
          <w:sz w:val="27"/>
          <w:szCs w:val="27"/>
        </w:rPr>
        <w:br/>
      </w:r>
      <w:r w:rsidRPr="003F7433">
        <w:rPr>
          <w:rFonts w:ascii="Liberation Serif" w:hAnsi="Liberation Serif"/>
          <w:sz w:val="27"/>
          <w:szCs w:val="27"/>
        </w:rPr>
        <w:t xml:space="preserve">по законодательству и местному самоуправлению (Казимирская А.Г.). </w:t>
      </w:r>
    </w:p>
    <w:p w:rsidR="000916C6" w:rsidRPr="003F7433" w:rsidRDefault="000916C6" w:rsidP="00133698">
      <w:pPr>
        <w:jc w:val="both"/>
        <w:rPr>
          <w:rFonts w:ascii="Liberation Serif" w:hAnsi="Liberation Serif"/>
          <w:sz w:val="27"/>
          <w:szCs w:val="27"/>
        </w:rPr>
      </w:pPr>
    </w:p>
    <w:p w:rsidR="001D0FDA" w:rsidRPr="003F7433" w:rsidRDefault="00863F8C" w:rsidP="00133698">
      <w:pPr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>Председатель</w:t>
      </w:r>
      <w:r w:rsidR="003F7433" w:rsidRPr="003F7433">
        <w:rPr>
          <w:rFonts w:ascii="Liberation Serif" w:hAnsi="Liberation Serif"/>
          <w:sz w:val="27"/>
          <w:szCs w:val="27"/>
        </w:rPr>
        <w:t xml:space="preserve"> </w:t>
      </w:r>
      <w:r w:rsidR="001D0FDA" w:rsidRPr="003F7433">
        <w:rPr>
          <w:rFonts w:ascii="Liberation Serif" w:hAnsi="Liberation Serif"/>
          <w:sz w:val="27"/>
          <w:szCs w:val="27"/>
        </w:rPr>
        <w:t>Думы</w:t>
      </w:r>
    </w:p>
    <w:p w:rsidR="00D921D5" w:rsidRPr="003F7433" w:rsidRDefault="00720985" w:rsidP="00133698">
      <w:pPr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>Каменск-Уральского</w:t>
      </w:r>
      <w:r w:rsidR="003F7433" w:rsidRPr="003F7433">
        <w:rPr>
          <w:rFonts w:ascii="Liberation Serif" w:hAnsi="Liberation Serif"/>
          <w:sz w:val="27"/>
          <w:szCs w:val="27"/>
        </w:rPr>
        <w:t xml:space="preserve"> </w:t>
      </w:r>
      <w:r w:rsidRPr="003F7433">
        <w:rPr>
          <w:rFonts w:ascii="Liberation Serif" w:hAnsi="Liberation Serif"/>
          <w:sz w:val="27"/>
          <w:szCs w:val="27"/>
        </w:rPr>
        <w:t>городского округа</w:t>
      </w:r>
      <w:r w:rsidR="005234BB" w:rsidRPr="003F7433">
        <w:rPr>
          <w:rFonts w:ascii="Liberation Serif" w:hAnsi="Liberation Serif"/>
          <w:sz w:val="27"/>
          <w:szCs w:val="27"/>
        </w:rPr>
        <w:tab/>
      </w:r>
      <w:r w:rsidR="005234BB" w:rsidRPr="003F7433">
        <w:rPr>
          <w:rFonts w:ascii="Liberation Serif" w:hAnsi="Liberation Serif"/>
          <w:sz w:val="27"/>
          <w:szCs w:val="27"/>
        </w:rPr>
        <w:tab/>
      </w:r>
      <w:r w:rsidR="003F7433" w:rsidRPr="003F7433">
        <w:rPr>
          <w:rFonts w:ascii="Liberation Serif" w:hAnsi="Liberation Serif"/>
          <w:sz w:val="27"/>
          <w:szCs w:val="27"/>
        </w:rPr>
        <w:tab/>
      </w:r>
      <w:r w:rsidR="003F7433" w:rsidRPr="003F7433">
        <w:rPr>
          <w:rFonts w:ascii="Liberation Serif" w:hAnsi="Liberation Serif"/>
          <w:sz w:val="27"/>
          <w:szCs w:val="27"/>
        </w:rPr>
        <w:tab/>
      </w:r>
      <w:r w:rsidR="003F7433">
        <w:rPr>
          <w:rFonts w:ascii="Liberation Serif" w:hAnsi="Liberation Serif"/>
          <w:sz w:val="27"/>
          <w:szCs w:val="27"/>
        </w:rPr>
        <w:tab/>
        <w:t xml:space="preserve">        </w:t>
      </w:r>
      <w:r w:rsidR="00863F8C" w:rsidRPr="003F7433">
        <w:rPr>
          <w:rFonts w:ascii="Liberation Serif" w:hAnsi="Liberation Serif"/>
          <w:sz w:val="27"/>
          <w:szCs w:val="27"/>
        </w:rPr>
        <w:t>В.И. Пермяков</w:t>
      </w:r>
    </w:p>
    <w:p w:rsidR="00EE051A" w:rsidRDefault="00EE051A" w:rsidP="00133698">
      <w:pPr>
        <w:jc w:val="both"/>
        <w:rPr>
          <w:rFonts w:ascii="Liberation Serif" w:hAnsi="Liberation Serif"/>
          <w:sz w:val="27"/>
          <w:szCs w:val="27"/>
        </w:rPr>
      </w:pPr>
    </w:p>
    <w:p w:rsidR="00901A08" w:rsidRPr="003F7433" w:rsidRDefault="00901A08" w:rsidP="00133698">
      <w:pPr>
        <w:jc w:val="both"/>
        <w:rPr>
          <w:rFonts w:ascii="Liberation Serif" w:hAnsi="Liberation Serif"/>
          <w:sz w:val="27"/>
          <w:szCs w:val="27"/>
        </w:rPr>
      </w:pPr>
      <w:r w:rsidRPr="003F7433">
        <w:rPr>
          <w:rFonts w:ascii="Liberation Serif" w:hAnsi="Liberation Serif"/>
          <w:sz w:val="27"/>
          <w:szCs w:val="27"/>
        </w:rPr>
        <w:t>Глава</w:t>
      </w:r>
    </w:p>
    <w:p w:rsidR="00041427" w:rsidRPr="003F7433" w:rsidRDefault="00901A08" w:rsidP="0036001D">
      <w:pPr>
        <w:jc w:val="both"/>
        <w:rPr>
          <w:rFonts w:ascii="Liberation Serif" w:hAnsi="Liberation Serif"/>
          <w:sz w:val="28"/>
          <w:szCs w:val="28"/>
        </w:rPr>
      </w:pPr>
      <w:r w:rsidRPr="003F7433">
        <w:rPr>
          <w:rFonts w:ascii="Liberation Serif" w:hAnsi="Liberation Serif"/>
          <w:sz w:val="27"/>
          <w:szCs w:val="27"/>
        </w:rPr>
        <w:t>Каменск-У</w:t>
      </w:r>
      <w:r w:rsidR="005234BB" w:rsidRPr="003F7433">
        <w:rPr>
          <w:rFonts w:ascii="Liberation Serif" w:hAnsi="Liberation Serif"/>
          <w:sz w:val="27"/>
          <w:szCs w:val="27"/>
        </w:rPr>
        <w:t>ральского городского округа</w:t>
      </w:r>
      <w:r w:rsidR="005234BB" w:rsidRPr="003F7433">
        <w:rPr>
          <w:rFonts w:ascii="Liberation Serif" w:hAnsi="Liberation Serif"/>
          <w:sz w:val="27"/>
          <w:szCs w:val="27"/>
        </w:rPr>
        <w:tab/>
      </w:r>
      <w:r w:rsidR="005234BB" w:rsidRPr="003F7433">
        <w:rPr>
          <w:rFonts w:ascii="Liberation Serif" w:hAnsi="Liberation Serif"/>
          <w:sz w:val="27"/>
          <w:szCs w:val="27"/>
        </w:rPr>
        <w:tab/>
      </w:r>
      <w:r w:rsidR="003F7433" w:rsidRPr="003F7433">
        <w:rPr>
          <w:rFonts w:ascii="Liberation Serif" w:hAnsi="Liberation Serif"/>
          <w:sz w:val="27"/>
          <w:szCs w:val="27"/>
        </w:rPr>
        <w:tab/>
      </w:r>
      <w:r w:rsidR="00C36C74" w:rsidRPr="003F7433">
        <w:rPr>
          <w:rFonts w:ascii="Liberation Serif" w:hAnsi="Liberation Serif"/>
          <w:sz w:val="27"/>
          <w:szCs w:val="27"/>
        </w:rPr>
        <w:tab/>
      </w:r>
      <w:r w:rsidR="003F7433">
        <w:rPr>
          <w:rFonts w:ascii="Liberation Serif" w:hAnsi="Liberation Serif"/>
          <w:sz w:val="27"/>
          <w:szCs w:val="27"/>
        </w:rPr>
        <w:tab/>
        <w:t xml:space="preserve">        </w:t>
      </w:r>
      <w:r w:rsidR="005234BB" w:rsidRPr="003F7433">
        <w:rPr>
          <w:rFonts w:ascii="Liberation Serif" w:hAnsi="Liberation Serif"/>
          <w:sz w:val="27"/>
          <w:szCs w:val="27"/>
        </w:rPr>
        <w:t>А.А. Герасимов</w:t>
      </w:r>
    </w:p>
    <w:sectPr w:rsidR="00041427" w:rsidRPr="003F7433" w:rsidSect="003F7433">
      <w:headerReference w:type="default" r:id="rId9"/>
      <w:pgSz w:w="11906" w:h="16838"/>
      <w:pgMar w:top="907" w:right="567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E7D" w:rsidRDefault="00DE5E7D" w:rsidP="007825BF">
      <w:r>
        <w:separator/>
      </w:r>
    </w:p>
  </w:endnote>
  <w:endnote w:type="continuationSeparator" w:id="1">
    <w:p w:rsidR="00DE5E7D" w:rsidRDefault="00DE5E7D" w:rsidP="00782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E7D" w:rsidRDefault="00DE5E7D" w:rsidP="007825BF">
      <w:r>
        <w:separator/>
      </w:r>
    </w:p>
  </w:footnote>
  <w:footnote w:type="continuationSeparator" w:id="1">
    <w:p w:rsidR="00DE5E7D" w:rsidRDefault="00DE5E7D" w:rsidP="00782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935286"/>
    </w:sdtPr>
    <w:sdtContent>
      <w:p w:rsidR="00337E0F" w:rsidRDefault="008B4427">
        <w:pPr>
          <w:pStyle w:val="a8"/>
          <w:jc w:val="center"/>
        </w:pPr>
        <w:r>
          <w:fldChar w:fldCharType="begin"/>
        </w:r>
        <w:r w:rsidR="00337E0F">
          <w:instrText>PAGE   \* MERGEFORMAT</w:instrText>
        </w:r>
        <w:r>
          <w:fldChar w:fldCharType="separate"/>
        </w:r>
        <w:r w:rsidR="00D57AF7">
          <w:rPr>
            <w:noProof/>
          </w:rPr>
          <w:t>2</w:t>
        </w:r>
        <w:r>
          <w:fldChar w:fldCharType="end"/>
        </w:r>
      </w:p>
    </w:sdtContent>
  </w:sdt>
  <w:p w:rsidR="00337E0F" w:rsidRDefault="00337E0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3F3A"/>
    <w:rsid w:val="000058AB"/>
    <w:rsid w:val="00014401"/>
    <w:rsid w:val="00020AD3"/>
    <w:rsid w:val="00020BF9"/>
    <w:rsid w:val="000216E3"/>
    <w:rsid w:val="00023A80"/>
    <w:rsid w:val="00023C1E"/>
    <w:rsid w:val="00025D02"/>
    <w:rsid w:val="000260B7"/>
    <w:rsid w:val="000316D7"/>
    <w:rsid w:val="00033A50"/>
    <w:rsid w:val="00037396"/>
    <w:rsid w:val="000378CA"/>
    <w:rsid w:val="00041427"/>
    <w:rsid w:val="000469AE"/>
    <w:rsid w:val="00050F87"/>
    <w:rsid w:val="0005254E"/>
    <w:rsid w:val="0005331E"/>
    <w:rsid w:val="0005694E"/>
    <w:rsid w:val="0006172A"/>
    <w:rsid w:val="00063720"/>
    <w:rsid w:val="000667B9"/>
    <w:rsid w:val="00070641"/>
    <w:rsid w:val="00075E9E"/>
    <w:rsid w:val="00076B6F"/>
    <w:rsid w:val="00077151"/>
    <w:rsid w:val="00084008"/>
    <w:rsid w:val="00084309"/>
    <w:rsid w:val="00087C5F"/>
    <w:rsid w:val="00091619"/>
    <w:rsid w:val="000916C6"/>
    <w:rsid w:val="000928A3"/>
    <w:rsid w:val="00094390"/>
    <w:rsid w:val="000A0DE4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108BC"/>
    <w:rsid w:val="00111AF4"/>
    <w:rsid w:val="00112857"/>
    <w:rsid w:val="001139A3"/>
    <w:rsid w:val="00114C67"/>
    <w:rsid w:val="0011602D"/>
    <w:rsid w:val="001166BB"/>
    <w:rsid w:val="00117044"/>
    <w:rsid w:val="00117FE1"/>
    <w:rsid w:val="00122BBC"/>
    <w:rsid w:val="00123932"/>
    <w:rsid w:val="001250EC"/>
    <w:rsid w:val="00125B00"/>
    <w:rsid w:val="00133683"/>
    <w:rsid w:val="00133698"/>
    <w:rsid w:val="00140991"/>
    <w:rsid w:val="00141E2D"/>
    <w:rsid w:val="00143871"/>
    <w:rsid w:val="00144A98"/>
    <w:rsid w:val="001458A6"/>
    <w:rsid w:val="0015022F"/>
    <w:rsid w:val="0015185A"/>
    <w:rsid w:val="001527EE"/>
    <w:rsid w:val="0015332C"/>
    <w:rsid w:val="001572FC"/>
    <w:rsid w:val="00160727"/>
    <w:rsid w:val="00161F0D"/>
    <w:rsid w:val="001620AE"/>
    <w:rsid w:val="0016666B"/>
    <w:rsid w:val="0016760F"/>
    <w:rsid w:val="001703DC"/>
    <w:rsid w:val="001752BA"/>
    <w:rsid w:val="00176B7E"/>
    <w:rsid w:val="001822FB"/>
    <w:rsid w:val="001828C9"/>
    <w:rsid w:val="001838A0"/>
    <w:rsid w:val="00187C9F"/>
    <w:rsid w:val="001908DF"/>
    <w:rsid w:val="00192D4F"/>
    <w:rsid w:val="00194F78"/>
    <w:rsid w:val="001A2F8E"/>
    <w:rsid w:val="001A3A2D"/>
    <w:rsid w:val="001A3E63"/>
    <w:rsid w:val="001C0AF7"/>
    <w:rsid w:val="001C11FD"/>
    <w:rsid w:val="001C1840"/>
    <w:rsid w:val="001C1E43"/>
    <w:rsid w:val="001C2C16"/>
    <w:rsid w:val="001C2C18"/>
    <w:rsid w:val="001C7A95"/>
    <w:rsid w:val="001D0440"/>
    <w:rsid w:val="001D07D6"/>
    <w:rsid w:val="001D0FDA"/>
    <w:rsid w:val="001D344C"/>
    <w:rsid w:val="001D3C99"/>
    <w:rsid w:val="001E393C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13B8"/>
    <w:rsid w:val="00202B4D"/>
    <w:rsid w:val="00202F63"/>
    <w:rsid w:val="00203913"/>
    <w:rsid w:val="0020489A"/>
    <w:rsid w:val="002048FC"/>
    <w:rsid w:val="00204DE4"/>
    <w:rsid w:val="00206512"/>
    <w:rsid w:val="00207EAD"/>
    <w:rsid w:val="00212840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722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520F"/>
    <w:rsid w:val="002C6805"/>
    <w:rsid w:val="002E20E4"/>
    <w:rsid w:val="002E4CF0"/>
    <w:rsid w:val="002E5D8C"/>
    <w:rsid w:val="002E62CC"/>
    <w:rsid w:val="002E6A55"/>
    <w:rsid w:val="002E6BCE"/>
    <w:rsid w:val="002F03F4"/>
    <w:rsid w:val="002F07E6"/>
    <w:rsid w:val="002F2114"/>
    <w:rsid w:val="002F2A56"/>
    <w:rsid w:val="002F7C44"/>
    <w:rsid w:val="00301773"/>
    <w:rsid w:val="00303BD7"/>
    <w:rsid w:val="0030477A"/>
    <w:rsid w:val="00307438"/>
    <w:rsid w:val="00307A8C"/>
    <w:rsid w:val="00311136"/>
    <w:rsid w:val="00313A95"/>
    <w:rsid w:val="0031519D"/>
    <w:rsid w:val="00316D05"/>
    <w:rsid w:val="00322669"/>
    <w:rsid w:val="00324D9B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01D"/>
    <w:rsid w:val="0036037D"/>
    <w:rsid w:val="003624E3"/>
    <w:rsid w:val="0036315C"/>
    <w:rsid w:val="0036523C"/>
    <w:rsid w:val="00367E47"/>
    <w:rsid w:val="00371CA3"/>
    <w:rsid w:val="00372973"/>
    <w:rsid w:val="00372E6F"/>
    <w:rsid w:val="003746C7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2F26"/>
    <w:rsid w:val="003C727C"/>
    <w:rsid w:val="003C7E28"/>
    <w:rsid w:val="003D1F11"/>
    <w:rsid w:val="003D3281"/>
    <w:rsid w:val="003D7165"/>
    <w:rsid w:val="003D7C9A"/>
    <w:rsid w:val="003E0E87"/>
    <w:rsid w:val="003E67DB"/>
    <w:rsid w:val="003F33BF"/>
    <w:rsid w:val="003F6459"/>
    <w:rsid w:val="003F68AB"/>
    <w:rsid w:val="003F7433"/>
    <w:rsid w:val="003F7784"/>
    <w:rsid w:val="004017BA"/>
    <w:rsid w:val="00406191"/>
    <w:rsid w:val="004070AD"/>
    <w:rsid w:val="00412E58"/>
    <w:rsid w:val="00416BD6"/>
    <w:rsid w:val="004244A7"/>
    <w:rsid w:val="00425881"/>
    <w:rsid w:val="004304F3"/>
    <w:rsid w:val="00430DD2"/>
    <w:rsid w:val="00431AA9"/>
    <w:rsid w:val="00433181"/>
    <w:rsid w:val="00435097"/>
    <w:rsid w:val="004376F9"/>
    <w:rsid w:val="00440741"/>
    <w:rsid w:val="00445471"/>
    <w:rsid w:val="00445712"/>
    <w:rsid w:val="004464C5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761"/>
    <w:rsid w:val="0048042A"/>
    <w:rsid w:val="004812E4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52C7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57D"/>
    <w:rsid w:val="004D69B9"/>
    <w:rsid w:val="004E0247"/>
    <w:rsid w:val="004E1241"/>
    <w:rsid w:val="004E24F8"/>
    <w:rsid w:val="004E4259"/>
    <w:rsid w:val="004F1835"/>
    <w:rsid w:val="004F3172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17D9E"/>
    <w:rsid w:val="005201A4"/>
    <w:rsid w:val="00522D57"/>
    <w:rsid w:val="005234BB"/>
    <w:rsid w:val="00524224"/>
    <w:rsid w:val="00526083"/>
    <w:rsid w:val="00530054"/>
    <w:rsid w:val="0053014D"/>
    <w:rsid w:val="00530E28"/>
    <w:rsid w:val="005312FC"/>
    <w:rsid w:val="00532A5B"/>
    <w:rsid w:val="00532AF1"/>
    <w:rsid w:val="0053530C"/>
    <w:rsid w:val="00536788"/>
    <w:rsid w:val="00544069"/>
    <w:rsid w:val="0055517E"/>
    <w:rsid w:val="0055698C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7132"/>
    <w:rsid w:val="0057775B"/>
    <w:rsid w:val="005778B5"/>
    <w:rsid w:val="00580634"/>
    <w:rsid w:val="00584123"/>
    <w:rsid w:val="005844C6"/>
    <w:rsid w:val="00590F3B"/>
    <w:rsid w:val="0059128D"/>
    <w:rsid w:val="00592B94"/>
    <w:rsid w:val="005949D6"/>
    <w:rsid w:val="00595479"/>
    <w:rsid w:val="00595BB6"/>
    <w:rsid w:val="005A19B1"/>
    <w:rsid w:val="005A280B"/>
    <w:rsid w:val="005A2974"/>
    <w:rsid w:val="005A2EBC"/>
    <w:rsid w:val="005A53C7"/>
    <w:rsid w:val="005A6E5D"/>
    <w:rsid w:val="005B083B"/>
    <w:rsid w:val="005B2497"/>
    <w:rsid w:val="005B4FF5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4544"/>
    <w:rsid w:val="00634CCB"/>
    <w:rsid w:val="00640013"/>
    <w:rsid w:val="00645236"/>
    <w:rsid w:val="00646A73"/>
    <w:rsid w:val="00646D23"/>
    <w:rsid w:val="00651227"/>
    <w:rsid w:val="0066017C"/>
    <w:rsid w:val="00661115"/>
    <w:rsid w:val="00671857"/>
    <w:rsid w:val="00672616"/>
    <w:rsid w:val="00676D43"/>
    <w:rsid w:val="006824AE"/>
    <w:rsid w:val="00685C93"/>
    <w:rsid w:val="00691116"/>
    <w:rsid w:val="006911AB"/>
    <w:rsid w:val="006925C1"/>
    <w:rsid w:val="00694312"/>
    <w:rsid w:val="00694F89"/>
    <w:rsid w:val="0069722C"/>
    <w:rsid w:val="006A0AD0"/>
    <w:rsid w:val="006A1478"/>
    <w:rsid w:val="006A182C"/>
    <w:rsid w:val="006A4C53"/>
    <w:rsid w:val="006A6112"/>
    <w:rsid w:val="006A6DE4"/>
    <w:rsid w:val="006B00ED"/>
    <w:rsid w:val="006B027A"/>
    <w:rsid w:val="006B1CF3"/>
    <w:rsid w:val="006B3867"/>
    <w:rsid w:val="006B46E6"/>
    <w:rsid w:val="006B62D9"/>
    <w:rsid w:val="006B6C42"/>
    <w:rsid w:val="006C660B"/>
    <w:rsid w:val="006C6C5E"/>
    <w:rsid w:val="006D5DD4"/>
    <w:rsid w:val="006D7696"/>
    <w:rsid w:val="006D7A90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6D80"/>
    <w:rsid w:val="00707AAB"/>
    <w:rsid w:val="007108FC"/>
    <w:rsid w:val="00712B09"/>
    <w:rsid w:val="00712B9C"/>
    <w:rsid w:val="00712BF0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21F8"/>
    <w:rsid w:val="0075476F"/>
    <w:rsid w:val="00757E82"/>
    <w:rsid w:val="00763BE1"/>
    <w:rsid w:val="00764F1D"/>
    <w:rsid w:val="00770EA8"/>
    <w:rsid w:val="00771F84"/>
    <w:rsid w:val="007720BC"/>
    <w:rsid w:val="00772CC2"/>
    <w:rsid w:val="0077367E"/>
    <w:rsid w:val="0077383E"/>
    <w:rsid w:val="00774281"/>
    <w:rsid w:val="007744CE"/>
    <w:rsid w:val="00777288"/>
    <w:rsid w:val="007808A7"/>
    <w:rsid w:val="00781185"/>
    <w:rsid w:val="007825BF"/>
    <w:rsid w:val="00784200"/>
    <w:rsid w:val="007859A3"/>
    <w:rsid w:val="00787BBF"/>
    <w:rsid w:val="00794091"/>
    <w:rsid w:val="007960BE"/>
    <w:rsid w:val="00796342"/>
    <w:rsid w:val="007979AE"/>
    <w:rsid w:val="007A0D97"/>
    <w:rsid w:val="007A32CA"/>
    <w:rsid w:val="007A3F7C"/>
    <w:rsid w:val="007A4396"/>
    <w:rsid w:val="007A6878"/>
    <w:rsid w:val="007B0AAB"/>
    <w:rsid w:val="007B2F6A"/>
    <w:rsid w:val="007B30D9"/>
    <w:rsid w:val="007B4561"/>
    <w:rsid w:val="007B6DF7"/>
    <w:rsid w:val="007B7C3E"/>
    <w:rsid w:val="007C3229"/>
    <w:rsid w:val="007D0349"/>
    <w:rsid w:val="007D162B"/>
    <w:rsid w:val="007D2483"/>
    <w:rsid w:val="007D477F"/>
    <w:rsid w:val="007D4F54"/>
    <w:rsid w:val="007D7EA5"/>
    <w:rsid w:val="007E71F8"/>
    <w:rsid w:val="007F1486"/>
    <w:rsid w:val="007F1AFD"/>
    <w:rsid w:val="007F52B2"/>
    <w:rsid w:val="007F754E"/>
    <w:rsid w:val="00800755"/>
    <w:rsid w:val="00801BEF"/>
    <w:rsid w:val="00801D0B"/>
    <w:rsid w:val="008059C8"/>
    <w:rsid w:val="0080783A"/>
    <w:rsid w:val="00811436"/>
    <w:rsid w:val="008222FD"/>
    <w:rsid w:val="00823DD9"/>
    <w:rsid w:val="008264C9"/>
    <w:rsid w:val="00831090"/>
    <w:rsid w:val="00831C49"/>
    <w:rsid w:val="00833284"/>
    <w:rsid w:val="00836327"/>
    <w:rsid w:val="00837334"/>
    <w:rsid w:val="00837665"/>
    <w:rsid w:val="00842937"/>
    <w:rsid w:val="00854620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A5DBC"/>
    <w:rsid w:val="008B4427"/>
    <w:rsid w:val="008B72A0"/>
    <w:rsid w:val="008C0E41"/>
    <w:rsid w:val="008C1616"/>
    <w:rsid w:val="008C1748"/>
    <w:rsid w:val="008C25F6"/>
    <w:rsid w:val="008C3DCB"/>
    <w:rsid w:val="008D0A46"/>
    <w:rsid w:val="008D1AA1"/>
    <w:rsid w:val="008D2BC0"/>
    <w:rsid w:val="008D3B1E"/>
    <w:rsid w:val="008E34FB"/>
    <w:rsid w:val="008E40B0"/>
    <w:rsid w:val="008E6C74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0F80"/>
    <w:rsid w:val="00942BC8"/>
    <w:rsid w:val="00943271"/>
    <w:rsid w:val="00945CD5"/>
    <w:rsid w:val="0094739B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97439"/>
    <w:rsid w:val="009A2472"/>
    <w:rsid w:val="009A2564"/>
    <w:rsid w:val="009A6724"/>
    <w:rsid w:val="009A7D45"/>
    <w:rsid w:val="009B2E81"/>
    <w:rsid w:val="009B5A2D"/>
    <w:rsid w:val="009B5CF8"/>
    <w:rsid w:val="009B7A9D"/>
    <w:rsid w:val="009C132B"/>
    <w:rsid w:val="009C2650"/>
    <w:rsid w:val="009C32BD"/>
    <w:rsid w:val="009C3D26"/>
    <w:rsid w:val="009C48FE"/>
    <w:rsid w:val="009D1C72"/>
    <w:rsid w:val="009D6CCC"/>
    <w:rsid w:val="009D7283"/>
    <w:rsid w:val="009D7A2C"/>
    <w:rsid w:val="009E059F"/>
    <w:rsid w:val="009E109A"/>
    <w:rsid w:val="009E2D90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3041"/>
    <w:rsid w:val="00AB49A7"/>
    <w:rsid w:val="00AB530F"/>
    <w:rsid w:val="00AC0F3F"/>
    <w:rsid w:val="00AD4E1C"/>
    <w:rsid w:val="00AD57BF"/>
    <w:rsid w:val="00AD7FF9"/>
    <w:rsid w:val="00AE221E"/>
    <w:rsid w:val="00AF2F3A"/>
    <w:rsid w:val="00AF4C33"/>
    <w:rsid w:val="00B0068F"/>
    <w:rsid w:val="00B02B73"/>
    <w:rsid w:val="00B06D32"/>
    <w:rsid w:val="00B07FB8"/>
    <w:rsid w:val="00B10409"/>
    <w:rsid w:val="00B109CA"/>
    <w:rsid w:val="00B14383"/>
    <w:rsid w:val="00B17282"/>
    <w:rsid w:val="00B22BE0"/>
    <w:rsid w:val="00B24A52"/>
    <w:rsid w:val="00B27AB5"/>
    <w:rsid w:val="00B31873"/>
    <w:rsid w:val="00B41880"/>
    <w:rsid w:val="00B42C54"/>
    <w:rsid w:val="00B43CB7"/>
    <w:rsid w:val="00B478F9"/>
    <w:rsid w:val="00B50776"/>
    <w:rsid w:val="00B54B34"/>
    <w:rsid w:val="00B576B5"/>
    <w:rsid w:val="00B61B4F"/>
    <w:rsid w:val="00B627B1"/>
    <w:rsid w:val="00B6353A"/>
    <w:rsid w:val="00B648E9"/>
    <w:rsid w:val="00B71444"/>
    <w:rsid w:val="00B735AF"/>
    <w:rsid w:val="00B76BE5"/>
    <w:rsid w:val="00B7748E"/>
    <w:rsid w:val="00B77B98"/>
    <w:rsid w:val="00B82C2D"/>
    <w:rsid w:val="00B91D21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78C"/>
    <w:rsid w:val="00BE08B9"/>
    <w:rsid w:val="00BE1ACC"/>
    <w:rsid w:val="00BE5A55"/>
    <w:rsid w:val="00BE6A20"/>
    <w:rsid w:val="00BF0598"/>
    <w:rsid w:val="00BF16CF"/>
    <w:rsid w:val="00BF668A"/>
    <w:rsid w:val="00BF6C7C"/>
    <w:rsid w:val="00BF6E52"/>
    <w:rsid w:val="00BF7C1C"/>
    <w:rsid w:val="00C00D21"/>
    <w:rsid w:val="00C00FCA"/>
    <w:rsid w:val="00C05EDA"/>
    <w:rsid w:val="00C07578"/>
    <w:rsid w:val="00C1193B"/>
    <w:rsid w:val="00C1414E"/>
    <w:rsid w:val="00C1437B"/>
    <w:rsid w:val="00C16EB3"/>
    <w:rsid w:val="00C17E94"/>
    <w:rsid w:val="00C266EB"/>
    <w:rsid w:val="00C2756F"/>
    <w:rsid w:val="00C3031B"/>
    <w:rsid w:val="00C30BD5"/>
    <w:rsid w:val="00C319C9"/>
    <w:rsid w:val="00C336C0"/>
    <w:rsid w:val="00C36C74"/>
    <w:rsid w:val="00C41A29"/>
    <w:rsid w:val="00C44194"/>
    <w:rsid w:val="00C4597A"/>
    <w:rsid w:val="00C55198"/>
    <w:rsid w:val="00C55854"/>
    <w:rsid w:val="00C6197E"/>
    <w:rsid w:val="00C61BEB"/>
    <w:rsid w:val="00C674FE"/>
    <w:rsid w:val="00C75D10"/>
    <w:rsid w:val="00C7688E"/>
    <w:rsid w:val="00C77D2A"/>
    <w:rsid w:val="00C80A10"/>
    <w:rsid w:val="00C8290F"/>
    <w:rsid w:val="00C82BB2"/>
    <w:rsid w:val="00C90E8A"/>
    <w:rsid w:val="00C96E42"/>
    <w:rsid w:val="00C9775E"/>
    <w:rsid w:val="00C97EC8"/>
    <w:rsid w:val="00CA07CA"/>
    <w:rsid w:val="00CA14D7"/>
    <w:rsid w:val="00CA21D4"/>
    <w:rsid w:val="00CA71F3"/>
    <w:rsid w:val="00CA7BF1"/>
    <w:rsid w:val="00CB1F95"/>
    <w:rsid w:val="00CB61F3"/>
    <w:rsid w:val="00CB717E"/>
    <w:rsid w:val="00CC2106"/>
    <w:rsid w:val="00CC2D68"/>
    <w:rsid w:val="00CC5525"/>
    <w:rsid w:val="00CD1675"/>
    <w:rsid w:val="00CD5EDE"/>
    <w:rsid w:val="00CD6329"/>
    <w:rsid w:val="00CE25A1"/>
    <w:rsid w:val="00CE2B9E"/>
    <w:rsid w:val="00CE79A2"/>
    <w:rsid w:val="00CF2641"/>
    <w:rsid w:val="00CF33BF"/>
    <w:rsid w:val="00CF7251"/>
    <w:rsid w:val="00D00D16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1ADB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3C67"/>
    <w:rsid w:val="00D54311"/>
    <w:rsid w:val="00D55C7D"/>
    <w:rsid w:val="00D56DE8"/>
    <w:rsid w:val="00D57AF7"/>
    <w:rsid w:val="00D65F50"/>
    <w:rsid w:val="00D67119"/>
    <w:rsid w:val="00D710A0"/>
    <w:rsid w:val="00D71705"/>
    <w:rsid w:val="00D76480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4E3E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5E7D"/>
    <w:rsid w:val="00DE6CF1"/>
    <w:rsid w:val="00DE70CD"/>
    <w:rsid w:val="00DE724D"/>
    <w:rsid w:val="00DE7405"/>
    <w:rsid w:val="00DE7426"/>
    <w:rsid w:val="00DE7ECB"/>
    <w:rsid w:val="00E004CD"/>
    <w:rsid w:val="00E01019"/>
    <w:rsid w:val="00E05BCE"/>
    <w:rsid w:val="00E063EC"/>
    <w:rsid w:val="00E14506"/>
    <w:rsid w:val="00E16CB0"/>
    <w:rsid w:val="00E200D5"/>
    <w:rsid w:val="00E20A9B"/>
    <w:rsid w:val="00E20CD8"/>
    <w:rsid w:val="00E21DBF"/>
    <w:rsid w:val="00E3069E"/>
    <w:rsid w:val="00E32682"/>
    <w:rsid w:val="00E35C0F"/>
    <w:rsid w:val="00E35D54"/>
    <w:rsid w:val="00E364ED"/>
    <w:rsid w:val="00E366A2"/>
    <w:rsid w:val="00E40CF7"/>
    <w:rsid w:val="00E412E7"/>
    <w:rsid w:val="00E4635C"/>
    <w:rsid w:val="00E4645F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0643"/>
    <w:rsid w:val="00E71518"/>
    <w:rsid w:val="00E75099"/>
    <w:rsid w:val="00E7750B"/>
    <w:rsid w:val="00E80141"/>
    <w:rsid w:val="00E811E8"/>
    <w:rsid w:val="00E81C7C"/>
    <w:rsid w:val="00E820E1"/>
    <w:rsid w:val="00E84737"/>
    <w:rsid w:val="00E91087"/>
    <w:rsid w:val="00E9149A"/>
    <w:rsid w:val="00E93359"/>
    <w:rsid w:val="00E93DF3"/>
    <w:rsid w:val="00E95E6E"/>
    <w:rsid w:val="00E95E9A"/>
    <w:rsid w:val="00EA00CD"/>
    <w:rsid w:val="00EA286B"/>
    <w:rsid w:val="00EA6869"/>
    <w:rsid w:val="00EA7F94"/>
    <w:rsid w:val="00EB0502"/>
    <w:rsid w:val="00EB088A"/>
    <w:rsid w:val="00EB4BFC"/>
    <w:rsid w:val="00EB4C74"/>
    <w:rsid w:val="00EC7AEA"/>
    <w:rsid w:val="00ED5DBB"/>
    <w:rsid w:val="00EE037D"/>
    <w:rsid w:val="00EE051A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11674"/>
    <w:rsid w:val="00F16355"/>
    <w:rsid w:val="00F23FC5"/>
    <w:rsid w:val="00F26027"/>
    <w:rsid w:val="00F267B3"/>
    <w:rsid w:val="00F30FB7"/>
    <w:rsid w:val="00F31573"/>
    <w:rsid w:val="00F32376"/>
    <w:rsid w:val="00F32617"/>
    <w:rsid w:val="00F37678"/>
    <w:rsid w:val="00F37887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194B"/>
    <w:rsid w:val="00FA2557"/>
    <w:rsid w:val="00FA3C20"/>
    <w:rsid w:val="00FA4A32"/>
    <w:rsid w:val="00FB1EA2"/>
    <w:rsid w:val="00FB3BC0"/>
    <w:rsid w:val="00FB45ED"/>
    <w:rsid w:val="00FB4ADD"/>
    <w:rsid w:val="00FB5FE6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59A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1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  <w:style w:type="paragraph" w:styleId="ac">
    <w:name w:val="Body Text"/>
    <w:basedOn w:val="a"/>
    <w:link w:val="ad"/>
    <w:semiHidden/>
    <w:unhideWhenUsed/>
    <w:rsid w:val="00041427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0414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19D9F-F377-456B-96D3-53255C48B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279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29</cp:revision>
  <cp:lastPrinted>2023-06-16T07:13:00Z</cp:lastPrinted>
  <dcterms:created xsi:type="dcterms:W3CDTF">2022-06-29T03:41:00Z</dcterms:created>
  <dcterms:modified xsi:type="dcterms:W3CDTF">2023-06-21T11:57:00Z</dcterms:modified>
</cp:coreProperties>
</file>