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F21A31" w:rsidP="005857CC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F21A3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26.15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3383D" w:rsidRDefault="0023383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19050" t="0" r="0" b="0"/>
                        <wp:docPr id="50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EC7658">
        <w:rPr>
          <w:rFonts w:ascii="Liberation Serif" w:hAnsi="Liberation Serif" w:cs="Liberation Serif"/>
          <w:bCs/>
          <w:iCs w:val="0"/>
          <w:sz w:val="24"/>
        </w:rPr>
        <w:t xml:space="preserve"> </w:t>
      </w:r>
      <w:r w:rsidR="00534B8E">
        <w:rPr>
          <w:rFonts w:ascii="Liberation Serif" w:hAnsi="Liberation Serif" w:cs="Liberation Serif"/>
          <w:bCs/>
          <w:iCs w:val="0"/>
          <w:sz w:val="24"/>
        </w:rPr>
        <w:tab/>
      </w:r>
      <w:r w:rsidR="00A00848">
        <w:rPr>
          <w:rFonts w:ascii="Liberation Serif" w:hAnsi="Liberation Serif" w:cs="Liberation Serif"/>
          <w:bCs/>
          <w:iCs w:val="0"/>
          <w:sz w:val="24"/>
        </w:rPr>
        <w:t xml:space="preserve">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F21A31" w:rsidP="00133698">
      <w:pPr>
        <w:spacing w:before="400"/>
        <w:rPr>
          <w:rFonts w:ascii="Liberation Serif" w:hAnsi="Liberation Serif" w:cs="Liberation Serif"/>
          <w:sz w:val="24"/>
        </w:rPr>
      </w:pPr>
      <w:r w:rsidRPr="00F21A31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C87420">
        <w:rPr>
          <w:rFonts w:ascii="Liberation Serif" w:hAnsi="Liberation Serif" w:cs="Liberation Serif"/>
          <w:sz w:val="24"/>
        </w:rPr>
        <w:t xml:space="preserve"> </w:t>
      </w:r>
      <w:r w:rsidR="00624219">
        <w:rPr>
          <w:rFonts w:ascii="Liberation Serif" w:hAnsi="Liberation Serif" w:cs="Liberation Serif"/>
          <w:sz w:val="24"/>
        </w:rPr>
        <w:t>07.07.2023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624219">
        <w:rPr>
          <w:rFonts w:ascii="Liberation Serif" w:hAnsi="Liberation Serif" w:cs="Liberation Serif"/>
          <w:sz w:val="24"/>
        </w:rPr>
        <w:t>450</w:t>
      </w:r>
    </w:p>
    <w:p w:rsidR="005857CC" w:rsidRPr="001604C7" w:rsidRDefault="005857CC" w:rsidP="006E4D8A">
      <w:pPr>
        <w:spacing w:before="600"/>
        <w:jc w:val="center"/>
        <w:rPr>
          <w:rFonts w:ascii="Liberation Serif" w:hAnsi="Liberation Serif"/>
          <w:b/>
          <w:sz w:val="28"/>
          <w:szCs w:val="28"/>
        </w:rPr>
      </w:pPr>
      <w:r w:rsidRPr="001604C7">
        <w:rPr>
          <w:rFonts w:ascii="Liberation Serif" w:hAnsi="Liberation Serif"/>
          <w:b/>
          <w:sz w:val="28"/>
          <w:szCs w:val="28"/>
        </w:rPr>
        <w:t>О</w:t>
      </w:r>
      <w:r w:rsidR="009A41B8">
        <w:rPr>
          <w:rFonts w:ascii="Liberation Serif" w:hAnsi="Liberation Serif"/>
          <w:b/>
          <w:sz w:val="28"/>
          <w:szCs w:val="28"/>
        </w:rPr>
        <w:t xml:space="preserve"> внесении изменений в </w:t>
      </w:r>
      <w:r w:rsidRPr="001604C7">
        <w:rPr>
          <w:rFonts w:ascii="Liberation Serif" w:hAnsi="Liberation Serif"/>
          <w:b/>
          <w:sz w:val="28"/>
          <w:szCs w:val="28"/>
        </w:rPr>
        <w:t>Переч</w:t>
      </w:r>
      <w:r w:rsidR="009A41B8">
        <w:rPr>
          <w:rFonts w:ascii="Liberation Serif" w:hAnsi="Liberation Serif"/>
          <w:b/>
          <w:sz w:val="28"/>
          <w:szCs w:val="28"/>
        </w:rPr>
        <w:t>е</w:t>
      </w:r>
      <w:r w:rsidRPr="001604C7">
        <w:rPr>
          <w:rFonts w:ascii="Liberation Serif" w:hAnsi="Liberation Serif"/>
          <w:b/>
          <w:sz w:val="28"/>
          <w:szCs w:val="28"/>
        </w:rPr>
        <w:t>н</w:t>
      </w:r>
      <w:r w:rsidR="009A41B8">
        <w:rPr>
          <w:rFonts w:ascii="Liberation Serif" w:hAnsi="Liberation Serif"/>
          <w:b/>
          <w:sz w:val="28"/>
          <w:szCs w:val="28"/>
        </w:rPr>
        <w:t>ь</w:t>
      </w:r>
      <w:r w:rsidRPr="001604C7">
        <w:rPr>
          <w:rFonts w:ascii="Liberation Serif" w:hAnsi="Liberation Serif"/>
          <w:b/>
          <w:sz w:val="28"/>
          <w:szCs w:val="28"/>
        </w:rPr>
        <w:t xml:space="preserve"> автомобильных дорог общего пользования местного значения, подлежащих ремонту в 202</w:t>
      </w:r>
      <w:r w:rsidR="00D62313">
        <w:rPr>
          <w:rFonts w:ascii="Liberation Serif" w:hAnsi="Liberation Serif"/>
          <w:b/>
          <w:sz w:val="28"/>
          <w:szCs w:val="28"/>
        </w:rPr>
        <w:t>3</w:t>
      </w:r>
      <w:r w:rsidRPr="001604C7"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5857CC" w:rsidRPr="007037CF" w:rsidRDefault="005857CC" w:rsidP="005857CC">
      <w:pPr>
        <w:pStyle w:val="ConsPlusNormal"/>
        <w:jc w:val="both"/>
        <w:rPr>
          <w:rFonts w:ascii="Liberation Serif" w:hAnsi="Liberation Serif"/>
        </w:rPr>
      </w:pPr>
      <w:r w:rsidRPr="007037CF">
        <w:rPr>
          <w:rFonts w:ascii="Liberation Serif" w:hAnsi="Liberation Serif"/>
        </w:rPr>
        <w:tab/>
      </w:r>
    </w:p>
    <w:p w:rsidR="001A5A21" w:rsidRPr="006E4D8A" w:rsidRDefault="005857CC" w:rsidP="00B00547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ab/>
      </w:r>
      <w:proofErr w:type="gramStart"/>
      <w:r w:rsidR="00460655">
        <w:rPr>
          <w:rFonts w:ascii="Liberation Serif" w:hAnsi="Liberation Serif"/>
          <w:sz w:val="28"/>
          <w:szCs w:val="28"/>
        </w:rPr>
        <w:t xml:space="preserve">С целью использования </w:t>
      </w:r>
      <w:r w:rsidR="00ED5742">
        <w:rPr>
          <w:rFonts w:ascii="Liberation Serif" w:hAnsi="Liberation Serif"/>
          <w:sz w:val="28"/>
          <w:szCs w:val="28"/>
        </w:rPr>
        <w:t xml:space="preserve">средств экономии </w:t>
      </w:r>
      <w:r w:rsidR="00D62313" w:rsidRPr="006E4D8A">
        <w:rPr>
          <w:rFonts w:ascii="Liberation Serif" w:hAnsi="Liberation Serif"/>
          <w:sz w:val="28"/>
          <w:szCs w:val="28"/>
        </w:rPr>
        <w:t>иных межбюджетных трансфертов на строительство, реконструкцию, капитальный ремонт, ремонт автомобильных дорог общего пользования местного значения,</w:t>
      </w:r>
      <w:r w:rsidR="001A5A21" w:rsidRPr="006E4D8A">
        <w:rPr>
          <w:rFonts w:ascii="Liberation Serif" w:hAnsi="Liberation Serif"/>
          <w:sz w:val="28"/>
          <w:szCs w:val="28"/>
        </w:rPr>
        <w:t xml:space="preserve"> предоставленны</w:t>
      </w:r>
      <w:r w:rsidR="004A35DA">
        <w:rPr>
          <w:rFonts w:ascii="Liberation Serif" w:hAnsi="Liberation Serif"/>
          <w:sz w:val="28"/>
          <w:szCs w:val="28"/>
        </w:rPr>
        <w:t>х</w:t>
      </w:r>
      <w:r w:rsidR="001A5A21" w:rsidRPr="006E4D8A">
        <w:rPr>
          <w:rFonts w:ascii="Liberation Serif" w:hAnsi="Liberation Serif"/>
          <w:sz w:val="28"/>
          <w:szCs w:val="28"/>
        </w:rPr>
        <w:t xml:space="preserve"> бюджету Каменск-Уральского городского округа в соответствии с постановлением Правительства Свердловской области от 26.01.2023 </w:t>
      </w:r>
      <w:r w:rsidR="006E4D8A" w:rsidRPr="006E4D8A">
        <w:rPr>
          <w:rFonts w:ascii="Liberation Serif" w:hAnsi="Liberation Serif"/>
          <w:sz w:val="28"/>
          <w:szCs w:val="28"/>
        </w:rPr>
        <w:t xml:space="preserve">№ </w:t>
      </w:r>
      <w:r w:rsidR="001A5A21" w:rsidRPr="006E4D8A">
        <w:rPr>
          <w:rFonts w:ascii="Liberation Serif" w:hAnsi="Liberation Serif"/>
          <w:sz w:val="28"/>
          <w:szCs w:val="28"/>
        </w:rPr>
        <w:t>50-ПП «О распределении иных межбюджетных трансфертов из областного бюджета бюджетам муниципальных образований, расположенных на территории Свердловской области, в 2023 году в рамках реализации государственной программы Свердловской</w:t>
      </w:r>
      <w:proofErr w:type="gramEnd"/>
      <w:r w:rsidR="001A5A21" w:rsidRPr="006E4D8A">
        <w:rPr>
          <w:rFonts w:ascii="Liberation Serif" w:hAnsi="Liberation Serif"/>
          <w:sz w:val="28"/>
          <w:szCs w:val="28"/>
        </w:rPr>
        <w:t xml:space="preserve"> области «Развитие транспортного комплекса Свердловской области</w:t>
      </w:r>
      <w:r w:rsidR="006E4D8A" w:rsidRPr="006E4D8A">
        <w:rPr>
          <w:rFonts w:ascii="Liberation Serif" w:hAnsi="Liberation Serif"/>
          <w:sz w:val="28"/>
          <w:szCs w:val="28"/>
        </w:rPr>
        <w:t xml:space="preserve"> до 2027 </w:t>
      </w:r>
      <w:r w:rsidR="001A5A21" w:rsidRPr="006E4D8A">
        <w:rPr>
          <w:rFonts w:ascii="Liberation Serif" w:hAnsi="Liberation Serif"/>
          <w:sz w:val="28"/>
          <w:szCs w:val="28"/>
        </w:rPr>
        <w:t xml:space="preserve">года», </w:t>
      </w:r>
      <w:r w:rsidR="00ED5742">
        <w:rPr>
          <w:rFonts w:ascii="Liberation Serif" w:hAnsi="Liberation Serif"/>
          <w:sz w:val="28"/>
          <w:szCs w:val="28"/>
        </w:rPr>
        <w:t xml:space="preserve">полученной </w:t>
      </w:r>
      <w:r w:rsidR="00F71396">
        <w:rPr>
          <w:rFonts w:ascii="Liberation Serif" w:hAnsi="Liberation Serif"/>
          <w:sz w:val="28"/>
          <w:szCs w:val="28"/>
        </w:rPr>
        <w:t>по</w:t>
      </w:r>
      <w:r w:rsidR="00ED5742">
        <w:rPr>
          <w:rFonts w:ascii="Liberation Serif" w:hAnsi="Liberation Serif"/>
          <w:sz w:val="28"/>
          <w:szCs w:val="28"/>
        </w:rPr>
        <w:t xml:space="preserve"> результа</w:t>
      </w:r>
      <w:r w:rsidR="00F71396">
        <w:rPr>
          <w:rFonts w:ascii="Liberation Serif" w:hAnsi="Liberation Serif"/>
          <w:sz w:val="28"/>
          <w:szCs w:val="28"/>
        </w:rPr>
        <w:t>там</w:t>
      </w:r>
      <w:r w:rsidR="00ED5742">
        <w:rPr>
          <w:rFonts w:ascii="Liberation Serif" w:hAnsi="Liberation Serif"/>
          <w:sz w:val="28"/>
          <w:szCs w:val="28"/>
        </w:rPr>
        <w:t xml:space="preserve"> </w:t>
      </w:r>
      <w:r w:rsidR="00620492">
        <w:rPr>
          <w:rFonts w:ascii="Liberation Serif" w:hAnsi="Liberation Serif"/>
          <w:sz w:val="28"/>
          <w:szCs w:val="28"/>
        </w:rPr>
        <w:t>проведенной закупки работ по ремонту участков автомобильных дорог</w:t>
      </w:r>
      <w:r w:rsidR="00F71396">
        <w:rPr>
          <w:rFonts w:ascii="Liberation Serif" w:hAnsi="Liberation Serif"/>
          <w:sz w:val="28"/>
          <w:szCs w:val="28"/>
        </w:rPr>
        <w:t xml:space="preserve">, </w:t>
      </w:r>
      <w:r w:rsidR="001A5A21" w:rsidRPr="006E4D8A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5857CC" w:rsidRPr="006E4D8A" w:rsidRDefault="005857CC" w:rsidP="00B00547">
      <w:pPr>
        <w:jc w:val="both"/>
        <w:rPr>
          <w:rFonts w:ascii="Liberation Serif" w:hAnsi="Liberation Serif"/>
          <w:b/>
          <w:sz w:val="28"/>
          <w:szCs w:val="28"/>
        </w:rPr>
      </w:pPr>
      <w:r w:rsidRPr="006E4D8A">
        <w:rPr>
          <w:rFonts w:ascii="Liberation Serif" w:hAnsi="Liberation Serif"/>
          <w:b/>
          <w:sz w:val="28"/>
          <w:szCs w:val="28"/>
        </w:rPr>
        <w:t>ПОСТАНОВЛЯЕТ:</w:t>
      </w:r>
    </w:p>
    <w:p w:rsidR="00B00547" w:rsidRPr="00B00547" w:rsidRDefault="007004DB" w:rsidP="00B00547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5857CC" w:rsidRPr="006E4D8A">
        <w:rPr>
          <w:rFonts w:ascii="Liberation Serif" w:hAnsi="Liberation Serif"/>
          <w:sz w:val="28"/>
          <w:szCs w:val="28"/>
        </w:rPr>
        <w:t xml:space="preserve">1. </w:t>
      </w:r>
      <w:r w:rsidR="005E3CEE" w:rsidRPr="006E4D8A">
        <w:rPr>
          <w:rFonts w:ascii="Liberation Serif" w:hAnsi="Liberation Serif"/>
          <w:sz w:val="28"/>
          <w:szCs w:val="28"/>
        </w:rPr>
        <w:t>Внести изменения в</w:t>
      </w:r>
      <w:r w:rsidR="005857CC" w:rsidRPr="006E4D8A">
        <w:rPr>
          <w:rFonts w:ascii="Liberation Serif" w:hAnsi="Liberation Serif"/>
          <w:sz w:val="28"/>
          <w:szCs w:val="28"/>
        </w:rPr>
        <w:t xml:space="preserve"> Перечень автомобильных дорог общего пользования местного значения, подлежащих ремонту в 202</w:t>
      </w:r>
      <w:r w:rsidR="001A5A21" w:rsidRPr="006E4D8A">
        <w:rPr>
          <w:rFonts w:ascii="Liberation Serif" w:hAnsi="Liberation Serif"/>
          <w:sz w:val="28"/>
          <w:szCs w:val="28"/>
        </w:rPr>
        <w:t>3</w:t>
      </w:r>
      <w:r w:rsidR="005E3CEE" w:rsidRPr="006E4D8A">
        <w:rPr>
          <w:rFonts w:ascii="Liberation Serif" w:hAnsi="Liberation Serif"/>
          <w:sz w:val="28"/>
          <w:szCs w:val="28"/>
        </w:rPr>
        <w:t xml:space="preserve"> году</w:t>
      </w:r>
      <w:r w:rsidR="00D463F4" w:rsidRPr="006E4D8A">
        <w:rPr>
          <w:rFonts w:ascii="Liberation Serif" w:hAnsi="Liberation Serif"/>
          <w:sz w:val="28"/>
          <w:szCs w:val="28"/>
        </w:rPr>
        <w:t xml:space="preserve">, утвержденный постановлением Администрации Каменск-Уральского городского округа от </w:t>
      </w:r>
      <w:r w:rsidR="00F058E7" w:rsidRPr="006E4D8A">
        <w:rPr>
          <w:rFonts w:ascii="Liberation Serif" w:hAnsi="Liberation Serif"/>
          <w:sz w:val="28"/>
          <w:szCs w:val="28"/>
        </w:rPr>
        <w:t>16.12.2022</w:t>
      </w:r>
      <w:r w:rsidR="00D463F4" w:rsidRPr="006E4D8A">
        <w:rPr>
          <w:rFonts w:ascii="Liberation Serif" w:hAnsi="Liberation Serif"/>
          <w:sz w:val="28"/>
          <w:szCs w:val="28"/>
        </w:rPr>
        <w:t xml:space="preserve"> № </w:t>
      </w:r>
      <w:r w:rsidR="00F058E7" w:rsidRPr="006E4D8A">
        <w:rPr>
          <w:rFonts w:ascii="Liberation Serif" w:hAnsi="Liberation Serif"/>
          <w:sz w:val="28"/>
          <w:szCs w:val="28"/>
        </w:rPr>
        <w:t>797</w:t>
      </w:r>
      <w:r w:rsidR="00D463F4" w:rsidRPr="006E4D8A">
        <w:rPr>
          <w:rFonts w:ascii="Liberation Serif" w:hAnsi="Liberation Serif"/>
          <w:sz w:val="28"/>
          <w:szCs w:val="28"/>
        </w:rPr>
        <w:t xml:space="preserve"> </w:t>
      </w:r>
      <w:r w:rsidR="00B00547">
        <w:rPr>
          <w:rFonts w:ascii="Liberation Serif" w:hAnsi="Liberation Serif"/>
          <w:sz w:val="28"/>
          <w:szCs w:val="28"/>
        </w:rPr>
        <w:t>(в редакции постановления Администрации Каменск-Уральского городского округа от</w:t>
      </w:r>
      <w:r w:rsidR="00B00547" w:rsidRPr="00B00547">
        <w:rPr>
          <w:rFonts w:ascii="Liberation Serif" w:hAnsi="Liberation Serif"/>
          <w:sz w:val="28"/>
          <w:szCs w:val="28"/>
        </w:rPr>
        <w:t xml:space="preserve">  07.03.2023  № 138</w:t>
      </w:r>
      <w:r w:rsidR="00B00547">
        <w:rPr>
          <w:rFonts w:ascii="Liberation Serif" w:hAnsi="Liberation Serif"/>
          <w:sz w:val="28"/>
          <w:szCs w:val="28"/>
        </w:rPr>
        <w:t>)</w:t>
      </w:r>
    </w:p>
    <w:p w:rsidR="00C31DEF" w:rsidRPr="006E4D8A" w:rsidRDefault="00B00547" w:rsidP="00B00547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D463F4" w:rsidRPr="006E4D8A">
        <w:rPr>
          <w:rFonts w:ascii="Liberation Serif" w:hAnsi="Liberation Serif"/>
          <w:sz w:val="28"/>
          <w:szCs w:val="28"/>
        </w:rPr>
        <w:t>«Об утверждении Перечня автомобильных дорог общего пользования местного значения, подлежащих ремонту в 202</w:t>
      </w:r>
      <w:r w:rsidR="00F058E7" w:rsidRPr="006E4D8A">
        <w:rPr>
          <w:rFonts w:ascii="Liberation Serif" w:hAnsi="Liberation Serif"/>
          <w:sz w:val="28"/>
          <w:szCs w:val="28"/>
        </w:rPr>
        <w:t>3</w:t>
      </w:r>
      <w:r w:rsidR="009E2040" w:rsidRPr="006E4D8A">
        <w:rPr>
          <w:rFonts w:ascii="Liberation Serif" w:hAnsi="Liberation Serif"/>
          <w:sz w:val="28"/>
          <w:szCs w:val="28"/>
        </w:rPr>
        <w:t xml:space="preserve"> году», </w:t>
      </w:r>
      <w:r w:rsidR="00C6620C">
        <w:rPr>
          <w:rFonts w:ascii="Liberation Serif" w:hAnsi="Liberation Serif"/>
          <w:sz w:val="28"/>
          <w:szCs w:val="28"/>
        </w:rPr>
        <w:t>изложив</w:t>
      </w:r>
      <w:r w:rsidR="00F058E7" w:rsidRPr="006E4D8A">
        <w:rPr>
          <w:rFonts w:ascii="Liberation Serif" w:hAnsi="Liberation Serif"/>
          <w:sz w:val="28"/>
          <w:szCs w:val="28"/>
        </w:rPr>
        <w:t xml:space="preserve"> </w:t>
      </w:r>
      <w:r w:rsidR="00AE4910">
        <w:rPr>
          <w:rFonts w:ascii="Liberation Serif" w:hAnsi="Liberation Serif"/>
          <w:sz w:val="28"/>
          <w:szCs w:val="28"/>
        </w:rPr>
        <w:t>его в новой редакции согласно приложению к настоящему постановлению</w:t>
      </w:r>
      <w:r>
        <w:rPr>
          <w:rFonts w:ascii="Liberation Serif" w:hAnsi="Liberation Serif"/>
          <w:sz w:val="28"/>
          <w:szCs w:val="28"/>
        </w:rPr>
        <w:t>.</w:t>
      </w:r>
    </w:p>
    <w:p w:rsidR="005857CC" w:rsidRPr="006E4D8A" w:rsidRDefault="00C31DEF" w:rsidP="00983B7D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6E4D8A">
        <w:rPr>
          <w:rFonts w:ascii="Liberation Serif" w:hAnsi="Liberation Serif"/>
          <w:sz w:val="28"/>
          <w:szCs w:val="28"/>
        </w:rPr>
        <w:tab/>
      </w:r>
      <w:r w:rsidR="005857CC" w:rsidRPr="006E4D8A">
        <w:rPr>
          <w:rFonts w:ascii="Liberation Serif" w:hAnsi="Liberation Serif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857CC" w:rsidRPr="007037CF" w:rsidRDefault="005857CC" w:rsidP="00983B7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E4D8A">
        <w:rPr>
          <w:rFonts w:ascii="Liberation Serif" w:hAnsi="Liberation Serif"/>
          <w:sz w:val="28"/>
          <w:szCs w:val="28"/>
        </w:rPr>
        <w:t>3. Контроль исполнени</w:t>
      </w:r>
      <w:r w:rsidR="009E2040" w:rsidRPr="006E4D8A">
        <w:rPr>
          <w:rFonts w:ascii="Liberation Serif" w:hAnsi="Liberation Serif"/>
          <w:sz w:val="28"/>
          <w:szCs w:val="28"/>
        </w:rPr>
        <w:t>я</w:t>
      </w:r>
      <w:r w:rsidRPr="006E4D8A">
        <w:rPr>
          <w:rFonts w:ascii="Liberation Serif" w:hAnsi="Liberation Serif"/>
          <w:sz w:val="28"/>
          <w:szCs w:val="28"/>
        </w:rPr>
        <w:t xml:space="preserve"> настоящего постановления возложить на первого заместителя главы Администрации городского округа </w:t>
      </w:r>
      <w:proofErr w:type="spellStart"/>
      <w:r w:rsidR="007536C0" w:rsidRPr="006E4D8A">
        <w:rPr>
          <w:rFonts w:ascii="Liberation Serif" w:hAnsi="Liberation Serif"/>
          <w:sz w:val="28"/>
          <w:szCs w:val="28"/>
        </w:rPr>
        <w:t>Башарина</w:t>
      </w:r>
      <w:proofErr w:type="spellEnd"/>
      <w:r w:rsidR="007536C0" w:rsidRPr="006E4D8A">
        <w:rPr>
          <w:rFonts w:ascii="Liberation Serif" w:hAnsi="Liberation Serif"/>
          <w:sz w:val="28"/>
          <w:szCs w:val="28"/>
        </w:rPr>
        <w:t xml:space="preserve"> Д.В.</w:t>
      </w:r>
    </w:p>
    <w:p w:rsidR="005857CC" w:rsidRDefault="005857CC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3F389B" w:rsidRDefault="003F389B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7004DB" w:rsidRDefault="007004DB" w:rsidP="007004DB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Pr="007037CF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</w:p>
    <w:p w:rsidR="007004DB" w:rsidRDefault="007004DB" w:rsidP="007004DB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</w:t>
      </w:r>
      <w:r w:rsidRPr="007037CF">
        <w:rPr>
          <w:rFonts w:ascii="Liberation Serif" w:hAnsi="Liberation Serif"/>
          <w:sz w:val="28"/>
          <w:szCs w:val="28"/>
        </w:rPr>
        <w:t>менск-Ур</w:t>
      </w:r>
      <w:r>
        <w:rPr>
          <w:rFonts w:ascii="Liberation Serif" w:hAnsi="Liberation Serif"/>
          <w:sz w:val="28"/>
          <w:szCs w:val="28"/>
        </w:rPr>
        <w:t>альского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</w:t>
      </w:r>
      <w:r w:rsidRPr="007037CF">
        <w:rPr>
          <w:rFonts w:ascii="Liberation Serif" w:hAnsi="Liberation Serif"/>
          <w:sz w:val="28"/>
          <w:szCs w:val="28"/>
        </w:rPr>
        <w:t>А.</w:t>
      </w:r>
      <w:r>
        <w:rPr>
          <w:rFonts w:ascii="Liberation Serif" w:hAnsi="Liberation Serif"/>
          <w:sz w:val="28"/>
          <w:szCs w:val="28"/>
        </w:rPr>
        <w:t>А</w:t>
      </w:r>
      <w:r w:rsidRPr="007037CF">
        <w:rPr>
          <w:rFonts w:ascii="Liberation Serif" w:hAnsi="Liberation Serif"/>
          <w:sz w:val="28"/>
          <w:szCs w:val="28"/>
        </w:rPr>
        <w:t>. Герасимов</w:t>
      </w:r>
    </w:p>
    <w:p w:rsidR="007004DB" w:rsidRPr="007037CF" w:rsidRDefault="007004DB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7004DB" w:rsidRDefault="007004DB" w:rsidP="007004DB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  <w:sectPr w:rsidR="007004DB" w:rsidSect="006E4D8A">
          <w:headerReference w:type="default" r:id="rId8"/>
          <w:pgSz w:w="11906" w:h="16838"/>
          <w:pgMar w:top="284" w:right="567" w:bottom="993" w:left="1701" w:header="709" w:footer="709" w:gutter="0"/>
          <w:cols w:space="708"/>
          <w:docGrid w:linePitch="360"/>
        </w:sectPr>
      </w:pPr>
    </w:p>
    <w:p w:rsidR="007004DB" w:rsidRPr="00192043" w:rsidRDefault="00AE4910" w:rsidP="007004DB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lastRenderedPageBreak/>
        <w:t>Приложение</w:t>
      </w:r>
    </w:p>
    <w:p w:rsidR="007004DB" w:rsidRPr="00192043" w:rsidRDefault="00AE4910" w:rsidP="007004DB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к </w:t>
      </w:r>
      <w:r w:rsidR="007004DB" w:rsidRPr="00192043">
        <w:rPr>
          <w:rFonts w:ascii="Liberation Serif" w:hAnsi="Liberation Serif" w:cs="Times New Roman"/>
          <w:sz w:val="24"/>
          <w:szCs w:val="24"/>
        </w:rPr>
        <w:t>постановлени</w:t>
      </w:r>
      <w:r>
        <w:rPr>
          <w:rFonts w:ascii="Liberation Serif" w:hAnsi="Liberation Serif" w:cs="Times New Roman"/>
          <w:sz w:val="24"/>
          <w:szCs w:val="24"/>
        </w:rPr>
        <w:t>ю</w:t>
      </w:r>
      <w:r w:rsidR="007004DB" w:rsidRPr="00192043">
        <w:rPr>
          <w:rFonts w:ascii="Liberation Serif" w:hAnsi="Liberation Serif" w:cs="Times New Roman"/>
          <w:sz w:val="24"/>
          <w:szCs w:val="24"/>
        </w:rPr>
        <w:t xml:space="preserve"> Администрации Каменск-Уральского городского округа</w:t>
      </w:r>
    </w:p>
    <w:p w:rsidR="007004DB" w:rsidRPr="00192043" w:rsidRDefault="007004DB" w:rsidP="007004DB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 w:rsidRPr="00192043">
        <w:rPr>
          <w:rFonts w:ascii="Liberation Serif" w:hAnsi="Liberation Serif" w:cs="Times New Roman"/>
          <w:sz w:val="24"/>
          <w:szCs w:val="24"/>
        </w:rPr>
        <w:t xml:space="preserve">от  </w:t>
      </w:r>
      <w:r w:rsidR="004D4B8A">
        <w:rPr>
          <w:rFonts w:ascii="Liberation Serif" w:hAnsi="Liberation Serif" w:cs="Times New Roman"/>
          <w:sz w:val="24"/>
          <w:szCs w:val="24"/>
        </w:rPr>
        <w:t>07.07.2023</w:t>
      </w:r>
      <w:r w:rsidRPr="00192043">
        <w:rPr>
          <w:rFonts w:ascii="Liberation Serif" w:hAnsi="Liberation Serif" w:cs="Times New Roman"/>
          <w:sz w:val="24"/>
          <w:szCs w:val="24"/>
        </w:rPr>
        <w:t xml:space="preserve"> №  </w:t>
      </w:r>
      <w:r w:rsidR="004D4B8A">
        <w:rPr>
          <w:rFonts w:ascii="Liberation Serif" w:hAnsi="Liberation Serif" w:cs="Times New Roman"/>
          <w:sz w:val="24"/>
          <w:szCs w:val="24"/>
        </w:rPr>
        <w:t>450</w:t>
      </w:r>
    </w:p>
    <w:p w:rsidR="007004DB" w:rsidRPr="00192043" w:rsidRDefault="007004DB" w:rsidP="007004DB">
      <w:pPr>
        <w:pStyle w:val="ConsPlusNormal"/>
        <w:tabs>
          <w:tab w:val="left" w:pos="11456"/>
        </w:tabs>
        <w:rPr>
          <w:rFonts w:ascii="Liberation Serif" w:hAnsi="Liberation Serif"/>
          <w:b w:val="0"/>
          <w:i w:val="0"/>
          <w:sz w:val="24"/>
          <w:szCs w:val="24"/>
        </w:rPr>
      </w:pPr>
      <w:bookmarkStart w:id="0" w:name="Par1060"/>
      <w:bookmarkEnd w:id="0"/>
      <w:r w:rsidRPr="00192043">
        <w:rPr>
          <w:rFonts w:ascii="Liberation Serif" w:hAnsi="Liberation Serif"/>
          <w:b w:val="0"/>
          <w:i w:val="0"/>
          <w:sz w:val="24"/>
          <w:szCs w:val="24"/>
        </w:rPr>
        <w:tab/>
      </w:r>
    </w:p>
    <w:p w:rsidR="00534BE2" w:rsidRPr="00192043" w:rsidRDefault="00534BE2" w:rsidP="007004DB">
      <w:pPr>
        <w:pStyle w:val="ConsPlusNormal"/>
        <w:jc w:val="center"/>
        <w:rPr>
          <w:rFonts w:ascii="Liberation Serif" w:hAnsi="Liberation Serif"/>
          <w:b w:val="0"/>
          <w:i w:val="0"/>
          <w:sz w:val="24"/>
          <w:szCs w:val="24"/>
        </w:rPr>
      </w:pPr>
    </w:p>
    <w:p w:rsidR="00B95D46" w:rsidRDefault="00B95D46" w:rsidP="007004DB">
      <w:pPr>
        <w:pStyle w:val="ConsPlusNormal"/>
        <w:jc w:val="center"/>
        <w:rPr>
          <w:rFonts w:ascii="Liberation Serif" w:hAnsi="Liberation Serif"/>
          <w:b w:val="0"/>
          <w:i w:val="0"/>
          <w:sz w:val="24"/>
          <w:szCs w:val="24"/>
        </w:rPr>
      </w:pPr>
    </w:p>
    <w:p w:rsidR="00B95D46" w:rsidRDefault="00B95D46" w:rsidP="007004DB">
      <w:pPr>
        <w:pStyle w:val="ConsPlusNormal"/>
        <w:jc w:val="center"/>
        <w:rPr>
          <w:rFonts w:ascii="Liberation Serif" w:hAnsi="Liberation Serif"/>
          <w:b w:val="0"/>
          <w:i w:val="0"/>
          <w:sz w:val="24"/>
          <w:szCs w:val="24"/>
        </w:rPr>
      </w:pPr>
    </w:p>
    <w:p w:rsidR="007004DB" w:rsidRPr="00192043" w:rsidRDefault="007004DB" w:rsidP="007004DB">
      <w:pPr>
        <w:pStyle w:val="ConsPlusNormal"/>
        <w:jc w:val="center"/>
        <w:rPr>
          <w:rFonts w:ascii="Liberation Serif" w:hAnsi="Liberation Serif"/>
          <w:b w:val="0"/>
          <w:i w:val="0"/>
          <w:sz w:val="24"/>
          <w:szCs w:val="24"/>
        </w:rPr>
      </w:pPr>
      <w:r w:rsidRPr="00192043">
        <w:rPr>
          <w:rFonts w:ascii="Liberation Serif" w:hAnsi="Liberation Serif"/>
          <w:b w:val="0"/>
          <w:i w:val="0"/>
          <w:sz w:val="24"/>
          <w:szCs w:val="24"/>
        </w:rPr>
        <w:t xml:space="preserve">ПЕРЕЧЕНЬ </w:t>
      </w:r>
    </w:p>
    <w:p w:rsidR="007004DB" w:rsidRDefault="007004DB" w:rsidP="007004DB">
      <w:pPr>
        <w:pStyle w:val="ConsPlusNormal"/>
        <w:spacing w:after="80"/>
        <w:jc w:val="center"/>
        <w:rPr>
          <w:rFonts w:ascii="Liberation Serif" w:hAnsi="Liberation Serif"/>
          <w:b w:val="0"/>
          <w:i w:val="0"/>
          <w:sz w:val="24"/>
          <w:szCs w:val="24"/>
        </w:rPr>
      </w:pPr>
      <w:r w:rsidRPr="00192043">
        <w:rPr>
          <w:rFonts w:ascii="Liberation Serif" w:hAnsi="Liberation Serif"/>
          <w:b w:val="0"/>
          <w:i w:val="0"/>
          <w:sz w:val="24"/>
          <w:szCs w:val="24"/>
        </w:rPr>
        <w:t>автомобильных дорог общего пользования местного значения, подлежащих ремонту в 202</w:t>
      </w:r>
      <w:r>
        <w:rPr>
          <w:rFonts w:ascii="Liberation Serif" w:hAnsi="Liberation Serif"/>
          <w:b w:val="0"/>
          <w:i w:val="0"/>
          <w:sz w:val="24"/>
          <w:szCs w:val="24"/>
        </w:rPr>
        <w:t>3</w:t>
      </w:r>
      <w:r w:rsidRPr="00192043">
        <w:rPr>
          <w:rFonts w:ascii="Liberation Serif" w:hAnsi="Liberation Serif"/>
          <w:b w:val="0"/>
          <w:i w:val="0"/>
          <w:sz w:val="24"/>
          <w:szCs w:val="24"/>
        </w:rPr>
        <w:t xml:space="preserve"> году</w:t>
      </w:r>
    </w:p>
    <w:p w:rsidR="00B95D46" w:rsidRPr="00192043" w:rsidRDefault="00B95D46" w:rsidP="007004DB">
      <w:pPr>
        <w:pStyle w:val="ConsPlusNormal"/>
        <w:spacing w:after="80"/>
        <w:jc w:val="center"/>
        <w:rPr>
          <w:rFonts w:ascii="Liberation Serif" w:hAnsi="Liberation Serif"/>
          <w:b w:val="0"/>
          <w:i w:val="0"/>
          <w:sz w:val="24"/>
          <w:szCs w:val="24"/>
        </w:rPr>
      </w:pPr>
    </w:p>
    <w:tbl>
      <w:tblPr>
        <w:tblW w:w="15309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67"/>
        <w:gridCol w:w="1418"/>
        <w:gridCol w:w="6379"/>
        <w:gridCol w:w="992"/>
        <w:gridCol w:w="993"/>
        <w:gridCol w:w="1701"/>
        <w:gridCol w:w="1558"/>
        <w:gridCol w:w="1701"/>
      </w:tblGrid>
      <w:tr w:rsidR="007004DB" w:rsidRPr="00192043" w:rsidTr="003F6B65">
        <w:trPr>
          <w:trHeight w:val="318"/>
        </w:trPr>
        <w:tc>
          <w:tcPr>
            <w:tcW w:w="567" w:type="dxa"/>
            <w:vMerge w:val="restart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proofErr w:type="spellStart"/>
            <w:proofErr w:type="gramStart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Но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</w:t>
            </w: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мер</w:t>
            </w:r>
            <w:proofErr w:type="spellEnd"/>
            <w:proofErr w:type="gramEnd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строки</w:t>
            </w:r>
          </w:p>
        </w:tc>
        <w:tc>
          <w:tcPr>
            <w:tcW w:w="1418" w:type="dxa"/>
            <w:vMerge w:val="restart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proofErr w:type="spellStart"/>
            <w:proofErr w:type="gramStart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Наимено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-вание</w:t>
            </w:r>
            <w:proofErr w:type="spellEnd"/>
            <w:proofErr w:type="gramEnd"/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населен</w:t>
            </w: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ного пункта</w:t>
            </w:r>
          </w:p>
        </w:tc>
        <w:tc>
          <w:tcPr>
            <w:tcW w:w="6379" w:type="dxa"/>
            <w:vMerge w:val="restart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Наименование объекта</w:t>
            </w:r>
          </w:p>
        </w:tc>
        <w:tc>
          <w:tcPr>
            <w:tcW w:w="1985" w:type="dxa"/>
            <w:gridSpan w:val="2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Мощность</w:t>
            </w:r>
          </w:p>
        </w:tc>
        <w:tc>
          <w:tcPr>
            <w:tcW w:w="4960" w:type="dxa"/>
            <w:gridSpan w:val="3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Стоимость в ценах соответствующих лет (рублей)</w:t>
            </w:r>
          </w:p>
        </w:tc>
      </w:tr>
      <w:tr w:rsidR="007004DB" w:rsidRPr="00192043" w:rsidTr="003F6B65">
        <w:trPr>
          <w:trHeight w:val="63"/>
        </w:trPr>
        <w:tc>
          <w:tcPr>
            <w:tcW w:w="567" w:type="dxa"/>
            <w:vMerge/>
          </w:tcPr>
          <w:p w:rsidR="007004DB" w:rsidRPr="00192043" w:rsidRDefault="007004DB" w:rsidP="00DB0325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7004DB" w:rsidRPr="00192043" w:rsidRDefault="007004DB" w:rsidP="00DB0325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7004DB" w:rsidRPr="00192043" w:rsidRDefault="007004DB" w:rsidP="00DB0325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кв. м</w:t>
            </w:r>
          </w:p>
        </w:tc>
        <w:tc>
          <w:tcPr>
            <w:tcW w:w="993" w:type="dxa"/>
            <w:vMerge w:val="restart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п. </w:t>
            </w:r>
            <w:proofErr w:type="gramStart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701" w:type="dxa"/>
            <w:vMerge w:val="restart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всего</w:t>
            </w:r>
          </w:p>
        </w:tc>
        <w:tc>
          <w:tcPr>
            <w:tcW w:w="3259" w:type="dxa"/>
            <w:gridSpan w:val="2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в том числе</w:t>
            </w:r>
          </w:p>
        </w:tc>
      </w:tr>
      <w:tr w:rsidR="007004DB" w:rsidRPr="00192043" w:rsidTr="003F6B65">
        <w:trPr>
          <w:trHeight w:val="226"/>
        </w:trPr>
        <w:tc>
          <w:tcPr>
            <w:tcW w:w="567" w:type="dxa"/>
            <w:vMerge/>
          </w:tcPr>
          <w:p w:rsidR="007004DB" w:rsidRPr="00192043" w:rsidRDefault="007004DB" w:rsidP="00DB0325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7004DB" w:rsidRPr="00192043" w:rsidRDefault="007004DB" w:rsidP="00DB0325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7004DB" w:rsidRPr="00192043" w:rsidRDefault="007004DB" w:rsidP="00DB0325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7004DB" w:rsidRPr="00192043" w:rsidRDefault="007004DB" w:rsidP="00DB0325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7004DB" w:rsidRPr="00192043" w:rsidRDefault="007004DB" w:rsidP="00DB0325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004DB" w:rsidRPr="00192043" w:rsidRDefault="007004DB" w:rsidP="00DB0325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558" w:type="dxa"/>
          </w:tcPr>
          <w:p w:rsidR="007004DB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областной </w:t>
            </w:r>
          </w:p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бюджет</w:t>
            </w:r>
          </w:p>
        </w:tc>
        <w:tc>
          <w:tcPr>
            <w:tcW w:w="1701" w:type="dxa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местный бюджет</w:t>
            </w:r>
          </w:p>
        </w:tc>
      </w:tr>
    </w:tbl>
    <w:p w:rsidR="007004DB" w:rsidRPr="00192043" w:rsidRDefault="007004DB" w:rsidP="007004DB">
      <w:pPr>
        <w:rPr>
          <w:sz w:val="2"/>
          <w:szCs w:val="2"/>
        </w:rPr>
      </w:pPr>
    </w:p>
    <w:tbl>
      <w:tblPr>
        <w:tblW w:w="15309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67"/>
        <w:gridCol w:w="1418"/>
        <w:gridCol w:w="6379"/>
        <w:gridCol w:w="992"/>
        <w:gridCol w:w="992"/>
        <w:gridCol w:w="1701"/>
        <w:gridCol w:w="1559"/>
        <w:gridCol w:w="1701"/>
      </w:tblGrid>
      <w:tr w:rsidR="007004DB" w:rsidRPr="00BA7230" w:rsidTr="00F73053">
        <w:trPr>
          <w:trHeight w:val="226"/>
          <w:tblHeader/>
        </w:trPr>
        <w:tc>
          <w:tcPr>
            <w:tcW w:w="567" w:type="dxa"/>
            <w:shd w:val="clear" w:color="auto" w:fill="auto"/>
            <w:vAlign w:val="center"/>
          </w:tcPr>
          <w:p w:rsidR="007004DB" w:rsidRPr="00BA7230" w:rsidRDefault="003F6B65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004DB" w:rsidRPr="00BA7230" w:rsidRDefault="003F6B65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7004DB" w:rsidRPr="006256F7" w:rsidRDefault="003F6B65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004DB" w:rsidRPr="00BA7230" w:rsidRDefault="005F1460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004DB" w:rsidRPr="00BA7230" w:rsidRDefault="003F6B65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04DB" w:rsidRPr="00BA7230" w:rsidRDefault="00A610CA" w:rsidP="00F73053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04DB" w:rsidRPr="00BA7230" w:rsidRDefault="00A610CA" w:rsidP="00F73053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04DB" w:rsidRPr="00BA7230" w:rsidRDefault="00A610CA" w:rsidP="00F73053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BA7230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г</w:t>
            </w:r>
            <w:proofErr w:type="gramStart"/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.К</w:t>
            </w:r>
            <w:proofErr w:type="gramEnd"/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аменск-Уральский</w:t>
            </w:r>
          </w:p>
        </w:tc>
        <w:tc>
          <w:tcPr>
            <w:tcW w:w="6379" w:type="dxa"/>
          </w:tcPr>
          <w:p w:rsidR="00EB0F07" w:rsidRPr="003F6B65" w:rsidRDefault="00EB0F07" w:rsidP="00DB0325">
            <w:r w:rsidRPr="003F6B65">
              <w:rPr>
                <w:rFonts w:ascii="Liberation Serif" w:hAnsi="Liberation Serif"/>
                <w:sz w:val="24"/>
                <w:szCs w:val="24"/>
              </w:rPr>
              <w:t>Автомобильная дорога по ул.1-й Проезд от ул</w:t>
            </w:r>
            <w:proofErr w:type="gramStart"/>
            <w:r w:rsidRPr="003F6B65">
              <w:rPr>
                <w:rFonts w:ascii="Liberation Serif" w:hAnsi="Liberation Serif"/>
                <w:sz w:val="24"/>
                <w:szCs w:val="24"/>
              </w:rPr>
              <w:t>.Ц</w:t>
            </w:r>
            <w:proofErr w:type="gramEnd"/>
            <w:r w:rsidRPr="003F6B65">
              <w:rPr>
                <w:rFonts w:ascii="Liberation Serif" w:hAnsi="Liberation Serif"/>
                <w:sz w:val="24"/>
                <w:szCs w:val="24"/>
              </w:rPr>
              <w:t>ентральная до ул.Западная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802,0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2307624,0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2192242,80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115381,20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DB0325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3F6B65" w:rsidRDefault="00EB0F07" w:rsidP="00DB0325">
            <w:r w:rsidRPr="003F6B65">
              <w:rPr>
                <w:rFonts w:ascii="Liberation Serif" w:hAnsi="Liberation Serif"/>
                <w:sz w:val="24"/>
                <w:szCs w:val="24"/>
              </w:rPr>
              <w:t>Автомобильная дорога по ул.2-й Проезд от ул</w:t>
            </w:r>
            <w:proofErr w:type="gramStart"/>
            <w:r w:rsidRPr="003F6B65">
              <w:rPr>
                <w:rFonts w:ascii="Liberation Serif" w:hAnsi="Liberation Serif"/>
                <w:sz w:val="24"/>
                <w:szCs w:val="24"/>
              </w:rPr>
              <w:t>.Ц</w:t>
            </w:r>
            <w:proofErr w:type="gramEnd"/>
            <w:r w:rsidRPr="003F6B65">
              <w:rPr>
                <w:rFonts w:ascii="Liberation Serif" w:hAnsi="Liberation Serif"/>
                <w:sz w:val="24"/>
                <w:szCs w:val="24"/>
              </w:rPr>
              <w:t>ентральная до ул.Западная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883,0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2364253,2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2246040,54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118212,66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3F6B65" w:rsidRDefault="00EB0F07" w:rsidP="00DB0325">
            <w:r w:rsidRPr="003F6B65">
              <w:rPr>
                <w:rFonts w:ascii="Liberation Serif" w:hAnsi="Liberation Serif"/>
                <w:sz w:val="24"/>
                <w:szCs w:val="24"/>
              </w:rPr>
              <w:t>Автомобильная дорога по ул.4-й Проезд от ул</w:t>
            </w:r>
            <w:proofErr w:type="gramStart"/>
            <w:r w:rsidRPr="003F6B65">
              <w:rPr>
                <w:rFonts w:ascii="Liberation Serif" w:hAnsi="Liberation Serif"/>
                <w:sz w:val="24"/>
                <w:szCs w:val="24"/>
              </w:rPr>
              <w:t>.Ц</w:t>
            </w:r>
            <w:proofErr w:type="gramEnd"/>
            <w:r w:rsidRPr="003F6B65">
              <w:rPr>
                <w:rFonts w:ascii="Liberation Serif" w:hAnsi="Liberation Serif"/>
                <w:sz w:val="24"/>
                <w:szCs w:val="24"/>
              </w:rPr>
              <w:t>ентральная до ул.Коммунальная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820,0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rPr>
                <w:rFonts w:ascii="Liberation Serif" w:hAnsi="Liberation Serif" w:cs="Arial"/>
                <w:sz w:val="24"/>
                <w:szCs w:val="24"/>
              </w:rPr>
            </w:pPr>
            <w:r w:rsidRPr="003F6B65">
              <w:rPr>
                <w:rFonts w:ascii="Liberation Serif" w:hAnsi="Liberation Serif" w:cs="Arial"/>
                <w:sz w:val="24"/>
                <w:szCs w:val="24"/>
              </w:rPr>
              <w:t>2265648,0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2152365,60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113282,40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3F6B65" w:rsidRDefault="00EB0F07" w:rsidP="00DB0325">
            <w:r w:rsidRPr="003F6B65">
              <w:rPr>
                <w:rFonts w:ascii="Liberation Serif" w:hAnsi="Liberation Serif"/>
                <w:sz w:val="24"/>
                <w:szCs w:val="24"/>
              </w:rPr>
              <w:t>Автомобильная дорога по ул.4-й Пятилетки от ул</w:t>
            </w:r>
            <w:proofErr w:type="gramStart"/>
            <w:r w:rsidRPr="003F6B65">
              <w:rPr>
                <w:rFonts w:ascii="Liberation Serif" w:hAnsi="Liberation Serif"/>
                <w:sz w:val="24"/>
                <w:szCs w:val="24"/>
              </w:rPr>
              <w:t>.С</w:t>
            </w:r>
            <w:proofErr w:type="gramEnd"/>
            <w:r w:rsidRPr="003F6B65">
              <w:rPr>
                <w:rFonts w:ascii="Liberation Serif" w:hAnsi="Liberation Serif"/>
                <w:sz w:val="24"/>
                <w:szCs w:val="24"/>
              </w:rPr>
              <w:t xml:space="preserve">уворова до </w:t>
            </w:r>
            <w:proofErr w:type="spellStart"/>
            <w:r w:rsidRPr="003F6B65">
              <w:rPr>
                <w:rFonts w:ascii="Liberation Serif" w:hAnsi="Liberation Serif"/>
                <w:sz w:val="24"/>
                <w:szCs w:val="24"/>
              </w:rPr>
              <w:t>пгт</w:t>
            </w:r>
            <w:proofErr w:type="spellEnd"/>
            <w:r w:rsidRPr="003F6B6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3F6B65">
              <w:rPr>
                <w:rFonts w:ascii="Liberation Serif" w:hAnsi="Liberation Serif"/>
                <w:sz w:val="24"/>
                <w:szCs w:val="24"/>
              </w:rPr>
              <w:t>Мартюш</w:t>
            </w:r>
            <w:proofErr w:type="spellEnd"/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21446,0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39390184,8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37420675,55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1969509,25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3F6B65" w:rsidRDefault="00EB0F07" w:rsidP="00DB0325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Автомобильная дорога по ул</w:t>
            </w:r>
            <w:proofErr w:type="gramStart"/>
            <w:r w:rsidRPr="003F6B65">
              <w:rPr>
                <w:rFonts w:ascii="Liberation Serif" w:hAnsi="Liberation Serif"/>
                <w:sz w:val="24"/>
                <w:szCs w:val="24"/>
              </w:rPr>
              <w:t>.А</w:t>
            </w:r>
            <w:proofErr w:type="gramEnd"/>
            <w:r w:rsidRPr="003F6B65">
              <w:rPr>
                <w:rFonts w:ascii="Liberation Serif" w:hAnsi="Liberation Serif"/>
                <w:sz w:val="24"/>
                <w:szCs w:val="24"/>
              </w:rPr>
              <w:t>брамова от ул.Ленинградская до ул.Войкова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4791,0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8160495,6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7752470,81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408024,79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3F6B65" w:rsidRDefault="00EB0F07" w:rsidP="00DB0325">
            <w:r w:rsidRPr="003F6B65">
              <w:rPr>
                <w:rFonts w:ascii="Liberation Serif" w:hAnsi="Liberation Serif"/>
                <w:sz w:val="24"/>
                <w:szCs w:val="24"/>
              </w:rPr>
              <w:t>Автомобильная дорога по пер</w:t>
            </w:r>
            <w:proofErr w:type="gramStart"/>
            <w:r w:rsidRPr="003F6B65">
              <w:rPr>
                <w:rFonts w:ascii="Liberation Serif" w:hAnsi="Liberation Serif"/>
                <w:sz w:val="24"/>
                <w:szCs w:val="24"/>
              </w:rPr>
              <w:t>.Б</w:t>
            </w:r>
            <w:proofErr w:type="gramEnd"/>
            <w:r w:rsidRPr="003F6B65">
              <w:rPr>
                <w:rFonts w:ascii="Liberation Serif" w:hAnsi="Liberation Serif"/>
                <w:sz w:val="24"/>
                <w:szCs w:val="24"/>
              </w:rPr>
              <w:t xml:space="preserve">ольничный 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1627,0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3884383,2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3690164,04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194219,16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Автомобильная дорога по ул</w:t>
            </w:r>
            <w:proofErr w:type="gramStart"/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.Д</w:t>
            </w:r>
            <w:proofErr w:type="gramEnd"/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ружбы от ул.Деповская до </w:t>
            </w:r>
            <w:proofErr w:type="spellStart"/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ул.Травянская</w:t>
            </w:r>
            <w:proofErr w:type="spellEnd"/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6673,0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11818569,6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11227641,12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590928,48</w:t>
            </w:r>
          </w:p>
        </w:tc>
      </w:tr>
      <w:tr w:rsidR="00EB0F07" w:rsidRPr="00077847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534BE2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077847" w:rsidRDefault="00EB0F07" w:rsidP="00B95D46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г</w:t>
            </w:r>
            <w:proofErr w:type="gramStart"/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.К</w:t>
            </w:r>
            <w:proofErr w:type="gramEnd"/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аменск-Уральский</w:t>
            </w:r>
          </w:p>
        </w:tc>
        <w:tc>
          <w:tcPr>
            <w:tcW w:w="6379" w:type="dxa"/>
          </w:tcPr>
          <w:p w:rsidR="00EB0F07" w:rsidRPr="00077847" w:rsidRDefault="00EB0F07" w:rsidP="00077847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07784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Автомобильная дорога по ул</w:t>
            </w:r>
            <w:proofErr w:type="gramStart"/>
            <w:r w:rsidRPr="0007784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.Ж</w:t>
            </w:r>
            <w:proofErr w:type="gramEnd"/>
            <w:r w:rsidRPr="0007784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уковского от ул.Октябрьская до ул.Строителей</w:t>
            </w:r>
          </w:p>
        </w:tc>
        <w:tc>
          <w:tcPr>
            <w:tcW w:w="992" w:type="dxa"/>
          </w:tcPr>
          <w:p w:rsidR="00EB0F07" w:rsidRPr="00077847" w:rsidRDefault="00EB0F07" w:rsidP="00077847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07784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3059,0</w:t>
            </w:r>
          </w:p>
        </w:tc>
        <w:tc>
          <w:tcPr>
            <w:tcW w:w="992" w:type="dxa"/>
          </w:tcPr>
          <w:p w:rsidR="00EB0F07" w:rsidRPr="00077847" w:rsidRDefault="00EB0F07" w:rsidP="00077847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077847" w:rsidRDefault="00EB0F07" w:rsidP="00F73053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07784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8380819,2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7961778,24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419040,96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B95D46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B95D46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07784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3F6B65" w:rsidRDefault="00EB0F07" w:rsidP="00B95D46">
            <w:r w:rsidRPr="003F6B65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</w:t>
            </w:r>
            <w:proofErr w:type="spellStart"/>
            <w:r w:rsidRPr="003F6B65">
              <w:rPr>
                <w:rFonts w:ascii="Liberation Serif" w:hAnsi="Liberation Serif"/>
                <w:sz w:val="24"/>
                <w:szCs w:val="24"/>
              </w:rPr>
              <w:t>пер</w:t>
            </w:r>
            <w:proofErr w:type="gramStart"/>
            <w:r w:rsidRPr="003F6B65">
              <w:rPr>
                <w:rFonts w:ascii="Liberation Serif" w:hAnsi="Liberation Serif"/>
                <w:sz w:val="24"/>
                <w:szCs w:val="24"/>
              </w:rPr>
              <w:t>.И</w:t>
            </w:r>
            <w:proofErr w:type="gramEnd"/>
            <w:r w:rsidRPr="003F6B65">
              <w:rPr>
                <w:rFonts w:ascii="Liberation Serif" w:hAnsi="Liberation Serif"/>
                <w:sz w:val="24"/>
                <w:szCs w:val="24"/>
              </w:rPr>
              <w:t>сетский</w:t>
            </w:r>
            <w:proofErr w:type="spellEnd"/>
            <w:r w:rsidRPr="003F6B65">
              <w:rPr>
                <w:rFonts w:ascii="Liberation Serif" w:hAnsi="Liberation Serif"/>
                <w:sz w:val="24"/>
                <w:szCs w:val="24"/>
              </w:rPr>
              <w:t xml:space="preserve"> от ул.Коммунаров до ул.Урицкого </w:t>
            </w:r>
          </w:p>
        </w:tc>
        <w:tc>
          <w:tcPr>
            <w:tcW w:w="992" w:type="dxa"/>
          </w:tcPr>
          <w:p w:rsidR="00EB0F07" w:rsidRPr="003F6B65" w:rsidRDefault="00EB0F07" w:rsidP="00B95D46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2788,0</w:t>
            </w:r>
          </w:p>
        </w:tc>
        <w:tc>
          <w:tcPr>
            <w:tcW w:w="992" w:type="dxa"/>
          </w:tcPr>
          <w:p w:rsidR="00EB0F07" w:rsidRPr="003F6B65" w:rsidRDefault="00EB0F07" w:rsidP="00B95D46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B95D46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4692554,4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4457926,68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234627,72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3F6B65" w:rsidRDefault="00EB0F07" w:rsidP="00DB0325">
            <w:r w:rsidRPr="003F6B65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на перекрестке </w:t>
            </w:r>
            <w:proofErr w:type="spellStart"/>
            <w:r w:rsidRPr="003F6B65">
              <w:rPr>
                <w:rFonts w:ascii="Liberation Serif" w:hAnsi="Liberation Serif"/>
                <w:sz w:val="24"/>
                <w:szCs w:val="24"/>
              </w:rPr>
              <w:t>ул</w:t>
            </w:r>
            <w:proofErr w:type="gramStart"/>
            <w:r w:rsidRPr="003F6B65">
              <w:rPr>
                <w:rFonts w:ascii="Liberation Serif" w:hAnsi="Liberation Serif"/>
                <w:sz w:val="24"/>
                <w:szCs w:val="24"/>
              </w:rPr>
              <w:t>.К</w:t>
            </w:r>
            <w:proofErr w:type="gramEnd"/>
            <w:r w:rsidRPr="003F6B65">
              <w:rPr>
                <w:rFonts w:ascii="Liberation Serif" w:hAnsi="Liberation Serif"/>
                <w:sz w:val="24"/>
                <w:szCs w:val="24"/>
              </w:rPr>
              <w:t>адочникова-пр.Победы</w:t>
            </w:r>
            <w:proofErr w:type="spellEnd"/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2994,0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rPr>
                <w:rFonts w:ascii="Liberation Serif" w:hAnsi="Liberation Serif" w:cs="Arial"/>
                <w:sz w:val="24"/>
                <w:szCs w:val="24"/>
              </w:rPr>
            </w:pPr>
            <w:r w:rsidRPr="003F6B65">
              <w:rPr>
                <w:rFonts w:ascii="Liberation Serif" w:hAnsi="Liberation Serif" w:cs="Arial"/>
                <w:sz w:val="24"/>
                <w:szCs w:val="24"/>
              </w:rPr>
              <w:t>6365187,6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6046928,22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318259,38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9C00C8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3F6B65" w:rsidRDefault="00EB0F07" w:rsidP="009C00C8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Автомобильная дорога по ул</w:t>
            </w:r>
            <w:proofErr w:type="gramStart"/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.П</w:t>
            </w:r>
            <w:proofErr w:type="gramEnd"/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ушкина от ул.Мичурина до ул.1я Синарская</w:t>
            </w:r>
          </w:p>
        </w:tc>
        <w:tc>
          <w:tcPr>
            <w:tcW w:w="992" w:type="dxa"/>
          </w:tcPr>
          <w:p w:rsidR="00EB0F07" w:rsidRPr="003F6B65" w:rsidRDefault="00EB0F07" w:rsidP="009C00C8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10751,0</w:t>
            </w:r>
          </w:p>
        </w:tc>
        <w:tc>
          <w:tcPr>
            <w:tcW w:w="992" w:type="dxa"/>
          </w:tcPr>
          <w:p w:rsidR="00EB0F07" w:rsidRPr="003F6B65" w:rsidRDefault="00EB0F07" w:rsidP="009C00C8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14716288,0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13980473,60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735814,40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3F6B65" w:rsidRDefault="00EB0F07" w:rsidP="00DB0325">
            <w:r w:rsidRPr="003F6B65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по </w:t>
            </w:r>
            <w:proofErr w:type="spellStart"/>
            <w:r w:rsidRPr="003F6B65">
              <w:rPr>
                <w:rFonts w:ascii="Liberation Serif" w:hAnsi="Liberation Serif"/>
                <w:sz w:val="24"/>
                <w:szCs w:val="24"/>
              </w:rPr>
              <w:t>ул</w:t>
            </w:r>
            <w:proofErr w:type="gramStart"/>
            <w:r w:rsidRPr="003F6B65">
              <w:rPr>
                <w:rFonts w:ascii="Liberation Serif" w:hAnsi="Liberation Serif"/>
                <w:sz w:val="24"/>
                <w:szCs w:val="24"/>
              </w:rPr>
              <w:t>.К</w:t>
            </w:r>
            <w:proofErr w:type="gramEnd"/>
            <w:r w:rsidRPr="003F6B65">
              <w:rPr>
                <w:rFonts w:ascii="Liberation Serif" w:hAnsi="Liberation Serif"/>
                <w:sz w:val="24"/>
                <w:szCs w:val="24"/>
              </w:rPr>
              <w:t>оммолодежи</w:t>
            </w:r>
            <w:proofErr w:type="spellEnd"/>
            <w:r w:rsidRPr="003F6B65">
              <w:rPr>
                <w:rFonts w:ascii="Liberation Serif" w:hAnsi="Liberation Serif"/>
                <w:sz w:val="24"/>
                <w:szCs w:val="24"/>
              </w:rPr>
              <w:t xml:space="preserve"> от ул.Ленина до дома № 1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1683,0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3025410,0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2874139,50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151270,50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DB0325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3F6B65" w:rsidRDefault="00EB0F07" w:rsidP="00DB0325">
            <w:r w:rsidRPr="003F6B65">
              <w:rPr>
                <w:rFonts w:ascii="Liberation Serif" w:hAnsi="Liberation Serif"/>
                <w:sz w:val="24"/>
                <w:szCs w:val="24"/>
              </w:rPr>
              <w:t>Автомобильная дорога по бульвару Комсомольский от ул</w:t>
            </w:r>
            <w:proofErr w:type="gramStart"/>
            <w:r w:rsidRPr="003F6B65">
              <w:rPr>
                <w:rFonts w:ascii="Liberation Serif" w:hAnsi="Liberation Serif"/>
                <w:sz w:val="24"/>
                <w:szCs w:val="24"/>
              </w:rPr>
              <w:t>.К</w:t>
            </w:r>
            <w:proofErr w:type="gramEnd"/>
            <w:r w:rsidRPr="003F6B65">
              <w:rPr>
                <w:rFonts w:ascii="Liberation Serif" w:hAnsi="Liberation Serif"/>
                <w:sz w:val="24"/>
                <w:szCs w:val="24"/>
              </w:rPr>
              <w:t>аменская до дома № 37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2026,0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5677638,0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5393756,10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283881,90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3F6B65" w:rsidRDefault="00EB0F07" w:rsidP="00DB0325">
            <w:r w:rsidRPr="003F6B65">
              <w:rPr>
                <w:rFonts w:ascii="Liberation Serif" w:hAnsi="Liberation Serif"/>
                <w:sz w:val="24"/>
                <w:szCs w:val="24"/>
              </w:rPr>
              <w:t>Автомобильная дорога от дома № 3 по ул</w:t>
            </w:r>
            <w:proofErr w:type="gramStart"/>
            <w:r w:rsidRPr="003F6B65">
              <w:rPr>
                <w:rFonts w:ascii="Liberation Serif" w:hAnsi="Liberation Serif"/>
                <w:sz w:val="24"/>
                <w:szCs w:val="24"/>
              </w:rPr>
              <w:t>.К</w:t>
            </w:r>
            <w:proofErr w:type="gramEnd"/>
            <w:r w:rsidRPr="003F6B65">
              <w:rPr>
                <w:rFonts w:ascii="Liberation Serif" w:hAnsi="Liberation Serif"/>
                <w:sz w:val="24"/>
                <w:szCs w:val="24"/>
              </w:rPr>
              <w:t>узнецова до Северной проходной ОАО СинТЗ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1902,0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3061324,8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2908258,55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153066,25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3F6B65" w:rsidRDefault="00EB0F07" w:rsidP="00DB0325">
            <w:r w:rsidRPr="003F6B65">
              <w:rPr>
                <w:rFonts w:ascii="Liberation Serif" w:hAnsi="Liberation Serif"/>
                <w:sz w:val="24"/>
                <w:szCs w:val="24"/>
              </w:rPr>
              <w:t>Автомобильная дорога по ул</w:t>
            </w:r>
            <w:proofErr w:type="gramStart"/>
            <w:r w:rsidRPr="003F6B65">
              <w:rPr>
                <w:rFonts w:ascii="Liberation Serif" w:hAnsi="Liberation Serif"/>
                <w:sz w:val="24"/>
                <w:szCs w:val="24"/>
              </w:rPr>
              <w:t>.Л</w:t>
            </w:r>
            <w:proofErr w:type="gramEnd"/>
            <w:r w:rsidRPr="003F6B65">
              <w:rPr>
                <w:rFonts w:ascii="Liberation Serif" w:hAnsi="Liberation Serif"/>
                <w:sz w:val="24"/>
                <w:szCs w:val="24"/>
              </w:rPr>
              <w:t xml:space="preserve">енина от дома № 82 до </w:t>
            </w:r>
            <w:proofErr w:type="spellStart"/>
            <w:r w:rsidRPr="003F6B65">
              <w:rPr>
                <w:rFonts w:ascii="Liberation Serif" w:hAnsi="Liberation Serif"/>
                <w:sz w:val="24"/>
                <w:szCs w:val="24"/>
              </w:rPr>
              <w:t>ул.Коммолодежи</w:t>
            </w:r>
            <w:proofErr w:type="spellEnd"/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8453,0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17576811,6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16697971,02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878840,58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3F6B65" w:rsidRDefault="00EB0F07" w:rsidP="00DB0325">
            <w:r w:rsidRPr="003F6B65">
              <w:rPr>
                <w:rFonts w:ascii="Liberation Serif" w:hAnsi="Liberation Serif"/>
                <w:sz w:val="24"/>
                <w:szCs w:val="24"/>
              </w:rPr>
              <w:t>Автомобильная дорога по ул</w:t>
            </w:r>
            <w:proofErr w:type="gramStart"/>
            <w:r w:rsidRPr="003F6B65">
              <w:rPr>
                <w:rFonts w:ascii="Liberation Serif" w:hAnsi="Liberation Serif"/>
                <w:sz w:val="24"/>
                <w:szCs w:val="24"/>
              </w:rPr>
              <w:t>.Л</w:t>
            </w:r>
            <w:proofErr w:type="gramEnd"/>
            <w:r w:rsidRPr="003F6B65">
              <w:rPr>
                <w:rFonts w:ascii="Liberation Serif" w:hAnsi="Liberation Serif"/>
                <w:sz w:val="24"/>
                <w:szCs w:val="24"/>
              </w:rPr>
              <w:t xml:space="preserve">ермонтова от дома № 5 </w:t>
            </w:r>
            <w:proofErr w:type="spellStart"/>
            <w:r w:rsidRPr="003F6B65">
              <w:rPr>
                <w:rFonts w:ascii="Liberation Serif" w:hAnsi="Liberation Serif"/>
                <w:sz w:val="24"/>
                <w:szCs w:val="24"/>
              </w:rPr>
              <w:t>п.Госдороги</w:t>
            </w:r>
            <w:proofErr w:type="spellEnd"/>
            <w:r w:rsidRPr="003F6B65">
              <w:rPr>
                <w:rFonts w:ascii="Liberation Serif" w:hAnsi="Liberation Serif"/>
                <w:sz w:val="24"/>
                <w:szCs w:val="24"/>
              </w:rPr>
              <w:t xml:space="preserve"> до границ города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4300,0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7957688,4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7559803,98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397884,42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3F6B65" w:rsidRDefault="00EB0F07" w:rsidP="00DB0325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Проезд от ул</w:t>
            </w:r>
            <w:proofErr w:type="gramStart"/>
            <w:r w:rsidRPr="003F6B65">
              <w:rPr>
                <w:rFonts w:ascii="Liberation Serif" w:hAnsi="Liberation Serif"/>
                <w:sz w:val="24"/>
                <w:szCs w:val="24"/>
              </w:rPr>
              <w:t>.Л</w:t>
            </w:r>
            <w:proofErr w:type="gramEnd"/>
            <w:r w:rsidRPr="003F6B65">
              <w:rPr>
                <w:rFonts w:ascii="Liberation Serif" w:hAnsi="Liberation Serif"/>
                <w:sz w:val="24"/>
                <w:szCs w:val="24"/>
              </w:rPr>
              <w:t>ермонтова до дома № 187 (ретранслятор)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3878,0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6260274,0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5947260,30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313013,70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3F6B65" w:rsidRDefault="00EB0F07" w:rsidP="00DB0325">
            <w:r w:rsidRPr="003F6B65">
              <w:rPr>
                <w:rFonts w:ascii="Liberation Serif" w:hAnsi="Liberation Serif"/>
                <w:sz w:val="24"/>
                <w:szCs w:val="24"/>
              </w:rPr>
              <w:t>Ремонт автомобильной дороги по проезду от ул. Лермонтова до дома № 133а по ул</w:t>
            </w:r>
            <w:proofErr w:type="gramStart"/>
            <w:r w:rsidRPr="003F6B65">
              <w:rPr>
                <w:rFonts w:ascii="Liberation Serif" w:hAnsi="Liberation Serif"/>
                <w:sz w:val="24"/>
                <w:szCs w:val="24"/>
              </w:rPr>
              <w:t>.Л</w:t>
            </w:r>
            <w:proofErr w:type="gramEnd"/>
            <w:r w:rsidRPr="003F6B65">
              <w:rPr>
                <w:rFonts w:ascii="Liberation Serif" w:hAnsi="Liberation Serif"/>
                <w:sz w:val="24"/>
                <w:szCs w:val="24"/>
              </w:rPr>
              <w:t>ермонтова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1675,0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4107951,6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3902554,02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205397,58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3F6B65" w:rsidRDefault="00EB0F07" w:rsidP="00DB0325">
            <w:r w:rsidRPr="003F6B65">
              <w:rPr>
                <w:rFonts w:ascii="Liberation Serif" w:hAnsi="Liberation Serif"/>
                <w:sz w:val="24"/>
                <w:szCs w:val="24"/>
              </w:rPr>
              <w:t>Автомобильная дорога по ул</w:t>
            </w:r>
            <w:proofErr w:type="gramStart"/>
            <w:r w:rsidRPr="003F6B65">
              <w:rPr>
                <w:rFonts w:ascii="Liberation Serif" w:hAnsi="Liberation Serif"/>
                <w:sz w:val="24"/>
                <w:szCs w:val="24"/>
              </w:rPr>
              <w:t>.Л</w:t>
            </w:r>
            <w:proofErr w:type="gramEnd"/>
            <w:r w:rsidRPr="003F6B65">
              <w:rPr>
                <w:rFonts w:ascii="Liberation Serif" w:hAnsi="Liberation Serif"/>
                <w:sz w:val="24"/>
                <w:szCs w:val="24"/>
              </w:rPr>
              <w:t xml:space="preserve">есная от дома № 6 до ул.З.Космодемьянская 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2235,0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4015970,4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3815171,88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200798,52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3F6B65" w:rsidRDefault="00EB0F07" w:rsidP="00DB0325">
            <w:r w:rsidRPr="003F6B65">
              <w:rPr>
                <w:rFonts w:ascii="Liberation Serif" w:hAnsi="Liberation Serif"/>
                <w:sz w:val="24"/>
                <w:szCs w:val="24"/>
              </w:rPr>
              <w:t>Автомобильная дорога по ул</w:t>
            </w:r>
            <w:proofErr w:type="gramStart"/>
            <w:r w:rsidRPr="003F6B65">
              <w:rPr>
                <w:rFonts w:ascii="Liberation Serif" w:hAnsi="Liberation Serif"/>
                <w:sz w:val="24"/>
                <w:szCs w:val="24"/>
              </w:rPr>
              <w:t>.М</w:t>
            </w:r>
            <w:proofErr w:type="gramEnd"/>
            <w:r w:rsidRPr="003F6B65">
              <w:rPr>
                <w:rFonts w:ascii="Liberation Serif" w:hAnsi="Liberation Serif"/>
                <w:sz w:val="24"/>
                <w:szCs w:val="24"/>
              </w:rPr>
              <w:t xml:space="preserve">ашинистов от </w:t>
            </w:r>
            <w:proofErr w:type="spellStart"/>
            <w:r w:rsidRPr="003F6B65">
              <w:rPr>
                <w:rFonts w:ascii="Liberation Serif" w:hAnsi="Liberation Serif"/>
                <w:sz w:val="24"/>
                <w:szCs w:val="24"/>
              </w:rPr>
              <w:t>ул.Травянская</w:t>
            </w:r>
            <w:proofErr w:type="spellEnd"/>
            <w:r w:rsidRPr="003F6B65">
              <w:rPr>
                <w:rFonts w:ascii="Liberation Serif" w:hAnsi="Liberation Serif"/>
                <w:sz w:val="24"/>
                <w:szCs w:val="24"/>
              </w:rPr>
              <w:t xml:space="preserve"> до ул.Деповская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6781,0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rPr>
                <w:rFonts w:ascii="Liberation Serif" w:hAnsi="Liberation Serif" w:cs="Arial"/>
                <w:sz w:val="24"/>
                <w:szCs w:val="24"/>
              </w:rPr>
            </w:pPr>
            <w:r w:rsidRPr="003F6B65">
              <w:rPr>
                <w:rFonts w:ascii="Liberation Serif" w:hAnsi="Liberation Serif" w:cs="Arial"/>
                <w:sz w:val="24"/>
                <w:szCs w:val="24"/>
              </w:rPr>
              <w:t>12111040,8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11505488,76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605552,04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3F6B65" w:rsidRDefault="00EB0F07" w:rsidP="00DB0325">
            <w:r w:rsidRPr="003F6B65">
              <w:rPr>
                <w:rFonts w:ascii="Liberation Serif" w:hAnsi="Liberation Serif"/>
                <w:sz w:val="24"/>
                <w:szCs w:val="24"/>
              </w:rPr>
              <w:t>Автомобильная дорога по ул.О.Кошевого от ул.К.Маркса до дома № 21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3539,0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rPr>
                <w:rFonts w:ascii="Liberation Serif" w:hAnsi="Liberation Serif" w:cs="Arial"/>
                <w:sz w:val="24"/>
                <w:szCs w:val="24"/>
              </w:rPr>
            </w:pPr>
            <w:r w:rsidRPr="003F6B65">
              <w:rPr>
                <w:rFonts w:ascii="Liberation Serif" w:hAnsi="Liberation Serif" w:cs="Arial"/>
                <w:sz w:val="24"/>
                <w:szCs w:val="24"/>
              </w:rPr>
              <w:t>6857955,6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6515057,81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342897,79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5F1460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5F1460" w:rsidRDefault="00EB0F07" w:rsidP="00DB0325">
            <w:r w:rsidRPr="005F1460">
              <w:rPr>
                <w:rFonts w:ascii="Liberation Serif" w:hAnsi="Liberation Serif"/>
                <w:sz w:val="24"/>
                <w:szCs w:val="24"/>
              </w:rPr>
              <w:t>Автомобильная дорога от ул</w:t>
            </w:r>
            <w:proofErr w:type="gramStart"/>
            <w:r w:rsidRPr="005F1460">
              <w:rPr>
                <w:rFonts w:ascii="Liberation Serif" w:hAnsi="Liberation Serif"/>
                <w:sz w:val="24"/>
                <w:szCs w:val="24"/>
              </w:rPr>
              <w:t>.О</w:t>
            </w:r>
            <w:proofErr w:type="gramEnd"/>
            <w:r w:rsidRPr="005F1460">
              <w:rPr>
                <w:rFonts w:ascii="Liberation Serif" w:hAnsi="Liberation Serif"/>
                <w:sz w:val="24"/>
                <w:szCs w:val="24"/>
              </w:rPr>
              <w:t>зерная от ул.Кузнецова до ИК ГУВСИН</w:t>
            </w:r>
          </w:p>
        </w:tc>
        <w:tc>
          <w:tcPr>
            <w:tcW w:w="992" w:type="dxa"/>
          </w:tcPr>
          <w:p w:rsidR="00EB0F07" w:rsidRPr="005F1460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6742,0</w:t>
            </w:r>
          </w:p>
        </w:tc>
        <w:tc>
          <w:tcPr>
            <w:tcW w:w="992" w:type="dxa"/>
          </w:tcPr>
          <w:p w:rsidR="00EB0F07" w:rsidRPr="005F1460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5F1460" w:rsidRDefault="00EB0F07" w:rsidP="00F73053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11813551,2</w:t>
            </w:r>
          </w:p>
        </w:tc>
        <w:tc>
          <w:tcPr>
            <w:tcW w:w="1559" w:type="dxa"/>
          </w:tcPr>
          <w:p w:rsidR="00EB0F07" w:rsidRPr="005F1460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11222873,63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590677,57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534BE2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B95D46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г</w:t>
            </w:r>
            <w:proofErr w:type="gramStart"/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.К</w:t>
            </w:r>
            <w:proofErr w:type="gramEnd"/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аменск-Уральский</w:t>
            </w:r>
          </w:p>
        </w:tc>
        <w:tc>
          <w:tcPr>
            <w:tcW w:w="6379" w:type="dxa"/>
          </w:tcPr>
          <w:p w:rsidR="00EB0F07" w:rsidRPr="003F6B65" w:rsidRDefault="00EB0F07" w:rsidP="00534BE2">
            <w:r w:rsidRPr="003F6B65">
              <w:rPr>
                <w:rFonts w:ascii="Liberation Serif" w:hAnsi="Liberation Serif"/>
                <w:sz w:val="24"/>
                <w:szCs w:val="24"/>
              </w:rPr>
              <w:t>Автомобильная дорога по ул. Октябрьская от ул</w:t>
            </w:r>
            <w:proofErr w:type="gramStart"/>
            <w:r w:rsidRPr="003F6B65">
              <w:rPr>
                <w:rFonts w:ascii="Liberation Serif" w:hAnsi="Liberation Serif"/>
                <w:sz w:val="24"/>
                <w:szCs w:val="24"/>
              </w:rPr>
              <w:t>.С</w:t>
            </w:r>
            <w:proofErr w:type="gramEnd"/>
            <w:r w:rsidRPr="003F6B65">
              <w:rPr>
                <w:rFonts w:ascii="Liberation Serif" w:hAnsi="Liberation Serif"/>
                <w:sz w:val="24"/>
                <w:szCs w:val="24"/>
              </w:rPr>
              <w:t xml:space="preserve">уворова до ул.Кутузова </w:t>
            </w:r>
          </w:p>
        </w:tc>
        <w:tc>
          <w:tcPr>
            <w:tcW w:w="992" w:type="dxa"/>
          </w:tcPr>
          <w:p w:rsidR="00EB0F07" w:rsidRPr="003F6B65" w:rsidRDefault="00EB0F07" w:rsidP="00534BE2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10266,0</w:t>
            </w:r>
          </w:p>
        </w:tc>
        <w:tc>
          <w:tcPr>
            <w:tcW w:w="992" w:type="dxa"/>
          </w:tcPr>
          <w:p w:rsidR="00EB0F07" w:rsidRPr="003F6B65" w:rsidRDefault="00EB0F07" w:rsidP="00534BE2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25604515,2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24324289,43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1280225,77</w:t>
            </w:r>
          </w:p>
        </w:tc>
      </w:tr>
      <w:tr w:rsidR="00EB0F07" w:rsidRPr="005F1460" w:rsidTr="00B95D46">
        <w:trPr>
          <w:trHeight w:val="116"/>
        </w:trPr>
        <w:tc>
          <w:tcPr>
            <w:tcW w:w="567" w:type="dxa"/>
          </w:tcPr>
          <w:p w:rsidR="00EB0F07" w:rsidRPr="003F6B65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5F1460" w:rsidRDefault="00EB0F07" w:rsidP="007B265C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5F1460" w:rsidRDefault="00EB0F07" w:rsidP="00DB0325">
            <w:pPr>
              <w:rPr>
                <w:rFonts w:ascii="Liberation Serif" w:hAnsi="Liberation Serif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sz w:val="24"/>
                <w:szCs w:val="24"/>
              </w:rPr>
              <w:t>Автомобильная дорога по ул. Репина от ул. Парковая до дома № 86</w:t>
            </w:r>
          </w:p>
        </w:tc>
        <w:tc>
          <w:tcPr>
            <w:tcW w:w="992" w:type="dxa"/>
          </w:tcPr>
          <w:p w:rsidR="00EB0F07" w:rsidRPr="005F1460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3979,0</w:t>
            </w:r>
          </w:p>
        </w:tc>
        <w:tc>
          <w:tcPr>
            <w:tcW w:w="992" w:type="dxa"/>
          </w:tcPr>
          <w:p w:rsidR="00EB0F07" w:rsidRPr="005F1460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5F1460" w:rsidRDefault="00EB0F07" w:rsidP="00F73053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  <w:t>7670420,4</w:t>
            </w:r>
          </w:p>
        </w:tc>
        <w:tc>
          <w:tcPr>
            <w:tcW w:w="1559" w:type="dxa"/>
          </w:tcPr>
          <w:p w:rsidR="00EB0F07" w:rsidRPr="005F1460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7286899,38</w:t>
            </w:r>
          </w:p>
        </w:tc>
        <w:tc>
          <w:tcPr>
            <w:tcW w:w="1701" w:type="dxa"/>
          </w:tcPr>
          <w:p w:rsidR="00EB0F07" w:rsidRPr="005F1460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383521,02</w:t>
            </w:r>
          </w:p>
        </w:tc>
      </w:tr>
      <w:tr w:rsidR="00EB0F07" w:rsidRPr="005F1460" w:rsidTr="00F73053">
        <w:trPr>
          <w:trHeight w:val="226"/>
        </w:trPr>
        <w:tc>
          <w:tcPr>
            <w:tcW w:w="567" w:type="dxa"/>
          </w:tcPr>
          <w:p w:rsidR="00EB0F07" w:rsidRPr="005F1460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5F1460" w:rsidRDefault="00EB0F07" w:rsidP="00DB0325">
            <w:pPr>
              <w:rPr>
                <w:rFonts w:ascii="Liberation Serif" w:hAnsi="Liberation Serif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5F1460" w:rsidRDefault="00EB0F07" w:rsidP="00DB0325">
            <w:r w:rsidRPr="005F1460">
              <w:rPr>
                <w:rFonts w:ascii="Liberation Serif" w:hAnsi="Liberation Serif"/>
                <w:sz w:val="24"/>
                <w:szCs w:val="24"/>
              </w:rPr>
              <w:t>Автомобильная дорога по проезду от ул</w:t>
            </w:r>
            <w:proofErr w:type="gramStart"/>
            <w:r w:rsidRPr="005F1460">
              <w:rPr>
                <w:rFonts w:ascii="Liberation Serif" w:hAnsi="Liberation Serif"/>
                <w:sz w:val="24"/>
                <w:szCs w:val="24"/>
              </w:rPr>
              <w:t>.Р</w:t>
            </w:r>
            <w:proofErr w:type="gramEnd"/>
            <w:r w:rsidRPr="005F1460">
              <w:rPr>
                <w:rFonts w:ascii="Liberation Serif" w:hAnsi="Liberation Serif"/>
                <w:sz w:val="24"/>
                <w:szCs w:val="24"/>
              </w:rPr>
              <w:t>ябова до ПО «Октябрь»</w:t>
            </w:r>
          </w:p>
        </w:tc>
        <w:tc>
          <w:tcPr>
            <w:tcW w:w="992" w:type="dxa"/>
          </w:tcPr>
          <w:p w:rsidR="00EB0F07" w:rsidRPr="005F1460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6735,0</w:t>
            </w:r>
          </w:p>
        </w:tc>
        <w:tc>
          <w:tcPr>
            <w:tcW w:w="992" w:type="dxa"/>
          </w:tcPr>
          <w:p w:rsidR="00EB0F07" w:rsidRPr="005F1460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5F1460" w:rsidRDefault="00EB0F07" w:rsidP="00F73053">
            <w:pPr>
              <w:rPr>
                <w:rFonts w:ascii="Liberation Serif" w:hAnsi="Liberation Serif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sz w:val="24"/>
                <w:szCs w:val="24"/>
              </w:rPr>
              <w:t>31292647,2</w:t>
            </w:r>
          </w:p>
        </w:tc>
        <w:tc>
          <w:tcPr>
            <w:tcW w:w="1559" w:type="dxa"/>
          </w:tcPr>
          <w:p w:rsidR="00EB0F07" w:rsidRPr="005F1460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29728014,84</w:t>
            </w:r>
          </w:p>
        </w:tc>
        <w:tc>
          <w:tcPr>
            <w:tcW w:w="1701" w:type="dxa"/>
          </w:tcPr>
          <w:p w:rsidR="00EB0F07" w:rsidRPr="005F1460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1564632,36</w:t>
            </w:r>
          </w:p>
        </w:tc>
      </w:tr>
      <w:tr w:rsidR="00EB0F07" w:rsidRPr="005F1460" w:rsidTr="00F73053">
        <w:trPr>
          <w:trHeight w:val="226"/>
        </w:trPr>
        <w:tc>
          <w:tcPr>
            <w:tcW w:w="567" w:type="dxa"/>
          </w:tcPr>
          <w:p w:rsidR="00EB0F07" w:rsidRPr="005F1460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EB0F07" w:rsidRPr="005F1460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5F1460" w:rsidRDefault="00EB0F07" w:rsidP="00DB0325">
            <w:r w:rsidRPr="005F1460">
              <w:rPr>
                <w:rFonts w:ascii="Liberation Serif" w:hAnsi="Liberation Serif"/>
                <w:sz w:val="24"/>
                <w:szCs w:val="24"/>
              </w:rPr>
              <w:t>Автомобильная дорога по ул</w:t>
            </w:r>
            <w:proofErr w:type="gramStart"/>
            <w:r w:rsidRPr="005F1460">
              <w:rPr>
                <w:rFonts w:ascii="Liberation Serif" w:hAnsi="Liberation Serif"/>
                <w:sz w:val="24"/>
                <w:szCs w:val="24"/>
              </w:rPr>
              <w:t>.П</w:t>
            </w:r>
            <w:proofErr w:type="gramEnd"/>
            <w:r w:rsidRPr="005F1460">
              <w:rPr>
                <w:rFonts w:ascii="Liberation Serif" w:hAnsi="Liberation Serif"/>
                <w:sz w:val="24"/>
                <w:szCs w:val="24"/>
              </w:rPr>
              <w:t>олзунова от ул.Сибирская до ул.Привокзальная</w:t>
            </w:r>
          </w:p>
        </w:tc>
        <w:tc>
          <w:tcPr>
            <w:tcW w:w="992" w:type="dxa"/>
          </w:tcPr>
          <w:p w:rsidR="00EB0F07" w:rsidRPr="005F1460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4740,0</w:t>
            </w:r>
          </w:p>
        </w:tc>
        <w:tc>
          <w:tcPr>
            <w:tcW w:w="992" w:type="dxa"/>
          </w:tcPr>
          <w:p w:rsidR="00EB0F07" w:rsidRPr="005F1460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5F1460" w:rsidRDefault="00EB0F07" w:rsidP="00F73053">
            <w:pPr>
              <w:rPr>
                <w:rFonts w:ascii="Liberation Serif" w:hAnsi="Liberation Serif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sz w:val="24"/>
                <w:szCs w:val="24"/>
              </w:rPr>
              <w:t>8425130,4</w:t>
            </w:r>
          </w:p>
        </w:tc>
        <w:tc>
          <w:tcPr>
            <w:tcW w:w="1559" w:type="dxa"/>
          </w:tcPr>
          <w:p w:rsidR="00EB0F07" w:rsidRPr="005F1460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8003873,88</w:t>
            </w:r>
          </w:p>
        </w:tc>
        <w:tc>
          <w:tcPr>
            <w:tcW w:w="1701" w:type="dxa"/>
          </w:tcPr>
          <w:p w:rsidR="00EB0F07" w:rsidRPr="005F1460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421256,52</w:t>
            </w:r>
          </w:p>
        </w:tc>
      </w:tr>
      <w:tr w:rsidR="00EB0F07" w:rsidRPr="005F1460" w:rsidTr="00F73053">
        <w:trPr>
          <w:trHeight w:val="226"/>
        </w:trPr>
        <w:tc>
          <w:tcPr>
            <w:tcW w:w="567" w:type="dxa"/>
          </w:tcPr>
          <w:p w:rsidR="00EB0F07" w:rsidRPr="005F1460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5F1460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5F1460" w:rsidRDefault="00EB0F07" w:rsidP="00DB0325">
            <w:r w:rsidRPr="005F1460">
              <w:rPr>
                <w:rFonts w:ascii="Liberation Serif" w:hAnsi="Liberation Serif"/>
                <w:sz w:val="24"/>
                <w:szCs w:val="24"/>
              </w:rPr>
              <w:t>Автомобильная дорога по проезду к дворовым территориям многоквартирных жилых домов № 13, 15, 17 по ул</w:t>
            </w:r>
            <w:proofErr w:type="gramStart"/>
            <w:r w:rsidRPr="005F1460">
              <w:rPr>
                <w:rFonts w:ascii="Liberation Serif" w:hAnsi="Liberation Serif"/>
                <w:sz w:val="24"/>
                <w:szCs w:val="24"/>
              </w:rPr>
              <w:t>.С</w:t>
            </w:r>
            <w:proofErr w:type="gramEnd"/>
            <w:r w:rsidRPr="005F1460">
              <w:rPr>
                <w:rFonts w:ascii="Liberation Serif" w:hAnsi="Liberation Serif"/>
                <w:sz w:val="24"/>
                <w:szCs w:val="24"/>
              </w:rPr>
              <w:t>уворова</w:t>
            </w:r>
          </w:p>
        </w:tc>
        <w:tc>
          <w:tcPr>
            <w:tcW w:w="992" w:type="dxa"/>
          </w:tcPr>
          <w:p w:rsidR="00EB0F07" w:rsidRPr="005F1460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2554,0</w:t>
            </w:r>
          </w:p>
        </w:tc>
        <w:tc>
          <w:tcPr>
            <w:tcW w:w="992" w:type="dxa"/>
          </w:tcPr>
          <w:p w:rsidR="00EB0F07" w:rsidRPr="005F1460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5F1460" w:rsidRDefault="00EB0F07" w:rsidP="00F73053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4797261,6</w:t>
            </w:r>
          </w:p>
        </w:tc>
        <w:tc>
          <w:tcPr>
            <w:tcW w:w="1559" w:type="dxa"/>
          </w:tcPr>
          <w:p w:rsidR="00EB0F07" w:rsidRPr="005F1460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4557398,52</w:t>
            </w:r>
          </w:p>
        </w:tc>
        <w:tc>
          <w:tcPr>
            <w:tcW w:w="1701" w:type="dxa"/>
          </w:tcPr>
          <w:p w:rsidR="00EB0F07" w:rsidRPr="005F1460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239863,08</w:t>
            </w:r>
          </w:p>
        </w:tc>
      </w:tr>
      <w:tr w:rsidR="00EB0F07" w:rsidRPr="005F1460" w:rsidTr="00F73053">
        <w:trPr>
          <w:trHeight w:val="226"/>
        </w:trPr>
        <w:tc>
          <w:tcPr>
            <w:tcW w:w="567" w:type="dxa"/>
          </w:tcPr>
          <w:p w:rsidR="00EB0F07" w:rsidRPr="005F1460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5F1460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5F1460" w:rsidRDefault="00EB0F07" w:rsidP="00DB0325">
            <w:r w:rsidRPr="005F1460">
              <w:rPr>
                <w:rFonts w:ascii="Liberation Serif" w:hAnsi="Liberation Serif"/>
                <w:sz w:val="24"/>
                <w:szCs w:val="24"/>
              </w:rPr>
              <w:t>Автомобильная дорога по ул</w:t>
            </w:r>
            <w:proofErr w:type="gramStart"/>
            <w:r w:rsidRPr="005F1460">
              <w:rPr>
                <w:rFonts w:ascii="Liberation Serif" w:hAnsi="Liberation Serif"/>
                <w:sz w:val="24"/>
                <w:szCs w:val="24"/>
              </w:rPr>
              <w:t>.С</w:t>
            </w:r>
            <w:proofErr w:type="gramEnd"/>
            <w:r w:rsidRPr="005F1460">
              <w:rPr>
                <w:rFonts w:ascii="Liberation Serif" w:hAnsi="Liberation Serif"/>
                <w:sz w:val="24"/>
                <w:szCs w:val="24"/>
              </w:rPr>
              <w:t>ерова от ул.Лермонтова до ул.Цветников</w:t>
            </w:r>
          </w:p>
        </w:tc>
        <w:tc>
          <w:tcPr>
            <w:tcW w:w="992" w:type="dxa"/>
          </w:tcPr>
          <w:p w:rsidR="00EB0F07" w:rsidRPr="005F1460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2407,0</w:t>
            </w:r>
          </w:p>
        </w:tc>
        <w:tc>
          <w:tcPr>
            <w:tcW w:w="992" w:type="dxa"/>
          </w:tcPr>
          <w:p w:rsidR="00EB0F07" w:rsidRPr="005F1460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5F1460" w:rsidRDefault="00EB0F07" w:rsidP="00F73053">
            <w:pPr>
              <w:rPr>
                <w:rFonts w:ascii="Liberation Serif" w:hAnsi="Liberation Serif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sz w:val="24"/>
                <w:szCs w:val="24"/>
              </w:rPr>
              <w:t>6172237,2</w:t>
            </w:r>
          </w:p>
        </w:tc>
        <w:tc>
          <w:tcPr>
            <w:tcW w:w="1559" w:type="dxa"/>
          </w:tcPr>
          <w:p w:rsidR="00EB0F07" w:rsidRPr="005F1460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5863625,34</w:t>
            </w:r>
          </w:p>
        </w:tc>
        <w:tc>
          <w:tcPr>
            <w:tcW w:w="1701" w:type="dxa"/>
          </w:tcPr>
          <w:p w:rsidR="00EB0F07" w:rsidRPr="005F1460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308611,86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5F1460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5F1460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5F1460" w:rsidRDefault="00EB0F07" w:rsidP="00DB0325">
            <w:r w:rsidRPr="005F1460">
              <w:rPr>
                <w:rFonts w:ascii="Liberation Serif" w:hAnsi="Liberation Serif"/>
                <w:sz w:val="24"/>
                <w:szCs w:val="24"/>
              </w:rPr>
              <w:t>Автомобильная дорога по ул</w:t>
            </w:r>
            <w:proofErr w:type="gramStart"/>
            <w:r w:rsidRPr="005F1460">
              <w:rPr>
                <w:rFonts w:ascii="Liberation Serif" w:hAnsi="Liberation Serif"/>
                <w:sz w:val="24"/>
                <w:szCs w:val="24"/>
              </w:rPr>
              <w:t>.У</w:t>
            </w:r>
            <w:proofErr w:type="gramEnd"/>
            <w:r w:rsidRPr="005F1460">
              <w:rPr>
                <w:rFonts w:ascii="Liberation Serif" w:hAnsi="Liberation Serif"/>
                <w:sz w:val="24"/>
                <w:szCs w:val="24"/>
              </w:rPr>
              <w:t xml:space="preserve">рицкого от ул.Революционная до пер.Санаторный </w:t>
            </w:r>
          </w:p>
        </w:tc>
        <w:tc>
          <w:tcPr>
            <w:tcW w:w="992" w:type="dxa"/>
          </w:tcPr>
          <w:p w:rsidR="00EB0F07" w:rsidRPr="005F1460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8568,0</w:t>
            </w:r>
          </w:p>
        </w:tc>
        <w:tc>
          <w:tcPr>
            <w:tcW w:w="992" w:type="dxa"/>
          </w:tcPr>
          <w:p w:rsidR="00EB0F07" w:rsidRPr="005F1460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5F1460" w:rsidRDefault="00EB0F07" w:rsidP="00F73053">
            <w:pPr>
              <w:rPr>
                <w:rFonts w:ascii="Liberation Serif" w:hAnsi="Liberation Serif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sz w:val="24"/>
                <w:szCs w:val="24"/>
              </w:rPr>
              <w:t>13919666,4</w:t>
            </w:r>
          </w:p>
        </w:tc>
        <w:tc>
          <w:tcPr>
            <w:tcW w:w="1559" w:type="dxa"/>
          </w:tcPr>
          <w:p w:rsidR="00EB0F07" w:rsidRPr="005F1460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13223683,08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5F146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695983,32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3F6B65" w:rsidRDefault="00EB0F07" w:rsidP="00DB0325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Автомобильная дорога по ул</w:t>
            </w:r>
            <w:proofErr w:type="gramStart"/>
            <w:r w:rsidRPr="003F6B65">
              <w:rPr>
                <w:rFonts w:ascii="Liberation Serif" w:hAnsi="Liberation Serif"/>
                <w:sz w:val="24"/>
                <w:szCs w:val="24"/>
              </w:rPr>
              <w:t>.Ф</w:t>
            </w:r>
            <w:proofErr w:type="gramEnd"/>
            <w:r w:rsidRPr="003F6B65">
              <w:rPr>
                <w:rFonts w:ascii="Liberation Serif" w:hAnsi="Liberation Serif"/>
                <w:sz w:val="24"/>
                <w:szCs w:val="24"/>
              </w:rPr>
              <w:t xml:space="preserve">изкультурников от ул.Октябрьская до ул.Механизаторов 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1521,0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2888434,8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2744013,05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144421,75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3F6B65" w:rsidRDefault="00EB0F07" w:rsidP="00DB0325">
            <w:r w:rsidRPr="003F6B65">
              <w:rPr>
                <w:rFonts w:ascii="Liberation Serif" w:hAnsi="Liberation Serif"/>
                <w:sz w:val="24"/>
                <w:szCs w:val="24"/>
              </w:rPr>
              <w:t>Автомобильная дорога по ул</w:t>
            </w:r>
            <w:proofErr w:type="gramStart"/>
            <w:r w:rsidRPr="003F6B65">
              <w:rPr>
                <w:rFonts w:ascii="Liberation Serif" w:hAnsi="Liberation Serif"/>
                <w:sz w:val="24"/>
                <w:szCs w:val="24"/>
              </w:rPr>
              <w:t>.Ф</w:t>
            </w:r>
            <w:proofErr w:type="gramEnd"/>
            <w:r w:rsidRPr="003F6B65">
              <w:rPr>
                <w:rFonts w:ascii="Liberation Serif" w:hAnsi="Liberation Serif"/>
                <w:sz w:val="24"/>
                <w:szCs w:val="24"/>
              </w:rPr>
              <w:t>евральской Революции от ул.Герцена до ул.1-е Мая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2463,0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4314298,8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4098583,86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215714,94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3F6B65" w:rsidRDefault="00EB0F07" w:rsidP="00DB0325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Автомобильная дорога по ул</w:t>
            </w:r>
            <w:proofErr w:type="gramStart"/>
            <w:r w:rsidRPr="003F6B65">
              <w:rPr>
                <w:rFonts w:ascii="Liberation Serif" w:hAnsi="Liberation Serif"/>
                <w:sz w:val="24"/>
                <w:szCs w:val="24"/>
              </w:rPr>
              <w:t>.Ц</w:t>
            </w:r>
            <w:proofErr w:type="gramEnd"/>
            <w:r w:rsidRPr="003F6B65">
              <w:rPr>
                <w:rFonts w:ascii="Liberation Serif" w:hAnsi="Liberation Serif"/>
                <w:sz w:val="24"/>
                <w:szCs w:val="24"/>
              </w:rPr>
              <w:t xml:space="preserve">ентральная от ул.Трудовых Резервов до ул.1-й Проезд 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1102,0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3037420,8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2885549,76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151871,04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EF738F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EF738F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F738F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3F6B65" w:rsidRDefault="00EB0F07" w:rsidP="00DB0325">
            <w:r w:rsidRPr="003F6B65">
              <w:rPr>
                <w:rFonts w:ascii="Liberation Serif" w:hAnsi="Liberation Serif"/>
                <w:sz w:val="24"/>
                <w:szCs w:val="24"/>
              </w:rPr>
              <w:t>Автомобильная дорога по пер</w:t>
            </w:r>
            <w:proofErr w:type="gramStart"/>
            <w:r w:rsidRPr="003F6B65">
              <w:rPr>
                <w:rFonts w:ascii="Liberation Serif" w:hAnsi="Liberation Serif"/>
                <w:sz w:val="24"/>
                <w:szCs w:val="24"/>
              </w:rPr>
              <w:t>.Ш</w:t>
            </w:r>
            <w:proofErr w:type="gramEnd"/>
            <w:r w:rsidRPr="003F6B65">
              <w:rPr>
                <w:rFonts w:ascii="Liberation Serif" w:hAnsi="Liberation Serif"/>
                <w:sz w:val="24"/>
                <w:szCs w:val="24"/>
              </w:rPr>
              <w:t>ахтерский от ул.Ленина до ул.Овсянникова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2858,0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4757394,0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4519524,30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237869,70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EF738F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EF738F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F738F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3F6B65" w:rsidRDefault="00EB0F07" w:rsidP="00DB0325">
            <w:r w:rsidRPr="003F6B65">
              <w:rPr>
                <w:rFonts w:ascii="Liberation Serif" w:hAnsi="Liberation Serif"/>
                <w:sz w:val="24"/>
                <w:szCs w:val="24"/>
              </w:rPr>
              <w:t>Автомобильная дорога по ул</w:t>
            </w:r>
            <w:proofErr w:type="gramStart"/>
            <w:r w:rsidRPr="003F6B65">
              <w:rPr>
                <w:rFonts w:ascii="Liberation Serif" w:hAnsi="Liberation Serif"/>
                <w:sz w:val="24"/>
                <w:szCs w:val="24"/>
              </w:rPr>
              <w:t>.Ш</w:t>
            </w:r>
            <w:proofErr w:type="gramEnd"/>
            <w:r w:rsidRPr="003F6B65">
              <w:rPr>
                <w:rFonts w:ascii="Liberation Serif" w:hAnsi="Liberation Serif"/>
                <w:sz w:val="24"/>
                <w:szCs w:val="24"/>
              </w:rPr>
              <w:t>естакова от ул.Суворова до бульвара Комсомольский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3496,0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8572435,2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8143813,43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428621,77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DB0325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3F6B65" w:rsidRDefault="00EB0F07" w:rsidP="00DB0325">
            <w:r w:rsidRPr="003F6B65">
              <w:rPr>
                <w:rFonts w:ascii="Liberation Serif" w:hAnsi="Liberation Serif"/>
                <w:sz w:val="24"/>
                <w:szCs w:val="24"/>
              </w:rPr>
              <w:t>Автомобильная дорога по ул</w:t>
            </w:r>
            <w:proofErr w:type="gramStart"/>
            <w:r w:rsidRPr="003F6B65">
              <w:rPr>
                <w:rFonts w:ascii="Liberation Serif" w:hAnsi="Liberation Serif"/>
                <w:sz w:val="24"/>
                <w:szCs w:val="24"/>
              </w:rPr>
              <w:t>.Ш</w:t>
            </w:r>
            <w:proofErr w:type="gramEnd"/>
            <w:r w:rsidRPr="003F6B65">
              <w:rPr>
                <w:rFonts w:ascii="Liberation Serif" w:hAnsi="Liberation Serif"/>
                <w:sz w:val="24"/>
                <w:szCs w:val="24"/>
              </w:rPr>
              <w:t xml:space="preserve">ахтерская от дома № 65 ул.Швейников до пер.Санаторный 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3150,0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5426214,0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5154903,30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271310,70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DB0325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DB0325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3F6B65" w:rsidRDefault="00EB0F07" w:rsidP="0019642B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Автомобильная дорога по ул</w:t>
            </w:r>
            <w:proofErr w:type="gramStart"/>
            <w:r w:rsidRPr="003F6B65">
              <w:rPr>
                <w:rFonts w:ascii="Liberation Serif" w:hAnsi="Liberation Serif"/>
                <w:sz w:val="24"/>
                <w:szCs w:val="24"/>
              </w:rPr>
              <w:t>.Л</w:t>
            </w:r>
            <w:proofErr w:type="gramEnd"/>
            <w:r w:rsidRPr="003F6B65">
              <w:rPr>
                <w:rFonts w:ascii="Liberation Serif" w:hAnsi="Liberation Serif"/>
                <w:sz w:val="24"/>
                <w:szCs w:val="24"/>
              </w:rPr>
              <w:t>енина от пр.Победы до ул.Рябова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11079,0</w:t>
            </w:r>
          </w:p>
        </w:tc>
        <w:tc>
          <w:tcPr>
            <w:tcW w:w="992" w:type="dxa"/>
          </w:tcPr>
          <w:p w:rsidR="00EB0F07" w:rsidRPr="003F6B65" w:rsidRDefault="00EB0F07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43808222,4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41617811,27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2190411,13</w:t>
            </w:r>
          </w:p>
        </w:tc>
      </w:tr>
      <w:tr w:rsidR="00EB0F07" w:rsidRPr="003F6B65" w:rsidTr="00C11CD3">
        <w:trPr>
          <w:trHeight w:val="226"/>
        </w:trPr>
        <w:tc>
          <w:tcPr>
            <w:tcW w:w="567" w:type="dxa"/>
          </w:tcPr>
          <w:p w:rsidR="00EB0F07" w:rsidRPr="003F6B65" w:rsidRDefault="00EB0F07" w:rsidP="003D2EF9">
            <w:pPr>
              <w:pStyle w:val="ConsPlusNormal"/>
              <w:pageBreakBefore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9A26DF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г</w:t>
            </w:r>
            <w:proofErr w:type="gramStart"/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.К</w:t>
            </w:r>
            <w:proofErr w:type="gramEnd"/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аменск-Уральский</w:t>
            </w:r>
          </w:p>
        </w:tc>
        <w:tc>
          <w:tcPr>
            <w:tcW w:w="6379" w:type="dxa"/>
          </w:tcPr>
          <w:p w:rsidR="00EB0F07" w:rsidRPr="003F6B65" w:rsidRDefault="00EB0F07" w:rsidP="003D2EF9">
            <w:pPr>
              <w:pageBreakBefore/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 xml:space="preserve">Автомобильная дорога от путепровода в направлении </w:t>
            </w:r>
            <w:proofErr w:type="spellStart"/>
            <w:r w:rsidRPr="003F6B65">
              <w:rPr>
                <w:rFonts w:ascii="Liberation Serif" w:hAnsi="Liberation Serif"/>
                <w:sz w:val="24"/>
                <w:szCs w:val="24"/>
              </w:rPr>
              <w:t>с</w:t>
            </w:r>
            <w:proofErr w:type="gramStart"/>
            <w:r w:rsidRPr="003F6B65">
              <w:rPr>
                <w:rFonts w:ascii="Liberation Serif" w:hAnsi="Liberation Serif"/>
                <w:sz w:val="24"/>
                <w:szCs w:val="24"/>
              </w:rPr>
              <w:t>.Т</w:t>
            </w:r>
            <w:proofErr w:type="gramEnd"/>
            <w:r w:rsidRPr="003F6B65">
              <w:rPr>
                <w:rFonts w:ascii="Liberation Serif" w:hAnsi="Liberation Serif"/>
                <w:sz w:val="24"/>
                <w:szCs w:val="24"/>
              </w:rPr>
              <w:t>равянское</w:t>
            </w:r>
            <w:proofErr w:type="spellEnd"/>
            <w:r w:rsidRPr="003F6B65">
              <w:rPr>
                <w:rFonts w:ascii="Liberation Serif" w:hAnsi="Liberation Serif"/>
                <w:sz w:val="24"/>
                <w:szCs w:val="24"/>
              </w:rPr>
              <w:t xml:space="preserve"> до автодороги г.Камышлов - г.Каменск-Уральский</w:t>
            </w:r>
          </w:p>
        </w:tc>
        <w:tc>
          <w:tcPr>
            <w:tcW w:w="992" w:type="dxa"/>
          </w:tcPr>
          <w:p w:rsidR="00EB0F07" w:rsidRPr="003F6B65" w:rsidRDefault="00EB0F07" w:rsidP="003D2EF9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1957,6</w:t>
            </w:r>
          </w:p>
        </w:tc>
        <w:tc>
          <w:tcPr>
            <w:tcW w:w="992" w:type="dxa"/>
          </w:tcPr>
          <w:p w:rsidR="00EB0F07" w:rsidRPr="003F6B65" w:rsidRDefault="00EB0F07" w:rsidP="003D2EF9">
            <w:pPr>
              <w:pStyle w:val="ConsPlusNormal"/>
              <w:pageBreakBefore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3D2EF9">
            <w:pPr>
              <w:pageBreakBefore/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5179577,53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4920598,65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258978,88</w:t>
            </w:r>
          </w:p>
        </w:tc>
      </w:tr>
      <w:tr w:rsidR="00EB0F07" w:rsidRPr="003F6B65" w:rsidTr="00F73053">
        <w:trPr>
          <w:trHeight w:val="226"/>
        </w:trPr>
        <w:tc>
          <w:tcPr>
            <w:tcW w:w="567" w:type="dxa"/>
          </w:tcPr>
          <w:p w:rsidR="00EB0F07" w:rsidRPr="003F6B65" w:rsidRDefault="00EB0F07" w:rsidP="004E2C49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3F6B65" w:rsidRDefault="00EB0F07" w:rsidP="004E2C49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3F6B65" w:rsidRDefault="00EB0F07" w:rsidP="004E2C49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Автомобильная дорога по ул</w:t>
            </w:r>
            <w:proofErr w:type="gramStart"/>
            <w:r w:rsidRPr="003F6B65">
              <w:rPr>
                <w:rFonts w:ascii="Liberation Serif" w:hAnsi="Liberation Serif"/>
                <w:sz w:val="24"/>
                <w:szCs w:val="24"/>
              </w:rPr>
              <w:t>.З</w:t>
            </w:r>
            <w:proofErr w:type="gramEnd"/>
            <w:r w:rsidRPr="003F6B65">
              <w:rPr>
                <w:rFonts w:ascii="Liberation Serif" w:hAnsi="Liberation Serif"/>
                <w:sz w:val="24"/>
                <w:szCs w:val="24"/>
              </w:rPr>
              <w:t>аводская от дома № 1 до дома № 7</w:t>
            </w:r>
          </w:p>
        </w:tc>
        <w:tc>
          <w:tcPr>
            <w:tcW w:w="992" w:type="dxa"/>
          </w:tcPr>
          <w:p w:rsidR="00EB0F07" w:rsidRPr="003F6B65" w:rsidRDefault="00EB0F07" w:rsidP="004E2C49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1346,6</w:t>
            </w:r>
          </w:p>
        </w:tc>
        <w:tc>
          <w:tcPr>
            <w:tcW w:w="992" w:type="dxa"/>
          </w:tcPr>
          <w:p w:rsidR="00EB0F07" w:rsidRPr="003F6B65" w:rsidRDefault="00EB0F07" w:rsidP="004E2C49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3F6B65" w:rsidRDefault="00EB0F07" w:rsidP="00F73053">
            <w:pPr>
              <w:rPr>
                <w:rFonts w:ascii="Liberation Serif" w:hAnsi="Liberation Serif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sz w:val="24"/>
                <w:szCs w:val="24"/>
              </w:rPr>
              <w:t>3231929,8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3070333,30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161596,50</w:t>
            </w:r>
          </w:p>
        </w:tc>
      </w:tr>
      <w:tr w:rsidR="00EB0F07" w:rsidRPr="008613FF" w:rsidTr="003A270E">
        <w:trPr>
          <w:trHeight w:val="226"/>
        </w:trPr>
        <w:tc>
          <w:tcPr>
            <w:tcW w:w="567" w:type="dxa"/>
          </w:tcPr>
          <w:p w:rsidR="00EB0F07" w:rsidRPr="003F6B65" w:rsidRDefault="00EB0F07" w:rsidP="003A270E">
            <w:pPr>
              <w:pStyle w:val="ConsPlusNormal"/>
              <w:numPr>
                <w:ilvl w:val="0"/>
                <w:numId w:val="4"/>
              </w:numPr>
              <w:ind w:left="0" w:firstLine="0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B0F07" w:rsidRPr="008613FF" w:rsidRDefault="00EB0F07" w:rsidP="008613FF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8613FF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-«-</w:t>
            </w:r>
          </w:p>
        </w:tc>
        <w:tc>
          <w:tcPr>
            <w:tcW w:w="6379" w:type="dxa"/>
          </w:tcPr>
          <w:p w:rsidR="00EB0F07" w:rsidRPr="008613FF" w:rsidRDefault="00EB0F07" w:rsidP="008613FF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8613FF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Автомобильная дорога по ул</w:t>
            </w:r>
            <w:proofErr w:type="gramStart"/>
            <w:r w:rsidRPr="008613FF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.Л</w:t>
            </w:r>
            <w:proofErr w:type="gramEnd"/>
            <w:r w:rsidRPr="008613FF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енина от д. № 36 до ул.Ленина, 32, включая круговое движение, ул.Кадочникова от кругового движения до пр.Победы, 1б</w:t>
            </w:r>
          </w:p>
        </w:tc>
        <w:tc>
          <w:tcPr>
            <w:tcW w:w="992" w:type="dxa"/>
          </w:tcPr>
          <w:p w:rsidR="00EB0F07" w:rsidRPr="008613FF" w:rsidRDefault="00EB0F07" w:rsidP="008613FF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8613FF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6786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EB0F07" w:rsidRPr="008613FF" w:rsidRDefault="00EB0F07" w:rsidP="008613FF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0F07" w:rsidRPr="008613FF" w:rsidRDefault="00EB0F07" w:rsidP="008613FF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8613FF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9658575,86</w:t>
            </w:r>
          </w:p>
        </w:tc>
        <w:tc>
          <w:tcPr>
            <w:tcW w:w="1559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9175647,06</w:t>
            </w:r>
          </w:p>
        </w:tc>
        <w:tc>
          <w:tcPr>
            <w:tcW w:w="1701" w:type="dxa"/>
          </w:tcPr>
          <w:p w:rsidR="00EB0F07" w:rsidRPr="00EB0F07" w:rsidRDefault="00EB0F07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482928,80</w:t>
            </w:r>
          </w:p>
        </w:tc>
      </w:tr>
      <w:tr w:rsidR="003D2EF9" w:rsidRPr="00BA7230" w:rsidTr="00F73053">
        <w:trPr>
          <w:trHeight w:val="226"/>
        </w:trPr>
        <w:tc>
          <w:tcPr>
            <w:tcW w:w="567" w:type="dxa"/>
          </w:tcPr>
          <w:p w:rsidR="003D2EF9" w:rsidRPr="003F6B65" w:rsidRDefault="003D2EF9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</w:tcPr>
          <w:p w:rsidR="003D2EF9" w:rsidRPr="003F6B65" w:rsidRDefault="003D2EF9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6379" w:type="dxa"/>
          </w:tcPr>
          <w:p w:rsidR="003D2EF9" w:rsidRPr="003F6B65" w:rsidRDefault="003D2EF9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3F6B65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Итого</w:t>
            </w:r>
          </w:p>
        </w:tc>
        <w:tc>
          <w:tcPr>
            <w:tcW w:w="992" w:type="dxa"/>
          </w:tcPr>
          <w:p w:rsidR="003D2EF9" w:rsidRPr="003F6B65" w:rsidRDefault="00F21A31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begin"/>
            </w:r>
            <w:r w:rsidR="00C0235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instrText xml:space="preserve"> =SUM(ABOVE) </w:instrTex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separate"/>
            </w:r>
            <w:r w:rsidR="00C02357">
              <w:rPr>
                <w:rFonts w:ascii="Liberation Serif" w:hAnsi="Liberation Serif"/>
                <w:b w:val="0"/>
                <w:i w:val="0"/>
                <w:noProof/>
                <w:sz w:val="24"/>
                <w:szCs w:val="24"/>
              </w:rPr>
              <w:t>174856,2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end"/>
            </w:r>
          </w:p>
        </w:tc>
        <w:tc>
          <w:tcPr>
            <w:tcW w:w="992" w:type="dxa"/>
          </w:tcPr>
          <w:p w:rsidR="003D2EF9" w:rsidRPr="003F6B65" w:rsidRDefault="003D2EF9" w:rsidP="00DB0325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3D2EF9" w:rsidRPr="003F6B65" w:rsidRDefault="00F21A31" w:rsidP="00F73053">
            <w:pPr>
              <w:pStyle w:val="ConsPlusNormal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begin"/>
            </w:r>
            <w:r w:rsidR="00630C01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instrText xml:space="preserve"> =SUM(ABOVE) </w:instrTex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separate"/>
            </w:r>
            <w:r w:rsidR="00630C01">
              <w:rPr>
                <w:rFonts w:ascii="Liberation Serif" w:hAnsi="Liberation Serif"/>
                <w:b w:val="0"/>
                <w:i w:val="0"/>
                <w:noProof/>
                <w:sz w:val="24"/>
                <w:szCs w:val="24"/>
              </w:rPr>
              <w:t>375568005,59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end"/>
            </w:r>
          </w:p>
        </w:tc>
        <w:tc>
          <w:tcPr>
            <w:tcW w:w="1559" w:type="dxa"/>
          </w:tcPr>
          <w:p w:rsidR="003D2EF9" w:rsidRPr="003F6B65" w:rsidRDefault="00F21A31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begin"/>
            </w:r>
            <w:r w:rsid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instrText xml:space="preserve"> =SUM(ABOVE) </w:instrTex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separate"/>
            </w:r>
            <w:r w:rsidR="00EB0F07">
              <w:rPr>
                <w:rFonts w:ascii="Liberation Serif" w:hAnsi="Liberation Serif"/>
                <w:b w:val="0"/>
                <w:i w:val="0"/>
                <w:noProof/>
                <w:sz w:val="24"/>
                <w:szCs w:val="24"/>
              </w:rPr>
              <w:t>356789605,2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end"/>
            </w:r>
            <w:r w:rsidR="00801840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3D2EF9" w:rsidRPr="00BA7230" w:rsidRDefault="00F21A31" w:rsidP="00EB0F07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begin"/>
            </w:r>
            <w:r w:rsidR="00EB0F07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instrText xml:space="preserve"> =SUM(ABOVE) </w:instrTex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separate"/>
            </w:r>
            <w:r w:rsidR="00EB0F07">
              <w:rPr>
                <w:rFonts w:ascii="Liberation Serif" w:hAnsi="Liberation Serif"/>
                <w:b w:val="0"/>
                <w:i w:val="0"/>
                <w:noProof/>
                <w:sz w:val="24"/>
                <w:szCs w:val="24"/>
              </w:rPr>
              <w:t>18778400,39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fldChar w:fldCharType="end"/>
            </w:r>
          </w:p>
        </w:tc>
      </w:tr>
    </w:tbl>
    <w:p w:rsidR="007004DB" w:rsidRDefault="007004DB" w:rsidP="007004DB">
      <w:pPr>
        <w:rPr>
          <w:rFonts w:ascii="Liberation Serif" w:hAnsi="Liberation Serif"/>
          <w:sz w:val="2"/>
          <w:szCs w:val="2"/>
        </w:rPr>
      </w:pPr>
    </w:p>
    <w:p w:rsidR="007004DB" w:rsidRDefault="007004DB" w:rsidP="007004DB">
      <w:pPr>
        <w:suppressAutoHyphens/>
        <w:ind w:left="709"/>
        <w:jc w:val="both"/>
        <w:rPr>
          <w:rFonts w:eastAsia="Calibri"/>
          <w:lang w:eastAsia="en-US"/>
        </w:rPr>
      </w:pPr>
    </w:p>
    <w:p w:rsidR="007004DB" w:rsidRPr="006659A9" w:rsidRDefault="007004DB" w:rsidP="007004DB">
      <w:pPr>
        <w:rPr>
          <w:rFonts w:ascii="Liberation Serif" w:hAnsi="Liberation Serif"/>
          <w:sz w:val="2"/>
          <w:szCs w:val="2"/>
        </w:rPr>
      </w:pPr>
    </w:p>
    <w:sectPr w:rsidR="007004DB" w:rsidRPr="006659A9" w:rsidSect="00B95D46">
      <w:pgSz w:w="16838" w:h="11906" w:orient="landscape"/>
      <w:pgMar w:top="1280" w:right="284" w:bottom="1134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3913" w:rsidRDefault="00513913" w:rsidP="005857CC">
      <w:r>
        <w:separator/>
      </w:r>
    </w:p>
  </w:endnote>
  <w:endnote w:type="continuationSeparator" w:id="1">
    <w:p w:rsidR="00513913" w:rsidRDefault="00513913" w:rsidP="00585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3913" w:rsidRDefault="00513913" w:rsidP="005857CC">
      <w:r>
        <w:separator/>
      </w:r>
    </w:p>
  </w:footnote>
  <w:footnote w:type="continuationSeparator" w:id="1">
    <w:p w:rsidR="00513913" w:rsidRDefault="00513913" w:rsidP="005857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3D" w:rsidRDefault="00F21A31">
    <w:pPr>
      <w:pStyle w:val="a7"/>
      <w:jc w:val="center"/>
    </w:pPr>
    <w:fldSimple w:instr=" PAGE   \* MERGEFORMAT ">
      <w:r w:rsidR="004D4B8A">
        <w:rPr>
          <w:noProof/>
        </w:rPr>
        <w:t>5</w:t>
      </w:r>
    </w:fldSimple>
  </w:p>
  <w:p w:rsidR="0023383D" w:rsidRDefault="0023383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0D67"/>
    <w:multiLevelType w:val="hybridMultilevel"/>
    <w:tmpl w:val="480AFDF2"/>
    <w:lvl w:ilvl="0" w:tplc="B9AEF0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F816EE"/>
    <w:multiLevelType w:val="hybridMultilevel"/>
    <w:tmpl w:val="960CC94E"/>
    <w:lvl w:ilvl="0" w:tplc="E5429C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52BC3582"/>
    <w:multiLevelType w:val="hybridMultilevel"/>
    <w:tmpl w:val="8D8E065E"/>
    <w:lvl w:ilvl="0" w:tplc="E5429C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D938EF"/>
    <w:multiLevelType w:val="hybridMultilevel"/>
    <w:tmpl w:val="2870B678"/>
    <w:lvl w:ilvl="0" w:tplc="E5429C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7D7659B6"/>
    <w:multiLevelType w:val="hybridMultilevel"/>
    <w:tmpl w:val="C106A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57CC"/>
    <w:rsid w:val="00013D66"/>
    <w:rsid w:val="000170C6"/>
    <w:rsid w:val="00020207"/>
    <w:rsid w:val="00042D68"/>
    <w:rsid w:val="00045BE6"/>
    <w:rsid w:val="00053C4E"/>
    <w:rsid w:val="00061C94"/>
    <w:rsid w:val="00071D7A"/>
    <w:rsid w:val="00077847"/>
    <w:rsid w:val="00090493"/>
    <w:rsid w:val="00091AAE"/>
    <w:rsid w:val="000C43F4"/>
    <w:rsid w:val="000D50C0"/>
    <w:rsid w:val="000E712D"/>
    <w:rsid w:val="000F18D5"/>
    <w:rsid w:val="000F20BE"/>
    <w:rsid w:val="0010670D"/>
    <w:rsid w:val="00112330"/>
    <w:rsid w:val="0011376C"/>
    <w:rsid w:val="00114E46"/>
    <w:rsid w:val="00125CF6"/>
    <w:rsid w:val="00130644"/>
    <w:rsid w:val="00133698"/>
    <w:rsid w:val="001353BC"/>
    <w:rsid w:val="00140ACD"/>
    <w:rsid w:val="0014403D"/>
    <w:rsid w:val="001604C7"/>
    <w:rsid w:val="001725D6"/>
    <w:rsid w:val="00180497"/>
    <w:rsid w:val="00192043"/>
    <w:rsid w:val="00193983"/>
    <w:rsid w:val="00195553"/>
    <w:rsid w:val="0019642B"/>
    <w:rsid w:val="001A07BC"/>
    <w:rsid w:val="001A3D66"/>
    <w:rsid w:val="001A5A21"/>
    <w:rsid w:val="001B6285"/>
    <w:rsid w:val="001B650F"/>
    <w:rsid w:val="001C7B99"/>
    <w:rsid w:val="001D4864"/>
    <w:rsid w:val="001D75DD"/>
    <w:rsid w:val="001F79BE"/>
    <w:rsid w:val="00202F79"/>
    <w:rsid w:val="00210B84"/>
    <w:rsid w:val="002150D2"/>
    <w:rsid w:val="00224C71"/>
    <w:rsid w:val="0022527C"/>
    <w:rsid w:val="00225625"/>
    <w:rsid w:val="0023226A"/>
    <w:rsid w:val="0023383D"/>
    <w:rsid w:val="00241E19"/>
    <w:rsid w:val="002459A7"/>
    <w:rsid w:val="00261C13"/>
    <w:rsid w:val="00262FEE"/>
    <w:rsid w:val="00265C0E"/>
    <w:rsid w:val="00266908"/>
    <w:rsid w:val="002851C0"/>
    <w:rsid w:val="00286597"/>
    <w:rsid w:val="00290455"/>
    <w:rsid w:val="002955ED"/>
    <w:rsid w:val="002A4B94"/>
    <w:rsid w:val="002B1272"/>
    <w:rsid w:val="002B4290"/>
    <w:rsid w:val="002C56DB"/>
    <w:rsid w:val="002C5EF4"/>
    <w:rsid w:val="002C759B"/>
    <w:rsid w:val="002D5BED"/>
    <w:rsid w:val="002E39AE"/>
    <w:rsid w:val="002F278C"/>
    <w:rsid w:val="002F3952"/>
    <w:rsid w:val="00301773"/>
    <w:rsid w:val="00311136"/>
    <w:rsid w:val="00314C9F"/>
    <w:rsid w:val="00321480"/>
    <w:rsid w:val="003222F0"/>
    <w:rsid w:val="00327079"/>
    <w:rsid w:val="00352B7E"/>
    <w:rsid w:val="0037284C"/>
    <w:rsid w:val="00374C89"/>
    <w:rsid w:val="00377449"/>
    <w:rsid w:val="00381522"/>
    <w:rsid w:val="00381AF5"/>
    <w:rsid w:val="00397B59"/>
    <w:rsid w:val="003A341D"/>
    <w:rsid w:val="003A59D2"/>
    <w:rsid w:val="003A5CA5"/>
    <w:rsid w:val="003A5D56"/>
    <w:rsid w:val="003C1D26"/>
    <w:rsid w:val="003C6AB6"/>
    <w:rsid w:val="003C7542"/>
    <w:rsid w:val="003D2EF9"/>
    <w:rsid w:val="003E1C83"/>
    <w:rsid w:val="003E3C71"/>
    <w:rsid w:val="003F03AC"/>
    <w:rsid w:val="003F389B"/>
    <w:rsid w:val="003F4DF5"/>
    <w:rsid w:val="003F6459"/>
    <w:rsid w:val="003F6B65"/>
    <w:rsid w:val="00402848"/>
    <w:rsid w:val="00405754"/>
    <w:rsid w:val="00413489"/>
    <w:rsid w:val="00417694"/>
    <w:rsid w:val="00426C37"/>
    <w:rsid w:val="004504E3"/>
    <w:rsid w:val="00451C0C"/>
    <w:rsid w:val="004605A7"/>
    <w:rsid w:val="00460655"/>
    <w:rsid w:val="00467DE8"/>
    <w:rsid w:val="004838F4"/>
    <w:rsid w:val="00487070"/>
    <w:rsid w:val="00487214"/>
    <w:rsid w:val="00490410"/>
    <w:rsid w:val="00494364"/>
    <w:rsid w:val="004967C6"/>
    <w:rsid w:val="00497C45"/>
    <w:rsid w:val="004A0EDF"/>
    <w:rsid w:val="004A2986"/>
    <w:rsid w:val="004A35DA"/>
    <w:rsid w:val="004C0305"/>
    <w:rsid w:val="004C3D72"/>
    <w:rsid w:val="004D2984"/>
    <w:rsid w:val="004D40A6"/>
    <w:rsid w:val="004D4B8A"/>
    <w:rsid w:val="004E2C49"/>
    <w:rsid w:val="004E3A05"/>
    <w:rsid w:val="004E6788"/>
    <w:rsid w:val="004F1BF0"/>
    <w:rsid w:val="004F4246"/>
    <w:rsid w:val="00502FD3"/>
    <w:rsid w:val="0050333F"/>
    <w:rsid w:val="00513913"/>
    <w:rsid w:val="00534B8E"/>
    <w:rsid w:val="00534BE2"/>
    <w:rsid w:val="00535999"/>
    <w:rsid w:val="00536788"/>
    <w:rsid w:val="005700DA"/>
    <w:rsid w:val="005857CC"/>
    <w:rsid w:val="005A2286"/>
    <w:rsid w:val="005A3988"/>
    <w:rsid w:val="005B289B"/>
    <w:rsid w:val="005B5A31"/>
    <w:rsid w:val="005C3ED5"/>
    <w:rsid w:val="005D40F4"/>
    <w:rsid w:val="005E3CEE"/>
    <w:rsid w:val="005E45B6"/>
    <w:rsid w:val="005F1460"/>
    <w:rsid w:val="005F6948"/>
    <w:rsid w:val="006042FD"/>
    <w:rsid w:val="00620492"/>
    <w:rsid w:val="00624219"/>
    <w:rsid w:val="00630C01"/>
    <w:rsid w:val="00631479"/>
    <w:rsid w:val="00640918"/>
    <w:rsid w:val="006508A1"/>
    <w:rsid w:val="00653FA3"/>
    <w:rsid w:val="006659A9"/>
    <w:rsid w:val="006671D8"/>
    <w:rsid w:val="0067274A"/>
    <w:rsid w:val="00684CCE"/>
    <w:rsid w:val="006A06A9"/>
    <w:rsid w:val="006A2F11"/>
    <w:rsid w:val="006A521B"/>
    <w:rsid w:val="006B13E5"/>
    <w:rsid w:val="006B592C"/>
    <w:rsid w:val="006C1A91"/>
    <w:rsid w:val="006C6C5E"/>
    <w:rsid w:val="006D0B02"/>
    <w:rsid w:val="006D47AA"/>
    <w:rsid w:val="006E2BE1"/>
    <w:rsid w:val="006E4D8A"/>
    <w:rsid w:val="006F3B4E"/>
    <w:rsid w:val="006F6A1B"/>
    <w:rsid w:val="007004DB"/>
    <w:rsid w:val="00702165"/>
    <w:rsid w:val="007037CF"/>
    <w:rsid w:val="007073D6"/>
    <w:rsid w:val="00711B30"/>
    <w:rsid w:val="00720985"/>
    <w:rsid w:val="00726092"/>
    <w:rsid w:val="00730BE3"/>
    <w:rsid w:val="007365FC"/>
    <w:rsid w:val="00753386"/>
    <w:rsid w:val="007536C0"/>
    <w:rsid w:val="00756560"/>
    <w:rsid w:val="00764AA1"/>
    <w:rsid w:val="0077132D"/>
    <w:rsid w:val="00790549"/>
    <w:rsid w:val="00791B16"/>
    <w:rsid w:val="007A3763"/>
    <w:rsid w:val="007E32E1"/>
    <w:rsid w:val="007F0CB4"/>
    <w:rsid w:val="007F6766"/>
    <w:rsid w:val="00801840"/>
    <w:rsid w:val="00813BF3"/>
    <w:rsid w:val="00820129"/>
    <w:rsid w:val="00822C49"/>
    <w:rsid w:val="00823C64"/>
    <w:rsid w:val="008250FF"/>
    <w:rsid w:val="0083594B"/>
    <w:rsid w:val="00841B01"/>
    <w:rsid w:val="00854826"/>
    <w:rsid w:val="008556E0"/>
    <w:rsid w:val="008613FF"/>
    <w:rsid w:val="00862A3C"/>
    <w:rsid w:val="00863471"/>
    <w:rsid w:val="00871148"/>
    <w:rsid w:val="00886F28"/>
    <w:rsid w:val="00893E42"/>
    <w:rsid w:val="008969AD"/>
    <w:rsid w:val="00896CBC"/>
    <w:rsid w:val="0089700A"/>
    <w:rsid w:val="008A0AD0"/>
    <w:rsid w:val="008A0E01"/>
    <w:rsid w:val="008A3397"/>
    <w:rsid w:val="008C0E41"/>
    <w:rsid w:val="008C291E"/>
    <w:rsid w:val="008C2D12"/>
    <w:rsid w:val="008D2930"/>
    <w:rsid w:val="008D5857"/>
    <w:rsid w:val="008D668A"/>
    <w:rsid w:val="00901E34"/>
    <w:rsid w:val="00904826"/>
    <w:rsid w:val="009168E8"/>
    <w:rsid w:val="00931013"/>
    <w:rsid w:val="00940F55"/>
    <w:rsid w:val="009451B7"/>
    <w:rsid w:val="0095434D"/>
    <w:rsid w:val="00956960"/>
    <w:rsid w:val="00966051"/>
    <w:rsid w:val="00975A1C"/>
    <w:rsid w:val="009774EE"/>
    <w:rsid w:val="00980F0B"/>
    <w:rsid w:val="00983B7D"/>
    <w:rsid w:val="00983EA8"/>
    <w:rsid w:val="00986670"/>
    <w:rsid w:val="009A1C36"/>
    <w:rsid w:val="009A309A"/>
    <w:rsid w:val="009A41B8"/>
    <w:rsid w:val="009B026F"/>
    <w:rsid w:val="009B08AC"/>
    <w:rsid w:val="009C00C8"/>
    <w:rsid w:val="009C081E"/>
    <w:rsid w:val="009C4426"/>
    <w:rsid w:val="009C4D51"/>
    <w:rsid w:val="009D0876"/>
    <w:rsid w:val="009D36E9"/>
    <w:rsid w:val="009E2040"/>
    <w:rsid w:val="009E3700"/>
    <w:rsid w:val="009F1D65"/>
    <w:rsid w:val="009F22FB"/>
    <w:rsid w:val="009F233B"/>
    <w:rsid w:val="00A00848"/>
    <w:rsid w:val="00A1076A"/>
    <w:rsid w:val="00A11043"/>
    <w:rsid w:val="00A17792"/>
    <w:rsid w:val="00A2092E"/>
    <w:rsid w:val="00A26589"/>
    <w:rsid w:val="00A2769E"/>
    <w:rsid w:val="00A32169"/>
    <w:rsid w:val="00A33638"/>
    <w:rsid w:val="00A534D3"/>
    <w:rsid w:val="00A53B33"/>
    <w:rsid w:val="00A576EA"/>
    <w:rsid w:val="00A610CA"/>
    <w:rsid w:val="00A80A34"/>
    <w:rsid w:val="00A80E98"/>
    <w:rsid w:val="00A822F1"/>
    <w:rsid w:val="00A85881"/>
    <w:rsid w:val="00A867DF"/>
    <w:rsid w:val="00A87F0A"/>
    <w:rsid w:val="00AA0908"/>
    <w:rsid w:val="00AB0B16"/>
    <w:rsid w:val="00AB31FB"/>
    <w:rsid w:val="00AC4216"/>
    <w:rsid w:val="00AC6CCC"/>
    <w:rsid w:val="00AD3B0F"/>
    <w:rsid w:val="00AD6DD4"/>
    <w:rsid w:val="00AE4910"/>
    <w:rsid w:val="00AF7671"/>
    <w:rsid w:val="00B00547"/>
    <w:rsid w:val="00B07E5F"/>
    <w:rsid w:val="00B16D3F"/>
    <w:rsid w:val="00B17992"/>
    <w:rsid w:val="00B22D93"/>
    <w:rsid w:val="00B42B0E"/>
    <w:rsid w:val="00B53AEA"/>
    <w:rsid w:val="00B614ED"/>
    <w:rsid w:val="00B67AC1"/>
    <w:rsid w:val="00B753A7"/>
    <w:rsid w:val="00B800F5"/>
    <w:rsid w:val="00B81AC4"/>
    <w:rsid w:val="00B82E6D"/>
    <w:rsid w:val="00B91D93"/>
    <w:rsid w:val="00B95D46"/>
    <w:rsid w:val="00B95DBC"/>
    <w:rsid w:val="00BA5FFD"/>
    <w:rsid w:val="00BA7870"/>
    <w:rsid w:val="00BB7866"/>
    <w:rsid w:val="00BC459A"/>
    <w:rsid w:val="00BC77AC"/>
    <w:rsid w:val="00BE5C48"/>
    <w:rsid w:val="00BF6E52"/>
    <w:rsid w:val="00C00401"/>
    <w:rsid w:val="00C01808"/>
    <w:rsid w:val="00C01DE1"/>
    <w:rsid w:val="00C02357"/>
    <w:rsid w:val="00C15947"/>
    <w:rsid w:val="00C31DEF"/>
    <w:rsid w:val="00C55198"/>
    <w:rsid w:val="00C60854"/>
    <w:rsid w:val="00C614F5"/>
    <w:rsid w:val="00C6620C"/>
    <w:rsid w:val="00C67117"/>
    <w:rsid w:val="00C8200F"/>
    <w:rsid w:val="00C8290F"/>
    <w:rsid w:val="00C87420"/>
    <w:rsid w:val="00CA14D7"/>
    <w:rsid w:val="00CB0843"/>
    <w:rsid w:val="00CB3715"/>
    <w:rsid w:val="00CB40F8"/>
    <w:rsid w:val="00CF7251"/>
    <w:rsid w:val="00D34D30"/>
    <w:rsid w:val="00D463F4"/>
    <w:rsid w:val="00D46873"/>
    <w:rsid w:val="00D50352"/>
    <w:rsid w:val="00D527C1"/>
    <w:rsid w:val="00D53635"/>
    <w:rsid w:val="00D62313"/>
    <w:rsid w:val="00D71949"/>
    <w:rsid w:val="00D83946"/>
    <w:rsid w:val="00D86FA9"/>
    <w:rsid w:val="00D921D5"/>
    <w:rsid w:val="00D923D4"/>
    <w:rsid w:val="00DA1D16"/>
    <w:rsid w:val="00DA3659"/>
    <w:rsid w:val="00DA6AAE"/>
    <w:rsid w:val="00DB47BC"/>
    <w:rsid w:val="00DB4B3A"/>
    <w:rsid w:val="00DC08C4"/>
    <w:rsid w:val="00DD0AF6"/>
    <w:rsid w:val="00DD7E6E"/>
    <w:rsid w:val="00DE4BE7"/>
    <w:rsid w:val="00E00B22"/>
    <w:rsid w:val="00E00F07"/>
    <w:rsid w:val="00E442DD"/>
    <w:rsid w:val="00E51637"/>
    <w:rsid w:val="00E5413B"/>
    <w:rsid w:val="00E712F8"/>
    <w:rsid w:val="00E750CD"/>
    <w:rsid w:val="00E8018B"/>
    <w:rsid w:val="00E83427"/>
    <w:rsid w:val="00EB0F07"/>
    <w:rsid w:val="00EB2481"/>
    <w:rsid w:val="00EB7E03"/>
    <w:rsid w:val="00EC025F"/>
    <w:rsid w:val="00EC7658"/>
    <w:rsid w:val="00ED23CD"/>
    <w:rsid w:val="00ED4DA5"/>
    <w:rsid w:val="00ED5742"/>
    <w:rsid w:val="00ED6611"/>
    <w:rsid w:val="00EE4587"/>
    <w:rsid w:val="00EF3E19"/>
    <w:rsid w:val="00EF738F"/>
    <w:rsid w:val="00F058E7"/>
    <w:rsid w:val="00F1057E"/>
    <w:rsid w:val="00F129BF"/>
    <w:rsid w:val="00F1532F"/>
    <w:rsid w:val="00F2158E"/>
    <w:rsid w:val="00F21A31"/>
    <w:rsid w:val="00F524AD"/>
    <w:rsid w:val="00F71396"/>
    <w:rsid w:val="00F73053"/>
    <w:rsid w:val="00F768C7"/>
    <w:rsid w:val="00F86411"/>
    <w:rsid w:val="00F942EC"/>
    <w:rsid w:val="00FA194B"/>
    <w:rsid w:val="00FA3C20"/>
    <w:rsid w:val="00FB264C"/>
    <w:rsid w:val="00FB3F72"/>
    <w:rsid w:val="00FB7F82"/>
    <w:rsid w:val="00FC4428"/>
    <w:rsid w:val="00FC5D9F"/>
    <w:rsid w:val="00FD7DEC"/>
    <w:rsid w:val="00FE19F9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857CC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rmal">
    <w:name w:val="ConsPlusNormal"/>
    <w:rsid w:val="005857CC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7">
    <w:name w:val="header"/>
    <w:basedOn w:val="a"/>
    <w:link w:val="a8"/>
    <w:uiPriority w:val="99"/>
    <w:rsid w:val="005857C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57CC"/>
  </w:style>
  <w:style w:type="paragraph" w:styleId="a9">
    <w:name w:val="footer"/>
    <w:basedOn w:val="a"/>
    <w:link w:val="aa"/>
    <w:rsid w:val="005857C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57CC"/>
  </w:style>
  <w:style w:type="paragraph" w:styleId="ab">
    <w:name w:val="List Paragraph"/>
    <w:basedOn w:val="a"/>
    <w:uiPriority w:val="34"/>
    <w:qFormat/>
    <w:rsid w:val="00DB47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5</Pages>
  <Words>886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3</cp:revision>
  <cp:lastPrinted>2023-07-12T06:36:00Z</cp:lastPrinted>
  <dcterms:created xsi:type="dcterms:W3CDTF">2023-07-12T06:43:00Z</dcterms:created>
  <dcterms:modified xsi:type="dcterms:W3CDTF">2023-07-12T06:37:00Z</dcterms:modified>
</cp:coreProperties>
</file>