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5550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5550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655501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D152F1">
        <w:rPr>
          <w:rFonts w:ascii="Liberation Serif" w:hAnsi="Liberation Serif" w:cs="Liberation Serif"/>
          <w:sz w:val="28"/>
          <w:szCs w:val="28"/>
        </w:rPr>
        <w:t>14.07.2023</w:t>
      </w:r>
      <w:r w:rsidR="00420B8C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№ </w:t>
      </w:r>
      <w:r w:rsidR="00D152F1">
        <w:rPr>
          <w:rFonts w:ascii="Liberation Serif" w:hAnsi="Liberation Serif" w:cs="Liberation Serif"/>
          <w:sz w:val="28"/>
          <w:szCs w:val="28"/>
        </w:rPr>
        <w:t>458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8477F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b/>
          <w:sz w:val="28"/>
          <w:szCs w:val="28"/>
        </w:rPr>
        <w:t>, от 19.08.2021 № 670, от 27.08.2021 № 698</w:t>
      </w:r>
      <w:r w:rsidR="006815C4">
        <w:rPr>
          <w:rFonts w:ascii="Liberation Serif" w:hAnsi="Liberation Serif" w:cs="Liberation Serif"/>
          <w:b/>
          <w:sz w:val="28"/>
          <w:szCs w:val="28"/>
        </w:rPr>
        <w:t>, от 05.10.2021 № 820</w:t>
      </w:r>
      <w:proofErr w:type="gramEnd"/>
      <w:r w:rsidR="00420B8C">
        <w:rPr>
          <w:rFonts w:ascii="Liberation Serif" w:hAnsi="Liberation Serif" w:cs="Liberation Serif"/>
          <w:b/>
          <w:sz w:val="28"/>
          <w:szCs w:val="28"/>
        </w:rPr>
        <w:t>, от 30.11.2021     № 910</w:t>
      </w:r>
      <w:r w:rsidR="00BE5085">
        <w:rPr>
          <w:rFonts w:ascii="Liberation Serif" w:hAnsi="Liberation Serif" w:cs="Liberation Serif"/>
          <w:b/>
          <w:sz w:val="28"/>
          <w:szCs w:val="28"/>
        </w:rPr>
        <w:t>, от 27.12.2021 № 1008</w:t>
      </w:r>
      <w:r w:rsidR="006C5079">
        <w:rPr>
          <w:rFonts w:ascii="Liberation Serif" w:hAnsi="Liberation Serif" w:cs="Liberation Serif"/>
          <w:b/>
          <w:sz w:val="28"/>
          <w:szCs w:val="28"/>
        </w:rPr>
        <w:t>, от 17.03.2022 № 147</w:t>
      </w:r>
      <w:r w:rsidR="00CD6DF5">
        <w:rPr>
          <w:rFonts w:ascii="Liberation Serif" w:hAnsi="Liberation Serif" w:cs="Liberation Serif"/>
          <w:b/>
          <w:sz w:val="28"/>
          <w:szCs w:val="28"/>
        </w:rPr>
        <w:t>, от 14.07.2022 № 476</w:t>
      </w:r>
      <w:r w:rsidR="0028477F">
        <w:rPr>
          <w:rFonts w:ascii="Liberation Serif" w:hAnsi="Liberation Serif" w:cs="Liberation Serif"/>
          <w:b/>
          <w:sz w:val="28"/>
          <w:szCs w:val="28"/>
        </w:rPr>
        <w:t xml:space="preserve">, от 24.11.2022 № 758) </w:t>
      </w:r>
      <w:r w:rsidR="00FD46FC"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</w:t>
      </w:r>
      <w:r w:rsidR="00BE5085">
        <w:rPr>
          <w:rFonts w:ascii="Liberation Serif" w:hAnsi="Liberation Serif" w:cs="Liberation Serif"/>
          <w:b/>
          <w:sz w:val="28"/>
          <w:szCs w:val="28"/>
        </w:rPr>
        <w:t xml:space="preserve">капитального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ремонта</w:t>
      </w:r>
    </w:p>
    <w:p w:rsidR="002279EA" w:rsidRPr="00631928" w:rsidRDefault="002279EA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на счете регионального оператора»</w:t>
      </w:r>
      <w:r w:rsidR="004E4CA6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</w:t>
      </w:r>
      <w:r w:rsidR="00375E1D">
        <w:rPr>
          <w:rFonts w:ascii="Liberation Serif" w:hAnsi="Liberation Serif" w:cs="Liberation Serif"/>
          <w:sz w:val="28"/>
          <w:szCs w:val="28"/>
        </w:rPr>
        <w:t>рдловской области на 2015 – 2053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sz w:val="28"/>
          <w:szCs w:val="28"/>
        </w:rPr>
        <w:t>, от 19.08.2021 № 670, от</w:t>
      </w:r>
      <w:proofErr w:type="gramEnd"/>
      <w:r w:rsidR="00FD46F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FD46FC">
        <w:rPr>
          <w:rFonts w:ascii="Liberation Serif" w:hAnsi="Liberation Serif" w:cs="Liberation Serif"/>
          <w:sz w:val="28"/>
          <w:szCs w:val="28"/>
        </w:rPr>
        <w:t>27.08.2021  № 698</w:t>
      </w:r>
      <w:r w:rsidR="006815C4">
        <w:rPr>
          <w:rFonts w:ascii="Liberation Serif" w:hAnsi="Liberation Serif" w:cs="Liberation Serif"/>
          <w:sz w:val="28"/>
          <w:szCs w:val="28"/>
        </w:rPr>
        <w:t>, от 05.10.2021 № 820</w:t>
      </w:r>
      <w:r w:rsidR="00420B8C">
        <w:rPr>
          <w:rFonts w:ascii="Liberation Serif" w:hAnsi="Liberation Serif" w:cs="Liberation Serif"/>
          <w:sz w:val="28"/>
          <w:szCs w:val="28"/>
        </w:rPr>
        <w:t>, от 30.11.2021 № 910</w:t>
      </w:r>
      <w:r w:rsidR="00BE5085">
        <w:rPr>
          <w:rFonts w:ascii="Liberation Serif" w:hAnsi="Liberation Serif" w:cs="Liberation Serif"/>
          <w:sz w:val="28"/>
          <w:szCs w:val="28"/>
        </w:rPr>
        <w:t>, от 27.12.2021 № 1008</w:t>
      </w:r>
      <w:r w:rsidR="006C5079">
        <w:rPr>
          <w:rFonts w:ascii="Liberation Serif" w:hAnsi="Liberation Serif" w:cs="Liberation Serif"/>
          <w:sz w:val="28"/>
          <w:szCs w:val="28"/>
        </w:rPr>
        <w:t>, от 17.03.2022 № 147</w:t>
      </w:r>
      <w:r w:rsidR="00F15BDC">
        <w:rPr>
          <w:rFonts w:ascii="Liberation Serif" w:hAnsi="Liberation Serif" w:cs="Liberation Serif"/>
          <w:sz w:val="28"/>
          <w:szCs w:val="28"/>
        </w:rPr>
        <w:t>, от 14.07.2022 № 476</w:t>
      </w:r>
      <w:r w:rsidR="00EE3E3E">
        <w:rPr>
          <w:rFonts w:ascii="Liberation Serif" w:hAnsi="Liberation Serif" w:cs="Liberation Serif"/>
          <w:sz w:val="28"/>
          <w:szCs w:val="28"/>
        </w:rPr>
        <w:t>, от 24.11.2022 № 758</w:t>
      </w:r>
      <w:r w:rsidR="00285E8A" w:rsidRPr="00631928">
        <w:rPr>
          <w:rFonts w:ascii="Liberation Serif" w:hAnsi="Liberation Serif" w:cs="Liberation Serif"/>
          <w:sz w:val="28"/>
          <w:szCs w:val="28"/>
        </w:rPr>
        <w:t>)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 – постановление) изменения</w:t>
      </w:r>
      <w:r w:rsidR="00760393" w:rsidRPr="00631928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 w:rsidRPr="00631928">
        <w:rPr>
          <w:rFonts w:ascii="Liberation Serif" w:hAnsi="Liberation Serif" w:cs="Liberation Serif"/>
          <w:sz w:val="28"/>
          <w:szCs w:val="28"/>
        </w:rPr>
        <w:t>исключи</w:t>
      </w:r>
      <w:r w:rsidR="00760393" w:rsidRPr="00631928">
        <w:rPr>
          <w:rFonts w:ascii="Liberation Serif" w:hAnsi="Liberation Serif" w:cs="Liberation Serif"/>
          <w:sz w:val="28"/>
          <w:szCs w:val="28"/>
        </w:rPr>
        <w:t>в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  <w:proofErr w:type="gramEnd"/>
    </w:p>
    <w:p w:rsidR="00EE3E3E" w:rsidRDefault="00062D6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47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r w:rsidR="00C567FA">
        <w:rPr>
          <w:rFonts w:ascii="Liberation Serif" w:hAnsi="Liberation Serif" w:cs="Liberation Serif"/>
          <w:sz w:val="28"/>
          <w:szCs w:val="28"/>
        </w:rPr>
        <w:t>Зои Ко</w:t>
      </w:r>
      <w:r>
        <w:rPr>
          <w:rFonts w:ascii="Liberation Serif" w:hAnsi="Liberation Serif" w:cs="Liberation Serif"/>
          <w:sz w:val="28"/>
          <w:szCs w:val="28"/>
        </w:rPr>
        <w:t>с</w:t>
      </w:r>
      <w:r w:rsidR="00C567FA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>одемьянской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19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00353" w:rsidRDefault="00F00353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lastRenderedPageBreak/>
        <w:t>«</w:t>
      </w:r>
      <w:r>
        <w:rPr>
          <w:rFonts w:ascii="Liberation Serif" w:hAnsi="Liberation Serif" w:cs="Liberation Serif"/>
          <w:sz w:val="28"/>
          <w:szCs w:val="28"/>
        </w:rPr>
        <w:t>71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Карла Маркса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91а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430B9" w:rsidRDefault="00D430B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Карла Маркса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430B9" w:rsidRDefault="00D430B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131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Мичурина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430B9" w:rsidRDefault="00D430B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155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78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  <w:r w:rsidR="00C567F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430B9" w:rsidRDefault="000D27D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158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80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0D27DA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175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Советская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430B9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183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Крылова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17а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185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Крылова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19а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206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Павлова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215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Привокзальная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226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40а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232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Репина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17а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233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Репина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19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234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Репина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247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Карла Маркса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257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Карла Маркса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44а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280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42а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21FA1" w:rsidRDefault="00621F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295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36E38" w:rsidRDefault="00936E38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322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Кирова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35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E4109" w:rsidRDefault="006E410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323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Кирова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430B9" w:rsidRDefault="006E410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571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</w:t>
      </w:r>
      <w:r>
        <w:rPr>
          <w:rFonts w:ascii="Liberation Serif" w:hAnsi="Liberation Serif" w:cs="Liberation Serif"/>
          <w:sz w:val="28"/>
          <w:szCs w:val="28"/>
        </w:rPr>
        <w:t>, ул. Лермонтова, д. 64»;</w:t>
      </w:r>
    </w:p>
    <w:p w:rsidR="00404A40" w:rsidRDefault="00404A4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706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б-р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Комсомольский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40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04A40" w:rsidRDefault="00404A4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813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Калинина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04A40" w:rsidRDefault="00404A4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817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Калинина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3E3E" w:rsidRDefault="0056660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843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Шестакова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38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3E3E" w:rsidRDefault="0056660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1249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Центральная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52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E5085" w:rsidRDefault="00C567F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1348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Чехова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4A9" w:rsidRDefault="002A04A9" w:rsidP="00EA006A">
      <w:r>
        <w:separator/>
      </w:r>
    </w:p>
  </w:endnote>
  <w:endnote w:type="continuationSeparator" w:id="0">
    <w:p w:rsidR="002A04A9" w:rsidRDefault="002A04A9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4A9" w:rsidRDefault="002A04A9" w:rsidP="00EA006A">
      <w:r>
        <w:separator/>
      </w:r>
    </w:p>
  </w:footnote>
  <w:footnote w:type="continuationSeparator" w:id="0">
    <w:p w:rsidR="002A04A9" w:rsidRDefault="002A04A9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655501">
        <w:pPr>
          <w:pStyle w:val="a7"/>
          <w:jc w:val="center"/>
        </w:pPr>
        <w:fldSimple w:instr=" PAGE   \* MERGEFORMAT ">
          <w:r w:rsidR="00D152F1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42202"/>
    <w:rsid w:val="00057E37"/>
    <w:rsid w:val="00062D6A"/>
    <w:rsid w:val="00065534"/>
    <w:rsid w:val="00092F7B"/>
    <w:rsid w:val="000B255C"/>
    <w:rsid w:val="000C6311"/>
    <w:rsid w:val="000D27DA"/>
    <w:rsid w:val="00133698"/>
    <w:rsid w:val="0013370F"/>
    <w:rsid w:val="001744B5"/>
    <w:rsid w:val="001A0C56"/>
    <w:rsid w:val="001A2B99"/>
    <w:rsid w:val="001A36AC"/>
    <w:rsid w:val="001A3D47"/>
    <w:rsid w:val="001B2F53"/>
    <w:rsid w:val="001B35A7"/>
    <w:rsid w:val="001D5368"/>
    <w:rsid w:val="001E7CB9"/>
    <w:rsid w:val="001F64B6"/>
    <w:rsid w:val="00202477"/>
    <w:rsid w:val="002119A7"/>
    <w:rsid w:val="002262F1"/>
    <w:rsid w:val="002279EA"/>
    <w:rsid w:val="00231FF1"/>
    <w:rsid w:val="0023226A"/>
    <w:rsid w:val="00252282"/>
    <w:rsid w:val="002565EF"/>
    <w:rsid w:val="00262FEE"/>
    <w:rsid w:val="0028477F"/>
    <w:rsid w:val="0028599E"/>
    <w:rsid w:val="00285E8A"/>
    <w:rsid w:val="002A04A9"/>
    <w:rsid w:val="002B18BB"/>
    <w:rsid w:val="00301773"/>
    <w:rsid w:val="00311136"/>
    <w:rsid w:val="00330998"/>
    <w:rsid w:val="003462DA"/>
    <w:rsid w:val="00352B7E"/>
    <w:rsid w:val="00363F56"/>
    <w:rsid w:val="00374C89"/>
    <w:rsid w:val="00375E1D"/>
    <w:rsid w:val="00381A90"/>
    <w:rsid w:val="0038220F"/>
    <w:rsid w:val="003823AD"/>
    <w:rsid w:val="0038280D"/>
    <w:rsid w:val="00396CCE"/>
    <w:rsid w:val="003D3BB8"/>
    <w:rsid w:val="003E47A5"/>
    <w:rsid w:val="003F6459"/>
    <w:rsid w:val="00404A40"/>
    <w:rsid w:val="004127F0"/>
    <w:rsid w:val="00420B8C"/>
    <w:rsid w:val="00452873"/>
    <w:rsid w:val="00456F8E"/>
    <w:rsid w:val="00462EC4"/>
    <w:rsid w:val="004901C2"/>
    <w:rsid w:val="004B2C3E"/>
    <w:rsid w:val="004B4A0B"/>
    <w:rsid w:val="004C3D72"/>
    <w:rsid w:val="004D3CF0"/>
    <w:rsid w:val="004E343B"/>
    <w:rsid w:val="004E4CA6"/>
    <w:rsid w:val="004F1BF0"/>
    <w:rsid w:val="004F4246"/>
    <w:rsid w:val="004F42BA"/>
    <w:rsid w:val="00500DAC"/>
    <w:rsid w:val="0052571A"/>
    <w:rsid w:val="00526A54"/>
    <w:rsid w:val="00536788"/>
    <w:rsid w:val="00540F9C"/>
    <w:rsid w:val="005625A9"/>
    <w:rsid w:val="0056660A"/>
    <w:rsid w:val="005730AA"/>
    <w:rsid w:val="00591E8E"/>
    <w:rsid w:val="00595BAC"/>
    <w:rsid w:val="005A2B1A"/>
    <w:rsid w:val="005A3D4C"/>
    <w:rsid w:val="005C24D7"/>
    <w:rsid w:val="005D4A78"/>
    <w:rsid w:val="005E2285"/>
    <w:rsid w:val="005E78F7"/>
    <w:rsid w:val="006006D5"/>
    <w:rsid w:val="00620A35"/>
    <w:rsid w:val="00621FA1"/>
    <w:rsid w:val="0062263A"/>
    <w:rsid w:val="00623FA7"/>
    <w:rsid w:val="0062684B"/>
    <w:rsid w:val="00631928"/>
    <w:rsid w:val="00633312"/>
    <w:rsid w:val="00655501"/>
    <w:rsid w:val="00660898"/>
    <w:rsid w:val="00660A86"/>
    <w:rsid w:val="006778D9"/>
    <w:rsid w:val="006815C4"/>
    <w:rsid w:val="006C5079"/>
    <w:rsid w:val="006C6C5E"/>
    <w:rsid w:val="006D12F8"/>
    <w:rsid w:val="006D1F0D"/>
    <w:rsid w:val="006E2BE1"/>
    <w:rsid w:val="006E4109"/>
    <w:rsid w:val="006E6367"/>
    <w:rsid w:val="006F3F91"/>
    <w:rsid w:val="006F57A9"/>
    <w:rsid w:val="006F7B33"/>
    <w:rsid w:val="00702165"/>
    <w:rsid w:val="00711509"/>
    <w:rsid w:val="00720985"/>
    <w:rsid w:val="00726FBC"/>
    <w:rsid w:val="00760393"/>
    <w:rsid w:val="00761552"/>
    <w:rsid w:val="007D5B0C"/>
    <w:rsid w:val="007F4B83"/>
    <w:rsid w:val="0081083F"/>
    <w:rsid w:val="008206F2"/>
    <w:rsid w:val="00833D62"/>
    <w:rsid w:val="0083594B"/>
    <w:rsid w:val="00841513"/>
    <w:rsid w:val="008556E0"/>
    <w:rsid w:val="0086194A"/>
    <w:rsid w:val="00871148"/>
    <w:rsid w:val="00896CBC"/>
    <w:rsid w:val="00897660"/>
    <w:rsid w:val="008C0E41"/>
    <w:rsid w:val="008C272D"/>
    <w:rsid w:val="008F4082"/>
    <w:rsid w:val="00923E9D"/>
    <w:rsid w:val="009271A1"/>
    <w:rsid w:val="00936E38"/>
    <w:rsid w:val="009400E5"/>
    <w:rsid w:val="00956960"/>
    <w:rsid w:val="009734FF"/>
    <w:rsid w:val="00974FD1"/>
    <w:rsid w:val="00975A1C"/>
    <w:rsid w:val="0098414A"/>
    <w:rsid w:val="00990D5F"/>
    <w:rsid w:val="00996A0A"/>
    <w:rsid w:val="009B1443"/>
    <w:rsid w:val="009B70B5"/>
    <w:rsid w:val="009D76D6"/>
    <w:rsid w:val="00A1076A"/>
    <w:rsid w:val="00A22777"/>
    <w:rsid w:val="00A26589"/>
    <w:rsid w:val="00A272AA"/>
    <w:rsid w:val="00A301E5"/>
    <w:rsid w:val="00A44E05"/>
    <w:rsid w:val="00A66DFC"/>
    <w:rsid w:val="00A91535"/>
    <w:rsid w:val="00A973FB"/>
    <w:rsid w:val="00AA7C33"/>
    <w:rsid w:val="00AB04B4"/>
    <w:rsid w:val="00AB1750"/>
    <w:rsid w:val="00AD5C91"/>
    <w:rsid w:val="00AF45F6"/>
    <w:rsid w:val="00B009FB"/>
    <w:rsid w:val="00B754A7"/>
    <w:rsid w:val="00B83D98"/>
    <w:rsid w:val="00B91D93"/>
    <w:rsid w:val="00B95DBC"/>
    <w:rsid w:val="00BA30D0"/>
    <w:rsid w:val="00BA5F11"/>
    <w:rsid w:val="00BA7870"/>
    <w:rsid w:val="00BB21D5"/>
    <w:rsid w:val="00BC77AC"/>
    <w:rsid w:val="00BD16D9"/>
    <w:rsid w:val="00BE28B4"/>
    <w:rsid w:val="00BE5085"/>
    <w:rsid w:val="00BF4038"/>
    <w:rsid w:val="00BF6872"/>
    <w:rsid w:val="00BF6E52"/>
    <w:rsid w:val="00C06B50"/>
    <w:rsid w:val="00C132B7"/>
    <w:rsid w:val="00C31ADD"/>
    <w:rsid w:val="00C55198"/>
    <w:rsid w:val="00C567FA"/>
    <w:rsid w:val="00C8290F"/>
    <w:rsid w:val="00C875D1"/>
    <w:rsid w:val="00C962D7"/>
    <w:rsid w:val="00CA14D7"/>
    <w:rsid w:val="00CA492F"/>
    <w:rsid w:val="00CB0C23"/>
    <w:rsid w:val="00CC0163"/>
    <w:rsid w:val="00CD11A6"/>
    <w:rsid w:val="00CD2BB5"/>
    <w:rsid w:val="00CD6DF5"/>
    <w:rsid w:val="00CE645A"/>
    <w:rsid w:val="00CF7144"/>
    <w:rsid w:val="00CF7251"/>
    <w:rsid w:val="00D06A3A"/>
    <w:rsid w:val="00D152F1"/>
    <w:rsid w:val="00D25A62"/>
    <w:rsid w:val="00D3390A"/>
    <w:rsid w:val="00D430B9"/>
    <w:rsid w:val="00D46873"/>
    <w:rsid w:val="00D62089"/>
    <w:rsid w:val="00D86245"/>
    <w:rsid w:val="00D901FC"/>
    <w:rsid w:val="00D921D5"/>
    <w:rsid w:val="00DC60AB"/>
    <w:rsid w:val="00DC69F8"/>
    <w:rsid w:val="00DE4BE7"/>
    <w:rsid w:val="00E103E1"/>
    <w:rsid w:val="00E124D5"/>
    <w:rsid w:val="00E32019"/>
    <w:rsid w:val="00E873CC"/>
    <w:rsid w:val="00EA006A"/>
    <w:rsid w:val="00EB1F1F"/>
    <w:rsid w:val="00EC7D68"/>
    <w:rsid w:val="00ED4DA5"/>
    <w:rsid w:val="00ED6599"/>
    <w:rsid w:val="00EE3E3E"/>
    <w:rsid w:val="00EE4587"/>
    <w:rsid w:val="00EE468D"/>
    <w:rsid w:val="00EE6BA6"/>
    <w:rsid w:val="00EF6428"/>
    <w:rsid w:val="00F00353"/>
    <w:rsid w:val="00F129BF"/>
    <w:rsid w:val="00F15A1B"/>
    <w:rsid w:val="00F15BDC"/>
    <w:rsid w:val="00F3219A"/>
    <w:rsid w:val="00F43C93"/>
    <w:rsid w:val="00F4490C"/>
    <w:rsid w:val="00F63AAC"/>
    <w:rsid w:val="00F70ABD"/>
    <w:rsid w:val="00F84E0C"/>
    <w:rsid w:val="00F947D5"/>
    <w:rsid w:val="00F949EF"/>
    <w:rsid w:val="00FA194B"/>
    <w:rsid w:val="00FA3C20"/>
    <w:rsid w:val="00FA68E1"/>
    <w:rsid w:val="00FB0AEA"/>
    <w:rsid w:val="00FB0D85"/>
    <w:rsid w:val="00FC3F27"/>
    <w:rsid w:val="00FD46FC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23387-FF77-4F86-B35A-C0BF01B1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983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136</cp:revision>
  <cp:lastPrinted>2022-03-11T05:11:00Z</cp:lastPrinted>
  <dcterms:created xsi:type="dcterms:W3CDTF">2020-10-27T05:48:00Z</dcterms:created>
  <dcterms:modified xsi:type="dcterms:W3CDTF">2023-07-14T07:17:00Z</dcterms:modified>
</cp:coreProperties>
</file>