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30F4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30F4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20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30F4E" w:rsidP="00133698">
      <w:pPr>
        <w:spacing w:before="400"/>
        <w:rPr>
          <w:rFonts w:ascii="Liberation Serif" w:hAnsi="Liberation Serif" w:cs="Liberation Serif"/>
          <w:sz w:val="24"/>
        </w:rPr>
      </w:pPr>
      <w:r w:rsidRPr="00230F4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61747">
        <w:rPr>
          <w:rFonts w:ascii="Liberation Serif" w:hAnsi="Liberation Serif" w:cs="Liberation Serif"/>
          <w:sz w:val="24"/>
        </w:rPr>
        <w:t>08.08.2023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261747">
        <w:rPr>
          <w:rFonts w:ascii="Liberation Serif" w:hAnsi="Liberation Serif" w:cs="Liberation Serif"/>
          <w:sz w:val="24"/>
        </w:rPr>
        <w:t>505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C5C08" w:rsidRDefault="005C5C08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:rsidR="00D0216B" w:rsidRPr="00A75BA9" w:rsidRDefault="00D0216B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A75BA9">
        <w:rPr>
          <w:rFonts w:ascii="Liberation Serif" w:hAnsi="Liberation Serif"/>
          <w:b/>
          <w:color w:val="000000" w:themeColor="text1"/>
          <w:sz w:val="28"/>
        </w:rPr>
        <w:t>Об утверждении форм</w:t>
      </w:r>
      <w:r w:rsidR="00EF6A17">
        <w:rPr>
          <w:rFonts w:ascii="Liberation Serif" w:hAnsi="Liberation Serif"/>
          <w:b/>
          <w:color w:val="000000" w:themeColor="text1"/>
          <w:sz w:val="28"/>
        </w:rPr>
        <w:t>ы</w:t>
      </w:r>
      <w:r w:rsidRPr="00A75BA9">
        <w:rPr>
          <w:rFonts w:ascii="Liberation Serif" w:hAnsi="Liberation Serif"/>
          <w:b/>
          <w:color w:val="000000" w:themeColor="text1"/>
          <w:sz w:val="28"/>
        </w:rPr>
        <w:t xml:space="preserve"> справ</w:t>
      </w:r>
      <w:r w:rsidR="00EF6A17">
        <w:rPr>
          <w:rFonts w:ascii="Liberation Serif" w:hAnsi="Liberation Serif"/>
          <w:b/>
          <w:color w:val="000000" w:themeColor="text1"/>
          <w:sz w:val="28"/>
        </w:rPr>
        <w:t>ки</w:t>
      </w:r>
      <w:r w:rsidRPr="00A75BA9">
        <w:rPr>
          <w:rFonts w:ascii="Liberation Serif" w:hAnsi="Liberation Serif"/>
          <w:b/>
          <w:color w:val="000000" w:themeColor="text1"/>
          <w:sz w:val="28"/>
        </w:rPr>
        <w:t xml:space="preserve">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</w:p>
    <w:p w:rsidR="00D0216B" w:rsidRPr="00A75BA9" w:rsidRDefault="00D0216B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5C08" w:rsidRPr="00A75BA9" w:rsidRDefault="005C5C08" w:rsidP="002755DE">
      <w:pPr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F1BF0" w:rsidRPr="00A75BA9" w:rsidRDefault="00D0216B" w:rsidP="002755DE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</w:t>
      </w:r>
      <w:r w:rsidR="001E432F" w:rsidRPr="00A75BA9">
        <w:rPr>
          <w:rFonts w:ascii="Liberation Serif" w:hAnsi="Liberation Serif"/>
          <w:color w:val="000000" w:themeColor="text1"/>
          <w:sz w:val="28"/>
          <w:szCs w:val="28"/>
        </w:rPr>
        <w:t>2.12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Порядка </w:t>
      </w:r>
      <w:r w:rsidR="002755DE" w:rsidRPr="00A75BA9">
        <w:rPr>
          <w:rFonts w:ascii="Liberation Serif" w:hAnsi="Liberation Serif"/>
          <w:color w:val="000000" w:themeColor="text1"/>
          <w:sz w:val="28"/>
        </w:rPr>
        <w:t>предоставления субсидий из бюджета Каменск-Уральского городского округа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, утвержденного постановлением Администрации Каменск-Уральского</w:t>
      </w:r>
      <w:r w:rsidR="001E432F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          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2755DE" w:rsidRPr="00A75BA9">
        <w:rPr>
          <w:rFonts w:ascii="Liberation Serif" w:hAnsi="Liberation Serif"/>
          <w:color w:val="000000" w:themeColor="text1"/>
          <w:sz w:val="28"/>
          <w:szCs w:val="28"/>
        </w:rPr>
        <w:t>21.07.2021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1E432F" w:rsidRPr="00A75BA9">
        <w:rPr>
          <w:rFonts w:ascii="Liberation Serif" w:hAnsi="Liberation Serif"/>
          <w:color w:val="000000" w:themeColor="text1"/>
          <w:sz w:val="28"/>
          <w:szCs w:val="28"/>
        </w:rPr>
        <w:t>598</w:t>
      </w:r>
      <w:r w:rsidR="002755DE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755DE" w:rsidRPr="00A75BA9">
        <w:rPr>
          <w:rFonts w:ascii="Liberation Serif" w:hAnsi="Liberation Serif"/>
          <w:color w:val="000000" w:themeColor="text1"/>
          <w:sz w:val="28"/>
        </w:rPr>
        <w:t>(в редакции постановлени</w:t>
      </w:r>
      <w:r w:rsidR="00402ACF" w:rsidRPr="00A75BA9">
        <w:rPr>
          <w:rFonts w:ascii="Liberation Serif" w:hAnsi="Liberation Serif"/>
          <w:color w:val="000000" w:themeColor="text1"/>
          <w:sz w:val="28"/>
        </w:rPr>
        <w:t>й</w:t>
      </w:r>
      <w:r w:rsidR="002755DE" w:rsidRPr="00A75BA9">
        <w:rPr>
          <w:rFonts w:ascii="Liberation Serif" w:hAnsi="Liberation Serif"/>
          <w:color w:val="000000" w:themeColor="text1"/>
          <w:sz w:val="28"/>
        </w:rPr>
        <w:t xml:space="preserve"> Администрации </w:t>
      </w:r>
      <w:r w:rsidR="00942E84" w:rsidRPr="00A75BA9">
        <w:rPr>
          <w:rFonts w:ascii="Liberation Serif" w:hAnsi="Liberation Serif"/>
          <w:color w:val="000000" w:themeColor="text1"/>
          <w:sz w:val="28"/>
        </w:rPr>
        <w:t xml:space="preserve">                  </w:t>
      </w:r>
      <w:r w:rsidR="002755DE" w:rsidRPr="00A75BA9">
        <w:rPr>
          <w:rFonts w:ascii="Liberation Serif" w:hAnsi="Liberation Serif"/>
          <w:color w:val="000000" w:themeColor="text1"/>
          <w:sz w:val="28"/>
        </w:rPr>
        <w:t xml:space="preserve">Каменск-Уральского городского округа от 30.12.2021 № 1020, от 28.06.2022 </w:t>
      </w:r>
      <w:r w:rsidR="00942E84" w:rsidRPr="00A75BA9">
        <w:rPr>
          <w:rFonts w:ascii="Liberation Serif" w:hAnsi="Liberation Serif"/>
          <w:color w:val="000000" w:themeColor="text1"/>
          <w:sz w:val="28"/>
        </w:rPr>
        <w:t xml:space="preserve">   </w:t>
      </w:r>
      <w:r w:rsidR="002755DE" w:rsidRPr="00A75BA9">
        <w:rPr>
          <w:rFonts w:ascii="Liberation Serif" w:hAnsi="Liberation Serif"/>
          <w:color w:val="000000" w:themeColor="text1"/>
          <w:sz w:val="28"/>
        </w:rPr>
        <w:t>№ 428)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, и </w:t>
      </w:r>
      <w:r w:rsidR="001E432F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Реестром </w:t>
      </w:r>
      <w:r w:rsidR="002755DE" w:rsidRPr="00A75BA9">
        <w:rPr>
          <w:rFonts w:ascii="Liberation Serif" w:hAnsi="Liberation Serif"/>
          <w:color w:val="000000" w:themeColor="text1"/>
          <w:sz w:val="28"/>
          <w:szCs w:val="28"/>
        </w:rPr>
        <w:t>муниципальных маршрутов регулярных перевозок в Каменск-Уральском городском округе</w:t>
      </w:r>
      <w:r w:rsidR="001E432F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утвержденным постановлением Администрации</w:t>
      </w:r>
      <w:proofErr w:type="gramEnd"/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Каменск-Уральского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от 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>15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>01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.20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>21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14 </w:t>
      </w:r>
      <w:r w:rsidR="00942E84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   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>(в редакции постановлени</w:t>
      </w:r>
      <w:r w:rsidR="00B630C7" w:rsidRPr="00A75BA9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от 29.03.2021 № 235</w:t>
      </w:r>
      <w:r w:rsidR="00756887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, от 07.10.2021 № 828, от </w:t>
      </w:r>
      <w:r w:rsidR="00EF6A17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56887" w:rsidRPr="00A75BA9">
        <w:rPr>
          <w:rFonts w:ascii="Liberation Serif" w:hAnsi="Liberation Serif"/>
          <w:color w:val="000000" w:themeColor="text1"/>
          <w:sz w:val="28"/>
          <w:szCs w:val="28"/>
        </w:rPr>
        <w:t>9.0</w:t>
      </w:r>
      <w:r w:rsidR="00EF6A17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56887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.2022 № </w:t>
      </w:r>
      <w:r w:rsidR="00EF6A17">
        <w:rPr>
          <w:rFonts w:ascii="Liberation Serif" w:hAnsi="Liberation Serif"/>
          <w:color w:val="000000" w:themeColor="text1"/>
          <w:sz w:val="28"/>
          <w:szCs w:val="28"/>
        </w:rPr>
        <w:t>30</w:t>
      </w:r>
      <w:r w:rsidR="00516FE6" w:rsidRPr="00A75BA9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2E0B0B" w:rsidRPr="00A75BA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F1BF0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A75BA9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A75BA9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D0216B" w:rsidRPr="00A75BA9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1. </w:t>
      </w:r>
      <w:proofErr w:type="gramStart"/>
      <w:r w:rsidRPr="00A75BA9">
        <w:rPr>
          <w:rFonts w:ascii="Liberation Serif" w:hAnsi="Liberation Serif"/>
          <w:color w:val="000000" w:themeColor="text1"/>
          <w:sz w:val="28"/>
          <w:szCs w:val="28"/>
        </w:rPr>
        <w:t>Утвердить форму справки обучающегося, проживающего на отдаленной территории Каменск-Уральск</w:t>
      </w:r>
      <w:r w:rsidR="0057498E" w:rsidRPr="00A75BA9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667921" w:rsidRPr="00A75BA9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ООО «Пассажирские автотранспортные перевозки-2»</w:t>
      </w:r>
      <w:r w:rsidR="00D769F2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и ООО «Экспресс-1»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(прилагается).</w:t>
      </w:r>
      <w:proofErr w:type="gramEnd"/>
    </w:p>
    <w:p w:rsidR="00D142B8" w:rsidRPr="00A75BA9" w:rsidRDefault="005502FD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A75BA9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0216B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142B8" w:rsidRPr="00A75BA9">
        <w:rPr>
          <w:rFonts w:ascii="Liberation Serif" w:hAnsi="Liberation Serif"/>
          <w:bCs/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0216B" w:rsidRPr="00A75BA9" w:rsidRDefault="005502FD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75BA9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D0216B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исполнения настоящего постановления возложить на заместителя </w:t>
      </w:r>
      <w:r w:rsidR="00732ED4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главы </w:t>
      </w:r>
      <w:r w:rsidR="00D0216B" w:rsidRPr="00A75BA9">
        <w:rPr>
          <w:rFonts w:ascii="Liberation Serif" w:hAnsi="Liberation Serif"/>
          <w:color w:val="000000" w:themeColor="text1"/>
          <w:sz w:val="28"/>
          <w:szCs w:val="28"/>
        </w:rPr>
        <w:t>Администрации городского округа Нестерова</w:t>
      </w:r>
      <w:r w:rsidR="002E0B0B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="00D0216B"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133698" w:rsidRPr="00A75BA9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C5C08" w:rsidRPr="00A75BA9" w:rsidRDefault="005C5C0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921D5" w:rsidRPr="00A75BA9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D142B8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4F4246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D142B8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D142B8"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0216B" w:rsidRPr="00A75BA9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81768" w:rsidRPr="00A75BA9" w:rsidRDefault="00581768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4662C0" w:rsidRPr="00A75BA9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D0216B" w:rsidRPr="00A75BA9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A75BA9">
        <w:rPr>
          <w:rFonts w:ascii="Liberation Serif" w:hAnsi="Liberation Serif"/>
          <w:color w:val="000000" w:themeColor="text1"/>
          <w:sz w:val="24"/>
          <w:szCs w:val="24"/>
        </w:rPr>
        <w:t>Утверждена</w:t>
      </w:r>
      <w:proofErr w:type="gramEnd"/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A75BA9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D0216B" w:rsidRPr="00A75BA9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Каменск-Уральского городского округа от </w:t>
      </w:r>
      <w:r w:rsidR="00261747">
        <w:rPr>
          <w:rFonts w:ascii="Liberation Serif" w:hAnsi="Liberation Serif"/>
          <w:color w:val="000000" w:themeColor="text1"/>
          <w:sz w:val="24"/>
          <w:szCs w:val="24"/>
        </w:rPr>
        <w:t>08.08.2023</w:t>
      </w:r>
      <w:r w:rsidR="00E0671B"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E6B72"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261747">
        <w:rPr>
          <w:rFonts w:ascii="Liberation Serif" w:hAnsi="Liberation Serif"/>
          <w:color w:val="000000" w:themeColor="text1"/>
          <w:sz w:val="24"/>
          <w:szCs w:val="24"/>
        </w:rPr>
        <w:t>505</w:t>
      </w:r>
    </w:p>
    <w:p w:rsidR="00D0216B" w:rsidRPr="00A75BA9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</w:t>
      </w:r>
      <w:r w:rsidR="00EF6A17">
        <w:rPr>
          <w:rFonts w:ascii="Liberation Serif" w:hAnsi="Liberation Serif"/>
          <w:color w:val="000000" w:themeColor="text1"/>
          <w:sz w:val="24"/>
          <w:szCs w:val="24"/>
        </w:rPr>
        <w:t>ы</w:t>
      </w: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справк</w:t>
      </w:r>
      <w:r w:rsidR="00EF6A17">
        <w:rPr>
          <w:rFonts w:ascii="Liberation Serif" w:hAnsi="Liberation Serif"/>
          <w:color w:val="000000" w:themeColor="text1"/>
          <w:sz w:val="24"/>
          <w:szCs w:val="24"/>
        </w:rPr>
        <w:t>и</w:t>
      </w: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855790" w:rsidRPr="00A75BA9" w:rsidRDefault="00D0216B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855790" w:rsidRPr="00A75BA9" w:rsidRDefault="00855790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855790" w:rsidRPr="00A75BA9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Форма справки </w:t>
      </w:r>
      <w:proofErr w:type="gramStart"/>
      <w:r w:rsidRPr="00A75BA9">
        <w:rPr>
          <w:rFonts w:ascii="Liberation Serif" w:hAnsi="Liberation Serif"/>
          <w:color w:val="000000" w:themeColor="text1"/>
          <w:sz w:val="24"/>
          <w:szCs w:val="24"/>
        </w:rPr>
        <w:t>обучающегося</w:t>
      </w:r>
      <w:proofErr w:type="gramEnd"/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, проживающего на отдаленной территории </w:t>
      </w:r>
    </w:p>
    <w:p w:rsidR="007D018A" w:rsidRPr="00A75BA9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округа, подтверждающ</w:t>
      </w:r>
      <w:r w:rsidR="007D018A" w:rsidRPr="00A75BA9">
        <w:rPr>
          <w:rFonts w:ascii="Liberation Serif" w:hAnsi="Liberation Serif"/>
          <w:color w:val="000000" w:themeColor="text1"/>
          <w:sz w:val="24"/>
          <w:szCs w:val="24"/>
        </w:rPr>
        <w:t>ая</w:t>
      </w: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право бесплатного проезда </w:t>
      </w:r>
    </w:p>
    <w:p w:rsidR="007D018A" w:rsidRPr="00A75BA9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в транспорте общего пользования, осуществляющем регулярные пассажирские перевозки </w:t>
      </w:r>
    </w:p>
    <w:p w:rsidR="007D018A" w:rsidRPr="00A75BA9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по маршрутам, включенным в Реестр муниципальных маршрутов регулярных перевозок </w:t>
      </w:r>
    </w:p>
    <w:p w:rsidR="00EF6A17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в Каменск-Уральском городском округе,  </w:t>
      </w:r>
    </w:p>
    <w:p w:rsidR="00855790" w:rsidRPr="00A75BA9" w:rsidRDefault="007D018A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ООО «Пассажирские автотранспортные перевозки-2» </w:t>
      </w:r>
      <w:proofErr w:type="gramStart"/>
      <w:r w:rsidRPr="00A75BA9">
        <w:rPr>
          <w:rFonts w:ascii="Liberation Serif" w:hAnsi="Liberation Serif"/>
          <w:color w:val="000000" w:themeColor="text1"/>
          <w:sz w:val="24"/>
          <w:szCs w:val="24"/>
        </w:rPr>
        <w:t>и ООО</w:t>
      </w:r>
      <w:proofErr w:type="gramEnd"/>
      <w:r w:rsidRPr="00A75BA9">
        <w:rPr>
          <w:rFonts w:ascii="Liberation Serif" w:hAnsi="Liberation Serif"/>
          <w:color w:val="000000" w:themeColor="text1"/>
          <w:sz w:val="24"/>
          <w:szCs w:val="24"/>
        </w:rPr>
        <w:t xml:space="preserve"> «Экспресс-1»</w:t>
      </w:r>
    </w:p>
    <w:p w:rsidR="00855790" w:rsidRPr="00A75BA9" w:rsidRDefault="00855790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D8765A" w:rsidRPr="00A75BA9" w:rsidRDefault="00D8765A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D0216B" w:rsidRPr="00A75BA9" w:rsidRDefault="00A75BA9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  <w:r>
        <w:rPr>
          <w:rFonts w:ascii="Liberation Serif" w:hAnsi="Liberation Serif"/>
          <w:noProof/>
          <w:color w:val="FF0000"/>
          <w:sz w:val="24"/>
          <w:szCs w:val="24"/>
        </w:rPr>
        <w:drawing>
          <wp:inline distT="0" distB="0" distL="0" distR="0">
            <wp:extent cx="4762500" cy="4145280"/>
            <wp:effectExtent l="19050" t="0" r="0" b="0"/>
            <wp:docPr id="1" name="Рисунок 1" descr="C:\Users\Lena\Desktop\Проездные на 2023-2024 учебный год\Справка школьная 0208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Проездные на 2023-2024 учебный год\Справка школьная 02082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1772" b="24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14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216B" w:rsidRPr="00A75BA9" w:rsidSect="00516FE6">
      <w:pgSz w:w="11906" w:h="16838"/>
      <w:pgMar w:top="284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D0216B"/>
    <w:rsid w:val="00013A15"/>
    <w:rsid w:val="00015A23"/>
    <w:rsid w:val="000F1C8A"/>
    <w:rsid w:val="001147CA"/>
    <w:rsid w:val="00133698"/>
    <w:rsid w:val="001D578E"/>
    <w:rsid w:val="001E432F"/>
    <w:rsid w:val="001F5898"/>
    <w:rsid w:val="00230F4E"/>
    <w:rsid w:val="0023226A"/>
    <w:rsid w:val="00243B16"/>
    <w:rsid w:val="002469F2"/>
    <w:rsid w:val="00261747"/>
    <w:rsid w:val="00262FEE"/>
    <w:rsid w:val="002755DE"/>
    <w:rsid w:val="002758BA"/>
    <w:rsid w:val="002E0B0B"/>
    <w:rsid w:val="00301773"/>
    <w:rsid w:val="00310C65"/>
    <w:rsid w:val="00311136"/>
    <w:rsid w:val="003430B8"/>
    <w:rsid w:val="00352B7E"/>
    <w:rsid w:val="00374C89"/>
    <w:rsid w:val="003B248D"/>
    <w:rsid w:val="003B453B"/>
    <w:rsid w:val="003D4D5A"/>
    <w:rsid w:val="003F6459"/>
    <w:rsid w:val="00400A88"/>
    <w:rsid w:val="00402ACF"/>
    <w:rsid w:val="00412B25"/>
    <w:rsid w:val="00420176"/>
    <w:rsid w:val="004662C0"/>
    <w:rsid w:val="0047381F"/>
    <w:rsid w:val="00496F76"/>
    <w:rsid w:val="004C3D72"/>
    <w:rsid w:val="004D6B6D"/>
    <w:rsid w:val="004E6B72"/>
    <w:rsid w:val="004F1BF0"/>
    <w:rsid w:val="004F4246"/>
    <w:rsid w:val="0051662E"/>
    <w:rsid w:val="00516FE6"/>
    <w:rsid w:val="00536788"/>
    <w:rsid w:val="005502FD"/>
    <w:rsid w:val="00570F43"/>
    <w:rsid w:val="0057498E"/>
    <w:rsid w:val="00581768"/>
    <w:rsid w:val="005C5C08"/>
    <w:rsid w:val="005E2275"/>
    <w:rsid w:val="005F10D9"/>
    <w:rsid w:val="005F5E27"/>
    <w:rsid w:val="00603CED"/>
    <w:rsid w:val="00651B76"/>
    <w:rsid w:val="00667921"/>
    <w:rsid w:val="006A633E"/>
    <w:rsid w:val="006A7AFD"/>
    <w:rsid w:val="006C6C5E"/>
    <w:rsid w:val="006D71AA"/>
    <w:rsid w:val="006E2BE1"/>
    <w:rsid w:val="006F32BE"/>
    <w:rsid w:val="00702165"/>
    <w:rsid w:val="0070521B"/>
    <w:rsid w:val="00720985"/>
    <w:rsid w:val="00732ED4"/>
    <w:rsid w:val="007343FB"/>
    <w:rsid w:val="00756887"/>
    <w:rsid w:val="00770A33"/>
    <w:rsid w:val="007D018A"/>
    <w:rsid w:val="0083594B"/>
    <w:rsid w:val="008556E0"/>
    <w:rsid w:val="00855790"/>
    <w:rsid w:val="00857BEB"/>
    <w:rsid w:val="00871148"/>
    <w:rsid w:val="00896CBC"/>
    <w:rsid w:val="008C0E41"/>
    <w:rsid w:val="008D3CA5"/>
    <w:rsid w:val="008F2FD2"/>
    <w:rsid w:val="00920961"/>
    <w:rsid w:val="00924C35"/>
    <w:rsid w:val="00942E84"/>
    <w:rsid w:val="00956960"/>
    <w:rsid w:val="00975A1C"/>
    <w:rsid w:val="00997FBE"/>
    <w:rsid w:val="009A76CD"/>
    <w:rsid w:val="009B6559"/>
    <w:rsid w:val="009D2105"/>
    <w:rsid w:val="00A1076A"/>
    <w:rsid w:val="00A12720"/>
    <w:rsid w:val="00A26589"/>
    <w:rsid w:val="00A443C0"/>
    <w:rsid w:val="00A75BA9"/>
    <w:rsid w:val="00B630C7"/>
    <w:rsid w:val="00B63A53"/>
    <w:rsid w:val="00B91D93"/>
    <w:rsid w:val="00B95DBC"/>
    <w:rsid w:val="00BA7870"/>
    <w:rsid w:val="00BC77AC"/>
    <w:rsid w:val="00BE3809"/>
    <w:rsid w:val="00BF6E52"/>
    <w:rsid w:val="00C17531"/>
    <w:rsid w:val="00C44954"/>
    <w:rsid w:val="00C55198"/>
    <w:rsid w:val="00C6498F"/>
    <w:rsid w:val="00C8290F"/>
    <w:rsid w:val="00C87FD6"/>
    <w:rsid w:val="00CA14D7"/>
    <w:rsid w:val="00CB034F"/>
    <w:rsid w:val="00CD75FF"/>
    <w:rsid w:val="00CF7251"/>
    <w:rsid w:val="00D0216B"/>
    <w:rsid w:val="00D142B8"/>
    <w:rsid w:val="00D46873"/>
    <w:rsid w:val="00D70B24"/>
    <w:rsid w:val="00D769F2"/>
    <w:rsid w:val="00D8765A"/>
    <w:rsid w:val="00D921D5"/>
    <w:rsid w:val="00DA3F1C"/>
    <w:rsid w:val="00DD208C"/>
    <w:rsid w:val="00DE4BE7"/>
    <w:rsid w:val="00DF7166"/>
    <w:rsid w:val="00E0671B"/>
    <w:rsid w:val="00E273C0"/>
    <w:rsid w:val="00E435E4"/>
    <w:rsid w:val="00E57A08"/>
    <w:rsid w:val="00ED4DA5"/>
    <w:rsid w:val="00EE4587"/>
    <w:rsid w:val="00EF6A17"/>
    <w:rsid w:val="00F07CB5"/>
    <w:rsid w:val="00F129BF"/>
    <w:rsid w:val="00F5168E"/>
    <w:rsid w:val="00F63698"/>
    <w:rsid w:val="00FA194B"/>
    <w:rsid w:val="00FA3C20"/>
    <w:rsid w:val="00FB17C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147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61</cp:revision>
  <cp:lastPrinted>2023-08-07T06:06:00Z</cp:lastPrinted>
  <dcterms:created xsi:type="dcterms:W3CDTF">2020-08-21T05:33:00Z</dcterms:created>
  <dcterms:modified xsi:type="dcterms:W3CDTF">2023-08-08T05:36:00Z</dcterms:modified>
</cp:coreProperties>
</file>