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8560B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8560B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.4pt;width:49.45pt;height:76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542847" w:rsidRDefault="0054284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8560B0" w:rsidP="00133698">
      <w:pPr>
        <w:spacing w:before="400"/>
        <w:rPr>
          <w:sz w:val="24"/>
        </w:rPr>
      </w:pPr>
      <w:r w:rsidRPr="008560B0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5E07DA">
        <w:rPr>
          <w:sz w:val="24"/>
        </w:rPr>
        <w:t>23.08.2023</w:t>
      </w:r>
      <w:r w:rsidR="00133698" w:rsidRPr="00F953E9">
        <w:rPr>
          <w:sz w:val="24"/>
        </w:rPr>
        <w:t xml:space="preserve">  №</w:t>
      </w:r>
      <w:r w:rsidR="005E07DA">
        <w:rPr>
          <w:sz w:val="24"/>
        </w:rPr>
        <w:t>5</w:t>
      </w:r>
      <w:r w:rsidR="00A2584B">
        <w:rPr>
          <w:sz w:val="24"/>
        </w:rPr>
        <w:t>29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CC6BCD" w:rsidRDefault="00133698" w:rsidP="00133698">
      <w:pPr>
        <w:rPr>
          <w:rFonts w:ascii="Liberation Serif" w:hAnsi="Liberation Serif"/>
          <w:sz w:val="28"/>
          <w:szCs w:val="28"/>
        </w:rPr>
      </w:pPr>
    </w:p>
    <w:p w:rsidR="00F86E03" w:rsidRPr="00CC6BCD" w:rsidRDefault="00F86E03" w:rsidP="00F86E03">
      <w:pPr>
        <w:jc w:val="center"/>
        <w:rPr>
          <w:rFonts w:ascii="Liberation Serif" w:hAnsi="Liberation Serif"/>
          <w:b/>
          <w:sz w:val="28"/>
          <w:szCs w:val="28"/>
        </w:rPr>
      </w:pPr>
      <w:proofErr w:type="gramStart"/>
      <w:r>
        <w:rPr>
          <w:rFonts w:ascii="Liberation Serif" w:hAnsi="Liberation Serif"/>
          <w:b/>
          <w:sz w:val="28"/>
          <w:szCs w:val="28"/>
        </w:rPr>
        <w:t xml:space="preserve">Об утверждении </w:t>
      </w:r>
      <w:r w:rsidR="007C62C8">
        <w:rPr>
          <w:rFonts w:ascii="Liberation Serif" w:hAnsi="Liberation Serif"/>
          <w:b/>
          <w:sz w:val="28"/>
          <w:szCs w:val="28"/>
        </w:rPr>
        <w:t>П</w:t>
      </w:r>
      <w:r>
        <w:rPr>
          <w:rFonts w:ascii="Liberation Serif" w:hAnsi="Liberation Serif"/>
          <w:b/>
          <w:sz w:val="28"/>
          <w:szCs w:val="28"/>
        </w:rPr>
        <w:t>лана мероприятий по проведению на территории Каменск-Уральского городского округа Дня солидарности в борьбе с терроризмом</w:t>
      </w:r>
      <w:proofErr w:type="gramEnd"/>
      <w:r>
        <w:rPr>
          <w:rFonts w:ascii="Liberation Serif" w:hAnsi="Liberation Serif"/>
          <w:b/>
          <w:sz w:val="28"/>
          <w:szCs w:val="28"/>
        </w:rPr>
        <w:t xml:space="preserve"> в 2023 году</w:t>
      </w:r>
    </w:p>
    <w:p w:rsidR="00133698" w:rsidRPr="00CC6BC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CC6BCD" w:rsidRDefault="006145AD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В соответствии с федеральными законами</w:t>
      </w:r>
      <w:r w:rsidR="00165CB2" w:rsidRPr="00CC6BCD">
        <w:rPr>
          <w:rFonts w:ascii="Liberation Serif" w:hAnsi="Liberation Serif"/>
          <w:sz w:val="28"/>
          <w:szCs w:val="28"/>
        </w:rPr>
        <w:t>от 6 октября 2003 года № 131-ФЗ «Об общих принципах организации местного самоуправления в Российской Федерации»</w:t>
      </w:r>
      <w:proofErr w:type="gramStart"/>
      <w:r w:rsidR="00165CB2">
        <w:rPr>
          <w:rFonts w:ascii="Liberation Serif" w:hAnsi="Liberation Serif"/>
          <w:sz w:val="28"/>
          <w:szCs w:val="28"/>
        </w:rPr>
        <w:t>,</w:t>
      </w:r>
      <w:r w:rsidR="00165CB2" w:rsidRPr="00CC6BCD">
        <w:rPr>
          <w:rFonts w:ascii="Liberation Serif" w:hAnsi="Liberation Serif"/>
          <w:sz w:val="28"/>
          <w:szCs w:val="28"/>
        </w:rPr>
        <w:t>о</w:t>
      </w:r>
      <w:proofErr w:type="gramEnd"/>
      <w:r w:rsidR="00165CB2" w:rsidRPr="00CC6BCD">
        <w:rPr>
          <w:rFonts w:ascii="Liberation Serif" w:hAnsi="Liberation Serif"/>
          <w:sz w:val="28"/>
          <w:szCs w:val="28"/>
        </w:rPr>
        <w:t>т 6 марта 2006 года № 35-ФЗ «О противодействии терроризму»</w:t>
      </w:r>
      <w:r w:rsidR="00165CB2">
        <w:rPr>
          <w:rFonts w:ascii="Liberation Serif" w:hAnsi="Liberation Serif"/>
          <w:sz w:val="28"/>
          <w:szCs w:val="28"/>
        </w:rPr>
        <w:t xml:space="preserve">, </w:t>
      </w:r>
      <w:r w:rsidR="00165CB2" w:rsidRPr="00165CB2">
        <w:rPr>
          <w:rFonts w:ascii="Liberation Serif" w:hAnsi="Liberation Serif"/>
          <w:sz w:val="28"/>
          <w:szCs w:val="28"/>
        </w:rPr>
        <w:t xml:space="preserve">от 13 марта 1995 года № 32-ФЗ «О днях воинской славы </w:t>
      </w:r>
      <w:r w:rsidR="00B33BD1" w:rsidRPr="00542847">
        <w:rPr>
          <w:rFonts w:ascii="Liberation Serif" w:hAnsi="Liberation Serif"/>
          <w:sz w:val="28"/>
          <w:szCs w:val="28"/>
        </w:rPr>
        <w:t>и памятных датах</w:t>
      </w:r>
      <w:r w:rsidR="00165CB2" w:rsidRPr="00542847">
        <w:rPr>
          <w:rFonts w:ascii="Liberation Serif" w:hAnsi="Liberation Serif"/>
          <w:sz w:val="28"/>
          <w:szCs w:val="28"/>
        </w:rPr>
        <w:t xml:space="preserve"> России», подпунктом 5.1 пункта 5 вопроса I решения совместного заседания антитеррористической комиссии в Свердловс</w:t>
      </w:r>
      <w:r w:rsidR="00165CB2">
        <w:rPr>
          <w:rFonts w:ascii="Liberation Serif" w:hAnsi="Liberation Serif"/>
          <w:sz w:val="28"/>
          <w:szCs w:val="28"/>
        </w:rPr>
        <w:t>кой области и оперативного штаба в Свердловской области от 28.07.2023 № 4,</w:t>
      </w:r>
      <w:r w:rsidR="004F1BF0" w:rsidRPr="00CC6BC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CC6BC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C6BCD">
        <w:rPr>
          <w:rFonts w:ascii="Liberation Serif" w:hAnsi="Liberation Serif"/>
          <w:b/>
          <w:sz w:val="28"/>
        </w:rPr>
        <w:t>ПОСТАНОВЛЯЕТ:</w:t>
      </w:r>
    </w:p>
    <w:p w:rsidR="000A4C0E" w:rsidRPr="00CC6BCD" w:rsidRDefault="004F1BF0" w:rsidP="0091363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13639">
        <w:rPr>
          <w:rFonts w:ascii="Liberation Serif" w:hAnsi="Liberation Serif"/>
          <w:sz w:val="28"/>
          <w:szCs w:val="28"/>
        </w:rPr>
        <w:t>1.</w:t>
      </w:r>
      <w:r w:rsidR="00165CB2" w:rsidRPr="00165CB2">
        <w:rPr>
          <w:rFonts w:ascii="Liberation Serif" w:hAnsi="Liberation Serif"/>
          <w:sz w:val="28"/>
          <w:szCs w:val="28"/>
        </w:rPr>
        <w:t xml:space="preserve">Утвердить </w:t>
      </w:r>
      <w:hyperlink w:anchor="P35">
        <w:r w:rsidR="00165CB2" w:rsidRPr="00165CB2">
          <w:rPr>
            <w:rFonts w:ascii="Liberation Serif" w:hAnsi="Liberation Serif"/>
            <w:sz w:val="28"/>
            <w:szCs w:val="28"/>
          </w:rPr>
          <w:t>План</w:t>
        </w:r>
      </w:hyperlink>
      <w:r w:rsidR="00165CB2" w:rsidRPr="00165CB2">
        <w:rPr>
          <w:rFonts w:ascii="Liberation Serif" w:hAnsi="Liberation Serif"/>
          <w:sz w:val="28"/>
          <w:szCs w:val="28"/>
        </w:rPr>
        <w:t xml:space="preserve"> мероприятий по проведению на территории </w:t>
      </w:r>
      <w:r w:rsidR="00165CB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165CB2" w:rsidRPr="00165CB2">
        <w:rPr>
          <w:rFonts w:ascii="Liberation Serif" w:hAnsi="Liberation Serif"/>
          <w:sz w:val="28"/>
          <w:szCs w:val="28"/>
        </w:rPr>
        <w:t xml:space="preserve"> Дня солидарности в борьбе с терроризмом в 202</w:t>
      </w:r>
      <w:r w:rsidR="00165CB2">
        <w:rPr>
          <w:rFonts w:ascii="Liberation Serif" w:hAnsi="Liberation Serif"/>
          <w:sz w:val="28"/>
          <w:szCs w:val="28"/>
        </w:rPr>
        <w:t>3</w:t>
      </w:r>
      <w:r w:rsidR="00165CB2" w:rsidRPr="00165CB2">
        <w:rPr>
          <w:rFonts w:ascii="Liberation Serif" w:hAnsi="Liberation Serif"/>
          <w:sz w:val="28"/>
          <w:szCs w:val="28"/>
        </w:rPr>
        <w:t xml:space="preserve"> году (приложение)</w:t>
      </w:r>
      <w:r w:rsidR="00165CB2">
        <w:rPr>
          <w:rFonts w:ascii="Liberation Serif" w:hAnsi="Liberation Serif"/>
          <w:sz w:val="28"/>
          <w:szCs w:val="28"/>
        </w:rPr>
        <w:t>.</w:t>
      </w:r>
    </w:p>
    <w:p w:rsidR="0083242F" w:rsidRPr="00913639" w:rsidRDefault="00913639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913639">
        <w:rPr>
          <w:rFonts w:ascii="Liberation Serif" w:hAnsi="Liberation Serif"/>
          <w:sz w:val="28"/>
          <w:szCs w:val="28"/>
        </w:rPr>
        <w:t>2</w:t>
      </w:r>
      <w:r w:rsidR="0083242F" w:rsidRPr="00913639">
        <w:rPr>
          <w:rFonts w:ascii="Liberation Serif" w:hAnsi="Liberation Serif"/>
          <w:sz w:val="28"/>
          <w:szCs w:val="28"/>
        </w:rPr>
        <w:t xml:space="preserve">. </w:t>
      </w:r>
      <w:r w:rsidR="00542847" w:rsidRPr="00851CF5">
        <w:rPr>
          <w:rFonts w:ascii="Liberation Serif" w:hAnsi="Liberation Serif"/>
          <w:sz w:val="28"/>
          <w:szCs w:val="28"/>
        </w:rPr>
        <w:t>Опубликовать настоящее постановление в газете</w:t>
      </w:r>
      <w:r w:rsidR="00542847" w:rsidRPr="001223B4">
        <w:rPr>
          <w:rFonts w:ascii="Liberation Serif" w:hAnsi="Liberation Serif"/>
          <w:sz w:val="28"/>
          <w:szCs w:val="28"/>
        </w:rPr>
        <w:t xml:space="preserve"> «Каменский рабочий» и разместить на официальном сайте муниципального образования</w:t>
      </w:r>
      <w:r w:rsidR="0083242F" w:rsidRPr="00913639">
        <w:rPr>
          <w:rFonts w:ascii="Liberation Serif" w:hAnsi="Liberation Serif"/>
          <w:sz w:val="28"/>
          <w:szCs w:val="28"/>
        </w:rPr>
        <w:t>.</w:t>
      </w:r>
    </w:p>
    <w:p w:rsidR="00133698" w:rsidRPr="00CC6BCD" w:rsidRDefault="00913639" w:rsidP="004F1BF0">
      <w:pPr>
        <w:ind w:firstLine="720"/>
        <w:jc w:val="both"/>
        <w:rPr>
          <w:rFonts w:ascii="Liberation Serif" w:hAnsi="Liberation Serif"/>
          <w:sz w:val="28"/>
        </w:rPr>
      </w:pPr>
      <w:r w:rsidRPr="00913639">
        <w:rPr>
          <w:rFonts w:ascii="Liberation Serif" w:hAnsi="Liberation Serif"/>
          <w:sz w:val="28"/>
          <w:szCs w:val="28"/>
        </w:rPr>
        <w:t>3</w:t>
      </w:r>
      <w:r w:rsidR="004F1BF0" w:rsidRPr="00913639">
        <w:rPr>
          <w:rFonts w:ascii="Liberation Serif" w:hAnsi="Liberation Serif"/>
          <w:sz w:val="28"/>
          <w:szCs w:val="28"/>
        </w:rPr>
        <w:t>.</w:t>
      </w:r>
      <w:r w:rsidR="0083242F" w:rsidRPr="00913639">
        <w:rPr>
          <w:rFonts w:ascii="Liberation Serif" w:hAnsi="Liberation Serif"/>
          <w:sz w:val="28"/>
          <w:szCs w:val="28"/>
        </w:rPr>
        <w:t xml:space="preserve"> Контроль исполнения настоящего постановления возложить на руководителя аппарата Администрации городского округа </w:t>
      </w:r>
      <w:r w:rsidR="00191811" w:rsidRPr="00913639">
        <w:rPr>
          <w:rFonts w:ascii="Liberation Serif" w:hAnsi="Liberation Serif"/>
          <w:sz w:val="28"/>
          <w:szCs w:val="28"/>
        </w:rPr>
        <w:t>Ялунина</w:t>
      </w:r>
      <w:r w:rsidR="00191811" w:rsidRPr="00CC6BCD">
        <w:rPr>
          <w:rFonts w:ascii="Liberation Serif" w:hAnsi="Liberation Serif"/>
          <w:sz w:val="28"/>
        </w:rPr>
        <w:t xml:space="preserve"> А.В.</w:t>
      </w:r>
    </w:p>
    <w:p w:rsidR="00133698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B5611" w:rsidRDefault="009B5611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133698" w:rsidRPr="00CC6BCD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</w:p>
    <w:p w:rsidR="00D921D5" w:rsidRPr="00CC6BCD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Каменск-Уральского</w:t>
      </w:r>
      <w:r w:rsidR="009571E0">
        <w:rPr>
          <w:rFonts w:ascii="Liberation Serif" w:hAnsi="Liberation Serif"/>
          <w:sz w:val="28"/>
          <w:szCs w:val="28"/>
        </w:rPr>
        <w:t xml:space="preserve"> </w:t>
      </w:r>
      <w:r w:rsidRPr="00CC6BCD">
        <w:rPr>
          <w:rFonts w:ascii="Liberation Serif" w:hAnsi="Liberation Serif"/>
          <w:sz w:val="28"/>
          <w:szCs w:val="28"/>
        </w:rPr>
        <w:t>городского округа</w:t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02B72">
        <w:rPr>
          <w:rFonts w:ascii="Liberation Serif" w:hAnsi="Liberation Serif"/>
          <w:sz w:val="28"/>
          <w:szCs w:val="28"/>
        </w:rPr>
        <w:t xml:space="preserve">          </w:t>
      </w:r>
      <w:r w:rsidR="009B5611">
        <w:rPr>
          <w:rFonts w:ascii="Liberation Serif" w:hAnsi="Liberation Serif"/>
          <w:sz w:val="28"/>
          <w:szCs w:val="28"/>
        </w:rPr>
        <w:t xml:space="preserve">Д.В. </w:t>
      </w:r>
      <w:proofErr w:type="spellStart"/>
      <w:r w:rsidR="009B5611">
        <w:rPr>
          <w:rFonts w:ascii="Liberation Serif" w:hAnsi="Liberation Serif"/>
          <w:sz w:val="28"/>
          <w:szCs w:val="28"/>
        </w:rPr>
        <w:t>Башарин</w:t>
      </w:r>
      <w:proofErr w:type="spellEnd"/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4B69B3" w:rsidRDefault="004B69B3" w:rsidP="005E07DA">
      <w:pPr>
        <w:ind w:left="9072"/>
        <w:jc w:val="both"/>
        <w:rPr>
          <w:rFonts w:ascii="Liberation Serif" w:hAnsi="Liberation Serif"/>
          <w:sz w:val="28"/>
          <w:szCs w:val="28"/>
        </w:rPr>
        <w:sectPr w:rsidR="004B69B3" w:rsidSect="00002B72">
          <w:headerReference w:type="default" r:id="rId8"/>
          <w:headerReference w:type="first" r:id="rId9"/>
          <w:pgSz w:w="11906" w:h="16838"/>
          <w:pgMar w:top="284" w:right="567" w:bottom="284" w:left="1701" w:header="709" w:footer="709" w:gutter="0"/>
          <w:pgNumType w:start="1"/>
          <w:cols w:space="708"/>
          <w:titlePg/>
          <w:docGrid w:linePitch="360"/>
        </w:sectPr>
      </w:pPr>
    </w:p>
    <w:p w:rsidR="005E07DA" w:rsidRPr="00E1401E" w:rsidRDefault="005E07DA" w:rsidP="005E07DA">
      <w:pPr>
        <w:ind w:left="9072"/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 w:rsidRPr="00E1401E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565D2C" w:rsidRDefault="005E07DA" w:rsidP="004B69B3">
      <w:pPr>
        <w:ind w:left="9072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5E07DA" w:rsidRPr="00E1401E" w:rsidRDefault="005E07DA" w:rsidP="004B69B3">
      <w:pPr>
        <w:ind w:left="9072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 xml:space="preserve">Каменск-Уральского городскогоокруга                                         </w:t>
      </w:r>
      <w:r>
        <w:rPr>
          <w:rFonts w:ascii="Liberation Serif" w:hAnsi="Liberation Serif"/>
          <w:sz w:val="28"/>
          <w:szCs w:val="28"/>
        </w:rPr>
        <w:t xml:space="preserve">                            от 23.08.2023</w:t>
      </w:r>
      <w:r w:rsidRPr="00E1401E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5</w:t>
      </w:r>
      <w:r w:rsidR="00A2584B">
        <w:rPr>
          <w:rFonts w:ascii="Liberation Serif" w:hAnsi="Liberation Serif"/>
          <w:sz w:val="28"/>
          <w:szCs w:val="28"/>
        </w:rPr>
        <w:t>29</w:t>
      </w:r>
    </w:p>
    <w:p w:rsidR="005E07DA" w:rsidRPr="00E1401E" w:rsidRDefault="005E07DA" w:rsidP="004B69B3">
      <w:pPr>
        <w:ind w:left="9072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>«</w:t>
      </w:r>
      <w:proofErr w:type="gramStart"/>
      <w:r w:rsidRPr="00E1401E">
        <w:rPr>
          <w:rFonts w:ascii="Liberation Serif" w:hAnsi="Liberation Serif"/>
          <w:sz w:val="28"/>
          <w:szCs w:val="28"/>
        </w:rPr>
        <w:t>Об утверждении Плана мероприятий по проведению на территории Каменск-Уральского городского округа Дня солидарности в борьбе с терроризмом</w:t>
      </w:r>
      <w:proofErr w:type="gramEnd"/>
      <w:r w:rsidRPr="00E1401E">
        <w:rPr>
          <w:rFonts w:ascii="Liberation Serif" w:hAnsi="Liberation Serif"/>
          <w:sz w:val="28"/>
          <w:szCs w:val="28"/>
        </w:rPr>
        <w:t xml:space="preserve"> в 2023 году»</w:t>
      </w:r>
    </w:p>
    <w:p w:rsidR="005E07DA" w:rsidRPr="00E1401E" w:rsidRDefault="005E07DA" w:rsidP="005E07DA">
      <w:pPr>
        <w:ind w:left="9072"/>
      </w:pPr>
    </w:p>
    <w:p w:rsidR="005E07DA" w:rsidRPr="00E1401E" w:rsidRDefault="005E07DA" w:rsidP="005E07DA"/>
    <w:p w:rsidR="005E07DA" w:rsidRPr="00E1401E" w:rsidRDefault="005E07DA" w:rsidP="005E07DA"/>
    <w:p w:rsidR="005E07DA" w:rsidRPr="00E1401E" w:rsidRDefault="008560B0" w:rsidP="004B69B3">
      <w:pPr>
        <w:ind w:left="1418"/>
        <w:jc w:val="center"/>
        <w:rPr>
          <w:rFonts w:ascii="Liberation Serif" w:hAnsi="Liberation Serif"/>
          <w:sz w:val="28"/>
          <w:szCs w:val="28"/>
        </w:rPr>
      </w:pPr>
      <w:hyperlink w:anchor="P35">
        <w:r w:rsidR="005E07DA" w:rsidRPr="00E1401E">
          <w:rPr>
            <w:rFonts w:ascii="Liberation Serif" w:hAnsi="Liberation Serif"/>
            <w:sz w:val="28"/>
            <w:szCs w:val="28"/>
          </w:rPr>
          <w:t>План</w:t>
        </w:r>
      </w:hyperlink>
      <w:r w:rsidR="005E07DA" w:rsidRPr="00E1401E">
        <w:rPr>
          <w:rFonts w:ascii="Liberation Serif" w:hAnsi="Liberation Serif"/>
          <w:sz w:val="28"/>
          <w:szCs w:val="28"/>
        </w:rPr>
        <w:t xml:space="preserve"> мероприятий </w:t>
      </w:r>
    </w:p>
    <w:p w:rsidR="005E07DA" w:rsidRPr="00E1401E" w:rsidRDefault="005E07DA" w:rsidP="004B69B3">
      <w:pPr>
        <w:ind w:left="1418"/>
        <w:jc w:val="center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 xml:space="preserve">по проведению на территории Каменск-Уральского городского округа </w:t>
      </w:r>
    </w:p>
    <w:p w:rsidR="005E07DA" w:rsidRPr="00E1401E" w:rsidRDefault="005E07DA" w:rsidP="004B69B3">
      <w:pPr>
        <w:ind w:left="1418"/>
        <w:jc w:val="center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>Дня солидарности в борьбе с терроризмом в 2023 году</w:t>
      </w:r>
    </w:p>
    <w:p w:rsidR="005E07DA" w:rsidRPr="00E1401E" w:rsidRDefault="005E07DA" w:rsidP="004B69B3">
      <w:pPr>
        <w:ind w:left="1418"/>
        <w:jc w:val="center"/>
        <w:rPr>
          <w:rFonts w:ascii="Liberation Serif" w:hAnsi="Liberation Serif"/>
          <w:sz w:val="28"/>
          <w:szCs w:val="28"/>
        </w:rPr>
      </w:pPr>
    </w:p>
    <w:tbl>
      <w:tblPr>
        <w:tblStyle w:val="ab"/>
        <w:tblW w:w="14743" w:type="dxa"/>
        <w:tblInd w:w="1526" w:type="dxa"/>
        <w:tblLayout w:type="fixed"/>
        <w:tblLook w:val="04A0"/>
      </w:tblPr>
      <w:tblGrid>
        <w:gridCol w:w="751"/>
        <w:gridCol w:w="1658"/>
        <w:gridCol w:w="3828"/>
        <w:gridCol w:w="5812"/>
        <w:gridCol w:w="2694"/>
      </w:tblGrid>
      <w:tr w:rsidR="005E07DA" w:rsidRPr="00E1401E" w:rsidTr="004B69B3">
        <w:trPr>
          <w:trHeight w:val="834"/>
        </w:trPr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№№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Дата и время проведения мероприятия/трансляции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Место проведения, учреждение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Наименование мероприятия, форма проведения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Предполагаемое количество зрителей, состав зрительской аудитории, ответственные</w:t>
            </w:r>
          </w:p>
        </w:tc>
      </w:tr>
      <w:tr w:rsidR="005E07DA" w:rsidRPr="00E1401E" w:rsidTr="004B69B3">
        <w:tc>
          <w:tcPr>
            <w:tcW w:w="14743" w:type="dxa"/>
            <w:gridSpan w:val="5"/>
          </w:tcPr>
          <w:p w:rsidR="005E07DA" w:rsidRPr="00E1401E" w:rsidRDefault="005E07DA" w:rsidP="00DC38A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b/>
                <w:sz w:val="24"/>
                <w:szCs w:val="24"/>
              </w:rPr>
              <w:t>Антитеррористическая комиссия в Каменск-Уральском городском округе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01.09.2023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Официальный сайт муниципального образования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Публикация информационного материала, посвященного Дню солидарности в борьбе с терроризмом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Ответственный –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Подолина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04-08.09.2023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Образовательные организации среднего профессионального образования 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Беседы со студентами на тему: День солидарности в борьбе с терроризмом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300 человек, ответственный –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Подолина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</w:tr>
      <w:tr w:rsidR="005E07DA" w:rsidRPr="00E1401E" w:rsidTr="004B69B3">
        <w:tc>
          <w:tcPr>
            <w:tcW w:w="14743" w:type="dxa"/>
            <w:gridSpan w:val="5"/>
          </w:tcPr>
          <w:p w:rsidR="005E07DA" w:rsidRPr="00E1401E" w:rsidRDefault="005E07DA" w:rsidP="00DC38A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b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23.08.2023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ул. Алюминиевая, 47 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Муниципальное автономное учреждение культуры «Театр драмы г. Каменска-Уральского», малый зал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Беседа с коллективом МАУК «Театр драмы» антитеррористической направленности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75 человек, взрослая аудитория, 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главный инженер Меркурьев Алексей Владимирович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2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01-05.09.2023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ул. Каменская, 33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Муниципальное автономное учреждение культуры «Детский культурный центр города Каменска-Уральского»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«Мир - наш лучший друг!». Выставка </w:t>
            </w:r>
            <w:proofErr w:type="gramStart"/>
            <w:r w:rsidRPr="00E1401E">
              <w:rPr>
                <w:rFonts w:ascii="Liberation Serif" w:hAnsi="Liberation Serif"/>
                <w:sz w:val="24"/>
                <w:szCs w:val="24"/>
              </w:rPr>
              <w:t>ИЗО</w:t>
            </w:r>
            <w:proofErr w:type="gramEnd"/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и ДПИ </w:t>
            </w:r>
            <w:proofErr w:type="gramStart"/>
            <w:r w:rsidRPr="00E1401E">
              <w:rPr>
                <w:rFonts w:ascii="Liberation Serif" w:hAnsi="Liberation Serif"/>
                <w:sz w:val="24"/>
                <w:szCs w:val="24"/>
              </w:rPr>
              <w:t>ко</w:t>
            </w:r>
            <w:proofErr w:type="gramEnd"/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Дню солидарности в борьбе с терроризмом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Предполагаемое количество зрителей-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200 человек -  дети и взрослые, 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художественный руководитель Золотухина Елена Викторовна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01-04.09.2023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10.00-18.00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ул. О. Кошевого, 2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Библиотека № 9 МАУК «ЦБС»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«Что делать, чтобы не стать жертвой террора»,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«Если вас захватили в заложники».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Раздача памяток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25 человек, читатели библиотеки,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Белоносова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Л.И., 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зав. библиотекой № 9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01-10.09.2023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11.00-18.00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ул. Жуковского,8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библиотека № 3 МАУК «ЦБС»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«Пусть всегда будет солнце! Пусть всегда будет мир!»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Конкурс детских рисунков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15 человек, учащиеся школы,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Соколова Любовь Никифоровна, зав. библиотекой № 3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02.09.2023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Официальная группа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МБУДО «ДШИ № 1»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День солидарности в борьбе с терроризмом.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Размещение в социальных сетях презентации: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«День солидарности в борьбе с терроризмом» 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и памяток: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- «Экстремизм-рычаг терроризма»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- «Памятка населению по противодействию терроризма»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- «Терроризм угроза обществу!»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- «Скажем терроризму и экстремизму – Нет!»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- «Антитеррор. Памятка для детей и родителей»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- «Основные правила поведения при угрозе теракта. В случае захвата в заложники»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Формат проведения: онлайн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Группа </w:t>
            </w:r>
            <w:proofErr w:type="spellStart"/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ВКонтакте</w:t>
            </w:r>
            <w:proofErr w:type="spellEnd"/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: </w:t>
            </w:r>
            <w:hyperlink r:id="rId10" w:history="1">
              <w:r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https://vk.com/public197865448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Предполагаемое количество зрителей-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eastAsia="Times New Roman" w:hAnsi="Liberation Serif" w:cs="Times New Roman"/>
                <w:sz w:val="24"/>
                <w:szCs w:val="24"/>
              </w:rPr>
              <w:t>100 человек (0+),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завуч Петрова Евгения Геннадьевна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02.09.2023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12.00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ул. Суворова, 27,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Библиотека № 13 МАУК «ЦБС»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«Белый голубь – символ мира»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Мастер-класс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10 человек, читатели библиотеки,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Папуловских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Ирина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Марсовна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, зав. библиотекой №13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7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03.09.2023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10.00-18.00 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ул. Стахановская,1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ЦДБ им. П.П. Бажова МАУК «ЦБС»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«Время действия – сегодня»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Книжная выставка – предупреждение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38 человек, читатели библиотеки,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Мякотина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Илона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Георгиевна, зав. ЦДБ им. П.П. Бажова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03.09.2023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12.00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группы в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соцсетяхВКонтакте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и Одноклассники библиотеки № 8</w:t>
            </w: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МАУК «ЦБС»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«Терроризм - угроза обществу»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Онлайн пост</w:t>
            </w:r>
          </w:p>
          <w:p w:rsidR="005E07DA" w:rsidRPr="00E1401E" w:rsidRDefault="008560B0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hyperlink r:id="rId11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https://vk.com/detbibl8</w:t>
              </w:r>
            </w:hyperlink>
          </w:p>
          <w:p w:rsidR="005E07DA" w:rsidRPr="00E1401E" w:rsidRDefault="008560B0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hyperlink r:id="rId12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https://ok.ru/profile/585856962831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350 человек, онлайн аудитория,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Цухт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Наталья Анатольевна, зав. библиотекой № 8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03.09.2023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10.00-18.00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ул. Кирова, 45а,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Библиотека № 12 МАУК «ЦБС»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«Свеча памяти»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Информ-стенд</w:t>
            </w:r>
            <w:proofErr w:type="spellEnd"/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14 человек, взрослое население,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Краснослободцева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Светлана Владимировна, зав. библиотекой № 12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03.09.2023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ул. Алюминиевая, 47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Библиотека № 16 МАУК «ЦБС»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УКЭиП</w:t>
            </w:r>
            <w:proofErr w:type="spellEnd"/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«Урок мира»</w:t>
            </w:r>
          </w:p>
          <w:p w:rsidR="005E07DA" w:rsidRPr="00E1401E" w:rsidRDefault="008560B0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hyperlink r:id="rId13" w:tgtFrame="_blank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https://vk.com/club131515397</w:t>
              </w:r>
            </w:hyperlink>
            <w:hyperlink r:id="rId14" w:tgtFrame="_blank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https://ok.ru/profile/577420998430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25 человек, студенты,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Фомина Татьяна Семеновна, зав. библиотекой № 16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03.09.2023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10.00-18.00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ул. Лермонтова, 133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Библиотека № 10 МАУК «ЦБС»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«Терроризм. В паутине зла»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Выставка - обзор 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30 человек, учащиеся школы, взрослое население,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Шварцкопф Алина Валентиновна, зав. библиотекой № 10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03.09.2023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12.00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5E07DA" w:rsidRPr="0063598B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63598B">
              <w:rPr>
                <w:rFonts w:ascii="Liberation Serif" w:hAnsi="Liberation Serif" w:cs="Times New Roman"/>
                <w:sz w:val="24"/>
                <w:szCs w:val="24"/>
              </w:rPr>
              <w:t xml:space="preserve">группа в </w:t>
            </w:r>
            <w:proofErr w:type="spellStart"/>
            <w:r w:rsidRPr="0063598B">
              <w:rPr>
                <w:rFonts w:ascii="Liberation Serif" w:hAnsi="Liberation Serif" w:cs="Times New Roman"/>
                <w:sz w:val="24"/>
                <w:szCs w:val="24"/>
              </w:rPr>
              <w:t>соцсети</w:t>
            </w:r>
            <w:r w:rsidRPr="0063598B"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 w:rsidRPr="0063598B">
              <w:rPr>
                <w:rFonts w:ascii="Liberation Serif" w:hAnsi="Liberation Serif" w:cs="Times New Roman"/>
                <w:sz w:val="24"/>
                <w:szCs w:val="24"/>
              </w:rPr>
              <w:t xml:space="preserve"> библиотеки № 13 МАУК «ЦБС»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«Профилактика терроризма» 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Памятка</w:t>
            </w:r>
          </w:p>
          <w:p w:rsidR="005E07DA" w:rsidRPr="00E1401E" w:rsidRDefault="008560B0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hyperlink r:id="rId15" w:history="1">
              <w:r w:rsidR="005E07DA" w:rsidRPr="00E1401E">
                <w:rPr>
                  <w:rStyle w:val="ad"/>
                  <w:rFonts w:ascii="Liberation Serif" w:hAnsi="Liberation Serif" w:cs="Times New Roman"/>
                  <w:sz w:val="24"/>
                  <w:szCs w:val="24"/>
                </w:rPr>
                <w:t>https://vk.com/biblioteka13_ku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ac"/>
              <w:rPr>
                <w:rFonts w:ascii="Liberation Serif" w:eastAsiaTheme="minorEastAsia" w:hAnsi="Liberation Serif" w:cs="Times New Roman"/>
                <w:sz w:val="24"/>
                <w:szCs w:val="24"/>
                <w:lang w:eastAsia="ru-RU"/>
              </w:rPr>
            </w:pPr>
            <w:r w:rsidRPr="00E1401E">
              <w:rPr>
                <w:rFonts w:ascii="Liberation Serif" w:eastAsiaTheme="minorEastAsia" w:hAnsi="Liberation Serif" w:cs="Times New Roman"/>
                <w:sz w:val="24"/>
                <w:szCs w:val="24"/>
                <w:lang w:eastAsia="ru-RU"/>
              </w:rPr>
              <w:t xml:space="preserve">10 человек, </w:t>
            </w: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онлайн аудитория,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Папуловских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Ирина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Марсовна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, зав. библиотекой № 13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03.09.2023</w:t>
            </w:r>
          </w:p>
        </w:tc>
        <w:tc>
          <w:tcPr>
            <w:tcW w:w="3828" w:type="dxa"/>
          </w:tcPr>
          <w:p w:rsidR="005E07DA" w:rsidRPr="0063598B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63598B">
              <w:rPr>
                <w:rFonts w:ascii="Liberation Serif" w:hAnsi="Liberation Serif"/>
                <w:sz w:val="24"/>
                <w:szCs w:val="24"/>
              </w:rPr>
              <w:t xml:space="preserve">Официальная группа </w:t>
            </w:r>
            <w:proofErr w:type="spellStart"/>
            <w:r w:rsidRPr="0063598B"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 w:rsidRPr="0063598B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5E07DA" w:rsidRPr="0063598B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63598B">
              <w:rPr>
                <w:rFonts w:ascii="Liberation Serif" w:hAnsi="Liberation Serif"/>
                <w:sz w:val="24"/>
                <w:szCs w:val="24"/>
              </w:rPr>
              <w:lastRenderedPageBreak/>
              <w:t>Муниципальное бюджетное учреждение дополнительного образования «Детская школы искусств № 1»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Размещение в социальных сетях видеоролика «Беслан </w:t>
            </w:r>
            <w:proofErr w:type="gramStart"/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-т</w:t>
            </w:r>
            <w:proofErr w:type="gramEnd"/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рагедия, которую никто не забудет»</w:t>
            </w:r>
          </w:p>
          <w:p w:rsidR="005E07DA" w:rsidRPr="00E1401E" w:rsidRDefault="008560B0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hyperlink r:id="rId16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https://yandex.ru/video/preview/2103480268325511038</w:t>
              </w:r>
            </w:hyperlink>
          </w:p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Формат проведения: онлайн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 xml:space="preserve">Группа </w:t>
            </w:r>
            <w:proofErr w:type="spellStart"/>
            <w:r w:rsidRPr="00E1401E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1401E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 xml:space="preserve">: </w:t>
            </w:r>
            <w:hyperlink r:id="rId17" w:history="1">
              <w:r w:rsidRPr="00E1401E">
                <w:rPr>
                  <w:rStyle w:val="ad"/>
                  <w:rFonts w:ascii="Liberation Serif" w:eastAsia="Times New Roman" w:hAnsi="Liberation Serif" w:cs="Times New Roman"/>
                  <w:sz w:val="24"/>
                  <w:szCs w:val="24"/>
                </w:rPr>
                <w:t>https://vk.com/public197865448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Предполагаемое </w:t>
            </w: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количество зрителей-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eastAsia="Times New Roman" w:hAnsi="Liberation Serif" w:cs="Times New Roman"/>
                <w:sz w:val="24"/>
                <w:szCs w:val="24"/>
              </w:rPr>
              <w:t>100 человек (0+).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eastAsia="Times New Roman" w:hAnsi="Liberation Serif" w:cs="Times New Roman"/>
                <w:sz w:val="24"/>
                <w:szCs w:val="24"/>
              </w:rPr>
              <w:t>Завуч Петрова Евгения Геннадьевна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14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03.09.2023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11.00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ул. Каменская, 33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Муниципальное автономное учреждение культуры «Детский культурный центр города Каменска-Уральского»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«Вместе против террора». Публикация в социальной сети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ВКонтакте</w:t>
            </w:r>
            <w:proofErr w:type="spellEnd"/>
          </w:p>
          <w:p w:rsidR="005E07DA" w:rsidRPr="00E1401E" w:rsidRDefault="008560B0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hyperlink r:id="rId18" w:history="1">
              <w:r w:rsidR="005E07DA" w:rsidRPr="00E1401E">
                <w:rPr>
                  <w:rStyle w:val="ad"/>
                  <w:rFonts w:ascii="Liberation Serif" w:hAnsi="Liberation Serif" w:cs="Times New Roman"/>
                  <w:sz w:val="24"/>
                  <w:szCs w:val="24"/>
                </w:rPr>
                <w:t>https://vk.com/mauk96</w:t>
              </w:r>
            </w:hyperlink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Предполагаемое количество зрителей-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500 человек –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онлайн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аудитория (подписчики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паблика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МАУК «ДКЦ» в соц. сети «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ВКонтакте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»).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Художественный руководитель Золотухина Елена Викторовна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03.09.2023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ул. Ленина, 36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Муниципальное автономное учреждение культуры «Социально-культурный центр города Каменска-Уральского»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Трансляция видеороликов в социальных сетях и в фойе учреждения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Предполагаемое количество просмотров -2000 человек.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Онлайн-аудитория, посетители СКЦ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Директор Сергеева Оксана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Нурислямовна</w:t>
            </w:r>
            <w:proofErr w:type="spellEnd"/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03.09.2023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ул. Лермонтова, д. 133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Муниципальное автономное учреждение культуры «Досуговый комплекс «Современник» города Каменска - Уральского» 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«Борьба с терроризмом касается каждого». Размещение ролика социальной направленности на странице учреждения в социальной сети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</w:p>
          <w:p w:rsidR="005E07DA" w:rsidRPr="00E1401E" w:rsidRDefault="008560B0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hyperlink r:id="rId19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https://vk.com/sovremennik_ku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Предполагаемое количество просмотров -800 человек.</w:t>
            </w:r>
          </w:p>
          <w:p w:rsidR="005E07DA" w:rsidRPr="00E1401E" w:rsidRDefault="005E07DA" w:rsidP="00DC38AE">
            <w:pPr>
              <w:pStyle w:val="ConsPlusNormal"/>
              <w:ind w:left="120" w:hangingChars="50" w:hanging="12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Онлайн аудитория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заместитель директора по правовым вопросам Евдокимова Анастасия Витальевна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03.09.2023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г. Каменск-Уральский,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gramStart"/>
            <w:r w:rsidRPr="00E1401E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E1401E">
              <w:rPr>
                <w:rFonts w:ascii="Liberation Serif" w:hAnsi="Liberation Serif"/>
                <w:sz w:val="24"/>
                <w:szCs w:val="24"/>
              </w:rPr>
              <w:t>оммолодежи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>, 1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Муниципальное автономное учреждение культуры </w:t>
            </w: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«Краеведческий музей им. И.Я.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Стяжкина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Посты в социальных сетях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>, Одноклассники «Беслан – трагедия людей»</w:t>
            </w:r>
          </w:p>
          <w:p w:rsidR="005E07DA" w:rsidRPr="00E1401E" w:rsidRDefault="008560B0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hyperlink r:id="rId20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https://vk.com/museum_kamensk</w:t>
              </w:r>
            </w:hyperlink>
          </w:p>
          <w:p w:rsidR="005E07DA" w:rsidRPr="00E1401E" w:rsidRDefault="008560B0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hyperlink r:id="rId21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https://ok.ru/kamens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Предполагаемое количество просмотров -100 человек.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Заместитель директора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Партина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Юлия Геннадьевна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18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г. Каменск-Уральский, ул. Лермонтова, д. 133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Муниципальное автономное учреждение культуры «Досуговый комплекс «Современник» города Каменска - Уральского»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«День солидарности борьбы с терроризмом». Информационный час. 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Предполагаемое количество зрителей- 200 человек,</w:t>
            </w:r>
          </w:p>
          <w:p w:rsidR="005E07DA" w:rsidRPr="00E1401E" w:rsidRDefault="005E07DA" w:rsidP="00DC38AE">
            <w:pPr>
              <w:pStyle w:val="ConsPlusNormal"/>
              <w:ind w:left="120" w:hangingChars="50" w:hanging="12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дети, подростки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заместитель директора по правовым вопросам Евдокимова Анастасия Витальевна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14.00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ул. Стахановская,1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ЦДБ им. П.П. Бажова МАУК «ЦБС»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«Алые паруса». Акция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46 человек, учащиеся школы,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Мякотина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Илона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Георгиевна, зав. ЦДБ им. П.П. Бажова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10.00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ул. О. Кошевого, 2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Библиотека № 9 МАУК «ЦБС»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СОШ №3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«Мы помним!». Час памяти о трагедии в Беслане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ac"/>
              <w:rPr>
                <w:rFonts w:ascii="Liberation Serif" w:eastAsiaTheme="minorEastAsia" w:hAnsi="Liberation Serif" w:cs="Times New Roman"/>
                <w:sz w:val="24"/>
                <w:szCs w:val="24"/>
                <w:lang w:eastAsia="ru-RU"/>
              </w:rPr>
            </w:pPr>
            <w:r w:rsidRPr="00E1401E">
              <w:rPr>
                <w:rFonts w:ascii="Liberation Serif" w:eastAsiaTheme="minorEastAsia" w:hAnsi="Liberation Serif" w:cs="Times New Roman"/>
                <w:sz w:val="24"/>
                <w:szCs w:val="24"/>
                <w:lang w:eastAsia="ru-RU"/>
              </w:rPr>
              <w:t>25 человек, учащиеся школы,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eastAsiaTheme="minorEastAsia" w:hAnsi="Liberation Serif" w:cs="Times New Roman"/>
                <w:sz w:val="24"/>
                <w:szCs w:val="24"/>
                <w:lang w:eastAsia="ru-RU"/>
              </w:rPr>
              <w:t>Белоносова</w:t>
            </w:r>
            <w:proofErr w:type="spellEnd"/>
            <w:r w:rsidRPr="00E1401E">
              <w:rPr>
                <w:rFonts w:ascii="Liberation Serif" w:eastAsiaTheme="minorEastAsia" w:hAnsi="Liberation Serif" w:cs="Times New Roman"/>
                <w:sz w:val="24"/>
                <w:szCs w:val="24"/>
                <w:lang w:eastAsia="ru-RU"/>
              </w:rPr>
              <w:t xml:space="preserve"> Лариса Ивановна, зав. библиотекой № 9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04.09.2023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ул. Алюминиевая, 14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Библиотека № 8 МАУК «ЦБС»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«Стоп, терроризму!». Этическая беседа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20 человек, учащиеся школы,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Цухт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Наталья Анатольевна зав. библиотекой № 8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1658" w:type="dxa"/>
          </w:tcPr>
          <w:p w:rsidR="005E07DA" w:rsidRPr="006103FD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6103FD">
              <w:rPr>
                <w:rFonts w:ascii="Liberation Serif" w:hAnsi="Liberation Serif"/>
                <w:sz w:val="24"/>
                <w:szCs w:val="24"/>
              </w:rPr>
              <w:t>04-08.09.2023</w:t>
            </w:r>
          </w:p>
          <w:p w:rsidR="005E07DA" w:rsidRPr="006103FD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6103FD">
              <w:rPr>
                <w:rFonts w:ascii="Liberation Serif" w:hAnsi="Liberation Serif"/>
                <w:sz w:val="24"/>
                <w:szCs w:val="24"/>
              </w:rPr>
              <w:t>10.00-18.00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ул. Алюминиевая, 14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Библиотека № 8 МАУК «ЦБС»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«Терроризм – угроза, которая касается каждого».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Тематическая полка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60 человек, учащиеся школы,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Цухт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Наталья Анатольевна зав. библиотекой № 8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1658" w:type="dxa"/>
          </w:tcPr>
          <w:p w:rsidR="005E07DA" w:rsidRPr="006103FD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6103FD">
              <w:rPr>
                <w:rFonts w:ascii="Liberation Serif" w:hAnsi="Liberation Serif"/>
                <w:sz w:val="24"/>
                <w:szCs w:val="24"/>
              </w:rPr>
              <w:t>04-08.09.2023</w:t>
            </w:r>
          </w:p>
          <w:p w:rsidR="005E07DA" w:rsidRPr="006103FD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6103FD">
              <w:rPr>
                <w:rFonts w:ascii="Liberation Serif" w:hAnsi="Liberation Serif"/>
                <w:sz w:val="24"/>
                <w:szCs w:val="24"/>
              </w:rPr>
              <w:t>10.00-18.00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ул. Алюминиевая, 14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Библиотека № 8 МАУК «ЦБС»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«Экстремизму и терроризму – НЕТ!». Акция по раздаче листовок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35 человек, учащиеся школы,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Цухт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Наталья Анатольевна зав. </w:t>
            </w: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библиотекой № 8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24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04.09.2023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09.00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ул.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Тевосяна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>, 13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Библиотека № 14 МАУК «ЦБС»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«Нет терроризму!». Беседа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20 человек, учащиеся школы,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Скороходова Вера Николаевна, зав. библиотекой № 14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25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04-09.09.2023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пр. Победы, 2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Муниципальное автономное учреждение культуры «</w:t>
            </w: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Дворец культуры «Юность» города Каменска-Уральского»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«Дети рисуют мир». Презентация  детских рисунков, посвященная Дню солидарности в борьбе с терроризмом </w:t>
            </w:r>
          </w:p>
          <w:p w:rsidR="005E07DA" w:rsidRPr="00E1401E" w:rsidRDefault="008560B0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hyperlink r:id="rId22" w:history="1">
              <w:r w:rsidR="005E07DA" w:rsidRPr="00E1401E">
                <w:rPr>
                  <w:rStyle w:val="ad"/>
                  <w:rFonts w:ascii="Liberation Serif" w:hAnsi="Liberation Serif" w:cs="Times New Roman"/>
                  <w:sz w:val="24"/>
                  <w:szCs w:val="24"/>
                </w:rPr>
                <w:t>https://vk.com/unost_dk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800 человек,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дети, взрослые.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Художественный руководитель  Лобастова Светлана Евгеньевна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ул. Трудовые резервы, 8а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Муниципальное автономное учреждение культуры «Дворец культуры «Металлург» города Каменска-Уральского» 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«Помним, в сердце храним». Акция, посвящённая Дню памяти жертв Беслана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Предполагаемое количество зрителей - 400 человек,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школьники старшего звена, студенты средних специальных учебных заведений.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Директор Зырянова Елена Михайловна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12.09.2023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г. Каменск-Уральский,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ул. Алюминиевая, 47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Муниципальное автономное учреждение культуры «Театр драмы г. Каменска-Уральского», малый зал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Беседа с участниками детской театральной студии «Маленький театрик»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15 человек, детская аудитория,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режиссер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Симанова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Ирина Ивановна</w:t>
            </w:r>
          </w:p>
        </w:tc>
      </w:tr>
      <w:tr w:rsidR="005E07DA" w:rsidRPr="00E1401E" w:rsidTr="004B69B3">
        <w:tc>
          <w:tcPr>
            <w:tcW w:w="14743" w:type="dxa"/>
            <w:gridSpan w:val="5"/>
          </w:tcPr>
          <w:p w:rsidR="005E07DA" w:rsidRPr="00E1401E" w:rsidRDefault="005E07DA" w:rsidP="00DC38A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b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31.08.2023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Детский сад № 1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Акция дети – родители (законные представители) – детский сад «Голубь мира» в память  о детях Беслана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150 </w:t>
            </w:r>
            <w:r w:rsidRPr="00370DC5">
              <w:rPr>
                <w:rFonts w:ascii="Liberation Serif" w:hAnsi="Liberation Serif"/>
                <w:sz w:val="24"/>
                <w:szCs w:val="24"/>
              </w:rPr>
              <w:t>человек</w:t>
            </w:r>
            <w:r>
              <w:rPr>
                <w:rFonts w:ascii="Liberation Serif" w:hAnsi="Liberation Serif"/>
                <w:sz w:val="24"/>
                <w:szCs w:val="24"/>
              </w:rPr>
              <w:t>: воспитанники и воспитатели</w:t>
            </w: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Заместитель заведующего по ВМР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Воспитатели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2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370DC5">
              <w:rPr>
                <w:rFonts w:ascii="Liberation Serif" w:hAnsi="Liberation Serif"/>
                <w:sz w:val="24"/>
                <w:szCs w:val="24"/>
              </w:rPr>
              <w:t>01-05.09.2023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Детский сад № 2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Изготовление и размещение на стендах информации о «3 сентября – День солидарности в борьбе с терроризмом»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110 человек Воспитатели.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03.09.2023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3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Разыгрывание ситуации с детьми: «Встреча с незнакомцем», «Обнаружение бесхозного пакета на участке»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300 человек Воспитатели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4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Проведение мультимедийной презентации «Что такое опасность?», </w:t>
            </w:r>
            <w:r w:rsidRPr="00E1401E">
              <w:rPr>
                <w:rFonts w:ascii="Liberation Serif" w:eastAsia="Calibri" w:hAnsi="Liberation Serif"/>
                <w:sz w:val="24"/>
                <w:szCs w:val="24"/>
              </w:rPr>
              <w:t xml:space="preserve"> «День солидарности в борьбе с терроризмом»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270 обучающихся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ответственный – старший воспитатель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Шелепова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Т.А.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30.08.2023- 05.09.2023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5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Оформление выставки в фойе (рисунки, плакаты, макеты).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100 человек Воспитатели.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6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Викторина «Моя безопасность»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45 человек Воспитанники  5-7 лет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30.08.2023- 03.09.2023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8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30.08.2023г. Спортивная игра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Найди опасный предмет - спаси дом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с детьми 5-7 лет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50 детей, 4 педагога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Ответственный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Бачина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Елена Анатольевна (старший воспитатель)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31.08.2023-05.09.2023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9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Оформление выставки в фойе (рисунки, плакаты, макеты).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75 человек Воспитатели.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01.09.2023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10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Просмотр видеоролика «Мы обязаны знать и помнить» (</w:t>
            </w:r>
            <w:hyperlink r:id="rId23" w:history="1">
              <w:r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https://yandex.ru/video/preview/16124977748252739554</w:t>
              </w:r>
            </w:hyperlink>
            <w:r w:rsidRPr="00E1401E"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20 человек, педагоги детского сада, заместитель заведующего по ВМР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01.09.2023 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№11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Коллективное конструирование методом оригами «Голуби мира»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25 человек Воспитанники группы старшего подготовительного возраста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Ответственный – воспитатель группы.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Детский сад №12 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Квест-игра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«Мир без террора».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149 человек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Воспитатели, музыкальные руководители, инструктор по физической культуре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12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№13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Социальная акция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Мы </w:t>
            </w:r>
            <w:r w:rsidRPr="00E1401E">
              <w:rPr>
                <w:rFonts w:ascii="Liberation Serif" w:hAnsi="Liberation Serif" w:cs="Times New Roman"/>
                <w:bCs/>
                <w:sz w:val="24"/>
                <w:szCs w:val="24"/>
              </w:rPr>
              <w:t>против терроризма - мы за мир</w:t>
            </w: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!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E07DA" w:rsidRPr="00E1401E" w:rsidRDefault="008560B0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hyperlink r:id="rId24" w:history="1">
              <w:r w:rsidR="005E07DA" w:rsidRPr="00E1401E">
                <w:rPr>
                  <w:rStyle w:val="ad"/>
                  <w:rFonts w:ascii="Liberation Serif" w:hAnsi="Liberation Serif" w:cs="Times New Roman"/>
                  <w:sz w:val="24"/>
                  <w:szCs w:val="24"/>
                </w:rPr>
                <w:t>https://vk.com/public214333074</w:t>
              </w:r>
            </w:hyperlink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5E07DA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120 человек (дети);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50 человек (родители); 20 человек (сотрудники)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Старший воспитатель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Мельцова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Людмила Сергеевна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15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 детьми: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-Мастер-класс по изготовлению бумажных голубей «Белый голубь – символ мира»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-Выставка рисунков «Мы выбираем мир»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-Беседы с детьми «Терроризм-зло для всех людей»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100 человек, воспитатели групп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31.08.2023-05.09.2023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22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Акция «Голубь мира» в память о детях Беслана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40 человек </w:t>
            </w:r>
          </w:p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Заместитель заведующего по воспитательной и методической работе.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ind w:left="57" w:right="57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25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Акция «Голубь мира» в память о детях Беслана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Заместитель заведующего по воспитательной и методической работе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ind w:left="57" w:right="57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33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ind w:left="57" w:right="57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Познавательный  досуг «Должны смеяться дети и в мирном мире жить!»</w:t>
            </w:r>
          </w:p>
          <w:p w:rsidR="005E07DA" w:rsidRPr="00E1401E" w:rsidRDefault="005E07DA" w:rsidP="00DC38AE">
            <w:pPr>
              <w:ind w:left="57" w:right="57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С привлечением волонтёрского отряда «Твори добро»  педагогического колледжа  г. Каменска – Уральского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ind w:right="57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30 человек</w:t>
            </w:r>
          </w:p>
          <w:p w:rsidR="005E07DA" w:rsidRPr="00E1401E" w:rsidRDefault="005E07DA" w:rsidP="00DC38AE">
            <w:pPr>
              <w:pStyle w:val="ConsPlusNormal"/>
              <w:ind w:right="57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Педагог – психолог</w:t>
            </w:r>
          </w:p>
          <w:p w:rsidR="005E07DA" w:rsidRPr="00E1401E" w:rsidRDefault="005E07DA" w:rsidP="00DC38AE">
            <w:pPr>
              <w:pStyle w:val="ConsPlusNormal"/>
              <w:ind w:left="57" w:right="57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Кадочникова О.В.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 сентября - 05 сентября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Детский сад № 34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Оформление тематической выставки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95   человек Воспитатели, воспитанники, </w:t>
            </w: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родители 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18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28.08.2023-04.09.2023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Детский сад № 41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Изготовление и размещение на стендах </w:t>
            </w: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E1401E">
              <w:rPr>
                <w:rFonts w:ascii="Liberation Serif" w:hAnsi="Liberation Serif"/>
                <w:sz w:val="24"/>
                <w:szCs w:val="24"/>
              </w:rPr>
              <w:t>нформации «3 сентября – День солидарности в борьбе с терроризмом»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139 детей </w:t>
            </w:r>
          </w:p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Воспитатели.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46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Поделка из бумаги «Голубь мира, как символ в память о детях Беслана»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60 детей (педагоги, родители)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52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e"/>
              <w:widowControl w:val="0"/>
              <w:autoSpaceDE w:val="0"/>
              <w:autoSpaceDN w:val="0"/>
              <w:spacing w:after="0" w:line="240" w:lineRule="auto"/>
              <w:ind w:left="0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E1401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Изготовление и размещение на стендах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</w:t>
            </w:r>
            <w:r w:rsidRPr="00E1401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нформации о «3 сентября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–</w:t>
            </w:r>
            <w:r w:rsidRPr="00E1401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Деньсолидарности в борьбе с терроризмом»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60 человек Воспитатели.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30.08.2023-05.09.2023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57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Конкурс рисунков на асфальте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«Мирное небо над головой»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«Пусть всегда будет солнце! Пусть всегда будет мир!»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115 человек </w:t>
            </w:r>
          </w:p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Педагоги, родители, воспитанники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01.09.2023-05.09.2023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58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e"/>
              <w:widowControl w:val="0"/>
              <w:autoSpaceDE w:val="0"/>
              <w:autoSpaceDN w:val="0"/>
              <w:spacing w:after="0" w:line="240" w:lineRule="auto"/>
              <w:ind w:left="0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E1401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Акция «Мы против террора! Мы за чистое небо над головой!»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100 человек Заведующий, заместитель заведующего по ВМР, воспитатели, дети.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01.09.2023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59</w:t>
            </w:r>
          </w:p>
        </w:tc>
        <w:tc>
          <w:tcPr>
            <w:tcW w:w="5812" w:type="dxa"/>
          </w:tcPr>
          <w:p w:rsidR="005E07DA" w:rsidRPr="006103FD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6103FD">
              <w:rPr>
                <w:rFonts w:ascii="Liberation Serif" w:hAnsi="Liberation Serif" w:cs="Times New Roman"/>
                <w:sz w:val="24"/>
                <w:szCs w:val="24"/>
              </w:rPr>
              <w:t>Конкурс рисунков Родные улицы города</w:t>
            </w:r>
          </w:p>
          <w:p w:rsidR="005E07DA" w:rsidRPr="006103FD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6103FD">
              <w:rPr>
                <w:rFonts w:ascii="Liberation Serif" w:hAnsi="Liberation Serif" w:cs="Times New Roman"/>
                <w:sz w:val="24"/>
                <w:szCs w:val="24"/>
              </w:rPr>
              <w:t xml:space="preserve">Размещение в группе  в социальной сети </w:t>
            </w:r>
            <w:proofErr w:type="spellStart"/>
            <w:r w:rsidRPr="006103FD">
              <w:rPr>
                <w:rFonts w:ascii="Liberation Serif" w:hAnsi="Liberation Serif" w:cs="Times New Roman"/>
                <w:sz w:val="24"/>
                <w:szCs w:val="24"/>
              </w:rPr>
              <w:t>ВКонтакте</w:t>
            </w:r>
            <w:proofErr w:type="spellEnd"/>
            <w:r w:rsidRPr="006103FD">
              <w:rPr>
                <w:rFonts w:ascii="Liberation Serif" w:hAnsi="Liberation Serif" w:cs="Times New Roman"/>
                <w:sz w:val="24"/>
                <w:szCs w:val="24"/>
              </w:rPr>
              <w:t xml:space="preserve"> Детского сада № 59 памятки «Нет терроризму»</w:t>
            </w:r>
          </w:p>
          <w:p w:rsidR="005E07DA" w:rsidRPr="006103FD" w:rsidRDefault="008560B0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hyperlink r:id="rId25" w:tooltip="https://vk.com/public217017899" w:history="1">
              <w:r w:rsidR="005E07DA" w:rsidRPr="006103FD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https://vk.com/public217017899</w:t>
              </w:r>
            </w:hyperlink>
          </w:p>
        </w:tc>
        <w:tc>
          <w:tcPr>
            <w:tcW w:w="2694" w:type="dxa"/>
          </w:tcPr>
          <w:p w:rsidR="005E07DA" w:rsidRPr="006103FD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  <w:r w:rsidRPr="006103FD">
              <w:rPr>
                <w:rFonts w:ascii="Liberation Serif" w:hAnsi="Liberation Serif" w:cs="Times New Roman"/>
                <w:sz w:val="24"/>
                <w:szCs w:val="24"/>
              </w:rPr>
              <w:t>40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человек:  воспитанников, </w:t>
            </w:r>
            <w:r w:rsidRPr="006103FD">
              <w:rPr>
                <w:rFonts w:ascii="Liberation Serif" w:hAnsi="Liberation Serif" w:cs="Times New Roman"/>
                <w:sz w:val="24"/>
                <w:szCs w:val="24"/>
              </w:rPr>
              <w:t xml:space="preserve"> родителей,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</w:t>
            </w:r>
            <w:r w:rsidRPr="006103FD">
              <w:rPr>
                <w:rFonts w:ascii="Liberation Serif" w:hAnsi="Liberation Serif" w:cs="Times New Roman"/>
                <w:sz w:val="24"/>
                <w:szCs w:val="24"/>
              </w:rPr>
              <w:t>оспитатели  подготовительных групп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Зам</w:t>
            </w: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.з</w:t>
            </w:r>
            <w:proofErr w:type="gram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ав. по ВМР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62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Выпуск буклетов «Как вести себя в ЧС», «Как не стать жертвой терроризма», «Безопасность наших детей»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Зам. зав. по ВМР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Детский сад № 65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E1401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Гость группы» -  привлечение работников силовых ведомств (родителей воспитанников) к проведению практических занятий с детьми «Вызови помощь», «Когда я один дома, на улице», «Привлеки внимание».</w:t>
            </w: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«Обнаружение опасного предмета» «Угроза террора», «Встреча с незнакомцем»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30 человек, дети старшей и подготовительной к школе групп.</w:t>
            </w:r>
            <w:proofErr w:type="gramEnd"/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Ответственный зам. зав по ВМР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26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30.08.2023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68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Литературная гостиная (Мир на планете - счастливы дети»</w:t>
            </w:r>
            <w:proofErr w:type="gramEnd"/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Выпуск буклетов с памятками «Терроризм угроза обществу»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100 человек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Дети </w:t>
            </w: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старшей</w:t>
            </w:r>
            <w:proofErr w:type="gram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и подготовительных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Родители, сотрудники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01.09.2023-05.09.2023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70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Игра-викторина «Правила антитеррористической безопасности»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70 человек, воспитанники детского сада, ответственные: воспитатели групп старшего дошкольного возраста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72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Liberation Serif" w:hAnsi="Liberation Serif"/>
              </w:rPr>
            </w:pPr>
            <w:r w:rsidRPr="00E1401E">
              <w:rPr>
                <w:rFonts w:ascii="Liberation Serif" w:hAnsi="Liberation Serif"/>
              </w:rPr>
              <w:t>Работа с родителями:</w:t>
            </w:r>
          </w:p>
          <w:p w:rsidR="005E07DA" w:rsidRPr="00E1401E" w:rsidRDefault="005E07DA" w:rsidP="00DC38AE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"/>
                <w:rFonts w:ascii="Liberation Serif" w:hAnsi="Liberation Serif"/>
              </w:rPr>
            </w:pPr>
            <w:r w:rsidRPr="00E1401E">
              <w:rPr>
                <w:rStyle w:val="c1"/>
                <w:rFonts w:ascii="Liberation Serif" w:hAnsi="Liberation Serif"/>
              </w:rPr>
              <w:t xml:space="preserve">публикации на официальной странице Детского сада в </w:t>
            </w:r>
            <w:proofErr w:type="spellStart"/>
            <w:r w:rsidRPr="00E1401E">
              <w:rPr>
                <w:rStyle w:val="c1"/>
                <w:rFonts w:ascii="Liberation Serif" w:hAnsi="Liberation Serif"/>
              </w:rPr>
              <w:t>ВКонтакте</w:t>
            </w:r>
            <w:proofErr w:type="spellEnd"/>
            <w:r w:rsidRPr="00E1401E">
              <w:rPr>
                <w:rStyle w:val="c1"/>
                <w:rFonts w:ascii="Liberation Serif" w:hAnsi="Liberation Serif"/>
              </w:rPr>
              <w:t>, сайте Детского сада:</w:t>
            </w:r>
          </w:p>
          <w:p w:rsidR="005E07DA" w:rsidRPr="00E1401E" w:rsidRDefault="005E07DA" w:rsidP="00DC38AE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Liberation Serif" w:hAnsi="Liberation Serif"/>
              </w:rPr>
            </w:pPr>
            <w:r w:rsidRPr="00E1401E">
              <w:rPr>
                <w:rFonts w:ascii="Liberation Serif" w:hAnsi="Liberation Serif"/>
                <w:shd w:val="clear" w:color="auto" w:fill="FFFFFF"/>
              </w:rPr>
              <w:t>«Как вести себя в чрезвычайной ситуации». «Как не стать жертвой терроризма», «Безопасность наших детей»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180 человек, старший воспитатель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Н.В.Шендель</w:t>
            </w:r>
            <w:proofErr w:type="spellEnd"/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29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01.09.2023-03.09.2023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Детский сад № 73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Конкурс рисунков на асфальте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«Мирное небо над головой»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«Пусть всегда будет солнце! Пусть всегда будет мир!»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Воспитатели старших групп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06.09.2023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74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Физкультурно-досуговое мероприятие для детей старших и подготовительных групп.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Командное соревнование с родителями «Юные спасатели».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30 человек.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Родители воспитанников детского сада, сотрудники и дети.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Ответственные: зам</w:t>
            </w: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.з</w:t>
            </w:r>
            <w:proofErr w:type="gram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ав. по ВМР - Иванова Э.В.,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инструктор по физ</w:t>
            </w: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.к</w:t>
            </w:r>
            <w:proofErr w:type="gram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ультуре -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Комшилова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Н.А.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31.08.2023-05.09.2023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78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e"/>
              <w:widowControl w:val="0"/>
              <w:autoSpaceDE w:val="0"/>
              <w:autoSpaceDN w:val="0"/>
              <w:spacing w:after="0" w:line="240" w:lineRule="auto"/>
              <w:ind w:left="0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E1401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Выставка детских рисунков «Дети  за мир!»</w:t>
            </w:r>
          </w:p>
        </w:tc>
        <w:tc>
          <w:tcPr>
            <w:tcW w:w="2694" w:type="dxa"/>
            <w:shd w:val="clear" w:color="auto" w:fill="auto"/>
          </w:tcPr>
          <w:p w:rsidR="005E07DA" w:rsidRPr="006103FD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6103FD">
              <w:rPr>
                <w:rFonts w:ascii="Liberation Serif" w:hAnsi="Liberation Serif"/>
                <w:sz w:val="24"/>
                <w:szCs w:val="24"/>
              </w:rPr>
              <w:t>116 человек</w:t>
            </w:r>
          </w:p>
          <w:p w:rsidR="005E07DA" w:rsidRPr="00122BBC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highlight w:val="lightGray"/>
              </w:rPr>
            </w:pPr>
            <w:r w:rsidRPr="006103FD">
              <w:rPr>
                <w:rFonts w:ascii="Liberation Serif" w:hAnsi="Liberation Serif"/>
                <w:sz w:val="24"/>
                <w:szCs w:val="24"/>
              </w:rPr>
              <w:t>(воспитанники и воспитатели)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31.08.2023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79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color w:val="1C1C1C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color w:val="1C1C1C"/>
                <w:sz w:val="24"/>
                <w:szCs w:val="24"/>
              </w:rPr>
              <w:lastRenderedPageBreak/>
              <w:t xml:space="preserve">«Будь бдителен», памятки о способах </w:t>
            </w:r>
            <w:r w:rsidRPr="00E1401E">
              <w:rPr>
                <w:rFonts w:ascii="Liberation Serif" w:hAnsi="Liberation Serif" w:cs="Times New Roman"/>
                <w:color w:val="1C1C1C"/>
                <w:sz w:val="24"/>
                <w:szCs w:val="24"/>
              </w:rPr>
              <w:lastRenderedPageBreak/>
              <w:t>противодействия терроризму</w:t>
            </w:r>
          </w:p>
        </w:tc>
        <w:tc>
          <w:tcPr>
            <w:tcW w:w="2694" w:type="dxa"/>
          </w:tcPr>
          <w:p w:rsidR="005E07DA" w:rsidRPr="006103FD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120</w:t>
            </w:r>
            <w:r w:rsidRPr="006103FD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6103FD">
              <w:rPr>
                <w:rFonts w:ascii="Liberation Serif" w:hAnsi="Liberation Serif"/>
                <w:sz w:val="24"/>
                <w:szCs w:val="24"/>
              </w:rPr>
              <w:lastRenderedPageBreak/>
              <w:t>(воспитанники и воспитатели)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33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30.08.2023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82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f"/>
              <w:shd w:val="clear" w:color="auto" w:fill="FFFFFF"/>
              <w:spacing w:before="0" w:beforeAutospacing="0" w:after="0" w:afterAutospacing="0"/>
              <w:rPr>
                <w:rFonts w:ascii="Liberation Serif" w:hAnsi="Liberation Serif"/>
                <w:color w:val="1C1C1C"/>
              </w:rPr>
            </w:pPr>
            <w:r w:rsidRPr="00E1401E">
              <w:rPr>
                <w:rFonts w:ascii="Liberation Serif" w:hAnsi="Liberation Serif"/>
              </w:rPr>
              <w:t>МАУК «ЦБС Библиотека № 14</w:t>
            </w:r>
          </w:p>
          <w:p w:rsidR="005E07DA" w:rsidRPr="00E1401E" w:rsidRDefault="005E07DA" w:rsidP="00DC38AE">
            <w:pPr>
              <w:pStyle w:val="af"/>
              <w:shd w:val="clear" w:color="auto" w:fill="FFFFFF"/>
              <w:spacing w:before="0" w:beforeAutospacing="0" w:after="0" w:afterAutospacing="0"/>
              <w:rPr>
                <w:rFonts w:ascii="Liberation Serif" w:hAnsi="Liberation Serif"/>
              </w:rPr>
            </w:pPr>
            <w:r w:rsidRPr="00E1401E">
              <w:rPr>
                <w:rFonts w:ascii="Liberation Serif" w:hAnsi="Liberation Serif"/>
                <w:color w:val="1C1C1C"/>
              </w:rPr>
              <w:t>Час памяти «Мир без терроризма»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48 (дети, сотрудники)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30.08.2023-05.09.2023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83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Выставка детского творчества «Дети против террора»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Спортивные досуги «Мы сильные, ловкие, смелые!»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Просмотр и обсуждение мультфильмов о безопасности</w:t>
            </w:r>
          </w:p>
          <w:p w:rsidR="005E07DA" w:rsidRPr="00E1401E" w:rsidRDefault="008560B0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hyperlink r:id="rId26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https://dou83.obrku.ru/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250  человек 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Зам</w:t>
            </w:r>
            <w:proofErr w:type="gramStart"/>
            <w:r w:rsidRPr="00E1401E">
              <w:rPr>
                <w:rFonts w:ascii="Liberation Serif" w:hAnsi="Liberation Serif"/>
                <w:sz w:val="24"/>
                <w:szCs w:val="24"/>
              </w:rPr>
              <w:t>.з</w:t>
            </w:r>
            <w:proofErr w:type="gramEnd"/>
            <w:r w:rsidRPr="00E1401E">
              <w:rPr>
                <w:rFonts w:ascii="Liberation Serif" w:hAnsi="Liberation Serif"/>
                <w:sz w:val="24"/>
                <w:szCs w:val="24"/>
              </w:rPr>
              <w:t>аведующей  по ВМР ,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Воспитатели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30.08.2023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84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«Урок Мира» познавательное занятие для детей дошкольного возраста (от 3 до 7 лет) на тему «Терроризм – зло для всех людей» с изготовлением голубя Мира, оформление пожеланий детей о мире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100 человек</w:t>
            </w:r>
          </w:p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Воспитатели групп дошкольного возраста (с 3 до 7 лет)</w:t>
            </w:r>
          </w:p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01.09.2023-05.09.2023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85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Акция «Шары памяти»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Акция «Голубь мира» в память о детях Беслана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Воспитатели подготовительной группы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49 детей 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Воспитатель средней группы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86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Библиотека № 13, Суворова,27. «Белый голубь </w:t>
            </w: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-с</w:t>
            </w:r>
            <w:proofErr w:type="gram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имвол мира»,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39 человек Воспитанники подготовительной к школе групп.</w:t>
            </w:r>
            <w:proofErr w:type="gramEnd"/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Ответственные: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Некрасова Е.О.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Папуловских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И.М.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31.08.2023-05.09.2023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87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Выставка рисунков на асфальте «Дети против террора»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«Пусть всегда будет солнце! Пусть всегда будет мир!»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Спортивные состязания «Спорт – против террора!»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Просмотр и обсуждение мультфильма «Зина, Кеша и террористы» </w:t>
            </w:r>
            <w:hyperlink r:id="rId27" w:history="1">
              <w:r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https://vk.com/club216947074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80 человек 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Зам</w:t>
            </w:r>
            <w:proofErr w:type="gramStart"/>
            <w:r w:rsidRPr="00E1401E">
              <w:rPr>
                <w:rFonts w:ascii="Liberation Serif" w:hAnsi="Liberation Serif"/>
                <w:sz w:val="24"/>
                <w:szCs w:val="24"/>
              </w:rPr>
              <w:t>.з</w:t>
            </w:r>
            <w:proofErr w:type="gramEnd"/>
            <w:r w:rsidRPr="00E1401E">
              <w:rPr>
                <w:rFonts w:ascii="Liberation Serif" w:hAnsi="Liberation Serif"/>
                <w:sz w:val="24"/>
                <w:szCs w:val="24"/>
              </w:rPr>
              <w:t>ав по ВМР ,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Воспитатели,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39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88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Оформление странички на официальном сайте ДОО, социальной сети «В Контакте» «3 сентября - День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eastAsia="Times New Roman" w:hAnsi="Liberation Serif" w:cs="Times New Roman"/>
                <w:sz w:val="24"/>
                <w:szCs w:val="24"/>
              </w:rPr>
              <w:t>солидарности в борьбе с терроризмом»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Зрителей нет.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Ответственные: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муз</w:t>
            </w: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.р</w:t>
            </w:r>
            <w:proofErr w:type="gram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уководители</w:t>
            </w:r>
            <w:proofErr w:type="spellEnd"/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89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Памятки для родителей «Терроризму – нет», «Советы при угрозе террористического акта»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Родители (законные представители). Воспитатели групп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90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Конкурс рисунков «Я люблю мир»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50 человек, воспитатели старших и подготовительных к школе групп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  <w:r w:rsidRPr="00E1401E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3</w:t>
            </w: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91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Флешмоб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«Мир на ладошке»</w:t>
            </w:r>
          </w:p>
          <w:p w:rsidR="005E07DA" w:rsidRPr="00E1401E" w:rsidRDefault="008560B0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hyperlink r:id="rId28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https://dou91.obrku.ru/</w:t>
              </w:r>
            </w:hyperlink>
          </w:p>
          <w:p w:rsidR="005E07DA" w:rsidRPr="00E1401E" w:rsidRDefault="008560B0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hyperlink r:id="rId29" w:tgtFrame="_blank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  <w:shd w:val="clear" w:color="auto" w:fill="FFFFFF"/>
                </w:rPr>
                <w:t>https://vk.com/club207715077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Дети 60 человек, педагоги – 6 человек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Ответственные: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муз</w:t>
            </w: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.р</w:t>
            </w:r>
            <w:proofErr w:type="gram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уководитель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, инструктор по физической культуре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43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93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Социальная акция «Мы за мир!»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В рамках социальной акции беседы с детьми на тему «Давайте жить дружно! Учимся решать конфликты»; «Доброта-дорога к миру»; «Вызови помощь», «Ваши действия при обнаружении подозрительного предмета»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-выставка рисунков «Нарисуем мир».</w:t>
            </w:r>
          </w:p>
          <w:p w:rsidR="005E07DA" w:rsidRPr="00E1401E" w:rsidRDefault="008560B0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hyperlink r:id="rId30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https://vk.com/club217064084</w:t>
              </w:r>
            </w:hyperlink>
          </w:p>
          <w:p w:rsidR="005E07DA" w:rsidRPr="00E1401E" w:rsidRDefault="008560B0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hyperlink r:id="rId31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http://dou93.obrku.ru/novosti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50 человек, педагоги возрастных групп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Представители правоохранительных органов (по договоренности)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01.09.2023-05.09.2023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Детский сад № 94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Квест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– игра «Безопасность – это важно»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Воспитанники старшего дошкольного возраста.  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Инструктор по ФК Смоленцева Н. Г.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30.08.2023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Детский сад № 95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Акция «Мы против терроризма, мы за безопасность!»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Взаимодействие с общественной организацией локальных войн «Витязи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Синары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>».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Приглашенный: Председатель общественной </w:t>
            </w: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организации ветеранов локальных войн «Витязи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Синары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>», начальник пожарной команды, депутат городской думы, подполковник запаса Жихарев Игорь Александрович.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Воспитанники всех групп. Воспитатели групп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46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30.08.2023-05.09.2023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96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Размещение информации «3 сентября – День солидарности в борьбе с терроризмом» на стендах, в родительских уголках, родительских чатах, сайте детского сада, группе в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социальной сети </w:t>
            </w:r>
            <w:proofErr w:type="spellStart"/>
            <w:r w:rsidRPr="006103FD"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120 человек воспитанники, 42 сотрудника, 120 человек родители.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заместитель заведующего по ВМР, воспитатели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Детский сад № 97 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Познавательное мероприятие «Мы хотим жить в мире!»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зам. зав. по ВМР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Оплеснина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Е.Л.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Зрительская аудитория – дети </w:t>
            </w: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старшей</w:t>
            </w:r>
            <w:proofErr w:type="gram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и подготовительных групп (60 чел.)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Приглашенный гость - инспектор ПДН – Голованова Елена Викторовна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48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01.09.2023-06.09.2023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98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widowControl w:val="0"/>
              <w:tabs>
                <w:tab w:val="left" w:pos="393"/>
              </w:tabs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Оформление выставки детско-родительских рисунков «Нет терроризму!»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180 человек Воспитатели</w:t>
            </w:r>
          </w:p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воспитанники, родители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49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22.08.2023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100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eastAsia="Times New Roman" w:hAnsi="Liberation Serif" w:cs="Times New Roman"/>
                <w:color w:val="252525"/>
                <w:sz w:val="24"/>
                <w:szCs w:val="24"/>
              </w:rPr>
            </w:pPr>
            <w:r w:rsidRPr="00E1401E">
              <w:rPr>
                <w:rFonts w:ascii="Liberation Serif" w:eastAsia="Times New Roman" w:hAnsi="Liberation Serif" w:cs="Times New Roman"/>
                <w:color w:val="252525"/>
                <w:sz w:val="24"/>
                <w:szCs w:val="24"/>
              </w:rPr>
              <w:t>Оформление стенгазеты «Дети против терроризма»</w:t>
            </w:r>
          </w:p>
          <w:p w:rsidR="005E07DA" w:rsidRPr="00E1401E" w:rsidRDefault="008560B0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hyperlink r:id="rId32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https://vk.com/public212259547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Разновозрастная группа «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Смешарики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» с 4 до 7 лет компенсирующей направленности. Воспитатели, дети – 10 чел.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01.09.2023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101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  <w:lang w:eastAsia="zh-CN"/>
              </w:rPr>
              <w:t xml:space="preserve">Дидактическая игра </w:t>
            </w:r>
            <w:r w:rsidRPr="00E1401E">
              <w:rPr>
                <w:rFonts w:ascii="Liberation Serif" w:hAnsi="Liberation Serif" w:cs="Times New Roman"/>
                <w:sz w:val="24"/>
                <w:szCs w:val="24"/>
                <w:lang w:val="en-US" w:eastAsia="zh-CN"/>
              </w:rPr>
              <w:t> </w:t>
            </w:r>
            <w:r w:rsidRPr="00E1401E">
              <w:rPr>
                <w:rFonts w:ascii="Liberation Serif" w:hAnsi="Liberation Serif" w:cs="Times New Roman"/>
                <w:sz w:val="24"/>
                <w:szCs w:val="24"/>
                <w:lang w:eastAsia="zh-CN"/>
              </w:rPr>
              <w:t>«Чего нужно бояться».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eastAsia="Times New Roman" w:hAnsi="Liberation Serif" w:cs="Times New Roman"/>
                <w:sz w:val="24"/>
                <w:szCs w:val="24"/>
              </w:rPr>
              <w:t>70 человек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Воспитатели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31.08.2023-</w:t>
            </w: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Детский сад № 102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Оформление выставки детских работ «Мир на </w:t>
            </w: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планете – счастливы дети»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100 человек</w:t>
            </w:r>
          </w:p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воспитатели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52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31.08.2023-05.09.2023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103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Гость в группе лейтенант полиции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Курдина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В.В.</w:t>
            </w:r>
          </w:p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Беседа «Вызови помощь», «Когда я один дома», «Привлеки внимание»</w:t>
            </w:r>
          </w:p>
          <w:p w:rsidR="005E07DA" w:rsidRPr="00E1401E" w:rsidRDefault="008560B0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hyperlink r:id="rId33" w:tgtFrame="_blank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  <w:shd w:val="clear" w:color="auto" w:fill="FFFFFF"/>
                </w:rPr>
                <w:t>https://vk.com/dou103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22 человека, воспитанники и воспитатели подготовительной к школе группы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53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color w:val="222222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222222"/>
                <w:sz w:val="24"/>
                <w:szCs w:val="24"/>
              </w:rPr>
              <w:t>01.09.2023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color w:val="222222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222222"/>
                <w:sz w:val="24"/>
                <w:szCs w:val="24"/>
              </w:rPr>
              <w:t>Детский сад № 104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color w:val="222222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222222"/>
                <w:sz w:val="24"/>
                <w:szCs w:val="24"/>
              </w:rPr>
              <w:t>Практические занятия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222222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222222"/>
                <w:sz w:val="24"/>
                <w:szCs w:val="24"/>
              </w:rPr>
              <w:t>«Вызови помощь», «Когда я один дома, на улице»,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222222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222222"/>
                <w:sz w:val="24"/>
                <w:szCs w:val="24"/>
              </w:rPr>
              <w:t>«Привлеки внимание»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222222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222222"/>
                <w:sz w:val="24"/>
                <w:szCs w:val="24"/>
              </w:rPr>
              <w:t>Мультимедийная презентация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222222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222222"/>
                <w:sz w:val="24"/>
                <w:szCs w:val="24"/>
              </w:rPr>
              <w:t>«Великая Россия»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color w:val="222222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222222"/>
                <w:sz w:val="24"/>
                <w:szCs w:val="24"/>
              </w:rPr>
              <w:t>Воспитатели групп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222222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222222"/>
                <w:sz w:val="24"/>
                <w:szCs w:val="24"/>
              </w:rPr>
              <w:t>Воспитатели групп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color w:val="222222"/>
                <w:sz w:val="24"/>
                <w:szCs w:val="24"/>
              </w:rPr>
            </w:pPr>
          </w:p>
          <w:p w:rsidR="005E07DA" w:rsidRPr="00E1401E" w:rsidRDefault="005E07DA" w:rsidP="00DC38AE">
            <w:pPr>
              <w:rPr>
                <w:rFonts w:ascii="Liberation Serif" w:hAnsi="Liberation Serif"/>
                <w:color w:val="222222"/>
                <w:sz w:val="24"/>
                <w:szCs w:val="24"/>
              </w:rPr>
            </w:pP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54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Детский сад № 106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Конкурс рисунков «Миру – да!»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Выставка поделок из бумаги «Голубь мира»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Размещение видео роликов на сайте ОО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36 детей 5-7 лет, ,6 педагогов,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18 детей 6-7 лет, 2 педагога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130 родителей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55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Средняя школа № 1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Классный час «Экстремизму – НЕТ!»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8-11 классы, 312 человек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56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Средняя школа № 2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Конкурс рисунков на асфальте «Как прекрасен этот мир!»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40 человек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57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01-05.09.2023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Средняя школа № 3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Классные часы: «Терроризм – зло для всех людей» (1-4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кл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.), «Терроризм» (5-11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кл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>.)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470 человек</w:t>
            </w:r>
          </w:p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Классные руководители, обучающиеся, их родители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58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Каменск-Уральская гимназия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f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/>
              </w:rPr>
            </w:pPr>
            <w:r w:rsidRPr="00E1401E">
              <w:rPr>
                <w:rFonts w:ascii="Liberation Serif" w:hAnsi="Liberation Serif"/>
              </w:rPr>
              <w:t>Проведение конкурса стихов ко Дню солидарности в борьбе с терроризмом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tabs>
                <w:tab w:val="left" w:pos="996"/>
              </w:tabs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5-11 классы</w:t>
            </w:r>
          </w:p>
          <w:p w:rsidR="005E07DA" w:rsidRPr="00E1401E" w:rsidRDefault="005E07DA" w:rsidP="00DC38AE">
            <w:pPr>
              <w:pStyle w:val="ConsPlusNormal"/>
              <w:tabs>
                <w:tab w:val="left" w:pos="996"/>
              </w:tabs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Учителя литературы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59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Средняя школа № 5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f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/>
              </w:rPr>
            </w:pPr>
            <w:r w:rsidRPr="00E1401E">
              <w:rPr>
                <w:rFonts w:ascii="Liberation Serif" w:hAnsi="Liberation Serif"/>
              </w:rPr>
              <w:t>Изготовление буклетов «Мы против террора!»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tabs>
                <w:tab w:val="left" w:pos="996"/>
              </w:tabs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 – 11 классы</w:t>
            </w:r>
          </w:p>
          <w:p w:rsidR="005E07DA" w:rsidRPr="00E1401E" w:rsidRDefault="005E07DA" w:rsidP="00DC38AE">
            <w:pPr>
              <w:pStyle w:val="ConsPlusNormal"/>
              <w:tabs>
                <w:tab w:val="left" w:pos="996"/>
              </w:tabs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Зам директора по ВР, советник по воспитанию, </w:t>
            </w:r>
          </w:p>
          <w:p w:rsidR="005E07DA" w:rsidRPr="00E1401E" w:rsidRDefault="005E07DA" w:rsidP="00DC38AE">
            <w:pPr>
              <w:pStyle w:val="ConsPlusNormal"/>
              <w:tabs>
                <w:tab w:val="left" w:pos="996"/>
              </w:tabs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педагог - организатор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Средняя школа №7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Классный </w:t>
            </w:r>
            <w:r w:rsidRPr="00122BBC">
              <w:rPr>
                <w:rFonts w:ascii="Liberation Serif" w:hAnsi="Liberation Serif" w:cs="Times New Roman"/>
                <w:sz w:val="24"/>
                <w:szCs w:val="24"/>
              </w:rPr>
              <w:t>час «Чужого горя не бывает»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190 человек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Педагог-организатор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6103FD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Елфимова Е.Я.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со 2 по 5 классы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61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eastAsia="Calibri" w:hAnsi="Liberation Serif"/>
                <w:sz w:val="24"/>
                <w:szCs w:val="24"/>
              </w:rPr>
            </w:pPr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07.09.2023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Fonts w:ascii="Liberation Serif" w:eastAsia="Calibri" w:hAnsi="Liberation Serif"/>
                <w:sz w:val="24"/>
                <w:szCs w:val="24"/>
              </w:rPr>
            </w:pPr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Лицей № 9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eastAsia="Verdana" w:hAnsi="Liberation Serif"/>
                <w:sz w:val="24"/>
                <w:szCs w:val="24"/>
              </w:rPr>
            </w:pPr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 xml:space="preserve">Беседа с учащимися </w:t>
            </w:r>
            <w:r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«</w:t>
            </w:r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Терроризм. Как вести себя при угрозе</w:t>
            </w:r>
            <w:r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»</w:t>
            </w:r>
          </w:p>
          <w:p w:rsidR="005E07DA" w:rsidRPr="00E1401E" w:rsidRDefault="005E07DA" w:rsidP="00DC38AE">
            <w:pPr>
              <w:rPr>
                <w:rFonts w:ascii="Liberation Serif" w:eastAsia="Verdana" w:hAnsi="Liberation Serif"/>
                <w:sz w:val="24"/>
                <w:szCs w:val="24"/>
              </w:rPr>
            </w:pPr>
          </w:p>
          <w:p w:rsidR="005E07DA" w:rsidRPr="00E1401E" w:rsidRDefault="005E07DA" w:rsidP="00DC38AE">
            <w:pPr>
              <w:rPr>
                <w:rFonts w:ascii="Liberation Serif" w:eastAsia="Calibri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 xml:space="preserve">Викторина </w:t>
            </w:r>
            <w:r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«Н</w:t>
            </w:r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аша многонациональная страна</w:t>
            </w:r>
            <w:r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»</w:t>
            </w:r>
          </w:p>
          <w:p w:rsidR="005E07DA" w:rsidRPr="00E1401E" w:rsidRDefault="005E07DA" w:rsidP="00DC38AE">
            <w:pPr>
              <w:rPr>
                <w:rFonts w:ascii="Liberation Serif" w:eastAsia="Verdana" w:hAnsi="Liberation Serif"/>
                <w:sz w:val="24"/>
                <w:szCs w:val="24"/>
              </w:rPr>
            </w:pPr>
          </w:p>
          <w:p w:rsidR="005E07DA" w:rsidRPr="00E1401E" w:rsidRDefault="005E07DA" w:rsidP="00DC38AE">
            <w:pPr>
              <w:rPr>
                <w:rFonts w:ascii="Liberation Serif" w:eastAsia="Calibri" w:hAnsi="Liberation Serif"/>
                <w:sz w:val="24"/>
                <w:szCs w:val="24"/>
              </w:rPr>
            </w:pPr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 xml:space="preserve">Размещение памятки </w:t>
            </w:r>
            <w:r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«</w:t>
            </w:r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Терроризм - угроза обществу</w:t>
            </w:r>
            <w:r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»</w:t>
            </w:r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 xml:space="preserve"> в родительских чатах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eastAsia="Calibri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 xml:space="preserve">54 человека, </w:t>
            </w:r>
          </w:p>
          <w:p w:rsidR="005E07DA" w:rsidRPr="00E1401E" w:rsidRDefault="005E07DA" w:rsidP="00DC38AE">
            <w:pPr>
              <w:rPr>
                <w:rFonts w:ascii="Liberation Serif" w:eastAsia="Verdana" w:hAnsi="Liberation Serif"/>
                <w:sz w:val="24"/>
                <w:szCs w:val="24"/>
              </w:rPr>
            </w:pPr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 xml:space="preserve">Ответственный </w:t>
            </w:r>
            <w:proofErr w:type="spellStart"/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Таназлы</w:t>
            </w:r>
            <w:proofErr w:type="spellEnd"/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 xml:space="preserve"> Л.Н.</w:t>
            </w:r>
          </w:p>
          <w:p w:rsidR="005E07DA" w:rsidRDefault="005E07DA" w:rsidP="00DC38AE">
            <w:pPr>
              <w:rPr>
                <w:rFonts w:ascii="Liberation Serif" w:eastAsia="Calibri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 xml:space="preserve">32 человека, </w:t>
            </w:r>
            <w:proofErr w:type="spellStart"/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Таназлы</w:t>
            </w:r>
            <w:proofErr w:type="spellEnd"/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 xml:space="preserve"> Л.Н.</w:t>
            </w:r>
          </w:p>
          <w:p w:rsidR="005E07DA" w:rsidRPr="00E1401E" w:rsidRDefault="005E07DA" w:rsidP="00DC38AE">
            <w:pPr>
              <w:rPr>
                <w:rFonts w:ascii="Liberation Serif" w:eastAsia="Calibri" w:hAnsi="Liberation Serif"/>
                <w:sz w:val="24"/>
                <w:szCs w:val="24"/>
              </w:rPr>
            </w:pPr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 xml:space="preserve">280 человека, </w:t>
            </w:r>
            <w:proofErr w:type="spellStart"/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Шаркунова</w:t>
            </w:r>
            <w:proofErr w:type="spellEnd"/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 xml:space="preserve"> Н.В.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62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eastAsia="Calibri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01.09.2023-05.09.2023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Fonts w:ascii="Liberation Serif" w:eastAsia="Calibri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eastAsia="Calibri" w:hAnsi="Liberation Serif"/>
                <w:color w:val="000000"/>
                <w:sz w:val="24"/>
                <w:szCs w:val="24"/>
              </w:rPr>
              <w:t>Лицей № 10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e"/>
              <w:widowControl w:val="0"/>
              <w:autoSpaceDE w:val="0"/>
              <w:autoSpaceDN w:val="0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Единый классный час «День солидарности в борьбе с терроризмом»</w:t>
            </w:r>
          </w:p>
          <w:p w:rsidR="005E07DA" w:rsidRPr="00E1401E" w:rsidRDefault="008560B0" w:rsidP="00DC38AE">
            <w:pPr>
              <w:pStyle w:val="ae"/>
              <w:widowControl w:val="0"/>
              <w:autoSpaceDE w:val="0"/>
              <w:autoSpaceDN w:val="0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hyperlink r:id="rId34" w:tgtFrame="_blank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https://vk.com/wall-198739790_484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ae"/>
              <w:widowControl w:val="0"/>
              <w:autoSpaceDE w:val="0"/>
              <w:autoSpaceDN w:val="0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750 человек</w:t>
            </w:r>
          </w:p>
          <w:p w:rsidR="005E07DA" w:rsidRPr="00E1401E" w:rsidRDefault="005E07DA" w:rsidP="00DC38AE">
            <w:pPr>
              <w:pStyle w:val="ae"/>
              <w:widowControl w:val="0"/>
              <w:autoSpaceDE w:val="0"/>
              <w:autoSpaceDN w:val="0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классные руководители 1-11 классов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63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Основная школа № 14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Линейка «Памяти жертв Беслана».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Классные часы.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Размещение информации  на сайте, на стенде в фойе школы.</w:t>
            </w:r>
          </w:p>
          <w:p w:rsidR="005E07DA" w:rsidRPr="00E1401E" w:rsidRDefault="008560B0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hyperlink r:id="rId35" w:history="1">
              <w:r w:rsidR="005E07DA" w:rsidRPr="00E1401E">
                <w:rPr>
                  <w:rStyle w:val="ad"/>
                  <w:rFonts w:ascii="Liberation Serif" w:hAnsi="Liberation Serif"/>
                  <w:color w:val="004459"/>
                  <w:sz w:val="24"/>
                  <w:szCs w:val="24"/>
                  <w:shd w:val="clear" w:color="auto" w:fill="FFFFFF"/>
                </w:rPr>
                <w:t>https://school14.obrku.ru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240 человек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Обучающиеся</w:t>
            </w:r>
            <w:proofErr w:type="gram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1-9 классов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Заместитель директора по ВР Лукьянова М.В., советник директора по ВР Волкова А.А.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64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Средняя школа № 15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>Линейка. Почтение памяти погибших при трагических событиях в Беслане. Минута молчания в память о трагедии   в Беслане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Заместитель директора, советник директора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65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Средняя школа № 16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>Линейка. Почтение памяти погибших при трагических событиях в Беслане. Минута молчания в память о трагедии   в Беслане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Заместитель директора, советник директора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66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Средняя школа № 17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>Линейка. Почтение памяти погибших при трагических событиях в Беслане. Минута молчания в память о трагедии   в Беслане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Заместитель директора, советник директора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67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31.08.2023-05.09.2023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Средняя школа № 19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Style w:val="layout"/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Style w:val="layout"/>
                <w:rFonts w:ascii="Liberation Serif" w:hAnsi="Liberation Serif" w:cs="Times New Roman"/>
                <w:sz w:val="24"/>
                <w:szCs w:val="24"/>
              </w:rPr>
              <w:t>Конкурс рисунков «Мирное небо над головой»</w:t>
            </w:r>
          </w:p>
          <w:p w:rsidR="005E07DA" w:rsidRPr="00E1401E" w:rsidRDefault="008560B0" w:rsidP="00DC38AE">
            <w:pPr>
              <w:pStyle w:val="ConsPlusNormal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hyperlink r:id="rId36" w:tgtFrame="_blank" w:history="1">
              <w:r w:rsidR="005E07DA" w:rsidRPr="00E1401E">
                <w:rPr>
                  <w:rStyle w:val="ad"/>
                  <w:rFonts w:ascii="Liberation Serif" w:hAnsi="Liberation Serif"/>
                  <w:sz w:val="24"/>
                  <w:szCs w:val="24"/>
                </w:rPr>
                <w:t>https://vk.com/shkola19_ku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100 человек</w:t>
            </w:r>
          </w:p>
          <w:p w:rsidR="005E07DA" w:rsidRPr="00E1401E" w:rsidRDefault="005E07DA" w:rsidP="00DC38AE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Ученики начальной школы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68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Средняя школа № 20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Урок безопасности. Классный час. https://vk.com/club186124739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Официальная страница образовательной организации  </w:t>
            </w: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в  социальной сети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ВКонтакте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. Час информации: размещение в социальных сетях для обучающихся материалов </w:t>
            </w: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</w:t>
            </w:r>
            <w:proofErr w:type="gram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Дню солидарности</w:t>
            </w:r>
          </w:p>
          <w:p w:rsidR="005E07DA" w:rsidRPr="00E1401E" w:rsidRDefault="008560B0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hyperlink r:id="rId37" w:history="1">
              <w:r w:rsidR="005E07DA" w:rsidRPr="00E1401E">
                <w:rPr>
                  <w:rStyle w:val="ad"/>
                  <w:rFonts w:ascii="Liberation Serif" w:hAnsi="Liberation Serif" w:cs="Times New Roman"/>
                  <w:sz w:val="24"/>
                  <w:szCs w:val="24"/>
                </w:rPr>
                <w:t>https://vk.com/club186124739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525 человек, </w:t>
            </w: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обучающиеся</w:t>
            </w:r>
            <w:proofErr w:type="gramEnd"/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69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Средняя школа № 21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Линейка-митинг, </w:t>
            </w: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посвященный</w:t>
            </w:r>
            <w:proofErr w:type="gram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Дню борьбы с терроризмом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450 человек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5-11 класс, заместитель директора по воспитательной работе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Дьячкова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С.</w:t>
            </w: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Ю</w:t>
            </w:r>
            <w:proofErr w:type="gramEnd"/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70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05.08.2023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Средняя школа № 22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Театрализованная линейка памяти жертв Беслана 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300 человек, учащиеся 5-7 классов, ответственный заместитель директора по ВР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71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05.09.2023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Средняя школа № 25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>Линейка. Почтение памяти погибших при трагических событиях в Беслане. Минута молчания в память о трагедии   в Беслане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color w:val="000000"/>
                <w:sz w:val="24"/>
                <w:szCs w:val="24"/>
              </w:rPr>
              <w:t>Заместитель директора, советник директора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72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Основная школа № 27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Классный час «</w:t>
            </w:r>
            <w:r w:rsidRPr="00E1401E">
              <w:rPr>
                <w:rFonts w:ascii="Liberation Serif" w:hAnsi="Liberation Serif" w:cs="Times New Roman"/>
                <w:color w:val="000000"/>
                <w:sz w:val="24"/>
                <w:szCs w:val="24"/>
                <w:shd w:val="clear" w:color="auto" w:fill="FFFFFF"/>
              </w:rPr>
              <w:t>Беслан. Трагедия, которую не забыть».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Выставка рисунков «Я рисую МИР»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200 человек </w:t>
            </w: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обучающиеся</w:t>
            </w:r>
            <w:proofErr w:type="gram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5 – 11 классов;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200 человек </w:t>
            </w: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обучающиеся</w:t>
            </w:r>
            <w:proofErr w:type="gram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204 классов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Классные руководители.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73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Средняя школа № 30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Съемка видеоролика «Мы обязаны знать и помнить»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35 человек, 10 – 11 классы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Классные руководители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74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01.09.2023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Средняя школа №31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Акция, посвященн</w:t>
            </w:r>
            <w:r>
              <w:rPr>
                <w:rFonts w:ascii="Liberation Serif" w:hAnsi="Liberation Serif"/>
                <w:sz w:val="24"/>
                <w:szCs w:val="24"/>
              </w:rPr>
              <w:t>ая дню памяти жертв терроризма «</w:t>
            </w:r>
            <w:r w:rsidRPr="00E1401E">
              <w:rPr>
                <w:rFonts w:ascii="Liberation Serif" w:hAnsi="Liberation Serif"/>
                <w:sz w:val="24"/>
                <w:szCs w:val="24"/>
              </w:rPr>
              <w:t>Мы помним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- конкурс рисунков на асфальте  для учащихся 2 – 4 классов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proofErr w:type="spellStart"/>
            <w:r w:rsidRPr="00E1401E">
              <w:rPr>
                <w:rFonts w:ascii="Liberation Serif" w:hAnsi="Liberation Serif"/>
                <w:sz w:val="24"/>
                <w:szCs w:val="24"/>
              </w:rPr>
              <w:t>фото-флешмоб</w:t>
            </w:r>
            <w:proofErr w:type="spellEnd"/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для учащихся 5 – 11 классов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- 488 учащихся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- 27 педагогов</w:t>
            </w:r>
          </w:p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Ответственные заместитель директора по ВР, классные </w:t>
            </w: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руководители 1 – 11 классов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75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01.09.2023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Средняя школа № 32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Классный час «</w:t>
            </w:r>
            <w:r w:rsidRPr="00E1401E">
              <w:rPr>
                <w:rFonts w:ascii="Liberation Serif" w:hAnsi="Liberation Serif" w:cs="Times New Roman"/>
                <w:color w:val="000000"/>
                <w:sz w:val="24"/>
                <w:szCs w:val="24"/>
                <w:shd w:val="clear" w:color="auto" w:fill="FFFFFF"/>
              </w:rPr>
              <w:t>Беслан. Трагедия, которую не забыть».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Выставка рисунков «Я рисую МИР»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Обучающиеся</w:t>
            </w:r>
            <w:proofErr w:type="gram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200 человек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Классные руководители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5 – 11 классов,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2-4 классов.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76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01.09.2023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ac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Средняя школа № 34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Акция «Дети против терроризма»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450 человек, 4-8 классы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Старший вожатый, классные руководители 2-8 классов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77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Средняя школа № 37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 xml:space="preserve"> Конкурс рисунков на асфальте «Пусть всегда будет солнце!»</w:t>
            </w:r>
          </w:p>
          <w:p w:rsidR="005E07DA" w:rsidRPr="00E1401E" w:rsidRDefault="005E07DA" w:rsidP="00DC38AE">
            <w:pPr>
              <w:tabs>
                <w:tab w:val="left" w:pos="3315"/>
              </w:tabs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Урок Памяти «Мы за детство без террора и войны!»                                              </w:t>
            </w:r>
          </w:p>
          <w:p w:rsidR="005E07DA" w:rsidRPr="00E1401E" w:rsidRDefault="005E07DA" w:rsidP="00DC38AE">
            <w:pPr>
              <w:tabs>
                <w:tab w:val="left" w:pos="3315"/>
              </w:tabs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 xml:space="preserve">  Акция «Голуби мира»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480 учащихся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Классные руководители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Ответственные </w:t>
            </w:r>
            <w:proofErr w:type="spellStart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Поливцева</w:t>
            </w:r>
            <w:proofErr w:type="spellEnd"/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 xml:space="preserve"> С.В </w:t>
            </w:r>
          </w:p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Петрова А.В..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78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Средняя школа № 38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ЦДИ «Антилопа». Фотовыставка «В прицеле человечество!»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Обучающиеся 35 человек; педагоги 5 человек; родители 17 человек.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79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01.09.2023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Основная школа №39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Классный час «Терроризм – угроза обществу»</w:t>
            </w:r>
          </w:p>
        </w:tc>
        <w:tc>
          <w:tcPr>
            <w:tcW w:w="2694" w:type="dxa"/>
          </w:tcPr>
          <w:p w:rsidR="005E07DA" w:rsidRPr="006103FD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6103FD">
              <w:rPr>
                <w:rFonts w:ascii="Liberation Serif" w:hAnsi="Liberation Serif" w:cs="Times New Roman"/>
                <w:sz w:val="24"/>
                <w:szCs w:val="24"/>
              </w:rPr>
              <w:t xml:space="preserve">60 человек: обучающиеся, классные руководители, ответственный за антитеррористическую безопасность. 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80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04.09.2023- 09.09.2023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Средняя школа № 40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Выставка книг в школьной библиотеке «День солидарности в борьбе с терроризмом»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815 человек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  <w:r w:rsidRPr="006103FD">
              <w:rPr>
                <w:rFonts w:ascii="Liberation Serif" w:hAnsi="Liberation Serif" w:cs="Times New Roman"/>
                <w:sz w:val="24"/>
                <w:szCs w:val="24"/>
              </w:rPr>
              <w:t xml:space="preserve"> обучающиеся, классные руководители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81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Средняя школа № 51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Тематическая беседа для учащихся 7-9 классов с инспектором ПДН Корниенко Е.К. на тему «Терроризм! Как не стать жертвой?»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100 человек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  <w:r w:rsidRPr="006103FD">
              <w:rPr>
                <w:rFonts w:ascii="Liberation Serif" w:hAnsi="Liberation Serif" w:cs="Times New Roman"/>
                <w:sz w:val="24"/>
                <w:szCs w:val="24"/>
              </w:rPr>
              <w:t xml:space="preserve"> обучающиеся, классные руководители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82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t>Средняя школа № 60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f"/>
              <w:spacing w:before="0" w:beforeAutospacing="0" w:after="0" w:afterAutospacing="0"/>
              <w:rPr>
                <w:rFonts w:ascii="Liberation Serif" w:hAnsi="Liberation Serif"/>
                <w:color w:val="000000"/>
              </w:rPr>
            </w:pPr>
            <w:r w:rsidRPr="00E1401E">
              <w:rPr>
                <w:rFonts w:ascii="Liberation Serif" w:hAnsi="Liberation Serif"/>
                <w:color w:val="000000"/>
              </w:rPr>
              <w:t>Радиопередача «Эхо Беслана»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af"/>
              <w:spacing w:before="0" w:beforeAutospacing="0" w:after="0" w:afterAutospacing="0"/>
              <w:rPr>
                <w:rFonts w:ascii="Liberation Serif" w:hAnsi="Liberation Serif"/>
                <w:color w:val="000000"/>
              </w:rPr>
            </w:pPr>
            <w:r w:rsidRPr="00E1401E">
              <w:rPr>
                <w:rFonts w:ascii="Liberation Serif" w:hAnsi="Liberation Serif"/>
                <w:color w:val="000000"/>
              </w:rPr>
              <w:t>750 человек</w:t>
            </w:r>
          </w:p>
          <w:p w:rsidR="005E07DA" w:rsidRPr="00E1401E" w:rsidRDefault="005E07DA" w:rsidP="00DC38AE">
            <w:pPr>
              <w:pStyle w:val="af"/>
              <w:spacing w:before="0" w:beforeAutospacing="0" w:after="0" w:afterAutospacing="0"/>
              <w:rPr>
                <w:rFonts w:ascii="Liberation Serif" w:hAnsi="Liberation Serif"/>
                <w:color w:val="000000"/>
              </w:rPr>
            </w:pPr>
            <w:proofErr w:type="gramStart"/>
            <w:r w:rsidRPr="00E1401E">
              <w:rPr>
                <w:rFonts w:ascii="Liberation Serif" w:hAnsi="Liberation Serif"/>
                <w:color w:val="000000"/>
              </w:rPr>
              <w:lastRenderedPageBreak/>
              <w:t>Ответственный</w:t>
            </w:r>
            <w:proofErr w:type="gramEnd"/>
            <w:r w:rsidRPr="00E1401E">
              <w:rPr>
                <w:rFonts w:ascii="Liberation Serif" w:hAnsi="Liberation Serif"/>
                <w:color w:val="000000"/>
              </w:rPr>
              <w:t xml:space="preserve"> Соколова А.В.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sz w:val="24"/>
                <w:szCs w:val="24"/>
              </w:rPr>
              <w:lastRenderedPageBreak/>
              <w:t>83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04.09.2023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Fonts w:ascii="Liberation Serif" w:hAnsi="Liberation Serif" w:cs="Times New Roman"/>
                <w:sz w:val="24"/>
                <w:szCs w:val="24"/>
              </w:rPr>
              <w:t>Центр образования «Аксиома»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af"/>
              <w:spacing w:before="0" w:beforeAutospacing="0" w:after="0" w:afterAutospacing="0"/>
              <w:rPr>
                <w:rFonts w:ascii="Liberation Serif" w:hAnsi="Liberation Serif"/>
              </w:rPr>
            </w:pPr>
            <w:r w:rsidRPr="00E1401E">
              <w:rPr>
                <w:rFonts w:ascii="Liberation Serif" w:hAnsi="Liberation Serif"/>
                <w:color w:val="000000"/>
              </w:rPr>
              <w:t>Линейка Памяти «Беслан, трагедия, которую никто не забудет!»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af"/>
              <w:spacing w:before="0" w:beforeAutospacing="0" w:after="0" w:afterAutospacing="0"/>
              <w:rPr>
                <w:rFonts w:ascii="Liberation Serif" w:hAnsi="Liberation Serif"/>
                <w:color w:val="000000"/>
              </w:rPr>
            </w:pPr>
            <w:r w:rsidRPr="00E1401E">
              <w:rPr>
                <w:rFonts w:ascii="Liberation Serif" w:hAnsi="Liberation Serif"/>
                <w:color w:val="000000"/>
              </w:rPr>
              <w:t>200 человек ответственный</w:t>
            </w:r>
          </w:p>
          <w:p w:rsidR="005E07DA" w:rsidRPr="00E1401E" w:rsidRDefault="005E07DA" w:rsidP="00DC38AE">
            <w:pPr>
              <w:pStyle w:val="af"/>
              <w:spacing w:before="0" w:beforeAutospacing="0" w:after="0" w:afterAutospacing="0"/>
              <w:rPr>
                <w:rFonts w:ascii="Liberation Serif" w:hAnsi="Liberation Serif"/>
              </w:rPr>
            </w:pPr>
            <w:r w:rsidRPr="00E1401E">
              <w:rPr>
                <w:rFonts w:ascii="Liberation Serif" w:hAnsi="Liberation Serif"/>
              </w:rPr>
              <w:t>Микулич Е.В. (советник директора по воспитанию)</w:t>
            </w:r>
          </w:p>
        </w:tc>
      </w:tr>
      <w:tr w:rsidR="005E07DA" w:rsidRPr="00E1401E" w:rsidTr="004B69B3">
        <w:tc>
          <w:tcPr>
            <w:tcW w:w="14743" w:type="dxa"/>
            <w:gridSpan w:val="5"/>
          </w:tcPr>
          <w:p w:rsidR="005E07DA" w:rsidRPr="00E1401E" w:rsidRDefault="005E07DA" w:rsidP="00DC38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b/>
                <w:sz w:val="24"/>
                <w:szCs w:val="24"/>
              </w:rPr>
              <w:t>ОМС «Управление по физической культуре и спорту Каменск-Уральского городского округа</w:t>
            </w:r>
            <w:r w:rsidRPr="00E1401E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30.08.2023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18:00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ул</w:t>
            </w: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.С</w:t>
            </w:r>
            <w:proofErr w:type="gram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редняя, 7 (детская площадка)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Дворовой</w:t>
            </w:r>
            <w:proofErr w:type="gram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спортивный праздник «О спорт! Ты -  мир». 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С участием российского мотогонщика, шестикратного чемпиона мира по </w:t>
            </w:r>
            <w:hyperlink r:id="rId38" w:tooltip="Спидвей на льду" w:history="1">
              <w:r w:rsidRPr="00E1401E">
                <w:rPr>
                  <w:rStyle w:val="extendedtext-short"/>
                  <w:rFonts w:ascii="Liberation Serif" w:eastAsiaTheme="minorEastAsia" w:hAnsi="Liberation Serif"/>
                  <w:sz w:val="24"/>
                  <w:szCs w:val="24"/>
                </w:rPr>
                <w:t>мотогонкам на льду</w:t>
              </w:r>
            </w:hyperlink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, заслуженного мастера спорта России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Хомицевича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В.В. 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70 человек, 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жители близлежащих дворов, дети и взрослые. 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Ответственный -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Бакайкин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П.А.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2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30.08.2023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18:00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Спортплощадка СК «Салют»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Дворовой</w:t>
            </w:r>
            <w:proofErr w:type="gram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спортивный праздник «Подтянись к ГТО!»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С участием российского мотогонщика, шестикратного чемпиона мира по </w:t>
            </w:r>
            <w:hyperlink r:id="rId39" w:tooltip="Спидвей на льду" w:history="1">
              <w:r w:rsidRPr="00E1401E">
                <w:rPr>
                  <w:rStyle w:val="extendedtext-short"/>
                  <w:rFonts w:ascii="Liberation Serif" w:eastAsiaTheme="minorEastAsia" w:hAnsi="Liberation Serif"/>
                  <w:sz w:val="24"/>
                  <w:szCs w:val="24"/>
                </w:rPr>
                <w:t>мотогонкам на льду</w:t>
              </w:r>
            </w:hyperlink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, заслуженного мастера спорта России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Хомицевича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В.В.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70 человек, 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жители близлежащих дворов, дети и взрослые. 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Ответственный - Казаков С.А.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3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30.08.2023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18:00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ул</w:t>
            </w: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.П</w:t>
            </w:r>
            <w:proofErr w:type="gram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опова, 4 (детская площадка)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Дворовой спортивный праздник, посвященный  «Дню борьбы с терроризмом».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Приглашается сотрудник МВД со вступительным словом по профилактике экстремизма и терроризма)</w:t>
            </w:r>
            <w:proofErr w:type="gramEnd"/>
          </w:p>
        </w:tc>
        <w:tc>
          <w:tcPr>
            <w:tcW w:w="2694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70 человек, 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жители близлежащих дворов, дети и взрослые. 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Ответственный –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Хомицевич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В.В.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4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31.08.2023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Официальный сайт «МАУ ДО СШОР»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Размещение информации по разъяснению сущности терроризма и его общественной опасности, публикации статьи «Трагедия в Беслане – наша общая боль!»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Аудитория сайта ВК, администратор размещения новостей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5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01.09.2023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18:00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Спортплощадка СК «Факел»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Дворовой</w:t>
            </w:r>
            <w:proofErr w:type="gram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спортивный праздник «О спорт! Ты -  мир», участие во Всероссийской акции «Капля жизни»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С участием российского мотогонщика, шестикратного чемпиона мира по </w:t>
            </w:r>
            <w:hyperlink r:id="rId40" w:tooltip="Спидвей на льду" w:history="1">
              <w:r w:rsidRPr="00E1401E">
                <w:rPr>
                  <w:rStyle w:val="extendedtext-short"/>
                  <w:rFonts w:ascii="Liberation Serif" w:eastAsiaTheme="minorEastAsia" w:hAnsi="Liberation Serif"/>
                  <w:sz w:val="24"/>
                  <w:szCs w:val="24"/>
                </w:rPr>
                <w:t xml:space="preserve">мотогонкам на </w:t>
              </w:r>
              <w:r w:rsidRPr="00E1401E">
                <w:rPr>
                  <w:rStyle w:val="extendedtext-short"/>
                  <w:rFonts w:ascii="Liberation Serif" w:eastAsiaTheme="minorEastAsia" w:hAnsi="Liberation Serif"/>
                  <w:sz w:val="24"/>
                  <w:szCs w:val="24"/>
                </w:rPr>
                <w:lastRenderedPageBreak/>
                <w:t>льду</w:t>
              </w:r>
            </w:hyperlink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, заслуженного мастера спорта России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Хомицевича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В.В.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lastRenderedPageBreak/>
              <w:t xml:space="preserve">150 человек, 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жители близлежащих дворов, дети и взрослые, обучающиеся </w:t>
            </w: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lastRenderedPageBreak/>
              <w:t xml:space="preserve">спортивной школы. Ответственный –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Тихонцев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Д.А.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lastRenderedPageBreak/>
              <w:t>6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01.09.2023</w:t>
            </w: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15:00</w:t>
            </w: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Спортивный клуб «Прометей»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Беседы о трагических событиях 1-3 сентября 2004 года в Беслане</w:t>
            </w: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с демонстрацией презентации – </w:t>
            </w: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«3 сентября – День солидарности в борьбе с терроризмом», с привлечением заместителя атамана по работе с допризывной молодежью, сотником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Давидяном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А.Г.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71 человек, обучающиеся спортивной школы.</w:t>
            </w:r>
            <w:proofErr w:type="gramEnd"/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Ответственный -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Баренбаум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М.Ю.</w:t>
            </w: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7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03.09.2023</w:t>
            </w: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12:00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Онлайн-площадка чатов родителей и детей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Проведение минуты молчания </w:t>
            </w: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в честь памяти жертв Беслана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2110 спортсменов, 700 родителей. Ответственный -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Тихонцев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Д.А.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8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03.09.2023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10:00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Спортивная площадка «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Богатырек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Поход выходного дня «Каменская прогулка», включение речевого модуля, посвященного Дню солидарности в борьбе с терроризмом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</w:tc>
        <w:tc>
          <w:tcPr>
            <w:tcW w:w="2694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1000 человек,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жители и гости города всех возрастов. Ответственный – Казаков С.А.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9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03.09.2023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На объектах МАУ «СК «Космос»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Размещение тематической информации ко Дню солидарности в борьбе с терроризмом на информационных стендах 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Посетители спортивных объектов, </w:t>
            </w: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ответственный</w:t>
            </w:r>
            <w:proofErr w:type="gram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–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Бакайкин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П.А.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10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03.09.2023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в течение дня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Уличный экран  Крытого катка «Каменск-Арена»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Трансляция на уличном экране  заставки «Терроризм не пройдет!»  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Жители города,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ответственный –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Бакайкин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П.А.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11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04.09.2023</w:t>
            </w: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16:00</w:t>
            </w: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Спортивный клуб «Горизонт»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Конкурс рисунков «Терроризм – зло» 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34 человек, обучающиеся спортивной школы.</w:t>
            </w:r>
            <w:proofErr w:type="gramEnd"/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Ответственный –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Баренбаум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М.Ю.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12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05.09.2023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18:00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ул</w:t>
            </w: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.Ж</w:t>
            </w:r>
            <w:proofErr w:type="gram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елезнодорожная, 4 (детская площадка)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Дворовой</w:t>
            </w:r>
            <w:proofErr w:type="gram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спортивный праздник «О спорт! Ты -  мир».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С участием российского мотогонщика, </w:t>
            </w: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lastRenderedPageBreak/>
              <w:t>шестикратного чемпиона мира по </w:t>
            </w:r>
            <w:hyperlink r:id="rId41" w:tooltip="Спидвей на льду" w:history="1">
              <w:r w:rsidRPr="00E1401E">
                <w:rPr>
                  <w:rStyle w:val="extendedtext-short"/>
                  <w:rFonts w:ascii="Liberation Serif" w:eastAsiaTheme="minorEastAsia" w:hAnsi="Liberation Serif"/>
                  <w:sz w:val="24"/>
                  <w:szCs w:val="24"/>
                </w:rPr>
                <w:t>мотогонкам на льду</w:t>
              </w:r>
            </w:hyperlink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, заслуженного мастера спорта России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Хомицевича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В.В.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lastRenderedPageBreak/>
              <w:t>110 человек,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жители близлежащих </w:t>
            </w: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lastRenderedPageBreak/>
              <w:t>дворов, дети и взрослые.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Ответственный –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Баренбаум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М.Ю.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lastRenderedPageBreak/>
              <w:t>13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outlineLvl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07.09.2023 </w:t>
            </w:r>
          </w:p>
          <w:p w:rsidR="005E07DA" w:rsidRPr="00E1401E" w:rsidRDefault="005E07DA" w:rsidP="00DC38AE">
            <w:pPr>
              <w:outlineLvl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15:00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ул</w:t>
            </w: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.Т</w:t>
            </w:r>
            <w:proofErr w:type="gram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итова, 7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outlineLvl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Встреча-беседа с просмотром фильма «Лебединый рай». Совместно со Свердловским областным фильмофондом в рамках участия в областном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киномарафоне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«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ЭтноФэст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», мероприятие приурочено ко Дню солидарности в борьбе с терроризмом.</w:t>
            </w:r>
          </w:p>
          <w:p w:rsidR="005E07DA" w:rsidRPr="00E1401E" w:rsidRDefault="005E07DA" w:rsidP="00DC38AE">
            <w:pPr>
              <w:outlineLvl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</w:tc>
        <w:tc>
          <w:tcPr>
            <w:tcW w:w="2694" w:type="dxa"/>
          </w:tcPr>
          <w:p w:rsidR="005E07DA" w:rsidRPr="00E1401E" w:rsidRDefault="005E07DA" w:rsidP="00DC38AE">
            <w:pPr>
              <w:outlineLvl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40 человек, обучающиеся спортивной школы.</w:t>
            </w:r>
            <w:proofErr w:type="gram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Ответственный –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Хомицевич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В.В.</w:t>
            </w:r>
          </w:p>
          <w:p w:rsidR="005E07DA" w:rsidRPr="00E1401E" w:rsidRDefault="005E07DA" w:rsidP="00DC38AE">
            <w:pPr>
              <w:outlineLvl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14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01-10.09.2023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ул</w:t>
            </w: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.Т</w:t>
            </w:r>
            <w:proofErr w:type="gram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итова, 7</w:t>
            </w: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ул</w:t>
            </w: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.К</w:t>
            </w:r>
            <w:proofErr w:type="gram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адочникова, ул.Каменская, 2А</w:t>
            </w: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3 сентября-</w:t>
            </w: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День солидарности в борьбе с терроризмом. (Презентация).</w:t>
            </w: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Размещение тематической информации на сайте,  информационных стендах организации,  соц</w:t>
            </w: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.с</w:t>
            </w:r>
            <w:proofErr w:type="gram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етях,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мессенджерах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и родительских чатах.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Посетители объекта, посетители сайта.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Ответственный –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Хомицевич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В.В.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15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04-08.09.2023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ул</w:t>
            </w: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.Т</w:t>
            </w:r>
            <w:proofErr w:type="gram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итова, 7 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«Терроризм-горе и угроза для всего человечества».</w:t>
            </w: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Показ презентации (Вместе против террора).</w:t>
            </w:r>
          </w:p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Показ видеороликов антитеррористической и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антиэкстремистской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направленности для информационно-пропагандистского воздействия в целях предупреждения правонарушений.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120 человек, </w:t>
            </w: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обучающиеся</w:t>
            </w:r>
            <w:proofErr w:type="gram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спортшколы. Ответственный –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Хомицевич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В.В.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16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03-10.09.2023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Информация на сайте МАУДО «СШ», а также на информационных стендах отделений МАУДО «СШ»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Распространение информационных материалов ко Дню солидарности в борьбе с терроризмом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Посетители объектов, посетители сайта. Ответственный –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Баренбаум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М.Ю.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17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28.08 - 03.09</w:t>
            </w:r>
            <w:r w:rsidRPr="00D84871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На всех объектах МАУДО «СШОР»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Раздача информационных брошюр «Моя Россия – без терроризма!» для информирования и напоминания о Дне солидарности в борьбе с терроризмом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спортсмены, посетители.  Ответственный - 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Тихонцев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Д.А.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18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01-02.09.2023 после тренировочного процесса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СК «Факел»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Просмотр кинолектория (Фильмофонд) по профилактике терроризма и его борьбе с ним</w:t>
            </w:r>
          </w:p>
        </w:tc>
        <w:tc>
          <w:tcPr>
            <w:tcW w:w="2694" w:type="dxa"/>
          </w:tcPr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80 человек,</w:t>
            </w:r>
          </w:p>
          <w:p w:rsidR="005E07DA" w:rsidRPr="00E1401E" w:rsidRDefault="005E07DA" w:rsidP="00DC38AE">
            <w:pPr>
              <w:autoSpaceDE w:val="0"/>
              <w:autoSpaceDN w:val="0"/>
              <w:adjustRightInd w:val="0"/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отделение художественной гимнастики, отделение </w:t>
            </w: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lastRenderedPageBreak/>
              <w:t xml:space="preserve">велоспорта, </w:t>
            </w:r>
            <w:proofErr w:type="gram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ответственный</w:t>
            </w:r>
            <w:proofErr w:type="gram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– </w:t>
            </w:r>
            <w:proofErr w:type="spellStart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Тихонцев</w:t>
            </w:r>
            <w:proofErr w:type="spellEnd"/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 xml:space="preserve"> Д.А.</w:t>
            </w:r>
          </w:p>
        </w:tc>
      </w:tr>
      <w:tr w:rsidR="005E07DA" w:rsidRPr="00E1401E" w:rsidTr="004B69B3">
        <w:tc>
          <w:tcPr>
            <w:tcW w:w="14743" w:type="dxa"/>
            <w:gridSpan w:val="5"/>
          </w:tcPr>
          <w:p w:rsidR="005E07DA" w:rsidRPr="00E1401E" w:rsidRDefault="005E07DA" w:rsidP="00DC38A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1401E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МКУ «Центр молодежной политики»</w:t>
            </w:r>
          </w:p>
        </w:tc>
      </w:tr>
      <w:tr w:rsidR="005E07DA" w:rsidRPr="00E1401E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1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Style w:val="extendedtext-short"/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hAnsi="Liberation Serif"/>
                <w:sz w:val="24"/>
                <w:szCs w:val="24"/>
              </w:rPr>
              <w:t>01-09.09.2023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Style w:val="extendedtext-short"/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hAnsi="Liberation Serif" w:cs="Times New Roman"/>
                <w:sz w:val="24"/>
                <w:szCs w:val="24"/>
              </w:rPr>
              <w:t xml:space="preserve">Социальная сеть </w:t>
            </w:r>
            <w:proofErr w:type="spellStart"/>
            <w:r w:rsidRPr="00E1401E">
              <w:rPr>
                <w:rStyle w:val="extendedtext-short"/>
                <w:rFonts w:ascii="Liberation Serif" w:hAnsi="Liberation Serif" w:cs="Times New Roman"/>
                <w:sz w:val="24"/>
                <w:szCs w:val="24"/>
              </w:rPr>
              <w:t>ВКонтакте</w:t>
            </w:r>
            <w:proofErr w:type="spellEnd"/>
            <w:r w:rsidRPr="00E1401E">
              <w:rPr>
                <w:rStyle w:val="extendedtext-short"/>
                <w:rFonts w:ascii="Liberation Serif" w:hAnsi="Liberation Serif" w:cs="Times New Roman"/>
                <w:sz w:val="24"/>
                <w:szCs w:val="24"/>
              </w:rPr>
              <w:t>, официальная группа Центра молодежной политики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Style w:val="extendedtext-short"/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hAnsi="Liberation Serif" w:cs="Times New Roman"/>
                <w:sz w:val="24"/>
                <w:szCs w:val="24"/>
              </w:rPr>
              <w:t xml:space="preserve">Онлайн размещение видеороликов по профилактике экстремизма </w:t>
            </w:r>
            <w:hyperlink r:id="rId42" w:history="1">
              <w:r w:rsidRPr="00E1401E">
                <w:rPr>
                  <w:rStyle w:val="ad"/>
                  <w:rFonts w:ascii="Liberation Serif" w:hAnsi="Liberation Serif" w:cs="Times New Roman"/>
                  <w:sz w:val="24"/>
                  <w:szCs w:val="24"/>
                </w:rPr>
                <w:t>https://vk.com/cmp_ku</w:t>
              </w:r>
            </w:hyperlink>
          </w:p>
        </w:tc>
        <w:tc>
          <w:tcPr>
            <w:tcW w:w="2694" w:type="dxa"/>
          </w:tcPr>
          <w:p w:rsidR="005E07DA" w:rsidRPr="00E1401E" w:rsidRDefault="005E07DA" w:rsidP="00DC38AE">
            <w:pPr>
              <w:pStyle w:val="ConsPlusNormal"/>
              <w:rPr>
                <w:rStyle w:val="extendedtext-short"/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hAnsi="Liberation Serif" w:cs="Times New Roman"/>
                <w:sz w:val="24"/>
                <w:szCs w:val="24"/>
              </w:rPr>
              <w:t>Свыше 5000 человек, молодежь в возрасте от 14 до 35 лет, ответственный - Ощепкова Е.А.</w:t>
            </w:r>
          </w:p>
        </w:tc>
      </w:tr>
      <w:tr w:rsidR="005E07DA" w:rsidRPr="005339E5" w:rsidTr="004B69B3">
        <w:tc>
          <w:tcPr>
            <w:tcW w:w="751" w:type="dxa"/>
          </w:tcPr>
          <w:p w:rsidR="005E07DA" w:rsidRPr="00E1401E" w:rsidRDefault="005E07DA" w:rsidP="00DC38AE">
            <w:pPr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eastAsiaTheme="minorEastAsia" w:hAnsi="Liberation Serif"/>
                <w:sz w:val="24"/>
                <w:szCs w:val="24"/>
              </w:rPr>
              <w:t>2</w:t>
            </w:r>
          </w:p>
        </w:tc>
        <w:tc>
          <w:tcPr>
            <w:tcW w:w="1658" w:type="dxa"/>
          </w:tcPr>
          <w:p w:rsidR="005E07DA" w:rsidRPr="00E1401E" w:rsidRDefault="005E07DA" w:rsidP="00DC38AE">
            <w:pPr>
              <w:pStyle w:val="ConsPlusNormal"/>
              <w:rPr>
                <w:rStyle w:val="extendedtext-short"/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hAnsi="Liberation Serif"/>
                <w:sz w:val="24"/>
                <w:szCs w:val="24"/>
              </w:rPr>
              <w:t>01-08.09.2023</w:t>
            </w:r>
          </w:p>
        </w:tc>
        <w:tc>
          <w:tcPr>
            <w:tcW w:w="3828" w:type="dxa"/>
          </w:tcPr>
          <w:p w:rsidR="005E07DA" w:rsidRPr="00E1401E" w:rsidRDefault="005E07DA" w:rsidP="00DC38AE">
            <w:pPr>
              <w:pStyle w:val="ConsPlusNormal"/>
              <w:rPr>
                <w:rStyle w:val="extendedtext-short"/>
                <w:rFonts w:ascii="Liberation Serif" w:hAnsi="Liberation Serif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hAnsi="Liberation Serif" w:cs="Times New Roman"/>
                <w:sz w:val="24"/>
                <w:szCs w:val="24"/>
              </w:rPr>
              <w:t xml:space="preserve">Социальная сеть </w:t>
            </w:r>
            <w:proofErr w:type="spellStart"/>
            <w:r w:rsidRPr="00E1401E">
              <w:rPr>
                <w:rStyle w:val="extendedtext-short"/>
                <w:rFonts w:ascii="Liberation Serif" w:hAnsi="Liberation Serif" w:cs="Times New Roman"/>
                <w:sz w:val="24"/>
                <w:szCs w:val="24"/>
              </w:rPr>
              <w:t>ВКонтакте</w:t>
            </w:r>
            <w:proofErr w:type="spellEnd"/>
            <w:r w:rsidRPr="00E1401E">
              <w:rPr>
                <w:rStyle w:val="extendedtext-short"/>
                <w:rFonts w:ascii="Liberation Serif" w:hAnsi="Liberation Serif" w:cs="Times New Roman"/>
                <w:sz w:val="24"/>
                <w:szCs w:val="24"/>
              </w:rPr>
              <w:t>, официальная группа Центра молодежной политики</w:t>
            </w:r>
          </w:p>
        </w:tc>
        <w:tc>
          <w:tcPr>
            <w:tcW w:w="5812" w:type="dxa"/>
          </w:tcPr>
          <w:p w:rsidR="005E07DA" w:rsidRPr="00E1401E" w:rsidRDefault="005E07DA" w:rsidP="00DC38AE">
            <w:pPr>
              <w:pStyle w:val="ConsPlusNormal"/>
              <w:rPr>
                <w:rStyle w:val="extendedtext-short"/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hAnsi="Liberation Serif" w:cs="Times New Roman"/>
                <w:sz w:val="24"/>
                <w:szCs w:val="24"/>
              </w:rPr>
              <w:t>Онлайн выставка рисунков «Дети рисуют мир, или защитите нас от фашизма и мирового терроризма»</w:t>
            </w:r>
          </w:p>
          <w:p w:rsidR="005E07DA" w:rsidRPr="00E1401E" w:rsidRDefault="008560B0" w:rsidP="00DC38AE">
            <w:pPr>
              <w:pStyle w:val="ConsPlusNormal"/>
              <w:rPr>
                <w:rStyle w:val="extendedtext-short"/>
                <w:rFonts w:ascii="Liberation Serif" w:hAnsi="Liberation Serif" w:cs="Times New Roman"/>
                <w:sz w:val="24"/>
                <w:szCs w:val="24"/>
              </w:rPr>
            </w:pPr>
            <w:hyperlink r:id="rId43" w:history="1">
              <w:r w:rsidR="005E07DA" w:rsidRPr="00E1401E">
                <w:rPr>
                  <w:rStyle w:val="ad"/>
                  <w:rFonts w:ascii="Liberation Serif" w:hAnsi="Liberation Serif" w:cs="Times New Roman"/>
                  <w:sz w:val="24"/>
                  <w:szCs w:val="24"/>
                </w:rPr>
                <w:t>https://vk.com/cmp_ku</w:t>
              </w:r>
            </w:hyperlink>
          </w:p>
        </w:tc>
        <w:tc>
          <w:tcPr>
            <w:tcW w:w="2694" w:type="dxa"/>
          </w:tcPr>
          <w:p w:rsidR="005E07DA" w:rsidRPr="005339E5" w:rsidRDefault="005E07DA" w:rsidP="00DC38AE">
            <w:pPr>
              <w:pStyle w:val="ConsPlusNormal"/>
              <w:rPr>
                <w:rStyle w:val="extendedtext-short"/>
                <w:rFonts w:ascii="Liberation Serif" w:hAnsi="Liberation Serif" w:cs="Times New Roman"/>
                <w:sz w:val="24"/>
                <w:szCs w:val="24"/>
              </w:rPr>
            </w:pPr>
            <w:r w:rsidRPr="00E1401E">
              <w:rPr>
                <w:rStyle w:val="extendedtext-short"/>
                <w:rFonts w:ascii="Liberation Serif" w:hAnsi="Liberation Serif" w:cs="Times New Roman"/>
                <w:sz w:val="24"/>
                <w:szCs w:val="24"/>
              </w:rPr>
              <w:t>Свыше 5000 человек, молодежь в возрасте от 14 до 35 лет, ответственный - Ощепкова Е.А.</w:t>
            </w:r>
          </w:p>
        </w:tc>
      </w:tr>
    </w:tbl>
    <w:p w:rsidR="005E07DA" w:rsidRPr="005339E5" w:rsidRDefault="005E07DA" w:rsidP="005E07DA">
      <w:pPr>
        <w:rPr>
          <w:rFonts w:ascii="Liberation Serif" w:hAnsi="Liberation Serif"/>
          <w:sz w:val="24"/>
          <w:szCs w:val="24"/>
        </w:rPr>
      </w:pPr>
    </w:p>
    <w:p w:rsidR="005E07DA" w:rsidRPr="005339E5" w:rsidRDefault="005E07DA" w:rsidP="005E07DA">
      <w:pPr>
        <w:rPr>
          <w:rFonts w:ascii="Liberation Serif" w:hAnsi="Liberation Serif"/>
          <w:sz w:val="24"/>
          <w:szCs w:val="24"/>
        </w:rPr>
      </w:pPr>
    </w:p>
    <w:p w:rsidR="005E07DA" w:rsidRDefault="005E07DA" w:rsidP="005E07DA">
      <w:pPr>
        <w:jc w:val="both"/>
        <w:rPr>
          <w:rFonts w:ascii="Liberation Serif" w:hAnsi="Liberation Serif"/>
        </w:rPr>
      </w:pPr>
    </w:p>
    <w:p w:rsidR="005E07DA" w:rsidRDefault="005E07DA" w:rsidP="005E07DA">
      <w:pPr>
        <w:jc w:val="both"/>
        <w:rPr>
          <w:rFonts w:ascii="Liberation Serif" w:hAnsi="Liberation Serif"/>
        </w:rPr>
      </w:pPr>
    </w:p>
    <w:p w:rsidR="005E07DA" w:rsidRDefault="005E07DA" w:rsidP="005E07DA">
      <w:pPr>
        <w:jc w:val="both"/>
        <w:rPr>
          <w:rFonts w:ascii="Liberation Serif" w:hAnsi="Liberation Serif"/>
        </w:rPr>
      </w:pPr>
    </w:p>
    <w:p w:rsidR="005E07DA" w:rsidRDefault="005E07DA" w:rsidP="005E07DA">
      <w:pPr>
        <w:jc w:val="both"/>
        <w:rPr>
          <w:rFonts w:ascii="Liberation Serif" w:hAnsi="Liberation Serif"/>
        </w:rPr>
      </w:pPr>
    </w:p>
    <w:p w:rsidR="005E07DA" w:rsidRDefault="005E07DA" w:rsidP="005E07DA">
      <w:pPr>
        <w:jc w:val="center"/>
        <w:rPr>
          <w:rFonts w:ascii="Liberation Serif" w:hAnsi="Liberation Serif"/>
          <w:sz w:val="28"/>
          <w:szCs w:val="28"/>
        </w:rPr>
      </w:pPr>
    </w:p>
    <w:p w:rsidR="005E07DA" w:rsidRDefault="005E07DA" w:rsidP="005E07DA">
      <w:pPr>
        <w:jc w:val="center"/>
        <w:rPr>
          <w:rFonts w:ascii="Liberation Serif" w:hAnsi="Liberation Serif"/>
          <w:sz w:val="28"/>
          <w:szCs w:val="28"/>
        </w:rPr>
      </w:pPr>
    </w:p>
    <w:p w:rsidR="005E07DA" w:rsidRDefault="005E07DA" w:rsidP="005E07DA">
      <w:pPr>
        <w:jc w:val="center"/>
        <w:rPr>
          <w:rFonts w:ascii="Liberation Serif" w:hAnsi="Liberation Serif"/>
          <w:sz w:val="28"/>
          <w:szCs w:val="28"/>
        </w:rPr>
      </w:pPr>
    </w:p>
    <w:p w:rsidR="005E07DA" w:rsidRDefault="005E07DA" w:rsidP="005E07DA">
      <w:pPr>
        <w:jc w:val="center"/>
      </w:pP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B87359">
      <w:pPr>
        <w:ind w:left="4248"/>
        <w:jc w:val="both"/>
        <w:rPr>
          <w:rFonts w:ascii="Liberation Serif" w:hAnsi="Liberation Serif"/>
          <w:sz w:val="28"/>
          <w:szCs w:val="28"/>
        </w:rPr>
      </w:pPr>
    </w:p>
    <w:sectPr w:rsidR="00456D5D" w:rsidRPr="00CC6BCD" w:rsidSect="00DC10FB">
      <w:pgSz w:w="16838" w:h="11906" w:orient="landscape"/>
      <w:pgMar w:top="1701" w:right="678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847" w:rsidRDefault="00542847" w:rsidP="00AF14F7">
      <w:r>
        <w:separator/>
      </w:r>
    </w:p>
  </w:endnote>
  <w:endnote w:type="continuationSeparator" w:id="1">
    <w:p w:rsidR="00542847" w:rsidRDefault="00542847" w:rsidP="00AF1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847" w:rsidRDefault="00542847" w:rsidP="00AF14F7">
      <w:r>
        <w:separator/>
      </w:r>
    </w:p>
  </w:footnote>
  <w:footnote w:type="continuationSeparator" w:id="1">
    <w:p w:rsidR="00542847" w:rsidRDefault="00542847" w:rsidP="00AF14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282002"/>
      <w:docPartObj>
        <w:docPartGallery w:val="Page Numbers (Top of Page)"/>
        <w:docPartUnique/>
      </w:docPartObj>
    </w:sdtPr>
    <w:sdtContent>
      <w:p w:rsidR="00002B72" w:rsidRDefault="008560B0">
        <w:pPr>
          <w:pStyle w:val="a7"/>
          <w:jc w:val="center"/>
        </w:pPr>
        <w:fldSimple w:instr=" PAGE   \* MERGEFORMAT ">
          <w:r w:rsidR="009571E0">
            <w:rPr>
              <w:noProof/>
            </w:rPr>
            <w:t>2</w:t>
          </w:r>
        </w:fldSimple>
      </w:p>
    </w:sdtContent>
  </w:sdt>
  <w:p w:rsidR="00DC10FB" w:rsidRDefault="00DC10F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2615830"/>
      <w:docPartObj>
        <w:docPartGallery w:val="Page Numbers (Top of Page)"/>
        <w:docPartUnique/>
      </w:docPartObj>
    </w:sdtPr>
    <w:sdtContent>
      <w:p w:rsidR="00002B72" w:rsidRDefault="00002B72">
        <w:pPr>
          <w:pStyle w:val="a7"/>
          <w:jc w:val="center"/>
        </w:pPr>
      </w:p>
      <w:p w:rsidR="00DC10FB" w:rsidRDefault="008560B0">
        <w:pPr>
          <w:pStyle w:val="a7"/>
          <w:jc w:val="center"/>
        </w:pPr>
      </w:p>
    </w:sdtContent>
  </w:sdt>
  <w:p w:rsidR="004B69B3" w:rsidRDefault="004B69B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45AD"/>
    <w:rsid w:val="00002B72"/>
    <w:rsid w:val="00017B93"/>
    <w:rsid w:val="0003093E"/>
    <w:rsid w:val="00034F8F"/>
    <w:rsid w:val="000A4C0E"/>
    <w:rsid w:val="000D725E"/>
    <w:rsid w:val="000F3DD0"/>
    <w:rsid w:val="00101474"/>
    <w:rsid w:val="00103B92"/>
    <w:rsid w:val="00133698"/>
    <w:rsid w:val="0015561D"/>
    <w:rsid w:val="00165CB2"/>
    <w:rsid w:val="00170E76"/>
    <w:rsid w:val="00191811"/>
    <w:rsid w:val="00195B7C"/>
    <w:rsid w:val="001B3481"/>
    <w:rsid w:val="001F3724"/>
    <w:rsid w:val="00214933"/>
    <w:rsid w:val="0023226A"/>
    <w:rsid w:val="00235F85"/>
    <w:rsid w:val="00241938"/>
    <w:rsid w:val="002454BC"/>
    <w:rsid w:val="00272722"/>
    <w:rsid w:val="00301773"/>
    <w:rsid w:val="00311136"/>
    <w:rsid w:val="003155C7"/>
    <w:rsid w:val="003201FB"/>
    <w:rsid w:val="00352B7E"/>
    <w:rsid w:val="00374C89"/>
    <w:rsid w:val="00374F10"/>
    <w:rsid w:val="00382002"/>
    <w:rsid w:val="003F6459"/>
    <w:rsid w:val="00406D10"/>
    <w:rsid w:val="00456D5D"/>
    <w:rsid w:val="00482164"/>
    <w:rsid w:val="0048268F"/>
    <w:rsid w:val="004929AF"/>
    <w:rsid w:val="004B69B3"/>
    <w:rsid w:val="004B7565"/>
    <w:rsid w:val="004C3D72"/>
    <w:rsid w:val="004F1BF0"/>
    <w:rsid w:val="004F4246"/>
    <w:rsid w:val="005267A8"/>
    <w:rsid w:val="00536788"/>
    <w:rsid w:val="00541A0B"/>
    <w:rsid w:val="00542847"/>
    <w:rsid w:val="00564D50"/>
    <w:rsid w:val="00565D2C"/>
    <w:rsid w:val="00584739"/>
    <w:rsid w:val="005D366B"/>
    <w:rsid w:val="005E07DA"/>
    <w:rsid w:val="006145AD"/>
    <w:rsid w:val="00627862"/>
    <w:rsid w:val="00631937"/>
    <w:rsid w:val="00635B23"/>
    <w:rsid w:val="006705E0"/>
    <w:rsid w:val="006808C2"/>
    <w:rsid w:val="006B1C3F"/>
    <w:rsid w:val="006C6C5E"/>
    <w:rsid w:val="00702165"/>
    <w:rsid w:val="00720985"/>
    <w:rsid w:val="0072786A"/>
    <w:rsid w:val="00782126"/>
    <w:rsid w:val="007A595D"/>
    <w:rsid w:val="007C1B05"/>
    <w:rsid w:val="007C62C8"/>
    <w:rsid w:val="00814948"/>
    <w:rsid w:val="00814F8F"/>
    <w:rsid w:val="0083242F"/>
    <w:rsid w:val="0083594B"/>
    <w:rsid w:val="008560B0"/>
    <w:rsid w:val="00864A2F"/>
    <w:rsid w:val="00871148"/>
    <w:rsid w:val="0088758F"/>
    <w:rsid w:val="00896CBC"/>
    <w:rsid w:val="008C0E41"/>
    <w:rsid w:val="00913639"/>
    <w:rsid w:val="00913FFC"/>
    <w:rsid w:val="00940497"/>
    <w:rsid w:val="00956960"/>
    <w:rsid w:val="009571E0"/>
    <w:rsid w:val="00975A1C"/>
    <w:rsid w:val="009A725C"/>
    <w:rsid w:val="009B2C45"/>
    <w:rsid w:val="009B5611"/>
    <w:rsid w:val="009F542B"/>
    <w:rsid w:val="00A1076A"/>
    <w:rsid w:val="00A2584B"/>
    <w:rsid w:val="00A26589"/>
    <w:rsid w:val="00A35AB8"/>
    <w:rsid w:val="00A51D71"/>
    <w:rsid w:val="00AC5919"/>
    <w:rsid w:val="00AF14F7"/>
    <w:rsid w:val="00B33BD1"/>
    <w:rsid w:val="00B348C8"/>
    <w:rsid w:val="00B41C91"/>
    <w:rsid w:val="00B443E8"/>
    <w:rsid w:val="00B67442"/>
    <w:rsid w:val="00B87359"/>
    <w:rsid w:val="00B92507"/>
    <w:rsid w:val="00B95DBC"/>
    <w:rsid w:val="00BA7870"/>
    <w:rsid w:val="00BC77AC"/>
    <w:rsid w:val="00BD73B9"/>
    <w:rsid w:val="00BF6E52"/>
    <w:rsid w:val="00C155CD"/>
    <w:rsid w:val="00C529BC"/>
    <w:rsid w:val="00C55198"/>
    <w:rsid w:val="00C8290F"/>
    <w:rsid w:val="00C95E92"/>
    <w:rsid w:val="00CA14D7"/>
    <w:rsid w:val="00CA33DB"/>
    <w:rsid w:val="00CA6F56"/>
    <w:rsid w:val="00CC6BCD"/>
    <w:rsid w:val="00CF7251"/>
    <w:rsid w:val="00D35A49"/>
    <w:rsid w:val="00D46873"/>
    <w:rsid w:val="00D74D4E"/>
    <w:rsid w:val="00D8454F"/>
    <w:rsid w:val="00D921D5"/>
    <w:rsid w:val="00DB6DFC"/>
    <w:rsid w:val="00DC10FB"/>
    <w:rsid w:val="00DE4BE7"/>
    <w:rsid w:val="00E22896"/>
    <w:rsid w:val="00E37216"/>
    <w:rsid w:val="00E4621D"/>
    <w:rsid w:val="00E561CF"/>
    <w:rsid w:val="00E72C6A"/>
    <w:rsid w:val="00E90159"/>
    <w:rsid w:val="00E9037A"/>
    <w:rsid w:val="00ED4DA5"/>
    <w:rsid w:val="00EE4587"/>
    <w:rsid w:val="00F129BF"/>
    <w:rsid w:val="00F20F42"/>
    <w:rsid w:val="00F259A8"/>
    <w:rsid w:val="00F71B28"/>
    <w:rsid w:val="00F86E03"/>
    <w:rsid w:val="00F93B83"/>
    <w:rsid w:val="00FA194B"/>
    <w:rsid w:val="00FA3C20"/>
    <w:rsid w:val="00FB6170"/>
    <w:rsid w:val="00FC5728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F14F7"/>
  </w:style>
  <w:style w:type="paragraph" w:styleId="a9">
    <w:name w:val="footer"/>
    <w:basedOn w:val="a"/>
    <w:link w:val="aa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F14F7"/>
  </w:style>
  <w:style w:type="paragraph" w:customStyle="1" w:styleId="ConsPlusTitle">
    <w:name w:val="ConsPlusTitle"/>
    <w:rsid w:val="00F86E0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rmal">
    <w:name w:val="ConsPlusNormal"/>
    <w:uiPriority w:val="99"/>
    <w:qFormat/>
    <w:rsid w:val="005E07DA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table" w:styleId="ab">
    <w:name w:val="Table Grid"/>
    <w:basedOn w:val="a1"/>
    <w:uiPriority w:val="59"/>
    <w:rsid w:val="005E07D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5E07DA"/>
    <w:rPr>
      <w:rFonts w:eastAsiaTheme="minorHAnsi" w:cstheme="minorBidi"/>
      <w:sz w:val="28"/>
      <w:szCs w:val="22"/>
      <w:lang w:eastAsia="en-US"/>
    </w:rPr>
  </w:style>
  <w:style w:type="character" w:styleId="ad">
    <w:name w:val="Hyperlink"/>
    <w:basedOn w:val="a0"/>
    <w:uiPriority w:val="99"/>
    <w:unhideWhenUsed/>
    <w:rsid w:val="005E07DA"/>
    <w:rPr>
      <w:color w:val="0000FF" w:themeColor="hyperlink"/>
      <w:u w:val="single"/>
    </w:rPr>
  </w:style>
  <w:style w:type="character" w:customStyle="1" w:styleId="extendedtext-short">
    <w:name w:val="extendedtext-short"/>
    <w:basedOn w:val="a0"/>
    <w:rsid w:val="005E07DA"/>
  </w:style>
  <w:style w:type="paragraph" w:styleId="ae">
    <w:name w:val="List Paragraph"/>
    <w:basedOn w:val="a"/>
    <w:uiPriority w:val="34"/>
    <w:qFormat/>
    <w:rsid w:val="005E07D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2">
    <w:name w:val="c2"/>
    <w:basedOn w:val="a"/>
    <w:rsid w:val="005E07DA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5E07DA"/>
  </w:style>
  <w:style w:type="paragraph" w:styleId="af">
    <w:name w:val="Normal (Web)"/>
    <w:basedOn w:val="a"/>
    <w:uiPriority w:val="99"/>
    <w:unhideWhenUsed/>
    <w:rsid w:val="005E07DA"/>
    <w:pPr>
      <w:spacing w:before="100" w:beforeAutospacing="1" w:after="100" w:afterAutospacing="1"/>
    </w:pPr>
    <w:rPr>
      <w:sz w:val="24"/>
      <w:szCs w:val="24"/>
    </w:rPr>
  </w:style>
  <w:style w:type="character" w:customStyle="1" w:styleId="layout">
    <w:name w:val="layout"/>
    <w:basedOn w:val="a0"/>
    <w:rsid w:val="005E07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ok.ru/dk?cmd=logExternal&amp;st.cmd=logExternal&amp;st.sig=1vASHhEKWbF1VS2gChoNTIc4mfFQlge7hcQEWBZEJtC2cZVCLKyGtL90EXp6NDix&amp;st.link=https%3A%2F%2Fvk.com%2Fclub131515397&amp;st.name=externalLinkRedirect&amp;st.tid=155130637983774" TargetMode="External"/><Relationship Id="rId18" Type="http://schemas.openxmlformats.org/officeDocument/2006/relationships/hyperlink" Target="https://vk.com/mauk96" TargetMode="External"/><Relationship Id="rId26" Type="http://schemas.openxmlformats.org/officeDocument/2006/relationships/hyperlink" Target="https://dou83.obrku.ru/" TargetMode="External"/><Relationship Id="rId39" Type="http://schemas.openxmlformats.org/officeDocument/2006/relationships/hyperlink" Target="https://ru.wikipedia.org/wiki/%D0%A1%D0%BF%D0%B8%D0%B4%D0%B2%D0%B5%D0%B9_%D0%BD%D0%B0_%D0%BB%D1%8C%D0%B4%D1%8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ok.ru/kamens" TargetMode="External"/><Relationship Id="rId34" Type="http://schemas.openxmlformats.org/officeDocument/2006/relationships/hyperlink" Target="https://vk.com/wall-198739790_484" TargetMode="External"/><Relationship Id="rId42" Type="http://schemas.openxmlformats.org/officeDocument/2006/relationships/hyperlink" Target="https://vk.com/cmp_ku" TargetMode="External"/><Relationship Id="rId47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yperlink" Target="https://ok.ru/profile/585856962831" TargetMode="External"/><Relationship Id="rId17" Type="http://schemas.openxmlformats.org/officeDocument/2006/relationships/hyperlink" Target="https://vk.com/public197865448" TargetMode="External"/><Relationship Id="rId25" Type="http://schemas.openxmlformats.org/officeDocument/2006/relationships/hyperlink" Target="https://vk.com/public217017899" TargetMode="External"/><Relationship Id="rId33" Type="http://schemas.openxmlformats.org/officeDocument/2006/relationships/hyperlink" Target="https://vk.com/dou103" TargetMode="External"/><Relationship Id="rId38" Type="http://schemas.openxmlformats.org/officeDocument/2006/relationships/hyperlink" Target="https://ru.wikipedia.org/wiki/%D0%A1%D0%BF%D0%B8%D0%B4%D0%B2%D0%B5%D0%B9_%D0%BD%D0%B0_%D0%BB%D1%8C%D0%B4%D1%83" TargetMode="External"/><Relationship Id="rId2" Type="http://schemas.openxmlformats.org/officeDocument/2006/relationships/styles" Target="styles.xml"/><Relationship Id="rId16" Type="http://schemas.openxmlformats.org/officeDocument/2006/relationships/hyperlink" Target="https://yandex.ru/video/preview/2103480268325511038" TargetMode="External"/><Relationship Id="rId20" Type="http://schemas.openxmlformats.org/officeDocument/2006/relationships/hyperlink" Target="https://vk.com/museum_kamensk" TargetMode="External"/><Relationship Id="rId29" Type="http://schemas.openxmlformats.org/officeDocument/2006/relationships/hyperlink" Target="https://vk.com/club207715077" TargetMode="External"/><Relationship Id="rId41" Type="http://schemas.openxmlformats.org/officeDocument/2006/relationships/hyperlink" Target="https://ru.wikipedia.org/wiki/%D0%A1%D0%BF%D0%B8%D0%B4%D0%B2%D0%B5%D0%B9_%D0%BD%D0%B0_%D0%BB%D1%8C%D0%B4%D1%83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vk.com/detbibl8" TargetMode="External"/><Relationship Id="rId24" Type="http://schemas.openxmlformats.org/officeDocument/2006/relationships/hyperlink" Target="https://vk.com/public214333074" TargetMode="External"/><Relationship Id="rId32" Type="http://schemas.openxmlformats.org/officeDocument/2006/relationships/hyperlink" Target="https://vk.com/public212259547" TargetMode="External"/><Relationship Id="rId37" Type="http://schemas.openxmlformats.org/officeDocument/2006/relationships/hyperlink" Target="https://vk.com/club186124739" TargetMode="External"/><Relationship Id="rId40" Type="http://schemas.openxmlformats.org/officeDocument/2006/relationships/hyperlink" Target="https://ru.wikipedia.org/wiki/%D0%A1%D0%BF%D0%B8%D0%B4%D0%B2%D0%B5%D0%B9_%D0%BD%D0%B0_%D0%BB%D1%8C%D0%B4%D1%83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vk.com/biblioteka13_ku" TargetMode="External"/><Relationship Id="rId23" Type="http://schemas.openxmlformats.org/officeDocument/2006/relationships/hyperlink" Target="https://yandex.ru/video/preview/16124977748252739554" TargetMode="External"/><Relationship Id="rId28" Type="http://schemas.openxmlformats.org/officeDocument/2006/relationships/hyperlink" Target="https://dou91.obrku.ru/" TargetMode="External"/><Relationship Id="rId36" Type="http://schemas.openxmlformats.org/officeDocument/2006/relationships/hyperlink" Target="https://vk.com/shkola19_ku" TargetMode="External"/><Relationship Id="rId10" Type="http://schemas.openxmlformats.org/officeDocument/2006/relationships/hyperlink" Target="https://vk.com/public197865448" TargetMode="External"/><Relationship Id="rId19" Type="http://schemas.openxmlformats.org/officeDocument/2006/relationships/hyperlink" Target="https://vk.com/sovremennik_ku" TargetMode="External"/><Relationship Id="rId31" Type="http://schemas.openxmlformats.org/officeDocument/2006/relationships/hyperlink" Target="http://dou93.obrku.ru/novosti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ok.ru/dk?cmd=logExternal&amp;st.cmd=logExternal&amp;st.sig=fuVPCjmpDEVEZ8CiYpkZoDQSix5NfVGR12YPVNoHO7Z8j3UZyfUfx1wfCJ5gXuE3&amp;st.link=https%3A%2F%2Fok.ru%2Fprofile%2F577420998430&amp;st.name=externalLinkRedirect&amp;st.tid=155130637983774" TargetMode="External"/><Relationship Id="rId22" Type="http://schemas.openxmlformats.org/officeDocument/2006/relationships/hyperlink" Target="https://vk.com/unost_dk" TargetMode="External"/><Relationship Id="rId27" Type="http://schemas.openxmlformats.org/officeDocument/2006/relationships/hyperlink" Target="https://vk.com/club216947074" TargetMode="External"/><Relationship Id="rId30" Type="http://schemas.openxmlformats.org/officeDocument/2006/relationships/hyperlink" Target="https://vk.com/club217064084" TargetMode="External"/><Relationship Id="rId35" Type="http://schemas.openxmlformats.org/officeDocument/2006/relationships/hyperlink" Target="https://school14.obrku.ru/" TargetMode="External"/><Relationship Id="rId43" Type="http://schemas.openxmlformats.org/officeDocument/2006/relationships/hyperlink" Target="https://vk.com/cmp_k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43D30-4005-4270-B7C8-E401ED394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</TotalTime>
  <Pages>22</Pages>
  <Words>4186</Words>
  <Characters>31323</Characters>
  <Application>Microsoft Office Word</Application>
  <DocSecurity>0</DocSecurity>
  <Lines>261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9</cp:revision>
  <cp:lastPrinted>2023-08-23T04:35:00Z</cp:lastPrinted>
  <dcterms:created xsi:type="dcterms:W3CDTF">2023-08-24T06:38:00Z</dcterms:created>
  <dcterms:modified xsi:type="dcterms:W3CDTF">2023-08-24T07:01:00Z</dcterms:modified>
</cp:coreProperties>
</file>