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CED" w:rsidRPr="00B91D93" w:rsidRDefault="008853D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853D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150CED" w:rsidRDefault="008853D6" w:rsidP="004C3D72">
                  <w:r w:rsidRPr="008853D6"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50CED" w:rsidRPr="00B91D93" w:rsidRDefault="00150CED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50CED" w:rsidRPr="00B91D93" w:rsidRDefault="00150CE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50CED" w:rsidRPr="00B91D93" w:rsidRDefault="00150CED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50CED" w:rsidRPr="00B91D93" w:rsidRDefault="00150CED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50CED" w:rsidRPr="00B91D93" w:rsidRDefault="00150CED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50CED" w:rsidRDefault="008853D6" w:rsidP="00A13348">
      <w:pPr>
        <w:spacing w:before="400"/>
        <w:rPr>
          <w:rFonts w:ascii="Liberation Serif" w:hAnsi="Liberation Serif" w:cs="Liberation Serif"/>
          <w:sz w:val="24"/>
        </w:rPr>
      </w:pPr>
      <w:r w:rsidRPr="008853D6">
        <w:rPr>
          <w:noProof/>
        </w:rPr>
        <w:pict>
          <v:line id="Line 3" o:spid="_x0000_s1027" style="position:absolute;z-index:1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50CED" w:rsidRPr="00B91D93">
        <w:rPr>
          <w:rFonts w:ascii="Liberation Serif" w:hAnsi="Liberation Serif" w:cs="Liberation Serif"/>
          <w:sz w:val="24"/>
        </w:rPr>
        <w:t xml:space="preserve">от </w:t>
      </w:r>
      <w:r w:rsidR="00150CED">
        <w:rPr>
          <w:rFonts w:ascii="Liberation Serif" w:hAnsi="Liberation Serif" w:cs="Liberation Serif"/>
          <w:sz w:val="24"/>
        </w:rPr>
        <w:t xml:space="preserve"> </w:t>
      </w:r>
      <w:r w:rsidR="00BE6B97">
        <w:rPr>
          <w:rFonts w:ascii="Liberation Serif" w:hAnsi="Liberation Serif" w:cs="Liberation Serif"/>
          <w:sz w:val="24"/>
        </w:rPr>
        <w:t>04.09.2023</w:t>
      </w:r>
      <w:r w:rsidR="003442D6">
        <w:rPr>
          <w:rFonts w:ascii="Liberation Serif" w:hAnsi="Liberation Serif" w:cs="Liberation Serif"/>
          <w:sz w:val="24"/>
        </w:rPr>
        <w:t xml:space="preserve">  </w:t>
      </w:r>
      <w:r w:rsidR="00150CED">
        <w:rPr>
          <w:rFonts w:ascii="Liberation Serif" w:hAnsi="Liberation Serif" w:cs="Liberation Serif"/>
          <w:sz w:val="24"/>
        </w:rPr>
        <w:t xml:space="preserve"> </w:t>
      </w:r>
      <w:r w:rsidR="00150CED" w:rsidRPr="00B91D93">
        <w:rPr>
          <w:rFonts w:ascii="Liberation Serif" w:hAnsi="Liberation Serif" w:cs="Liberation Serif"/>
          <w:sz w:val="24"/>
        </w:rPr>
        <w:t xml:space="preserve">№ </w:t>
      </w:r>
      <w:bookmarkStart w:id="0" w:name="_GoBack"/>
      <w:bookmarkEnd w:id="0"/>
      <w:r w:rsidR="00BE6B97">
        <w:rPr>
          <w:rFonts w:ascii="Liberation Serif" w:hAnsi="Liberation Serif" w:cs="Liberation Serif"/>
          <w:sz w:val="24"/>
        </w:rPr>
        <w:t>559</w:t>
      </w:r>
    </w:p>
    <w:p w:rsidR="003442D6" w:rsidRDefault="003442D6" w:rsidP="003442D6">
      <w:pPr>
        <w:pStyle w:val="a4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3442D6" w:rsidRDefault="00150CED" w:rsidP="003442D6">
      <w:pPr>
        <w:pStyle w:val="a4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E4756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</w:t>
      </w:r>
      <w:r w:rsidRPr="00CE4756">
        <w:rPr>
          <w:rFonts w:ascii="Liberation Serif" w:hAnsi="Liberation Serif"/>
          <w:b/>
          <w:bCs/>
          <w:sz w:val="28"/>
          <w:szCs w:val="28"/>
        </w:rPr>
        <w:t>Каменск-У</w:t>
      </w:r>
      <w:r>
        <w:rPr>
          <w:rFonts w:ascii="Liberation Serif" w:hAnsi="Liberation Serif"/>
          <w:b/>
          <w:bCs/>
          <w:sz w:val="28"/>
          <w:szCs w:val="28"/>
        </w:rPr>
        <w:t xml:space="preserve">ральского городского округа от </w:t>
      </w:r>
      <w:r w:rsidR="003442D6">
        <w:rPr>
          <w:rFonts w:ascii="Liberation Serif" w:hAnsi="Liberation Serif"/>
          <w:b/>
          <w:bCs/>
          <w:sz w:val="28"/>
          <w:szCs w:val="28"/>
        </w:rPr>
        <w:t xml:space="preserve"> 05</w:t>
      </w:r>
      <w:r w:rsidRPr="00CE4756">
        <w:rPr>
          <w:rFonts w:ascii="Liberation Serif" w:hAnsi="Liberation Serif"/>
          <w:b/>
          <w:bCs/>
          <w:sz w:val="28"/>
          <w:szCs w:val="28"/>
        </w:rPr>
        <w:t>.0</w:t>
      </w:r>
      <w:r>
        <w:rPr>
          <w:rFonts w:ascii="Liberation Serif" w:hAnsi="Liberation Serif"/>
          <w:b/>
          <w:bCs/>
          <w:sz w:val="28"/>
          <w:szCs w:val="28"/>
        </w:rPr>
        <w:t>4</w:t>
      </w:r>
      <w:r w:rsidRPr="00CE4756">
        <w:rPr>
          <w:rFonts w:ascii="Liberation Serif" w:hAnsi="Liberation Serif"/>
          <w:b/>
          <w:bCs/>
          <w:sz w:val="28"/>
          <w:szCs w:val="28"/>
        </w:rPr>
        <w:t>.2023 №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CE4756">
        <w:rPr>
          <w:rFonts w:ascii="Liberation Serif" w:hAnsi="Liberation Serif"/>
          <w:b/>
          <w:bCs/>
          <w:sz w:val="28"/>
          <w:szCs w:val="28"/>
        </w:rPr>
        <w:t>2</w:t>
      </w:r>
      <w:r w:rsidR="003442D6">
        <w:rPr>
          <w:rFonts w:ascii="Liberation Serif" w:hAnsi="Liberation Serif"/>
          <w:b/>
          <w:bCs/>
          <w:sz w:val="28"/>
          <w:szCs w:val="28"/>
        </w:rPr>
        <w:t>1</w:t>
      </w:r>
      <w:r>
        <w:rPr>
          <w:rFonts w:ascii="Liberation Serif" w:hAnsi="Liberation Serif"/>
          <w:b/>
          <w:bCs/>
          <w:sz w:val="28"/>
          <w:szCs w:val="28"/>
        </w:rPr>
        <w:t>0</w:t>
      </w:r>
    </w:p>
    <w:p w:rsidR="003442D6" w:rsidRPr="00A30F7F" w:rsidRDefault="00150CED" w:rsidP="003442D6">
      <w:pPr>
        <w:pStyle w:val="a4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«О</w:t>
      </w:r>
      <w:r w:rsidR="003442D6" w:rsidRPr="00A30F7F">
        <w:rPr>
          <w:rFonts w:ascii="Liberation Serif" w:hAnsi="Liberation Serif"/>
          <w:b/>
          <w:bCs/>
          <w:iCs/>
          <w:sz w:val="28"/>
          <w:szCs w:val="28"/>
        </w:rPr>
        <w:t xml:space="preserve"> проведении смотра-конкурса на лучшую</w:t>
      </w:r>
      <w:r w:rsidR="003442D6" w:rsidRPr="00A30F7F">
        <w:rPr>
          <w:rFonts w:ascii="Liberation Serif" w:hAnsi="Liberation Serif"/>
          <w:b/>
          <w:sz w:val="28"/>
          <w:szCs w:val="28"/>
        </w:rPr>
        <w:t xml:space="preserve"> учебно-материальную базу в области гражданской обороны, защиты населения и территории </w:t>
      </w:r>
      <w:r w:rsidR="003442D6" w:rsidRPr="00A30F7F">
        <w:rPr>
          <w:rFonts w:ascii="Liberation Serif" w:hAnsi="Liberation Serif"/>
          <w:b/>
          <w:bCs/>
          <w:iCs/>
          <w:sz w:val="28"/>
          <w:szCs w:val="28"/>
        </w:rPr>
        <w:t xml:space="preserve">Каменск-Уральского городского округа </w:t>
      </w:r>
      <w:r w:rsidR="003442D6" w:rsidRPr="00A30F7F">
        <w:rPr>
          <w:rFonts w:ascii="Liberation Serif" w:hAnsi="Liberation Serif"/>
          <w:b/>
          <w:sz w:val="28"/>
          <w:szCs w:val="28"/>
        </w:rPr>
        <w:t>от чрезвычайных ситуаций</w:t>
      </w:r>
    </w:p>
    <w:p w:rsidR="00150CED" w:rsidRPr="00C261CB" w:rsidRDefault="003442D6" w:rsidP="003442D6">
      <w:pPr>
        <w:pStyle w:val="a4"/>
        <w:jc w:val="center"/>
        <w:rPr>
          <w:rFonts w:ascii="Liberation Serif" w:hAnsi="Liberation Serif"/>
          <w:b/>
          <w:bCs/>
          <w:sz w:val="28"/>
          <w:szCs w:val="28"/>
        </w:rPr>
      </w:pPr>
      <w:r w:rsidRPr="00A30F7F">
        <w:rPr>
          <w:rFonts w:ascii="Liberation Serif" w:hAnsi="Liberation Serif"/>
          <w:b/>
          <w:sz w:val="28"/>
          <w:szCs w:val="28"/>
        </w:rPr>
        <w:t>в 2023 году</w:t>
      </w:r>
      <w:r w:rsidR="00150CED" w:rsidRPr="00CE4756">
        <w:rPr>
          <w:rFonts w:ascii="Liberation Serif" w:hAnsi="Liberation Serif"/>
          <w:b/>
          <w:bCs/>
          <w:color w:val="000000"/>
          <w:sz w:val="28"/>
          <w:szCs w:val="28"/>
        </w:rPr>
        <w:t>»</w:t>
      </w:r>
    </w:p>
    <w:p w:rsidR="00150CED" w:rsidRPr="00CE4756" w:rsidRDefault="00150CED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50CED" w:rsidRPr="00CE4756" w:rsidRDefault="00A51EF9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связи с кадровыми изменениями</w:t>
      </w:r>
      <w:r w:rsidR="00150CED">
        <w:rPr>
          <w:rFonts w:ascii="Liberation Serif" w:hAnsi="Liberation Serif" w:cs="Liberation Serif"/>
          <w:sz w:val="28"/>
          <w:szCs w:val="28"/>
        </w:rPr>
        <w:t xml:space="preserve">, </w:t>
      </w:r>
      <w:r w:rsidR="00150CED" w:rsidRPr="00CE4756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="00150CED">
        <w:rPr>
          <w:rFonts w:ascii="Liberation Serif" w:hAnsi="Liberation Serif" w:cs="Liberation Serif"/>
          <w:sz w:val="28"/>
          <w:szCs w:val="28"/>
        </w:rPr>
        <w:t xml:space="preserve"> </w:t>
      </w:r>
      <w:r w:rsidR="00150CED" w:rsidRPr="00CE4756">
        <w:rPr>
          <w:rFonts w:ascii="Liberation Serif" w:hAnsi="Liberation Serif" w:cs="Liberation Serif"/>
          <w:sz w:val="28"/>
          <w:szCs w:val="28"/>
        </w:rPr>
        <w:t>Каменск-Уральского город</w:t>
      </w:r>
      <w:r w:rsidR="00150CED" w:rsidRPr="00CE4756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150CED" w:rsidRPr="00CE4756" w:rsidRDefault="00150CED" w:rsidP="00F801F1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150CED" w:rsidRPr="00CE4756" w:rsidRDefault="000D26CC" w:rsidP="00AB005F">
      <w:pPr>
        <w:pStyle w:val="a4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</w:t>
      </w:r>
      <w:r w:rsidR="00150CED" w:rsidRPr="00CE4756">
        <w:rPr>
          <w:rFonts w:ascii="Liberation Serif" w:hAnsi="Liberation Serif"/>
          <w:sz w:val="28"/>
        </w:rPr>
        <w:t>Внести в постановление Администрации Каменск-У</w:t>
      </w:r>
      <w:r w:rsidR="00150CED">
        <w:rPr>
          <w:rFonts w:ascii="Liberation Serif" w:hAnsi="Liberation Serif"/>
          <w:sz w:val="28"/>
        </w:rPr>
        <w:t xml:space="preserve">ральского </w:t>
      </w:r>
      <w:r w:rsidR="00150CED" w:rsidRPr="0036084B">
        <w:rPr>
          <w:rFonts w:ascii="Liberation Serif" w:hAnsi="Liberation Serif"/>
          <w:sz w:val="28"/>
        </w:rPr>
        <w:t xml:space="preserve">городского округа от </w:t>
      </w:r>
      <w:r w:rsidR="00BA73E4">
        <w:rPr>
          <w:rFonts w:ascii="Liberation Serif" w:hAnsi="Liberation Serif"/>
          <w:sz w:val="28"/>
        </w:rPr>
        <w:t>05</w:t>
      </w:r>
      <w:r w:rsidR="00150CED" w:rsidRPr="0036084B">
        <w:rPr>
          <w:rFonts w:ascii="Liberation Serif" w:hAnsi="Liberation Serif"/>
          <w:sz w:val="28"/>
        </w:rPr>
        <w:t>.04.2023 № 2</w:t>
      </w:r>
      <w:r w:rsidR="00BA73E4">
        <w:rPr>
          <w:rFonts w:ascii="Liberation Serif" w:hAnsi="Liberation Serif"/>
          <w:sz w:val="28"/>
        </w:rPr>
        <w:t>1</w:t>
      </w:r>
      <w:r w:rsidR="00150CED">
        <w:rPr>
          <w:rFonts w:ascii="Liberation Serif" w:hAnsi="Liberation Serif"/>
          <w:sz w:val="28"/>
        </w:rPr>
        <w:t>0</w:t>
      </w:r>
      <w:r w:rsidR="00150CED" w:rsidRPr="0036084B">
        <w:rPr>
          <w:rFonts w:ascii="Liberation Serif" w:hAnsi="Liberation Serif"/>
          <w:sz w:val="28"/>
        </w:rPr>
        <w:t xml:space="preserve"> </w:t>
      </w:r>
      <w:r w:rsidR="00150CED" w:rsidRPr="00BA73E4">
        <w:rPr>
          <w:rFonts w:ascii="Liberation Serif" w:hAnsi="Liberation Serif"/>
          <w:sz w:val="28"/>
          <w:szCs w:val="28"/>
        </w:rPr>
        <w:t>«</w:t>
      </w:r>
      <w:r w:rsidR="00BA73E4" w:rsidRPr="00BA73E4">
        <w:rPr>
          <w:rFonts w:ascii="Liberation Serif" w:hAnsi="Liberation Serif"/>
          <w:bCs/>
          <w:iCs/>
          <w:sz w:val="28"/>
          <w:szCs w:val="28"/>
        </w:rPr>
        <w:t>О проведении смотра-конкурса на лучшую</w:t>
      </w:r>
      <w:r w:rsidR="00BA73E4" w:rsidRPr="00BA73E4">
        <w:rPr>
          <w:rFonts w:ascii="Liberation Serif" w:hAnsi="Liberation Serif"/>
          <w:sz w:val="28"/>
          <w:szCs w:val="28"/>
        </w:rPr>
        <w:t xml:space="preserve"> учебно-материальную базу в области гражданской обороны, защиты населения и территории </w:t>
      </w:r>
      <w:r w:rsidR="00BA73E4" w:rsidRPr="00BA73E4">
        <w:rPr>
          <w:rFonts w:ascii="Liberation Serif" w:hAnsi="Liberation Serif"/>
          <w:bCs/>
          <w:iCs/>
          <w:sz w:val="28"/>
          <w:szCs w:val="28"/>
        </w:rPr>
        <w:t xml:space="preserve">Каменск-Уральского городского округа </w:t>
      </w:r>
      <w:r w:rsidR="00BA73E4" w:rsidRPr="00BA73E4">
        <w:rPr>
          <w:rFonts w:ascii="Liberation Serif" w:hAnsi="Liberation Serif"/>
          <w:sz w:val="28"/>
          <w:szCs w:val="28"/>
        </w:rPr>
        <w:t>от чрезвычайных ситуаций</w:t>
      </w:r>
      <w:r w:rsidR="00AB005F">
        <w:rPr>
          <w:rFonts w:ascii="Liberation Serif" w:hAnsi="Liberation Serif"/>
          <w:sz w:val="28"/>
          <w:szCs w:val="28"/>
        </w:rPr>
        <w:t xml:space="preserve"> </w:t>
      </w:r>
      <w:r w:rsidR="00BA73E4" w:rsidRPr="00BA73E4">
        <w:rPr>
          <w:rFonts w:ascii="Liberation Serif" w:hAnsi="Liberation Serif"/>
          <w:sz w:val="28"/>
          <w:szCs w:val="28"/>
        </w:rPr>
        <w:t>в 2023 году</w:t>
      </w:r>
      <w:r w:rsidR="00AB005F">
        <w:rPr>
          <w:rFonts w:ascii="Liberation Serif" w:hAnsi="Liberation Serif"/>
          <w:sz w:val="28"/>
          <w:szCs w:val="28"/>
        </w:rPr>
        <w:t>»</w:t>
      </w:r>
      <w:r w:rsidR="00150CED" w:rsidRPr="00CE4756">
        <w:rPr>
          <w:rFonts w:ascii="Liberation Serif" w:hAnsi="Liberation Serif"/>
          <w:sz w:val="28"/>
        </w:rPr>
        <w:t xml:space="preserve"> (далее – Постановление) следующие изменения:</w:t>
      </w:r>
    </w:p>
    <w:p w:rsidR="00150CED" w:rsidRDefault="00150CED" w:rsidP="00143EF7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</w:t>
      </w:r>
      <w:r w:rsidR="000D26CC">
        <w:rPr>
          <w:rFonts w:ascii="Liberation Serif" w:hAnsi="Liberation Serif"/>
          <w:sz w:val="28"/>
        </w:rPr>
        <w:t>)</w:t>
      </w:r>
      <w:r>
        <w:rPr>
          <w:rFonts w:ascii="Liberation Serif" w:hAnsi="Liberation Serif"/>
          <w:sz w:val="28"/>
        </w:rPr>
        <w:t xml:space="preserve"> </w:t>
      </w:r>
      <w:r w:rsidRPr="0014497C">
        <w:rPr>
          <w:rFonts w:ascii="Liberation Serif" w:hAnsi="Liberation Serif"/>
          <w:sz w:val="28"/>
        </w:rPr>
        <w:t xml:space="preserve"> пункт </w:t>
      </w:r>
      <w:r w:rsidR="00021D06">
        <w:rPr>
          <w:rFonts w:ascii="Liberation Serif" w:hAnsi="Liberation Serif"/>
          <w:sz w:val="28"/>
        </w:rPr>
        <w:t>2</w:t>
      </w:r>
      <w:r w:rsidRPr="0014497C">
        <w:rPr>
          <w:rFonts w:ascii="Liberation Serif" w:hAnsi="Liberation Serif"/>
          <w:sz w:val="28"/>
        </w:rPr>
        <w:t xml:space="preserve"> Постановления</w:t>
      </w:r>
      <w:r>
        <w:rPr>
          <w:rFonts w:ascii="Liberation Serif" w:hAnsi="Liberation Serif"/>
          <w:sz w:val="28"/>
        </w:rPr>
        <w:t xml:space="preserve"> изложить в следующей редакции:</w:t>
      </w:r>
    </w:p>
    <w:p w:rsidR="00021D06" w:rsidRPr="009C23A1" w:rsidRDefault="00021D06" w:rsidP="00021D06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A30F7F">
        <w:rPr>
          <w:rFonts w:ascii="Liberation Serif" w:hAnsi="Liberation Serif"/>
          <w:sz w:val="28"/>
          <w:szCs w:val="28"/>
        </w:rPr>
        <w:t>2. Утвердить состав Городской комиссии по проведению смотра-конкурса на лучшую учебно-материальную базу в области гражданской обороны, защиты населения и территории Каменск-Уральского городского округа от чрезвычайных ситуаций</w:t>
      </w:r>
      <w:r w:rsidRPr="00A30F7F">
        <w:rPr>
          <w:rFonts w:ascii="Liberation Serif" w:hAnsi="Liberation Serif"/>
          <w:bCs/>
          <w:iCs/>
          <w:sz w:val="28"/>
          <w:szCs w:val="28"/>
        </w:rPr>
        <w:t xml:space="preserve"> в 2023 году</w:t>
      </w:r>
      <w:r w:rsidRPr="00A30F7F">
        <w:rPr>
          <w:rFonts w:ascii="Liberation Serif" w:hAnsi="Liberation Serif"/>
          <w:sz w:val="28"/>
          <w:szCs w:val="28"/>
        </w:rPr>
        <w:t xml:space="preserve"> (далее - Городская комиссия):</w:t>
      </w:r>
    </w:p>
    <w:p w:rsidR="00021D06" w:rsidRPr="00A30F7F" w:rsidRDefault="00021D06" w:rsidP="00021D06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30F7F">
        <w:rPr>
          <w:rFonts w:ascii="Liberation Serif" w:hAnsi="Liberation Serif"/>
          <w:sz w:val="28"/>
          <w:szCs w:val="28"/>
        </w:rPr>
        <w:t>Председатель Городской комиссии:</w:t>
      </w:r>
    </w:p>
    <w:p w:rsidR="00021D06" w:rsidRPr="009C23A1" w:rsidRDefault="00021D06" w:rsidP="00021D06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A30F7F">
        <w:rPr>
          <w:rFonts w:ascii="Liberation Serif" w:hAnsi="Liberation Serif"/>
          <w:sz w:val="28"/>
          <w:szCs w:val="28"/>
        </w:rPr>
        <w:t>Башарин</w:t>
      </w:r>
      <w:proofErr w:type="spellEnd"/>
      <w:r w:rsidRPr="00A30F7F">
        <w:rPr>
          <w:rFonts w:ascii="Liberation Serif" w:hAnsi="Liberation Serif"/>
          <w:sz w:val="28"/>
          <w:szCs w:val="28"/>
        </w:rPr>
        <w:t xml:space="preserve"> Дмитрий Вячеславович – первый </w:t>
      </w:r>
      <w:r w:rsidRPr="00A30F7F">
        <w:rPr>
          <w:rFonts w:ascii="Liberation Serif" w:hAnsi="Liberation Serif"/>
          <w:bCs/>
          <w:iCs/>
          <w:sz w:val="28"/>
          <w:szCs w:val="28"/>
        </w:rPr>
        <w:t>заместитель главы Администрации городского округа</w:t>
      </w:r>
      <w:r w:rsidRPr="00A30F7F">
        <w:rPr>
          <w:rFonts w:ascii="Liberation Serif" w:hAnsi="Liberation Serif"/>
          <w:sz w:val="28"/>
          <w:szCs w:val="28"/>
        </w:rPr>
        <w:t>;</w:t>
      </w:r>
    </w:p>
    <w:p w:rsidR="00021D06" w:rsidRPr="00A30F7F" w:rsidRDefault="00021D06" w:rsidP="00021D06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30F7F">
        <w:rPr>
          <w:rFonts w:ascii="Liberation Serif" w:hAnsi="Liberation Serif"/>
          <w:sz w:val="28"/>
          <w:szCs w:val="28"/>
        </w:rPr>
        <w:t>Заместитель председателя Городской комиссии:</w:t>
      </w:r>
    </w:p>
    <w:p w:rsidR="00FF6BC8" w:rsidRDefault="00021D06" w:rsidP="00021D06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Гайсин Алексей </w:t>
      </w:r>
      <w:proofErr w:type="spellStart"/>
      <w:r>
        <w:rPr>
          <w:rFonts w:ascii="Liberation Serif" w:hAnsi="Liberation Serif"/>
          <w:sz w:val="28"/>
          <w:szCs w:val="28"/>
        </w:rPr>
        <w:t>Гаязович</w:t>
      </w:r>
      <w:proofErr w:type="spellEnd"/>
      <w:r w:rsidRPr="00A30F7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–</w:t>
      </w:r>
      <w:r w:rsidRPr="00A30F7F">
        <w:rPr>
          <w:rFonts w:ascii="Liberation Serif" w:hAnsi="Liberation Serif"/>
          <w:sz w:val="28"/>
          <w:szCs w:val="28"/>
        </w:rPr>
        <w:t xml:space="preserve"> </w:t>
      </w:r>
      <w:r w:rsidR="00FF6BC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и.о. </w:t>
      </w:r>
      <w:r w:rsidRPr="00A30F7F">
        <w:rPr>
          <w:rFonts w:ascii="Liberation Serif" w:hAnsi="Liberation Serif"/>
          <w:sz w:val="28"/>
          <w:szCs w:val="28"/>
        </w:rPr>
        <w:t>начальник</w:t>
      </w:r>
      <w:r>
        <w:rPr>
          <w:rFonts w:ascii="Liberation Serif" w:hAnsi="Liberation Serif"/>
          <w:sz w:val="28"/>
          <w:szCs w:val="28"/>
        </w:rPr>
        <w:t>а</w:t>
      </w:r>
      <w:r w:rsidRPr="00A30F7F">
        <w:rPr>
          <w:rFonts w:ascii="Liberation Serif" w:hAnsi="Liberation Serif"/>
          <w:sz w:val="28"/>
          <w:szCs w:val="28"/>
        </w:rPr>
        <w:t xml:space="preserve"> МКУ «</w:t>
      </w:r>
      <w:r w:rsidR="00FF6BC8">
        <w:rPr>
          <w:rFonts w:ascii="Liberation Serif" w:hAnsi="Liberation Serif"/>
          <w:sz w:val="28"/>
          <w:szCs w:val="28"/>
        </w:rPr>
        <w:t xml:space="preserve"> </w:t>
      </w:r>
      <w:r w:rsidRPr="00A30F7F">
        <w:rPr>
          <w:rFonts w:ascii="Liberation Serif" w:hAnsi="Liberation Serif"/>
          <w:sz w:val="28"/>
          <w:szCs w:val="28"/>
        </w:rPr>
        <w:t xml:space="preserve">Управление </w:t>
      </w:r>
      <w:r w:rsidR="00FF6BC8">
        <w:rPr>
          <w:rFonts w:ascii="Liberation Serif" w:hAnsi="Liberation Serif"/>
          <w:sz w:val="28"/>
          <w:szCs w:val="28"/>
        </w:rPr>
        <w:t xml:space="preserve"> </w:t>
      </w:r>
      <w:r w:rsidRPr="00A30F7F">
        <w:rPr>
          <w:rFonts w:ascii="Liberation Serif" w:hAnsi="Liberation Serif"/>
          <w:sz w:val="28"/>
          <w:szCs w:val="28"/>
        </w:rPr>
        <w:t xml:space="preserve">ГОЧС </w:t>
      </w:r>
    </w:p>
    <w:p w:rsidR="00021D06" w:rsidRPr="009C23A1" w:rsidRDefault="00021D06" w:rsidP="00FF6BC8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A30F7F">
        <w:rPr>
          <w:rFonts w:ascii="Liberation Serif" w:hAnsi="Liberation Serif"/>
          <w:sz w:val="28"/>
          <w:szCs w:val="28"/>
        </w:rPr>
        <w:t>г. Каменска-Уральского»;</w:t>
      </w:r>
    </w:p>
    <w:p w:rsidR="00021D06" w:rsidRPr="00A30F7F" w:rsidRDefault="00021D06" w:rsidP="00021D06">
      <w:pPr>
        <w:ind w:firstLine="708"/>
        <w:rPr>
          <w:rFonts w:ascii="Liberation Serif" w:hAnsi="Liberation Serif"/>
          <w:bCs/>
          <w:iCs/>
          <w:sz w:val="28"/>
          <w:szCs w:val="28"/>
        </w:rPr>
      </w:pPr>
      <w:r w:rsidRPr="00A30F7F">
        <w:rPr>
          <w:rFonts w:ascii="Liberation Serif" w:hAnsi="Liberation Serif"/>
          <w:sz w:val="28"/>
          <w:szCs w:val="28"/>
        </w:rPr>
        <w:t>Члены Городской комиссии:</w:t>
      </w:r>
    </w:p>
    <w:p w:rsidR="00021D06" w:rsidRPr="009C23A1" w:rsidRDefault="00021D06" w:rsidP="00021D06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30F7F">
        <w:rPr>
          <w:rFonts w:ascii="Liberation Serif" w:hAnsi="Liberation Serif"/>
          <w:sz w:val="28"/>
          <w:szCs w:val="28"/>
        </w:rPr>
        <w:t>Гребенщиков Владислав Викторович - главный специалист МКУ «Управление ГОЧС г. Каменска-Уральского»;</w:t>
      </w:r>
    </w:p>
    <w:p w:rsidR="00021D06" w:rsidRPr="00A30F7F" w:rsidRDefault="00021D06" w:rsidP="00021D06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A30F7F">
        <w:rPr>
          <w:rFonts w:ascii="Liberation Serif" w:hAnsi="Liberation Serif"/>
          <w:sz w:val="28"/>
          <w:szCs w:val="28"/>
        </w:rPr>
        <w:t>Валиахметов</w:t>
      </w:r>
      <w:proofErr w:type="spellEnd"/>
      <w:r w:rsidRPr="00A30F7F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A30F7F">
        <w:rPr>
          <w:rFonts w:ascii="Liberation Serif" w:hAnsi="Liberation Serif"/>
          <w:sz w:val="28"/>
          <w:szCs w:val="28"/>
        </w:rPr>
        <w:t>Рудек</w:t>
      </w:r>
      <w:proofErr w:type="spellEnd"/>
      <w:r w:rsidRPr="00A30F7F">
        <w:rPr>
          <w:rFonts w:ascii="Liberation Serif" w:hAnsi="Liberation Serif"/>
          <w:sz w:val="28"/>
          <w:szCs w:val="28"/>
        </w:rPr>
        <w:t xml:space="preserve"> Алексич - главный специалист МКУ «Управление ГОЧС г. Каменска-Уральского»;</w:t>
      </w:r>
    </w:p>
    <w:p w:rsidR="00021D06" w:rsidRPr="00963580" w:rsidRDefault="00021D06" w:rsidP="00021D06">
      <w:pPr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proofErr w:type="spellStart"/>
      <w:r w:rsidRPr="00963580">
        <w:rPr>
          <w:rFonts w:ascii="Liberation Serif" w:hAnsi="Liberation Serif"/>
          <w:bCs/>
          <w:iCs/>
          <w:sz w:val="28"/>
          <w:szCs w:val="28"/>
        </w:rPr>
        <w:t>Ходенко</w:t>
      </w:r>
      <w:proofErr w:type="spellEnd"/>
      <w:r w:rsidRPr="00963580">
        <w:rPr>
          <w:rFonts w:ascii="Liberation Serif" w:hAnsi="Liberation Serif"/>
          <w:bCs/>
          <w:iCs/>
          <w:sz w:val="28"/>
          <w:szCs w:val="28"/>
        </w:rPr>
        <w:t xml:space="preserve"> Александр Дмитриевич - главный специалист МКУ «Управление ГОЧС г. Каменска-Уральского».</w:t>
      </w:r>
    </w:p>
    <w:p w:rsidR="00021D06" w:rsidRPr="009C23A1" w:rsidRDefault="00021D06" w:rsidP="00021D06">
      <w:pPr>
        <w:pStyle w:val="ad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63580">
        <w:rPr>
          <w:rFonts w:ascii="Liberation Serif" w:hAnsi="Liberation Serif"/>
          <w:sz w:val="28"/>
          <w:szCs w:val="28"/>
        </w:rPr>
        <w:lastRenderedPageBreak/>
        <w:t>Секретарь</w:t>
      </w:r>
      <w:r w:rsidRPr="00963580">
        <w:rPr>
          <w:rFonts w:ascii="Liberation Serif" w:hAnsi="Liberation Serif"/>
        </w:rPr>
        <w:t xml:space="preserve"> </w:t>
      </w:r>
      <w:r w:rsidRPr="00963580">
        <w:rPr>
          <w:rFonts w:ascii="Liberation Serif" w:hAnsi="Liberation Serif"/>
          <w:sz w:val="28"/>
          <w:szCs w:val="28"/>
        </w:rPr>
        <w:t xml:space="preserve">Городской комиссии: </w:t>
      </w:r>
      <w:proofErr w:type="spellStart"/>
      <w:r w:rsidRPr="00963580">
        <w:rPr>
          <w:rFonts w:ascii="Liberation Serif" w:hAnsi="Liberation Serif"/>
          <w:sz w:val="28"/>
          <w:szCs w:val="28"/>
        </w:rPr>
        <w:t>Широносова</w:t>
      </w:r>
      <w:proofErr w:type="spellEnd"/>
      <w:r w:rsidRPr="00963580">
        <w:rPr>
          <w:rFonts w:ascii="Liberation Serif" w:hAnsi="Liberation Serif"/>
          <w:sz w:val="28"/>
          <w:szCs w:val="28"/>
        </w:rPr>
        <w:t xml:space="preserve"> Светлана Борисовна - ведущий специалист гражданской обороны МКУ «Управление ГОЧС                г. Каменска-Уральского»;</w:t>
      </w:r>
    </w:p>
    <w:p w:rsidR="00150CED" w:rsidRDefault="00150CED" w:rsidP="00143EF7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0D26CC">
        <w:rPr>
          <w:rFonts w:ascii="Liberation Serif" w:hAnsi="Liberation Serif"/>
          <w:sz w:val="28"/>
        </w:rPr>
        <w:t>)</w:t>
      </w:r>
      <w:r>
        <w:rPr>
          <w:rFonts w:ascii="Liberation Serif" w:hAnsi="Liberation Serif"/>
          <w:sz w:val="28"/>
        </w:rPr>
        <w:t xml:space="preserve"> </w:t>
      </w:r>
      <w:r w:rsidRPr="0014497C">
        <w:rPr>
          <w:rFonts w:ascii="Liberation Serif" w:hAnsi="Liberation Serif"/>
          <w:sz w:val="28"/>
        </w:rPr>
        <w:t xml:space="preserve"> пунк</w:t>
      </w:r>
      <w:r>
        <w:rPr>
          <w:rFonts w:ascii="Liberation Serif" w:hAnsi="Liberation Serif"/>
          <w:sz w:val="28"/>
        </w:rPr>
        <w:t xml:space="preserve">т </w:t>
      </w:r>
      <w:r w:rsidR="00963580">
        <w:rPr>
          <w:rFonts w:ascii="Liberation Serif" w:hAnsi="Liberation Serif"/>
          <w:sz w:val="28"/>
        </w:rPr>
        <w:t>4</w:t>
      </w:r>
      <w:r w:rsidRPr="0014497C">
        <w:rPr>
          <w:rFonts w:ascii="Liberation Serif" w:hAnsi="Liberation Serif"/>
          <w:sz w:val="28"/>
        </w:rPr>
        <w:t xml:space="preserve"> Постановления</w:t>
      </w:r>
      <w:r>
        <w:rPr>
          <w:rFonts w:ascii="Liberation Serif" w:hAnsi="Liberation Serif"/>
          <w:sz w:val="28"/>
        </w:rPr>
        <w:t xml:space="preserve"> изложить в следующей редакции:</w:t>
      </w:r>
    </w:p>
    <w:p w:rsidR="00150CED" w:rsidRDefault="00150CED" w:rsidP="00963580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</w:t>
      </w:r>
      <w:r w:rsidR="00963580" w:rsidRPr="00A30F7F">
        <w:rPr>
          <w:rFonts w:ascii="Liberation Serif" w:hAnsi="Liberation Serif"/>
          <w:bCs/>
          <w:iCs/>
          <w:sz w:val="28"/>
          <w:szCs w:val="28"/>
        </w:rPr>
        <w:t>4. МКУ «Управление ГОЧС г. Каменска-Уральского» (</w:t>
      </w:r>
      <w:r w:rsidR="00963580">
        <w:rPr>
          <w:rFonts w:ascii="Liberation Serif" w:hAnsi="Liberation Serif"/>
          <w:bCs/>
          <w:iCs/>
          <w:sz w:val="28"/>
          <w:szCs w:val="28"/>
        </w:rPr>
        <w:t>Гайсин А.Г.</w:t>
      </w:r>
      <w:r w:rsidR="00963580" w:rsidRPr="00A30F7F">
        <w:rPr>
          <w:rFonts w:ascii="Liberation Serif" w:hAnsi="Liberation Serif"/>
          <w:bCs/>
          <w:iCs/>
          <w:sz w:val="28"/>
          <w:szCs w:val="28"/>
        </w:rPr>
        <w:t xml:space="preserve">) не позднее 04 сентября 2023 года направить отчетные документы и информационные материалы в Главное управление МЧС России по Свердловской области для анализа и определения лучшей учебно-материальной базы в области гражданской обороны, защиты </w:t>
      </w:r>
      <w:r w:rsidR="00963580" w:rsidRPr="00A30F7F">
        <w:rPr>
          <w:rFonts w:ascii="Liberation Serif" w:hAnsi="Liberation Serif"/>
          <w:sz w:val="28"/>
          <w:szCs w:val="28"/>
        </w:rPr>
        <w:t xml:space="preserve">населения и территории </w:t>
      </w:r>
      <w:r w:rsidR="00963580" w:rsidRPr="00A30F7F">
        <w:rPr>
          <w:rFonts w:ascii="Liberation Serif" w:hAnsi="Liberation Serif"/>
          <w:bCs/>
          <w:iCs/>
          <w:sz w:val="28"/>
          <w:szCs w:val="28"/>
        </w:rPr>
        <w:t>Свердловской области от чрезвычайных ситуаций</w:t>
      </w:r>
      <w:proofErr w:type="gramStart"/>
      <w:r w:rsidR="00A51EF9">
        <w:rPr>
          <w:rFonts w:ascii="Liberation Serif" w:hAnsi="Liberation Serif"/>
          <w:bCs/>
          <w:iCs/>
          <w:sz w:val="28"/>
          <w:szCs w:val="28"/>
        </w:rPr>
        <w:t>.</w:t>
      </w:r>
      <w:r>
        <w:rPr>
          <w:rFonts w:ascii="Liberation Serif" w:hAnsi="Liberation Serif"/>
          <w:sz w:val="28"/>
        </w:rPr>
        <w:t>».</w:t>
      </w:r>
      <w:proofErr w:type="gramEnd"/>
    </w:p>
    <w:p w:rsidR="00150CED" w:rsidRPr="00CE4756" w:rsidRDefault="000D26CC" w:rsidP="00143EF7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150CED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150CED">
        <w:rPr>
          <w:rFonts w:ascii="Liberation Serif" w:hAnsi="Liberation Serif" w:cs="Liberation Serif"/>
          <w:sz w:val="28"/>
          <w:szCs w:val="28"/>
        </w:rPr>
        <w:t>Р</w:t>
      </w:r>
      <w:r w:rsidR="00150CED" w:rsidRPr="00CE4756">
        <w:rPr>
          <w:rFonts w:ascii="Liberation Serif" w:hAnsi="Liberation Serif" w:cs="Liberation Serif"/>
          <w:sz w:val="28"/>
          <w:szCs w:val="28"/>
        </w:rPr>
        <w:t>азместить</w:t>
      </w:r>
      <w:proofErr w:type="gramEnd"/>
      <w:r w:rsidR="00150CED" w:rsidRPr="00CE4756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50CED" w:rsidRPr="00CE4756" w:rsidRDefault="00A51EF9" w:rsidP="00143EF7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50CED" w:rsidRPr="00CE4756">
        <w:rPr>
          <w:rFonts w:ascii="Liberation Serif" w:hAnsi="Liberation Serif" w:cs="Liberation Serif"/>
          <w:sz w:val="28"/>
          <w:szCs w:val="28"/>
        </w:rPr>
        <w:t>.</w:t>
      </w:r>
      <w:r w:rsidR="00150CED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="00150CED" w:rsidRPr="00CE4756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150CED" w:rsidRPr="00CE4756">
        <w:rPr>
          <w:rFonts w:ascii="Liberation Serif" w:hAnsi="Liberation Serif"/>
          <w:color w:val="000000"/>
          <w:sz w:val="28"/>
          <w:szCs w:val="28"/>
        </w:rPr>
        <w:t>Башарина</w:t>
      </w:r>
      <w:proofErr w:type="spellEnd"/>
      <w:r w:rsidR="00150CED" w:rsidRPr="00CE4756">
        <w:rPr>
          <w:rFonts w:ascii="Liberation Serif" w:hAnsi="Liberation Serif"/>
          <w:color w:val="000000"/>
          <w:sz w:val="28"/>
          <w:szCs w:val="28"/>
        </w:rPr>
        <w:t xml:space="preserve"> Д.В</w:t>
      </w:r>
      <w:r w:rsidR="00150CED" w:rsidRPr="00CE475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50CED" w:rsidRDefault="00150CED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150CED" w:rsidRDefault="00150CED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150CED" w:rsidRPr="00CE4756" w:rsidRDefault="00150CED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CE4756">
        <w:rPr>
          <w:rFonts w:ascii="Liberation Serif" w:hAnsi="Liberation Serif" w:cs="Liberation Serif"/>
          <w:sz w:val="28"/>
          <w:szCs w:val="28"/>
        </w:rPr>
        <w:t>лава</w:t>
      </w:r>
    </w:p>
    <w:p w:rsidR="00150CED" w:rsidRPr="00CE4756" w:rsidRDefault="00150CED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150CED" w:rsidRPr="00CE4756" w:rsidRDefault="00150CE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50CED" w:rsidRPr="0036389D" w:rsidRDefault="00150CE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150CED" w:rsidRDefault="00150CED" w:rsidP="00C74FC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150CED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617" w:rsidRDefault="00884617" w:rsidP="00941585">
      <w:r>
        <w:separator/>
      </w:r>
    </w:p>
  </w:endnote>
  <w:endnote w:type="continuationSeparator" w:id="0">
    <w:p w:rsidR="00884617" w:rsidRDefault="00884617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617" w:rsidRDefault="00884617" w:rsidP="00941585">
      <w:r>
        <w:separator/>
      </w:r>
    </w:p>
  </w:footnote>
  <w:footnote w:type="continuationSeparator" w:id="0">
    <w:p w:rsidR="00884617" w:rsidRDefault="00884617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CED" w:rsidRDefault="008853D6">
    <w:pPr>
      <w:pStyle w:val="a8"/>
      <w:jc w:val="center"/>
    </w:pPr>
    <w:fldSimple w:instr=" PAGE   \* MERGEFORMAT ">
      <w:r w:rsidR="00BE6B97">
        <w:rPr>
          <w:noProof/>
        </w:rPr>
        <w:t>2</w:t>
      </w:r>
    </w:fldSimple>
  </w:p>
  <w:p w:rsidR="00150CED" w:rsidRDefault="00150CE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B19DB"/>
    <w:multiLevelType w:val="hybridMultilevel"/>
    <w:tmpl w:val="4D7295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21D06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81E76"/>
    <w:rsid w:val="00082466"/>
    <w:rsid w:val="000A0261"/>
    <w:rsid w:val="000A0690"/>
    <w:rsid w:val="000A477B"/>
    <w:rsid w:val="000A4CF5"/>
    <w:rsid w:val="000B6A7A"/>
    <w:rsid w:val="000C30F1"/>
    <w:rsid w:val="000C5047"/>
    <w:rsid w:val="000D26CC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3EF7"/>
    <w:rsid w:val="0014497C"/>
    <w:rsid w:val="0014548A"/>
    <w:rsid w:val="00150CED"/>
    <w:rsid w:val="00152774"/>
    <w:rsid w:val="00171C39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C7DD5"/>
    <w:rsid w:val="001D2EDC"/>
    <w:rsid w:val="001D7791"/>
    <w:rsid w:val="001E31FA"/>
    <w:rsid w:val="001E4D51"/>
    <w:rsid w:val="001F20E0"/>
    <w:rsid w:val="001F3346"/>
    <w:rsid w:val="002018A9"/>
    <w:rsid w:val="002042D6"/>
    <w:rsid w:val="00210C49"/>
    <w:rsid w:val="00214226"/>
    <w:rsid w:val="002174B7"/>
    <w:rsid w:val="00217A4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548FB"/>
    <w:rsid w:val="002570F9"/>
    <w:rsid w:val="00260236"/>
    <w:rsid w:val="00262FEE"/>
    <w:rsid w:val="00263CBD"/>
    <w:rsid w:val="00266F06"/>
    <w:rsid w:val="002673F8"/>
    <w:rsid w:val="00275A91"/>
    <w:rsid w:val="002857A3"/>
    <w:rsid w:val="0029076D"/>
    <w:rsid w:val="002A2450"/>
    <w:rsid w:val="002A3B29"/>
    <w:rsid w:val="002A457A"/>
    <w:rsid w:val="002A642F"/>
    <w:rsid w:val="002B2399"/>
    <w:rsid w:val="002C365D"/>
    <w:rsid w:val="002D79EC"/>
    <w:rsid w:val="002E0939"/>
    <w:rsid w:val="002F3B75"/>
    <w:rsid w:val="002F5363"/>
    <w:rsid w:val="002F796E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F54"/>
    <w:rsid w:val="0033325E"/>
    <w:rsid w:val="00334C65"/>
    <w:rsid w:val="0033554D"/>
    <w:rsid w:val="003376C0"/>
    <w:rsid w:val="003442D6"/>
    <w:rsid w:val="003464D4"/>
    <w:rsid w:val="00352B7E"/>
    <w:rsid w:val="0036084B"/>
    <w:rsid w:val="0036389D"/>
    <w:rsid w:val="00364E20"/>
    <w:rsid w:val="00371BAA"/>
    <w:rsid w:val="00372C90"/>
    <w:rsid w:val="00374C89"/>
    <w:rsid w:val="003817F6"/>
    <w:rsid w:val="00392460"/>
    <w:rsid w:val="0039635C"/>
    <w:rsid w:val="003A1E57"/>
    <w:rsid w:val="003A4B17"/>
    <w:rsid w:val="003B538C"/>
    <w:rsid w:val="003C36FE"/>
    <w:rsid w:val="003C61DC"/>
    <w:rsid w:val="003C75ED"/>
    <w:rsid w:val="003D0E01"/>
    <w:rsid w:val="003D0F3A"/>
    <w:rsid w:val="003E7280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34031"/>
    <w:rsid w:val="00451E60"/>
    <w:rsid w:val="00463F5F"/>
    <w:rsid w:val="00464167"/>
    <w:rsid w:val="00465739"/>
    <w:rsid w:val="00466200"/>
    <w:rsid w:val="004706C1"/>
    <w:rsid w:val="004748B3"/>
    <w:rsid w:val="00482E11"/>
    <w:rsid w:val="00487D59"/>
    <w:rsid w:val="004960C4"/>
    <w:rsid w:val="004A0636"/>
    <w:rsid w:val="004A3E7F"/>
    <w:rsid w:val="004A71CD"/>
    <w:rsid w:val="004B53FA"/>
    <w:rsid w:val="004C3D72"/>
    <w:rsid w:val="004C4547"/>
    <w:rsid w:val="004F0F5A"/>
    <w:rsid w:val="004F1BF0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65357"/>
    <w:rsid w:val="00565918"/>
    <w:rsid w:val="00565F9D"/>
    <w:rsid w:val="005702F2"/>
    <w:rsid w:val="0057365B"/>
    <w:rsid w:val="005814AB"/>
    <w:rsid w:val="005904BE"/>
    <w:rsid w:val="00593682"/>
    <w:rsid w:val="005C0550"/>
    <w:rsid w:val="005C0E10"/>
    <w:rsid w:val="005C4173"/>
    <w:rsid w:val="005C642B"/>
    <w:rsid w:val="005C6EDA"/>
    <w:rsid w:val="005D1CDD"/>
    <w:rsid w:val="005F0751"/>
    <w:rsid w:val="005F2DBF"/>
    <w:rsid w:val="005F6E2C"/>
    <w:rsid w:val="006010DF"/>
    <w:rsid w:val="0061174E"/>
    <w:rsid w:val="006204F5"/>
    <w:rsid w:val="006205A8"/>
    <w:rsid w:val="00627357"/>
    <w:rsid w:val="006347F5"/>
    <w:rsid w:val="0063492A"/>
    <w:rsid w:val="00634FFD"/>
    <w:rsid w:val="00641F56"/>
    <w:rsid w:val="00651C88"/>
    <w:rsid w:val="00653F71"/>
    <w:rsid w:val="00656879"/>
    <w:rsid w:val="006601C2"/>
    <w:rsid w:val="006775D7"/>
    <w:rsid w:val="00681F43"/>
    <w:rsid w:val="0069744E"/>
    <w:rsid w:val="006A1451"/>
    <w:rsid w:val="006A479C"/>
    <w:rsid w:val="006A59CD"/>
    <w:rsid w:val="006C6C5E"/>
    <w:rsid w:val="006D319E"/>
    <w:rsid w:val="006E2BE1"/>
    <w:rsid w:val="006E2E01"/>
    <w:rsid w:val="006E4529"/>
    <w:rsid w:val="006E4BC6"/>
    <w:rsid w:val="006E543A"/>
    <w:rsid w:val="006E647C"/>
    <w:rsid w:val="006F2A76"/>
    <w:rsid w:val="00702165"/>
    <w:rsid w:val="007035B1"/>
    <w:rsid w:val="00712132"/>
    <w:rsid w:val="00720985"/>
    <w:rsid w:val="00724511"/>
    <w:rsid w:val="007439ED"/>
    <w:rsid w:val="007457D0"/>
    <w:rsid w:val="0074639A"/>
    <w:rsid w:val="00761508"/>
    <w:rsid w:val="0077154C"/>
    <w:rsid w:val="00771C2C"/>
    <w:rsid w:val="00772D9C"/>
    <w:rsid w:val="007764BC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17F05"/>
    <w:rsid w:val="00823169"/>
    <w:rsid w:val="008232EF"/>
    <w:rsid w:val="00823DC8"/>
    <w:rsid w:val="0082485F"/>
    <w:rsid w:val="00830687"/>
    <w:rsid w:val="0083594B"/>
    <w:rsid w:val="008514FA"/>
    <w:rsid w:val="0085217A"/>
    <w:rsid w:val="0085479F"/>
    <w:rsid w:val="008556E0"/>
    <w:rsid w:val="008667AB"/>
    <w:rsid w:val="00871148"/>
    <w:rsid w:val="00871520"/>
    <w:rsid w:val="00874140"/>
    <w:rsid w:val="008756A0"/>
    <w:rsid w:val="00875FE7"/>
    <w:rsid w:val="00876F69"/>
    <w:rsid w:val="00884617"/>
    <w:rsid w:val="008853D6"/>
    <w:rsid w:val="00887E5A"/>
    <w:rsid w:val="00895676"/>
    <w:rsid w:val="00896CBC"/>
    <w:rsid w:val="008974F1"/>
    <w:rsid w:val="0089760C"/>
    <w:rsid w:val="008B09BB"/>
    <w:rsid w:val="008B58C6"/>
    <w:rsid w:val="008C0E41"/>
    <w:rsid w:val="008C0F1E"/>
    <w:rsid w:val="008D19A9"/>
    <w:rsid w:val="008E1BD5"/>
    <w:rsid w:val="008F1BD2"/>
    <w:rsid w:val="008F741A"/>
    <w:rsid w:val="0090367A"/>
    <w:rsid w:val="009130DA"/>
    <w:rsid w:val="00923060"/>
    <w:rsid w:val="00933055"/>
    <w:rsid w:val="00941585"/>
    <w:rsid w:val="009437CE"/>
    <w:rsid w:val="00950F97"/>
    <w:rsid w:val="0095189F"/>
    <w:rsid w:val="00952942"/>
    <w:rsid w:val="009556BF"/>
    <w:rsid w:val="00955D0E"/>
    <w:rsid w:val="00956960"/>
    <w:rsid w:val="00963580"/>
    <w:rsid w:val="0096563D"/>
    <w:rsid w:val="00971C54"/>
    <w:rsid w:val="00974C9A"/>
    <w:rsid w:val="00975A1C"/>
    <w:rsid w:val="009775DA"/>
    <w:rsid w:val="00982B8C"/>
    <w:rsid w:val="0099452D"/>
    <w:rsid w:val="009A5961"/>
    <w:rsid w:val="009C4B9B"/>
    <w:rsid w:val="009D315E"/>
    <w:rsid w:val="009D344E"/>
    <w:rsid w:val="009F14C6"/>
    <w:rsid w:val="009F191D"/>
    <w:rsid w:val="00A033BF"/>
    <w:rsid w:val="00A039AF"/>
    <w:rsid w:val="00A04A91"/>
    <w:rsid w:val="00A056BD"/>
    <w:rsid w:val="00A1076A"/>
    <w:rsid w:val="00A13348"/>
    <w:rsid w:val="00A20674"/>
    <w:rsid w:val="00A2202A"/>
    <w:rsid w:val="00A25975"/>
    <w:rsid w:val="00A26589"/>
    <w:rsid w:val="00A30680"/>
    <w:rsid w:val="00A31E53"/>
    <w:rsid w:val="00A34618"/>
    <w:rsid w:val="00A355BA"/>
    <w:rsid w:val="00A3736B"/>
    <w:rsid w:val="00A424C3"/>
    <w:rsid w:val="00A44A90"/>
    <w:rsid w:val="00A45BFD"/>
    <w:rsid w:val="00A51EF9"/>
    <w:rsid w:val="00A566F1"/>
    <w:rsid w:val="00A61E56"/>
    <w:rsid w:val="00A75488"/>
    <w:rsid w:val="00A75ACA"/>
    <w:rsid w:val="00A81456"/>
    <w:rsid w:val="00AA4B0D"/>
    <w:rsid w:val="00AA4B59"/>
    <w:rsid w:val="00AA7621"/>
    <w:rsid w:val="00AB005F"/>
    <w:rsid w:val="00AC3D9B"/>
    <w:rsid w:val="00AD3854"/>
    <w:rsid w:val="00AE2EE8"/>
    <w:rsid w:val="00AE2F14"/>
    <w:rsid w:val="00AE3C00"/>
    <w:rsid w:val="00AE669C"/>
    <w:rsid w:val="00AF0DA7"/>
    <w:rsid w:val="00B01F3B"/>
    <w:rsid w:val="00B037A3"/>
    <w:rsid w:val="00B05478"/>
    <w:rsid w:val="00B2513D"/>
    <w:rsid w:val="00B3124A"/>
    <w:rsid w:val="00B328DF"/>
    <w:rsid w:val="00B34907"/>
    <w:rsid w:val="00B448C9"/>
    <w:rsid w:val="00B47A45"/>
    <w:rsid w:val="00B74D89"/>
    <w:rsid w:val="00B8216C"/>
    <w:rsid w:val="00B84542"/>
    <w:rsid w:val="00B9072B"/>
    <w:rsid w:val="00B90D5E"/>
    <w:rsid w:val="00B91D93"/>
    <w:rsid w:val="00B92B23"/>
    <w:rsid w:val="00B94209"/>
    <w:rsid w:val="00B95DBC"/>
    <w:rsid w:val="00BA2D87"/>
    <w:rsid w:val="00BA4D55"/>
    <w:rsid w:val="00BA73E4"/>
    <w:rsid w:val="00BA7870"/>
    <w:rsid w:val="00BB0BEE"/>
    <w:rsid w:val="00BB53B3"/>
    <w:rsid w:val="00BC3953"/>
    <w:rsid w:val="00BC77AC"/>
    <w:rsid w:val="00BD60F1"/>
    <w:rsid w:val="00BD683D"/>
    <w:rsid w:val="00BE060B"/>
    <w:rsid w:val="00BE6210"/>
    <w:rsid w:val="00BE6B97"/>
    <w:rsid w:val="00BF30C1"/>
    <w:rsid w:val="00BF6A8C"/>
    <w:rsid w:val="00BF6E52"/>
    <w:rsid w:val="00C05B7D"/>
    <w:rsid w:val="00C14A6D"/>
    <w:rsid w:val="00C17CC6"/>
    <w:rsid w:val="00C22499"/>
    <w:rsid w:val="00C261CB"/>
    <w:rsid w:val="00C27E42"/>
    <w:rsid w:val="00C47543"/>
    <w:rsid w:val="00C51635"/>
    <w:rsid w:val="00C55198"/>
    <w:rsid w:val="00C55442"/>
    <w:rsid w:val="00C6133A"/>
    <w:rsid w:val="00C74FCA"/>
    <w:rsid w:val="00C827DE"/>
    <w:rsid w:val="00C8290F"/>
    <w:rsid w:val="00C85660"/>
    <w:rsid w:val="00C929E4"/>
    <w:rsid w:val="00C94060"/>
    <w:rsid w:val="00CA14D7"/>
    <w:rsid w:val="00CA3B43"/>
    <w:rsid w:val="00CB4F4F"/>
    <w:rsid w:val="00CB6656"/>
    <w:rsid w:val="00CB7295"/>
    <w:rsid w:val="00CC4AA7"/>
    <w:rsid w:val="00CC5D86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6C7A"/>
    <w:rsid w:val="00D17254"/>
    <w:rsid w:val="00D24527"/>
    <w:rsid w:val="00D27886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ADD"/>
    <w:rsid w:val="00EE4587"/>
    <w:rsid w:val="00EE5598"/>
    <w:rsid w:val="00EE74C3"/>
    <w:rsid w:val="00F02E6D"/>
    <w:rsid w:val="00F03F0E"/>
    <w:rsid w:val="00F06659"/>
    <w:rsid w:val="00F129BF"/>
    <w:rsid w:val="00F224CC"/>
    <w:rsid w:val="00F327DD"/>
    <w:rsid w:val="00F3288A"/>
    <w:rsid w:val="00F3702B"/>
    <w:rsid w:val="00F44A8F"/>
    <w:rsid w:val="00F44D23"/>
    <w:rsid w:val="00F50A7B"/>
    <w:rsid w:val="00F6170A"/>
    <w:rsid w:val="00F62606"/>
    <w:rsid w:val="00F63D7F"/>
    <w:rsid w:val="00F64854"/>
    <w:rsid w:val="00F66224"/>
    <w:rsid w:val="00F7183D"/>
    <w:rsid w:val="00F801F1"/>
    <w:rsid w:val="00F8283E"/>
    <w:rsid w:val="00F92EFB"/>
    <w:rsid w:val="00F9329C"/>
    <w:rsid w:val="00FA11AC"/>
    <w:rsid w:val="00FA194B"/>
    <w:rsid w:val="00FA3C20"/>
    <w:rsid w:val="00FA4ECE"/>
    <w:rsid w:val="00FB0F5B"/>
    <w:rsid w:val="00FC33DB"/>
    <w:rsid w:val="00FD03FA"/>
    <w:rsid w:val="00FD3B6E"/>
    <w:rsid w:val="00FD5EAD"/>
    <w:rsid w:val="00FD7DEC"/>
    <w:rsid w:val="00FE224B"/>
    <w:rsid w:val="00FE7AC4"/>
    <w:rsid w:val="00FF6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14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28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ForeverJule</cp:lastModifiedBy>
  <cp:revision>15</cp:revision>
  <cp:lastPrinted>2023-08-31T06:00:00Z</cp:lastPrinted>
  <dcterms:created xsi:type="dcterms:W3CDTF">2023-05-19T04:39:00Z</dcterms:created>
  <dcterms:modified xsi:type="dcterms:W3CDTF">2023-09-05T10:53:00Z</dcterms:modified>
</cp:coreProperties>
</file>