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7009E1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009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7.45pt;height:67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" filled="f" stroked="f">
            <v:textbox style="mso-fit-shape-to-text:t">
              <w:txbxContent>
                <w:p w:rsidR="00D41DF9" w:rsidRDefault="00D41DF9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7009E1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7009E1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FD32A0">
        <w:rPr>
          <w:rFonts w:ascii="Liberation Serif" w:hAnsi="Liberation Serif"/>
          <w:sz w:val="24"/>
        </w:rPr>
        <w:t>05.09.2023</w:t>
      </w:r>
      <w:bookmarkStart w:id="0" w:name="_GoBack"/>
      <w:bookmarkEnd w:id="0"/>
      <w:r w:rsidR="00D41DF9" w:rsidRPr="002017F2">
        <w:rPr>
          <w:rFonts w:ascii="Liberation Serif" w:hAnsi="Liberation Serif"/>
          <w:sz w:val="24"/>
        </w:rPr>
        <w:t xml:space="preserve"> № </w:t>
      </w:r>
      <w:r w:rsidR="00FD32A0">
        <w:rPr>
          <w:rFonts w:ascii="Liberation Serif" w:hAnsi="Liberation Serif"/>
          <w:sz w:val="24"/>
        </w:rPr>
        <w:t>561</w:t>
      </w:r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F6496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976E6">
        <w:rPr>
          <w:rFonts w:ascii="Liberation Serif" w:hAnsi="Liberation Serif" w:cs="Liberation Serif"/>
          <w:b/>
          <w:sz w:val="28"/>
          <w:szCs w:val="28"/>
        </w:rPr>
        <w:t>с</w:t>
      </w:r>
      <w:r w:rsidR="005F6496" w:rsidRPr="005F6496">
        <w:rPr>
          <w:rFonts w:ascii="Liberation Serif" w:hAnsi="Liberation Serif" w:cs="Liberation Serif"/>
          <w:b/>
          <w:sz w:val="28"/>
          <w:szCs w:val="28"/>
        </w:rPr>
        <w:t>остав муниципальной комиссии по обследованию жилых по</w:t>
      </w:r>
      <w:r w:rsidRPr="005F6496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5F6496" w:rsidRPr="005F6496">
        <w:rPr>
          <w:rFonts w:ascii="Liberation Serif" w:hAnsi="Liberation Serif"/>
          <w:b/>
          <w:sz w:val="28"/>
          <w:szCs w:val="28"/>
        </w:rPr>
        <w:t xml:space="preserve">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645099" w:rsidRPr="005F649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5F6496" w:rsidRDefault="00E7304A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649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7304A" w:rsidRPr="005F6496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7FE4" w:rsidRDefault="00E37FE4" w:rsidP="00E37F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6976E6">
        <w:rPr>
          <w:rFonts w:ascii="Liberation Serif" w:hAnsi="Liberation Serif"/>
          <w:sz w:val="28"/>
          <w:szCs w:val="28"/>
        </w:rPr>
        <w:t>Внести в с</w:t>
      </w:r>
      <w:r w:rsidR="005F6496" w:rsidRPr="00716350">
        <w:rPr>
          <w:rFonts w:ascii="Liberation Serif" w:hAnsi="Liberation Serif"/>
          <w:sz w:val="28"/>
          <w:szCs w:val="28"/>
        </w:rPr>
        <w:t xml:space="preserve">остав муниципальной комиссии по обследованию жилых помещений инвалидов и общего имущества в многоквартирных домах, </w:t>
      </w:r>
      <w:r w:rsidR="00C0774E" w:rsidRPr="00716350">
        <w:rPr>
          <w:rFonts w:ascii="Liberation Serif" w:hAnsi="Liberation Serif"/>
          <w:sz w:val="28"/>
          <w:szCs w:val="28"/>
        </w:rPr>
        <w:br/>
      </w:r>
      <w:r w:rsidR="005F6496" w:rsidRPr="00716350">
        <w:rPr>
          <w:rFonts w:ascii="Liberation Serif" w:hAnsi="Liberation Serif"/>
          <w:sz w:val="28"/>
          <w:szCs w:val="28"/>
        </w:rPr>
        <w:t>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комиссия), утвержденный постановлением Администрации города Каменска-Уральского от 27.03.2018</w:t>
      </w:r>
      <w:r w:rsidR="00C0774E" w:rsidRPr="00716350">
        <w:rPr>
          <w:rFonts w:ascii="Liberation Serif" w:hAnsi="Liberation Serif"/>
          <w:sz w:val="28"/>
          <w:szCs w:val="28"/>
        </w:rPr>
        <w:br/>
      </w:r>
      <w:r w:rsidR="005F6496" w:rsidRPr="00716350">
        <w:rPr>
          <w:rFonts w:ascii="Liberation Serif" w:hAnsi="Liberation Serif"/>
          <w:sz w:val="28"/>
          <w:szCs w:val="28"/>
        </w:rPr>
        <w:t>№ 226 (в редакции</w:t>
      </w:r>
      <w:r w:rsidR="00235649" w:rsidRPr="00716350">
        <w:rPr>
          <w:rFonts w:ascii="Liberation Serif" w:hAnsi="Liberation Serif"/>
          <w:sz w:val="28"/>
          <w:szCs w:val="28"/>
        </w:rPr>
        <w:t>постановлени</w:t>
      </w:r>
      <w:r w:rsidR="00FA1C8A" w:rsidRPr="00716350">
        <w:rPr>
          <w:rFonts w:ascii="Liberation Serif" w:hAnsi="Liberation Serif"/>
          <w:sz w:val="28"/>
          <w:szCs w:val="28"/>
        </w:rPr>
        <w:t>й</w:t>
      </w:r>
      <w:proofErr w:type="gramEnd"/>
      <w:r w:rsidR="00235649" w:rsidRPr="0071635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14.09.2020 № 651</w:t>
      </w:r>
      <w:r w:rsidR="00975630" w:rsidRPr="00716350">
        <w:rPr>
          <w:rFonts w:ascii="Liberation Serif" w:hAnsi="Liberation Serif"/>
          <w:sz w:val="28"/>
          <w:szCs w:val="28"/>
        </w:rPr>
        <w:t>, от 29.04.2021 № 355</w:t>
      </w:r>
      <w:r w:rsidR="00C62F44" w:rsidRPr="00716350">
        <w:rPr>
          <w:rFonts w:ascii="Liberation Serif" w:hAnsi="Liberation Serif"/>
          <w:sz w:val="28"/>
          <w:szCs w:val="28"/>
        </w:rPr>
        <w:t xml:space="preserve">, от 20.10.2022               </w:t>
      </w:r>
      <w:proofErr w:type="gramStart"/>
      <w:r w:rsidR="00C62F44" w:rsidRPr="00716350">
        <w:rPr>
          <w:rFonts w:ascii="Liberation Serif" w:hAnsi="Liberation Serif"/>
          <w:sz w:val="28"/>
          <w:szCs w:val="28"/>
        </w:rPr>
        <w:t>№ 695</w:t>
      </w:r>
      <w:r w:rsidR="006976E6">
        <w:rPr>
          <w:rFonts w:ascii="Liberation Serif" w:hAnsi="Liberation Serif"/>
          <w:sz w:val="28"/>
          <w:szCs w:val="28"/>
        </w:rPr>
        <w:t>, от 19.07.2023 № 47</w:t>
      </w:r>
      <w:r w:rsidR="00716350" w:rsidRPr="00716350">
        <w:rPr>
          <w:rFonts w:ascii="Liberation Serif" w:hAnsi="Liberation Serif"/>
          <w:sz w:val="28"/>
          <w:szCs w:val="28"/>
        </w:rPr>
        <w:t>5</w:t>
      </w:r>
      <w:r w:rsidR="00716350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изменения, изложив его в новой редакции согласно </w:t>
      </w:r>
      <w:hyperlink r:id="rId9" w:history="1">
        <w:r w:rsidRPr="00E37FE4">
          <w:rPr>
            <w:rFonts w:ascii="Liberation Serif" w:hAnsi="Liberation Serif" w:cs="Liberation Serif"/>
            <w:sz w:val="28"/>
            <w:szCs w:val="28"/>
          </w:rPr>
          <w:t>приложению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  <w:proofErr w:type="gramEnd"/>
    </w:p>
    <w:p w:rsidR="00235649" w:rsidRPr="00E37FE4" w:rsidRDefault="00E37FE4" w:rsidP="00E37F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="00235649" w:rsidRPr="00E37FE4">
        <w:rPr>
          <w:rFonts w:ascii="Liberation Serif" w:hAnsi="Liberation Serif" w:cs="Liberation Serif"/>
          <w:sz w:val="28"/>
          <w:szCs w:val="28"/>
        </w:rPr>
        <w:t>Опубликовать настоящее постановление</w:t>
      </w:r>
      <w:r w:rsidRPr="00E37FE4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 </w:t>
      </w:r>
      <w:r w:rsidR="00235649" w:rsidRPr="00E37FE4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E7304A" w:rsidRPr="00E37FE4" w:rsidRDefault="00E37FE4" w:rsidP="00E37FE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E7304A" w:rsidRPr="00E37FE4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городского округа </w:t>
      </w:r>
      <w:r w:rsidR="00803175" w:rsidRPr="00E37FE4"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E37FE4" w:rsidRDefault="00E37FE4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E37FE4" w:rsidRDefault="00E37FE4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364E8C" w:rsidRPr="00364E8C" w:rsidRDefault="00364E8C" w:rsidP="00364E8C">
      <w:pPr>
        <w:jc w:val="both"/>
        <w:rPr>
          <w:rFonts w:ascii="Liberation Serif" w:hAnsi="Liberation Serif" w:cs="Liberation Serif"/>
          <w:sz w:val="28"/>
          <w:szCs w:val="28"/>
        </w:rPr>
      </w:pPr>
      <w:r w:rsidRPr="00364E8C">
        <w:rPr>
          <w:rFonts w:ascii="Liberation Serif" w:hAnsi="Liberation Serif" w:cs="Liberation Serif"/>
          <w:sz w:val="28"/>
          <w:szCs w:val="28"/>
        </w:rPr>
        <w:t>Глава</w:t>
      </w:r>
    </w:p>
    <w:p w:rsidR="004A4C79" w:rsidRDefault="00364E8C" w:rsidP="00C90B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64E8C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 xml:space="preserve">от </w:t>
      </w:r>
      <w:r w:rsidR="00CB397A">
        <w:rPr>
          <w:rFonts w:ascii="Liberation Serif" w:hAnsi="Liberation Serif" w:cs="Liberation Serif"/>
          <w:sz w:val="28"/>
          <w:szCs w:val="28"/>
        </w:rPr>
        <w:t>05.09.2023</w:t>
      </w:r>
      <w:r w:rsidRPr="00716350">
        <w:rPr>
          <w:rFonts w:ascii="Liberation Serif" w:hAnsi="Liberation Serif" w:cs="Liberation Serif"/>
          <w:sz w:val="28"/>
          <w:szCs w:val="28"/>
        </w:rPr>
        <w:t xml:space="preserve"> № </w:t>
      </w:r>
      <w:r w:rsidR="00CB397A">
        <w:rPr>
          <w:rFonts w:ascii="Liberation Serif" w:hAnsi="Liberation Serif" w:cs="Liberation Serif"/>
          <w:sz w:val="28"/>
          <w:szCs w:val="28"/>
        </w:rPr>
        <w:t>561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716350">
        <w:rPr>
          <w:rFonts w:ascii="Liberation Serif" w:hAnsi="Liberation Serif" w:cs="Times New Roman"/>
          <w:sz w:val="28"/>
          <w:szCs w:val="28"/>
        </w:rPr>
        <w:t>СОСТАВ</w:t>
      </w:r>
    </w:p>
    <w:p w:rsidR="00716350" w:rsidRPr="00716350" w:rsidRDefault="00716350" w:rsidP="00716350">
      <w:pPr>
        <w:pStyle w:val="ConsPlusTitle"/>
        <w:jc w:val="center"/>
        <w:rPr>
          <w:rFonts w:ascii="Liberation Serif" w:hAnsi="Liberation Serif"/>
        </w:rPr>
      </w:pPr>
      <w:r w:rsidRPr="00716350">
        <w:rPr>
          <w:rFonts w:ascii="Liberation Serif" w:hAnsi="Liberation Serif" w:cs="Times New Roman"/>
          <w:sz w:val="28"/>
          <w:szCs w:val="28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</w:t>
      </w:r>
    </w:p>
    <w:p w:rsidR="00716350" w:rsidRPr="00716350" w:rsidRDefault="00716350" w:rsidP="00716350">
      <w:pPr>
        <w:autoSpaceDE w:val="0"/>
        <w:autoSpaceDN w:val="0"/>
        <w:adjustRightInd w:val="0"/>
        <w:ind w:left="567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7"/>
        <w:gridCol w:w="335"/>
        <w:gridCol w:w="6328"/>
      </w:tblGrid>
      <w:tr w:rsidR="00716350" w:rsidRPr="00716350" w:rsidTr="00FB1603">
        <w:tc>
          <w:tcPr>
            <w:tcW w:w="2897" w:type="dxa"/>
          </w:tcPr>
          <w:p w:rsidR="00716350" w:rsidRDefault="00E37FE4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</w:p>
          <w:p w:rsidR="00E37FE4" w:rsidRPr="00716350" w:rsidRDefault="00E37FE4" w:rsidP="00443A18">
            <w:pPr>
              <w:autoSpaceDE w:val="0"/>
              <w:autoSpaceDN w:val="0"/>
              <w:adjustRightInd w:val="0"/>
              <w:ind w:right="-6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главы Администрациигородского округа, председатель комиссии</w:t>
            </w:r>
          </w:p>
        </w:tc>
      </w:tr>
      <w:tr w:rsidR="00716350" w:rsidRPr="00716350" w:rsidTr="00FB1603">
        <w:tc>
          <w:tcPr>
            <w:tcW w:w="2897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Нестеров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городского округа, заместитель председателя комиссии</w:t>
            </w:r>
          </w:p>
        </w:tc>
      </w:tr>
      <w:tr w:rsidR="00716350" w:rsidRPr="00716350" w:rsidTr="00FB1603">
        <w:tc>
          <w:tcPr>
            <w:tcW w:w="2897" w:type="dxa"/>
          </w:tcPr>
          <w:p w:rsidR="00716350" w:rsidRPr="00716350" w:rsidRDefault="00E37FE4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Лопарева</w:t>
            </w:r>
          </w:p>
          <w:p w:rsidR="00716350" w:rsidRPr="00716350" w:rsidRDefault="00E37FE4" w:rsidP="00443A18">
            <w:pPr>
              <w:autoSpaceDE w:val="0"/>
              <w:autoSpaceDN w:val="0"/>
              <w:adjustRightInd w:val="0"/>
              <w:ind w:hanging="14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Вера Анатольевна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жилищному хозяйству, секретарь комиссии</w:t>
            </w:r>
          </w:p>
        </w:tc>
      </w:tr>
      <w:tr w:rsidR="00716350" w:rsidRPr="00716350" w:rsidTr="00FB1603">
        <w:trPr>
          <w:trHeight w:val="1305"/>
        </w:trPr>
        <w:tc>
          <w:tcPr>
            <w:tcW w:w="2897" w:type="dxa"/>
          </w:tcPr>
          <w:p w:rsidR="00716350" w:rsidRPr="00716350" w:rsidRDefault="00716350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FB1603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Pr="00716350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Дегтярев</w:t>
            </w:r>
          </w:p>
          <w:p w:rsidR="00716350" w:rsidRPr="00716350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ЮрийПавлович</w:t>
            </w:r>
          </w:p>
          <w:p w:rsidR="00443A18" w:rsidRDefault="00443A18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443A18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Заиров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Андрей </w:t>
            </w: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Фаритович</w:t>
            </w:r>
            <w:proofErr w:type="spellEnd"/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FB1603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FB1603" w:rsidRDefault="00FB1603" w:rsidP="00FB16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FB1603" w:rsidP="00EA1B2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начальник Отраслевого органа 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городского округа по жилищному хозяйству</w:t>
            </w:r>
          </w:p>
          <w:p w:rsidR="00FB1603" w:rsidRDefault="00FB1603" w:rsidP="00FB160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казенного учреждения «</w:t>
            </w:r>
            <w:r w:rsidR="00EA1B21">
              <w:rPr>
                <w:rFonts w:ascii="Liberation Serif" w:hAnsi="Liberation Serif" w:cs="Liberation Serif"/>
                <w:sz w:val="28"/>
                <w:szCs w:val="28"/>
              </w:rPr>
              <w:t>Управление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муниципальным жилищным фондом»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16350" w:rsidRPr="00716350" w:rsidTr="00FB1603">
        <w:tc>
          <w:tcPr>
            <w:tcW w:w="2897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Иванова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 w:rsidR="006976E6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</w:p>
        </w:tc>
      </w:tr>
      <w:tr w:rsidR="00716350" w:rsidRPr="00716350" w:rsidTr="00FB1603">
        <w:tc>
          <w:tcPr>
            <w:tcW w:w="2897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Лагунова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Тамара Тихоновна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председатель Каменск-Уральской местной организации Свердловской областной</w:t>
            </w:r>
            <w:r w:rsidR="006976E6">
              <w:rPr>
                <w:rFonts w:ascii="Liberation Serif" w:hAnsi="Liberation Serif" w:cs="Liberation Serif"/>
                <w:sz w:val="28"/>
                <w:szCs w:val="28"/>
              </w:rPr>
              <w:t xml:space="preserve"> общественной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 организации Общероссийская общественная организация инвалидов «Всероссийское ордена Трудового Красного Знамени общество слепых» (по согласованию)</w:t>
            </w:r>
          </w:p>
        </w:tc>
      </w:tr>
      <w:tr w:rsidR="00716350" w:rsidRPr="00716350" w:rsidTr="00FB1603">
        <w:tc>
          <w:tcPr>
            <w:tcW w:w="2897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Рогулина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335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председатель органа местного самоуправления «Комитет по архитектуре и градостроительству Каменск-Уральского городского округа»</w:t>
            </w:r>
          </w:p>
        </w:tc>
      </w:tr>
      <w:tr w:rsidR="00716350" w:rsidRPr="00716350" w:rsidTr="00FB1603">
        <w:tc>
          <w:tcPr>
            <w:tcW w:w="2897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Щевелева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Ольга Ильинична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Calibri"/>
                <w:sz w:val="28"/>
                <w:szCs w:val="28"/>
              </w:rPr>
              <w:t>начальник Управления социальной политики № 12 по городу Каменску-Уральскому и Каменскому району»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</w:tbl>
    <w:p w:rsidR="00FB1603" w:rsidRPr="00A8169B" w:rsidRDefault="00FB1603" w:rsidP="00C90B35">
      <w:pPr>
        <w:jc w:val="both"/>
        <w:rPr>
          <w:rFonts w:ascii="Liberation Serif" w:hAnsi="Liberation Serif" w:cs="Liberation Serif"/>
          <w:sz w:val="28"/>
          <w:szCs w:val="28"/>
        </w:rPr>
        <w:sectPr w:rsidR="00FB1603" w:rsidRPr="00A8169B" w:rsidSect="00FB1603">
          <w:headerReference w:type="default" r:id="rId10"/>
          <w:headerReference w:type="first" r:id="rId11"/>
          <w:pgSz w:w="11906" w:h="16838"/>
          <w:pgMar w:top="284" w:right="567" w:bottom="993" w:left="1701" w:header="286" w:footer="709" w:gutter="0"/>
          <w:cols w:space="708"/>
          <w:titlePg/>
          <w:docGrid w:linePitch="360"/>
        </w:sectPr>
      </w:pPr>
    </w:p>
    <w:p w:rsidR="00E91CBE" w:rsidRPr="002017F2" w:rsidRDefault="00E91CBE" w:rsidP="006976E6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FB1603">
      <w:headerReference w:type="default" r:id="rId12"/>
      <w:headerReference w:type="first" r:id="rId13"/>
      <w:pgSz w:w="16838" w:h="11906" w:orient="landscape"/>
      <w:pgMar w:top="426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3AF" w:rsidRDefault="001D43AF">
      <w:r>
        <w:separator/>
      </w:r>
    </w:p>
  </w:endnote>
  <w:endnote w:type="continuationSeparator" w:id="1">
    <w:p w:rsidR="001D43AF" w:rsidRDefault="001D4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3AF" w:rsidRDefault="001D43AF">
      <w:r>
        <w:separator/>
      </w:r>
    </w:p>
  </w:footnote>
  <w:footnote w:type="continuationSeparator" w:id="1">
    <w:p w:rsidR="001D43AF" w:rsidRDefault="001D43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9155310"/>
      <w:docPartObj>
        <w:docPartGallery w:val="Page Numbers (Top of Page)"/>
        <w:docPartUnique/>
      </w:docPartObj>
    </w:sdtPr>
    <w:sdtContent>
      <w:p w:rsidR="00E7304A" w:rsidRDefault="007009E1">
        <w:pPr>
          <w:pStyle w:val="a8"/>
          <w:jc w:val="center"/>
        </w:pPr>
        <w:r>
          <w:fldChar w:fldCharType="begin"/>
        </w:r>
        <w:r w:rsidR="00E7304A">
          <w:instrText>PAGE   \* MERGEFORMAT</w:instrText>
        </w:r>
        <w:r>
          <w:fldChar w:fldCharType="separate"/>
        </w:r>
        <w:r w:rsidR="00CB397A">
          <w:rPr>
            <w:noProof/>
          </w:rPr>
          <w:t>2</w:t>
        </w:r>
        <w:r>
          <w:fldChar w:fldCharType="end"/>
        </w:r>
      </w:p>
    </w:sdtContent>
  </w:sdt>
  <w:p w:rsidR="00E7304A" w:rsidRDefault="00E7304A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Default="00D321D1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82658F" w:rsidRDefault="007009E1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364E8C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1BF08F3"/>
    <w:multiLevelType w:val="hybridMultilevel"/>
    <w:tmpl w:val="F4A040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0B6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D43AF"/>
    <w:rsid w:val="001E0B89"/>
    <w:rsid w:val="001E11BA"/>
    <w:rsid w:val="001E73FD"/>
    <w:rsid w:val="001F0730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351B5"/>
    <w:rsid w:val="00336241"/>
    <w:rsid w:val="0034394A"/>
    <w:rsid w:val="0035510F"/>
    <w:rsid w:val="00364C3F"/>
    <w:rsid w:val="00364E8C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3A18"/>
    <w:rsid w:val="00445909"/>
    <w:rsid w:val="0045163E"/>
    <w:rsid w:val="00452276"/>
    <w:rsid w:val="004670BC"/>
    <w:rsid w:val="00476347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4FCD"/>
    <w:rsid w:val="0057498C"/>
    <w:rsid w:val="00586111"/>
    <w:rsid w:val="00587E3B"/>
    <w:rsid w:val="00590433"/>
    <w:rsid w:val="00597406"/>
    <w:rsid w:val="005A5069"/>
    <w:rsid w:val="005A601F"/>
    <w:rsid w:val="005C0991"/>
    <w:rsid w:val="005C6855"/>
    <w:rsid w:val="005D7E74"/>
    <w:rsid w:val="005E0AB9"/>
    <w:rsid w:val="005E225D"/>
    <w:rsid w:val="005F5DBC"/>
    <w:rsid w:val="005F6496"/>
    <w:rsid w:val="005F6993"/>
    <w:rsid w:val="0061397A"/>
    <w:rsid w:val="00613BA1"/>
    <w:rsid w:val="00627804"/>
    <w:rsid w:val="00631203"/>
    <w:rsid w:val="00645099"/>
    <w:rsid w:val="006532D6"/>
    <w:rsid w:val="006575F7"/>
    <w:rsid w:val="00657A26"/>
    <w:rsid w:val="006613C0"/>
    <w:rsid w:val="00671579"/>
    <w:rsid w:val="00680FFE"/>
    <w:rsid w:val="00693492"/>
    <w:rsid w:val="006937B1"/>
    <w:rsid w:val="006976E6"/>
    <w:rsid w:val="006A6175"/>
    <w:rsid w:val="006C0220"/>
    <w:rsid w:val="006C02B9"/>
    <w:rsid w:val="006C6C5E"/>
    <w:rsid w:val="006D0383"/>
    <w:rsid w:val="006E21FB"/>
    <w:rsid w:val="006E424B"/>
    <w:rsid w:val="006F3182"/>
    <w:rsid w:val="007009E1"/>
    <w:rsid w:val="0070561A"/>
    <w:rsid w:val="007077D1"/>
    <w:rsid w:val="00715D09"/>
    <w:rsid w:val="00716350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E5894"/>
    <w:rsid w:val="008E5F11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5630"/>
    <w:rsid w:val="00977DF9"/>
    <w:rsid w:val="009802E9"/>
    <w:rsid w:val="00991AD8"/>
    <w:rsid w:val="0099539A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169B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0774E"/>
    <w:rsid w:val="00C164A0"/>
    <w:rsid w:val="00C259AC"/>
    <w:rsid w:val="00C30629"/>
    <w:rsid w:val="00C3478F"/>
    <w:rsid w:val="00C4552D"/>
    <w:rsid w:val="00C46CAC"/>
    <w:rsid w:val="00C62F44"/>
    <w:rsid w:val="00C64F92"/>
    <w:rsid w:val="00C70EAC"/>
    <w:rsid w:val="00C7130D"/>
    <w:rsid w:val="00C72872"/>
    <w:rsid w:val="00C90B35"/>
    <w:rsid w:val="00CA7BFE"/>
    <w:rsid w:val="00CB2E6B"/>
    <w:rsid w:val="00CB397A"/>
    <w:rsid w:val="00CB7044"/>
    <w:rsid w:val="00CC2E40"/>
    <w:rsid w:val="00CD28DA"/>
    <w:rsid w:val="00CD3D93"/>
    <w:rsid w:val="00CD64B7"/>
    <w:rsid w:val="00CE716D"/>
    <w:rsid w:val="00CF2512"/>
    <w:rsid w:val="00D06020"/>
    <w:rsid w:val="00D103D8"/>
    <w:rsid w:val="00D13853"/>
    <w:rsid w:val="00D226BE"/>
    <w:rsid w:val="00D26E11"/>
    <w:rsid w:val="00D26F42"/>
    <w:rsid w:val="00D321D1"/>
    <w:rsid w:val="00D417E9"/>
    <w:rsid w:val="00D41D29"/>
    <w:rsid w:val="00D41DF9"/>
    <w:rsid w:val="00D57DF8"/>
    <w:rsid w:val="00D73D02"/>
    <w:rsid w:val="00D8010C"/>
    <w:rsid w:val="00D8168A"/>
    <w:rsid w:val="00D821FD"/>
    <w:rsid w:val="00D8518F"/>
    <w:rsid w:val="00D86E2E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37FE4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1B21"/>
    <w:rsid w:val="00EA6F1A"/>
    <w:rsid w:val="00EC4885"/>
    <w:rsid w:val="00ED1350"/>
    <w:rsid w:val="00ED4600"/>
    <w:rsid w:val="00EE04E3"/>
    <w:rsid w:val="00EE2CE3"/>
    <w:rsid w:val="00EE61A8"/>
    <w:rsid w:val="00EF789D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3F4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1C8A"/>
    <w:rsid w:val="00FA20B5"/>
    <w:rsid w:val="00FA4999"/>
    <w:rsid w:val="00FB1603"/>
    <w:rsid w:val="00FB2D5A"/>
    <w:rsid w:val="00FB4414"/>
    <w:rsid w:val="00FB5BB1"/>
    <w:rsid w:val="00FD1343"/>
    <w:rsid w:val="00FD13CC"/>
    <w:rsid w:val="00FD32A0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A2F2E749C0718F9FEE944EB8007F38C405CD1B30D5B96E0F1901DABE31DCF432BF84E84F4B2E713F559D2768DF55692F11419EFB26FDB7F2B9C95E7F2A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4A269-B1AD-4AD9-9926-D967BE85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95</TotalTime>
  <Pages>4</Pages>
  <Words>390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10</cp:revision>
  <cp:lastPrinted>2023-09-01T08:59:00Z</cp:lastPrinted>
  <dcterms:created xsi:type="dcterms:W3CDTF">2023-07-19T04:14:00Z</dcterms:created>
  <dcterms:modified xsi:type="dcterms:W3CDTF">2023-09-06T09:04:00Z</dcterms:modified>
</cp:coreProperties>
</file>