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F2B2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F2B2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32597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F2B21" w:rsidP="00133698">
      <w:pPr>
        <w:spacing w:before="400"/>
        <w:rPr>
          <w:rFonts w:ascii="Liberation Serif" w:hAnsi="Liberation Serif" w:cs="Liberation Serif"/>
          <w:sz w:val="24"/>
        </w:rPr>
      </w:pPr>
      <w:r w:rsidRPr="007F2B2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53256">
        <w:rPr>
          <w:rFonts w:ascii="Liberation Serif" w:hAnsi="Liberation Serif" w:cs="Liberation Serif"/>
          <w:sz w:val="24"/>
        </w:rPr>
        <w:t>12.09.2023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853256">
        <w:rPr>
          <w:rFonts w:ascii="Liberation Serif" w:hAnsi="Liberation Serif" w:cs="Liberation Serif"/>
          <w:sz w:val="24"/>
        </w:rPr>
        <w:t>571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3DD8" w:rsidRPr="00B42E52" w:rsidRDefault="00B43DD8" w:rsidP="00B43DD8">
      <w:pPr>
        <w:spacing w:before="48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E52">
        <w:rPr>
          <w:rFonts w:ascii="Liberation Serif" w:hAnsi="Liberation Serif" w:cs="Liberation Serif"/>
          <w:b/>
          <w:sz w:val="28"/>
          <w:szCs w:val="28"/>
        </w:rPr>
        <w:t>О начале отопительного сезона 202</w:t>
      </w:r>
      <w:r w:rsidR="00EC60C5">
        <w:rPr>
          <w:rFonts w:ascii="Liberation Serif" w:hAnsi="Liberation Serif" w:cs="Liberation Serif"/>
          <w:b/>
          <w:sz w:val="28"/>
          <w:szCs w:val="28"/>
        </w:rPr>
        <w:t>3</w:t>
      </w:r>
      <w:r w:rsidRPr="00B42E52">
        <w:rPr>
          <w:rFonts w:ascii="Liberation Serif" w:hAnsi="Liberation Serif" w:cs="Liberation Serif"/>
          <w:b/>
          <w:sz w:val="28"/>
          <w:szCs w:val="28"/>
        </w:rPr>
        <w:t>-202</w:t>
      </w:r>
      <w:r w:rsidR="00EC60C5">
        <w:rPr>
          <w:rFonts w:ascii="Liberation Serif" w:hAnsi="Liberation Serif" w:cs="Liberation Serif"/>
          <w:b/>
          <w:sz w:val="28"/>
          <w:szCs w:val="28"/>
        </w:rPr>
        <w:t>4</w:t>
      </w:r>
      <w:r w:rsidRPr="00B42E52"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43DD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B43DD8">
        <w:rPr>
          <w:rFonts w:ascii="Liberation Serif" w:hAnsi="Liberation Serif" w:cs="Liberation Serif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 и 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пунктом 11.7 Правил технической эксплуатации тепловых энергоустановок, утвержденных Приказом Министерства энергетики Российской Федерации</w:t>
      </w:r>
      <w:proofErr w:type="gramEnd"/>
      <w:r w:rsidRPr="00B43DD8">
        <w:rPr>
          <w:rFonts w:ascii="Liberation Serif" w:hAnsi="Liberation Serif" w:cs="Liberation Serif"/>
          <w:sz w:val="28"/>
          <w:szCs w:val="28"/>
        </w:rPr>
        <w:t xml:space="preserve"> от 24.03.2003 № 115, пунктом 2.6.9 Правил и норм технической эксплуатации жилищного фонда, утверждённых постановлением Госстроя Российской Федерации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от 27.09.2003 № 170, </w:t>
      </w:r>
      <w:r w:rsidRPr="00B43DD8">
        <w:rPr>
          <w:rFonts w:ascii="Liberation Serif" w:hAnsi="Liberation Serif" w:cs="Liberation Serif"/>
          <w:sz w:val="28"/>
          <w:szCs w:val="28"/>
        </w:rPr>
        <w:t>Администрация Каменска-Уральского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Отопительный сезон 202</w:t>
      </w:r>
      <w:r w:rsidR="00EC60C5">
        <w:rPr>
          <w:rFonts w:ascii="Liberation Serif" w:hAnsi="Liberation Serif" w:cs="Liberation Serif"/>
          <w:sz w:val="28"/>
          <w:szCs w:val="28"/>
        </w:rPr>
        <w:t>3</w:t>
      </w:r>
      <w:r w:rsidRPr="00B42E52">
        <w:rPr>
          <w:rFonts w:ascii="Liberation Serif" w:hAnsi="Liberation Serif" w:cs="Liberation Serif"/>
          <w:sz w:val="28"/>
          <w:szCs w:val="28"/>
        </w:rPr>
        <w:t>-202</w:t>
      </w:r>
      <w:r w:rsidR="00EC60C5">
        <w:rPr>
          <w:rFonts w:ascii="Liberation Serif" w:hAnsi="Liberation Serif" w:cs="Liberation Serif"/>
          <w:sz w:val="28"/>
          <w:szCs w:val="28"/>
        </w:rPr>
        <w:t>4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начать с </w:t>
      </w:r>
      <w:r w:rsidR="00091C00">
        <w:rPr>
          <w:rFonts w:ascii="Liberation Serif" w:hAnsi="Liberation Serif" w:cs="Liberation Serif"/>
          <w:sz w:val="28"/>
          <w:szCs w:val="28"/>
        </w:rPr>
        <w:t xml:space="preserve">18 </w:t>
      </w:r>
      <w:r w:rsidR="00193235">
        <w:rPr>
          <w:rFonts w:ascii="Liberation Serif" w:hAnsi="Liberation Serif" w:cs="Liberation Serif"/>
          <w:sz w:val="28"/>
          <w:szCs w:val="28"/>
        </w:rPr>
        <w:t xml:space="preserve">сентября </w:t>
      </w:r>
      <w:r w:rsidRPr="00B42E52">
        <w:rPr>
          <w:rFonts w:ascii="Liberation Serif" w:hAnsi="Liberation Serif" w:cs="Liberation Serif"/>
          <w:sz w:val="28"/>
          <w:szCs w:val="28"/>
        </w:rPr>
        <w:t>202</w:t>
      </w:r>
      <w:r w:rsidR="00EC60C5">
        <w:rPr>
          <w:rFonts w:ascii="Liberation Serif" w:hAnsi="Liberation Serif" w:cs="Liberation Serif"/>
          <w:sz w:val="28"/>
          <w:szCs w:val="28"/>
        </w:rPr>
        <w:t>3</w:t>
      </w:r>
      <w:r w:rsidRPr="00B42E52">
        <w:rPr>
          <w:rFonts w:ascii="Liberation Serif" w:hAnsi="Liberation Serif" w:cs="Liberation Serif"/>
          <w:sz w:val="28"/>
          <w:szCs w:val="28"/>
        </w:rPr>
        <w:t>года.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  <w:tab w:val="num" w:pos="786"/>
        </w:tabs>
        <w:ind w:left="0"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Рекомендовать единым теплоснабжающим организациям                             АО «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Синарская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ТЭЦ» (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Н.Г.) и филиалу АО «РУСАЛ Урал» «РУСАЛ Каменск-Уральский» (Пустынных Е.В.), а также теплосетевой организац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ии ООО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«УК «ТЕПЛОКОМПЛЕКС» (Виноградов Г.Н.)</w:t>
      </w:r>
      <w:r w:rsidR="00CB4236" w:rsidRPr="00B42E52">
        <w:rPr>
          <w:rFonts w:ascii="Liberation Serif" w:hAnsi="Liberation Serif" w:cs="Liberation Serif"/>
          <w:sz w:val="28"/>
          <w:szCs w:val="28"/>
        </w:rPr>
        <w:t xml:space="preserve"> с учетом возможного максимального суточного расхода источников тепловой энергии</w:t>
      </w:r>
      <w:r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B43DD8" w:rsidRPr="00B42E52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   совместно с организациями, осуществляющими эксплуатацию объектов социальной сферы, осуществить подачу </w:t>
      </w:r>
      <w:r w:rsidR="00CB4236" w:rsidRPr="00B42E52">
        <w:rPr>
          <w:rFonts w:ascii="Liberation Serif" w:hAnsi="Liberation Serif" w:cs="Liberation Serif"/>
          <w:sz w:val="28"/>
          <w:szCs w:val="28"/>
        </w:rPr>
        <w:t>теплоносителя в системы теплопотребления объектов социально-культурного назначения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в согласованные сроки; </w:t>
      </w:r>
    </w:p>
    <w:p w:rsidR="00B43DD8" w:rsidRPr="00BE658B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658B">
        <w:rPr>
          <w:rFonts w:ascii="Liberation Serif" w:hAnsi="Liberation Serif" w:cs="Liberation Serif"/>
          <w:sz w:val="28"/>
          <w:szCs w:val="28"/>
        </w:rPr>
        <w:t xml:space="preserve">2) совместно с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собственниками жилищного фонда и 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организациями,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осуществляющими эксплуатацию объектов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жил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ого </w:t>
      </w:r>
      <w:r w:rsidR="00CB4236" w:rsidRPr="00BE658B">
        <w:rPr>
          <w:rFonts w:ascii="Liberation Serif" w:hAnsi="Liberation Serif" w:cs="Liberation Serif"/>
          <w:sz w:val="28"/>
          <w:szCs w:val="28"/>
        </w:rPr>
        <w:t>фонд</w:t>
      </w:r>
      <w:r w:rsidR="00D27791" w:rsidRPr="00BE658B">
        <w:rPr>
          <w:rFonts w:ascii="Liberation Serif" w:hAnsi="Liberation Serif" w:cs="Liberation Serif"/>
          <w:sz w:val="28"/>
          <w:szCs w:val="28"/>
        </w:rPr>
        <w:t>а,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 осуществить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заполнение систем теплопотребления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 многоквартирных и жилых домовв </w:t>
      </w:r>
      <w:r w:rsidR="00D90DA2" w:rsidRPr="00BE658B">
        <w:rPr>
          <w:rFonts w:ascii="Liberation Serif" w:hAnsi="Liberation Serif" w:cs="Liberation Serif"/>
          <w:sz w:val="28"/>
          <w:szCs w:val="28"/>
        </w:rPr>
        <w:t>согласованные сроки;</w:t>
      </w:r>
    </w:p>
    <w:p w:rsidR="00DE6E81" w:rsidRPr="00B42E52" w:rsidRDefault="00DE6E81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3) обеспечить полное подключение систем теплопотребления объектов потребителей не позднее </w:t>
      </w:r>
      <w:r w:rsidR="00091C00">
        <w:rPr>
          <w:rFonts w:ascii="Liberation Serif" w:hAnsi="Liberation Serif" w:cs="Liberation Serif"/>
          <w:sz w:val="28"/>
          <w:szCs w:val="28"/>
        </w:rPr>
        <w:t xml:space="preserve">1 октября </w:t>
      </w:r>
      <w:r w:rsidRPr="00B42E52">
        <w:rPr>
          <w:rFonts w:ascii="Liberation Serif" w:hAnsi="Liberation Serif" w:cs="Liberation Serif"/>
          <w:sz w:val="28"/>
          <w:szCs w:val="28"/>
        </w:rPr>
        <w:t>20</w:t>
      </w:r>
      <w:r w:rsidR="00FE60C2">
        <w:rPr>
          <w:rFonts w:ascii="Liberation Serif" w:hAnsi="Liberation Serif" w:cs="Liberation Serif"/>
          <w:sz w:val="28"/>
          <w:szCs w:val="28"/>
        </w:rPr>
        <w:t>2</w:t>
      </w:r>
      <w:r w:rsidR="00EC60C5">
        <w:rPr>
          <w:rFonts w:ascii="Liberation Serif" w:hAnsi="Liberation Serif" w:cs="Liberation Serif"/>
          <w:sz w:val="28"/>
          <w:szCs w:val="28"/>
        </w:rPr>
        <w:t>3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:rsidR="00D90DA2" w:rsidRDefault="005E41B4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) после завершения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подключения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систем теплопотребления</w:t>
      </w:r>
      <w:r w:rsidR="00B95DBA">
        <w:rPr>
          <w:rFonts w:ascii="Liberation Serif" w:hAnsi="Liberation Serif" w:cs="Liberation Serif"/>
          <w:sz w:val="28"/>
          <w:szCs w:val="28"/>
        </w:rPr>
        <w:t xml:space="preserve"> объектов 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потребителей</w:t>
      </w:r>
      <w:proofErr w:type="gramEnd"/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провести мероприятия по регулировке гидравлических и тепловых режимов в</w:t>
      </w:r>
      <w:r w:rsidR="00DE6E81" w:rsidRPr="00B42E52">
        <w:rPr>
          <w:rFonts w:ascii="Liberation Serif" w:hAnsi="Liberation Serif" w:cs="Liberation Serif"/>
          <w:sz w:val="28"/>
          <w:szCs w:val="28"/>
        </w:rPr>
        <w:t>о всех</w:t>
      </w:r>
      <w:r w:rsidR="00630086">
        <w:rPr>
          <w:rFonts w:ascii="Liberation Serif" w:hAnsi="Liberation Serif" w:cs="Liberation Serif"/>
          <w:sz w:val="28"/>
          <w:szCs w:val="28"/>
        </w:rPr>
        <w:t xml:space="preserve"> системах теплоснабжения.</w:t>
      </w:r>
    </w:p>
    <w:p w:rsidR="008D24A6" w:rsidRPr="00B42E52" w:rsidRDefault="00B43DD8" w:rsidP="00662583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3. </w:t>
      </w:r>
      <w:r w:rsidR="008D24A6" w:rsidRPr="00B42E52">
        <w:rPr>
          <w:rFonts w:ascii="Liberation Serif" w:hAnsi="Liberation Serif" w:cs="Liberation Serif"/>
          <w:sz w:val="28"/>
          <w:szCs w:val="28"/>
        </w:rPr>
        <w:t>Рекомендовать руководителям ОМС «Управление образования Каменск-Уральского городского округа» (</w:t>
      </w:r>
      <w:proofErr w:type="spellStart"/>
      <w:r w:rsidR="008D24A6" w:rsidRPr="00B42E52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 Л.М.),  ОМС «Управление культуры Каменск-Уральского городского округа» (Казанцева С.В.), ОМС «Управление по физической культуре и спорту Каменск-Уральского городского округа»</w:t>
      </w:r>
      <w:r w:rsidR="00B95DBA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B95DBA">
        <w:rPr>
          <w:rFonts w:ascii="Liberation Serif" w:hAnsi="Liberation Serif" w:cs="Liberation Serif"/>
          <w:sz w:val="28"/>
          <w:szCs w:val="28"/>
        </w:rPr>
        <w:t>Гиматов</w:t>
      </w:r>
      <w:proofErr w:type="spellEnd"/>
      <w:r w:rsidR="00B95DBA">
        <w:rPr>
          <w:rFonts w:ascii="Liberation Serif" w:hAnsi="Liberation Serif" w:cs="Liberation Serif"/>
          <w:sz w:val="28"/>
          <w:szCs w:val="28"/>
        </w:rPr>
        <w:t xml:space="preserve"> П.Г.)</w:t>
      </w:r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, государственных учреждений, расположенных 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8D24A6"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обеспечить 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ходом подачи теплоносителя на подведомственные объекты;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2) </w:t>
      </w:r>
      <w:r w:rsidR="00F5679E">
        <w:rPr>
          <w:rFonts w:ascii="Liberation Serif" w:hAnsi="Liberation Serif" w:cs="Liberation Serif"/>
          <w:sz w:val="28"/>
          <w:szCs w:val="28"/>
        </w:rPr>
        <w:t xml:space="preserve">начиная </w:t>
      </w:r>
      <w:r w:rsidR="00193235">
        <w:rPr>
          <w:rFonts w:ascii="Liberation Serif" w:hAnsi="Liberation Serif" w:cs="Liberation Serif"/>
          <w:sz w:val="28"/>
          <w:szCs w:val="28"/>
        </w:rPr>
        <w:t xml:space="preserve">18 </w:t>
      </w:r>
      <w:r w:rsidR="00193235" w:rsidRPr="00B42E52">
        <w:rPr>
          <w:rFonts w:ascii="Liberation Serif" w:hAnsi="Liberation Serif" w:cs="Liberation Serif"/>
          <w:sz w:val="28"/>
          <w:szCs w:val="28"/>
        </w:rPr>
        <w:t>сентября 202</w:t>
      </w:r>
      <w:r w:rsidR="00193235">
        <w:rPr>
          <w:rFonts w:ascii="Liberation Serif" w:hAnsi="Liberation Serif" w:cs="Liberation Serif"/>
          <w:sz w:val="28"/>
          <w:szCs w:val="28"/>
        </w:rPr>
        <w:t xml:space="preserve">3 </w:t>
      </w:r>
      <w:r w:rsidR="00193235" w:rsidRPr="00B42E52">
        <w:rPr>
          <w:rFonts w:ascii="Liberation Serif" w:hAnsi="Liberation Serif" w:cs="Liberation Serif"/>
          <w:sz w:val="28"/>
          <w:szCs w:val="28"/>
        </w:rPr>
        <w:t>года</w:t>
      </w:r>
      <w:r w:rsidR="00F5679E">
        <w:rPr>
          <w:rFonts w:ascii="Liberation Serif" w:hAnsi="Liberation Serif" w:cs="Liberation Serif"/>
          <w:sz w:val="28"/>
          <w:szCs w:val="28"/>
        </w:rPr>
        <w:t xml:space="preserve">и до полного подключения </w:t>
      </w:r>
      <w:r w:rsidRPr="00B42E52">
        <w:rPr>
          <w:rFonts w:ascii="Liberation Serif" w:hAnsi="Liberation Serif" w:cs="Liberation Serif"/>
          <w:sz w:val="28"/>
          <w:szCs w:val="28"/>
        </w:rPr>
        <w:t>ежедневно до 12-00</w:t>
      </w:r>
      <w:r w:rsidR="00F5679E">
        <w:rPr>
          <w:rFonts w:ascii="Liberation Serif" w:hAnsi="Liberation Serif" w:cs="Liberation Serif"/>
          <w:sz w:val="28"/>
          <w:szCs w:val="28"/>
        </w:rPr>
        <w:t xml:space="preserve">ч. 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информировать Администрацию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о ходе </w:t>
      </w:r>
      <w:r w:rsidR="00D90DA2" w:rsidRPr="00B42E52">
        <w:rPr>
          <w:rFonts w:ascii="Liberation Serif" w:hAnsi="Liberation Serif" w:cs="Liberation Serif"/>
          <w:sz w:val="28"/>
          <w:szCs w:val="28"/>
        </w:rPr>
        <w:t>пуска тепла на подведомственные объекты</w:t>
      </w:r>
      <w:r w:rsidR="00B95DBA">
        <w:rPr>
          <w:rFonts w:ascii="Liberation Serif" w:hAnsi="Liberation Serif" w:cs="Liberation Serif"/>
          <w:sz w:val="28"/>
          <w:szCs w:val="28"/>
        </w:rPr>
        <w:t>.</w:t>
      </w:r>
    </w:p>
    <w:p w:rsidR="009665D2" w:rsidRPr="00B42E52" w:rsidRDefault="00D90DA2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4. </w:t>
      </w:r>
      <w:r w:rsidR="00B43DD8" w:rsidRPr="00B42E52">
        <w:rPr>
          <w:rFonts w:ascii="Liberation Serif" w:hAnsi="Liberation Serif" w:cs="Liberation Serif"/>
          <w:sz w:val="28"/>
          <w:szCs w:val="28"/>
        </w:rPr>
        <w:t>РекомендоватьООО«УК«</w:t>
      </w:r>
      <w:r w:rsidR="00B43DD8" w:rsidRPr="00630086">
        <w:rPr>
          <w:rFonts w:ascii="Liberation Serif" w:hAnsi="Liberation Serif" w:cs="Liberation Serif"/>
          <w:spacing w:val="-20"/>
          <w:sz w:val="28"/>
          <w:szCs w:val="28"/>
        </w:rPr>
        <w:t>ТЕПЛОКОМПЛЕКС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»(Виноградов Г.Н.), совместно с филиалом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«РУСАЛ Каменск-Уральский» (Пустынных Е.В.) перевести систему теплоснабжения микрорайона «Южный» в зимний режим </w:t>
      </w:r>
      <w:r w:rsidR="00F5679E">
        <w:rPr>
          <w:rFonts w:ascii="Liberation Serif" w:hAnsi="Liberation Serif" w:cs="Liberation Serif"/>
          <w:sz w:val="28"/>
          <w:szCs w:val="28"/>
        </w:rPr>
        <w:t xml:space="preserve">с остановкой горячего водоснабжения </w:t>
      </w:r>
      <w:r w:rsidR="009665D2" w:rsidRPr="00B42E52">
        <w:rPr>
          <w:rFonts w:ascii="Liberation Serif" w:hAnsi="Liberation Serif" w:cs="Liberation Serif"/>
          <w:sz w:val="28"/>
          <w:szCs w:val="28"/>
        </w:rPr>
        <w:t>в период не более 3-х дней.</w:t>
      </w:r>
    </w:p>
    <w:p w:rsidR="00B43DD8" w:rsidRDefault="00D90DA2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5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Рекомендовать владельцам и руководителям теплоисточников и тепловых сетей:  филиала </w:t>
      </w:r>
      <w:r w:rsidR="009665D2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«РУСАЛ Каменск-Уральский» (Пустынных Е.В.), АО «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Синарская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ТЭЦ» (</w:t>
      </w:r>
      <w:proofErr w:type="spellStart"/>
      <w:r w:rsidR="00D27791"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Н.Г.</w:t>
      </w:r>
      <w:r w:rsidR="00B43DD8" w:rsidRPr="00B42E52">
        <w:rPr>
          <w:rFonts w:ascii="Liberation Serif" w:hAnsi="Liberation Serif" w:cs="Liberation Serif"/>
          <w:sz w:val="28"/>
          <w:szCs w:val="28"/>
        </w:rPr>
        <w:t>), ФГУП «ПО «Октябрь» (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Смага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А.П.), ООО «УК «ТЕПЛОКОМПЛЕКС» (Виноградов Г.Н.), </w:t>
      </w:r>
      <w:r w:rsidR="008A7B79" w:rsidRPr="00B42E52">
        <w:rPr>
          <w:rFonts w:ascii="Liberation Serif" w:hAnsi="Liberation Serif" w:cs="Liberation Serif"/>
          <w:sz w:val="28"/>
          <w:szCs w:val="28"/>
        </w:rPr>
        <w:t xml:space="preserve">в целях обеспечения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нормативных температур в помещениях потребителей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обеспечить подачу тепловой энергии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в системах теплоснабжения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в соответствии с утвержденными температурными графиками</w:t>
      </w:r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и режимными картами</w:t>
      </w:r>
      <w:r w:rsidR="00B43DD8" w:rsidRPr="00B42E52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083931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>6</w:t>
      </w:r>
      <w:r w:rsidR="00FE60C2">
        <w:rPr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B43DD8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08393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</w:t>
      </w:r>
      <w:r w:rsidR="00087A23">
        <w:rPr>
          <w:rFonts w:ascii="Liberation Serif" w:hAnsi="Liberation Serif" w:cs="Liberation Serif"/>
          <w:sz w:val="28"/>
          <w:szCs w:val="28"/>
        </w:rPr>
        <w:t xml:space="preserve">дминистрации городского округа </w:t>
      </w:r>
      <w:r w:rsidR="00087A23">
        <w:rPr>
          <w:rFonts w:ascii="Liberation Serif" w:hAnsi="Liberation Serif" w:cs="Liberation Serif"/>
          <w:sz w:val="28"/>
          <w:szCs w:val="28"/>
        </w:rPr>
        <w:br/>
      </w:r>
      <w:proofErr w:type="spellStart"/>
      <w:r w:rsidR="00202D8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202D88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3DD8" w:rsidRPr="00B91D93" w:rsidRDefault="00B43DD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87A2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E60C2">
        <w:rPr>
          <w:rFonts w:ascii="Liberation Serif" w:hAnsi="Liberation Serif" w:cs="Liberation Serif"/>
          <w:sz w:val="28"/>
          <w:szCs w:val="28"/>
        </w:rPr>
        <w:t xml:space="preserve">     </w:t>
      </w:r>
      <w:r w:rsidR="00087A23">
        <w:rPr>
          <w:rFonts w:ascii="Liberation Serif" w:hAnsi="Liberation Serif" w:cs="Liberation Serif"/>
          <w:sz w:val="28"/>
          <w:szCs w:val="28"/>
        </w:rPr>
        <w:tab/>
        <w:t xml:space="preserve">     </w:t>
      </w:r>
      <w:r w:rsidR="00FE60C2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8D24A6" w:rsidRDefault="008D24A6">
      <w:pPr>
        <w:jc w:val="both"/>
        <w:rPr>
          <w:sz w:val="28"/>
          <w:szCs w:val="28"/>
        </w:rPr>
      </w:pPr>
    </w:p>
    <w:p w:rsidR="00325974" w:rsidRPr="00325974" w:rsidRDefault="00325974" w:rsidP="008C755F">
      <w:pPr>
        <w:pStyle w:val="1"/>
        <w:jc w:val="left"/>
      </w:pPr>
    </w:p>
    <w:sectPr w:rsidR="00325974" w:rsidRPr="00325974" w:rsidSect="00B43DD8">
      <w:pgSz w:w="11906" w:h="16838"/>
      <w:pgMar w:top="851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0ACE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44A0A63"/>
    <w:multiLevelType w:val="hybridMultilevel"/>
    <w:tmpl w:val="D40A3366"/>
    <w:lvl w:ilvl="0" w:tplc="36129A1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82A12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B43DD8"/>
    <w:rsid w:val="00010608"/>
    <w:rsid w:val="00083931"/>
    <w:rsid w:val="00087A23"/>
    <w:rsid w:val="00091C00"/>
    <w:rsid w:val="000D0E66"/>
    <w:rsid w:val="00133698"/>
    <w:rsid w:val="00193235"/>
    <w:rsid w:val="00202D88"/>
    <w:rsid w:val="0023226A"/>
    <w:rsid w:val="00262FEE"/>
    <w:rsid w:val="002B253E"/>
    <w:rsid w:val="00301773"/>
    <w:rsid w:val="00311136"/>
    <w:rsid w:val="003253DB"/>
    <w:rsid w:val="00325974"/>
    <w:rsid w:val="00352B7E"/>
    <w:rsid w:val="003712EA"/>
    <w:rsid w:val="00374C89"/>
    <w:rsid w:val="003F6459"/>
    <w:rsid w:val="004B4296"/>
    <w:rsid w:val="004C3D72"/>
    <w:rsid w:val="004F1BF0"/>
    <w:rsid w:val="004F4246"/>
    <w:rsid w:val="00536788"/>
    <w:rsid w:val="005E41B4"/>
    <w:rsid w:val="00630086"/>
    <w:rsid w:val="00633719"/>
    <w:rsid w:val="00662583"/>
    <w:rsid w:val="006C6C5E"/>
    <w:rsid w:val="006E2BE1"/>
    <w:rsid w:val="00702165"/>
    <w:rsid w:val="00720985"/>
    <w:rsid w:val="00761552"/>
    <w:rsid w:val="0079333A"/>
    <w:rsid w:val="007F2B21"/>
    <w:rsid w:val="008006D9"/>
    <w:rsid w:val="0083594B"/>
    <w:rsid w:val="00853256"/>
    <w:rsid w:val="008556E0"/>
    <w:rsid w:val="00871148"/>
    <w:rsid w:val="00896CBC"/>
    <w:rsid w:val="008A7B79"/>
    <w:rsid w:val="008B3BA4"/>
    <w:rsid w:val="008C0E41"/>
    <w:rsid w:val="008C755F"/>
    <w:rsid w:val="008D24A6"/>
    <w:rsid w:val="00956960"/>
    <w:rsid w:val="009665D2"/>
    <w:rsid w:val="00975A1C"/>
    <w:rsid w:val="009E779D"/>
    <w:rsid w:val="00A1076A"/>
    <w:rsid w:val="00A26589"/>
    <w:rsid w:val="00AB01CE"/>
    <w:rsid w:val="00B413B9"/>
    <w:rsid w:val="00B42E52"/>
    <w:rsid w:val="00B43DD8"/>
    <w:rsid w:val="00B91D93"/>
    <w:rsid w:val="00B95DBA"/>
    <w:rsid w:val="00B95DBC"/>
    <w:rsid w:val="00BA7870"/>
    <w:rsid w:val="00BC77AC"/>
    <w:rsid w:val="00BE658B"/>
    <w:rsid w:val="00BF6E52"/>
    <w:rsid w:val="00C55198"/>
    <w:rsid w:val="00C673C9"/>
    <w:rsid w:val="00C7468E"/>
    <w:rsid w:val="00C8290F"/>
    <w:rsid w:val="00CA14D7"/>
    <w:rsid w:val="00CB4236"/>
    <w:rsid w:val="00CD11A6"/>
    <w:rsid w:val="00CF7251"/>
    <w:rsid w:val="00D27791"/>
    <w:rsid w:val="00D46873"/>
    <w:rsid w:val="00D90DA2"/>
    <w:rsid w:val="00D921D5"/>
    <w:rsid w:val="00DE4BE7"/>
    <w:rsid w:val="00DE6E81"/>
    <w:rsid w:val="00EB2F0F"/>
    <w:rsid w:val="00EC60C5"/>
    <w:rsid w:val="00ED4DA5"/>
    <w:rsid w:val="00EE4587"/>
    <w:rsid w:val="00F129BF"/>
    <w:rsid w:val="00F5679E"/>
    <w:rsid w:val="00FA194B"/>
    <w:rsid w:val="00FA3C20"/>
    <w:rsid w:val="00FD7DEC"/>
    <w:rsid w:val="00FE224B"/>
    <w:rsid w:val="00FE60C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8;&#1054;&#1084;&#1080;&#1085;&#1082;&#1080;&#1085;&#1072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FFE78-79D3-4A59-9C24-88601BC70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2</Pages>
  <Words>424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/</vt:lpstr>
      <vt:lpstr/>
      <vt:lpstr/>
    </vt:vector>
  </TitlesOfParts>
  <Company>MoBIL GROUP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2023-09-12T09:23:00Z</cp:lastPrinted>
  <dcterms:created xsi:type="dcterms:W3CDTF">2023-09-12T09:24:00Z</dcterms:created>
  <dcterms:modified xsi:type="dcterms:W3CDTF">2023-09-13T05:55:00Z</dcterms:modified>
</cp:coreProperties>
</file>