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27DE6" w:rsidP="0073079D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427DE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312266" w:rsidRDefault="0031226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73079D">
      <w:pPr>
        <w:spacing w:before="36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A25EC" w:rsidRDefault="00427DE6" w:rsidP="00434D0E">
      <w:pPr>
        <w:spacing w:before="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от </w:t>
      </w:r>
      <w:r w:rsidR="00B9341F">
        <w:rPr>
          <w:rFonts w:ascii="Liberation Serif" w:hAnsi="Liberation Serif" w:cs="Liberation Serif"/>
          <w:sz w:val="28"/>
          <w:szCs w:val="28"/>
        </w:rPr>
        <w:t>13.09.2023</w: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  №</w:t>
      </w:r>
      <w:r w:rsidR="00B9341F">
        <w:rPr>
          <w:rFonts w:ascii="Liberation Serif" w:hAnsi="Liberation Serif" w:cs="Liberation Serif"/>
          <w:sz w:val="28"/>
          <w:szCs w:val="28"/>
        </w:rPr>
        <w:t xml:space="preserve"> 578</w:t>
      </w:r>
    </w:p>
    <w:p w:rsidR="00133698" w:rsidRPr="007E386C" w:rsidRDefault="00133698" w:rsidP="00133698">
      <w:pPr>
        <w:rPr>
          <w:rFonts w:ascii="Liberation Serif" w:hAnsi="Liberation Serif" w:cs="Liberation Serif"/>
          <w:sz w:val="23"/>
          <w:szCs w:val="23"/>
        </w:rPr>
      </w:pPr>
    </w:p>
    <w:p w:rsidR="00434D0E" w:rsidRPr="007E386C" w:rsidRDefault="00434D0E" w:rsidP="008A25EC">
      <w:pPr>
        <w:ind w:left="567" w:right="556"/>
        <w:jc w:val="center"/>
        <w:rPr>
          <w:rFonts w:ascii="Liberation Serif" w:hAnsi="Liberation Serif"/>
          <w:b/>
          <w:bCs/>
          <w:sz w:val="23"/>
          <w:szCs w:val="23"/>
        </w:rPr>
      </w:pPr>
    </w:p>
    <w:p w:rsidR="00910E30" w:rsidRPr="00434D0E" w:rsidRDefault="00D628C1" w:rsidP="008A25EC">
      <w:pPr>
        <w:ind w:left="567" w:right="556"/>
        <w:jc w:val="center"/>
        <w:rPr>
          <w:rFonts w:ascii="Liberation Serif" w:hAnsi="Liberation Serif"/>
          <w:sz w:val="28"/>
          <w:szCs w:val="28"/>
        </w:rPr>
      </w:pPr>
      <w:r w:rsidRPr="00434D0E">
        <w:rPr>
          <w:rFonts w:ascii="Liberation Serif" w:hAnsi="Liberation Serif"/>
          <w:b/>
          <w:bCs/>
          <w:sz w:val="28"/>
          <w:szCs w:val="28"/>
        </w:rPr>
        <w:t>О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5E026E">
        <w:rPr>
          <w:rFonts w:ascii="Liberation Serif" w:hAnsi="Liberation Serif"/>
          <w:b/>
          <w:bCs/>
          <w:spacing w:val="1"/>
          <w:sz w:val="28"/>
          <w:szCs w:val="28"/>
        </w:rPr>
        <w:t>внесении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и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зм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н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ен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ий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в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Ре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с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т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муницип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а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л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ь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ных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мар</w:t>
      </w:r>
      <w:r w:rsidR="00910E30" w:rsidRPr="00434D0E">
        <w:rPr>
          <w:rFonts w:ascii="Liberation Serif" w:hAnsi="Liberation Serif"/>
          <w:b/>
          <w:bCs/>
          <w:spacing w:val="-2"/>
          <w:sz w:val="28"/>
          <w:szCs w:val="28"/>
        </w:rPr>
        <w:t>ш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ут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ов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pacing w:val="1"/>
          <w:sz w:val="28"/>
          <w:szCs w:val="28"/>
        </w:rPr>
        <w:t>г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ляр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ых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п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ев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озок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в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Кам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н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с</w:t>
      </w:r>
      <w:r w:rsidR="00910E30" w:rsidRPr="00434D0E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-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рал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ьс</w:t>
      </w:r>
      <w:r w:rsidR="00910E30" w:rsidRPr="00434D0E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="00DB4DC2" w:rsidRPr="00434D0E">
        <w:rPr>
          <w:rFonts w:ascii="Liberation Serif" w:hAnsi="Liberation Serif"/>
          <w:b/>
          <w:bCs/>
          <w:sz w:val="28"/>
          <w:szCs w:val="28"/>
        </w:rPr>
        <w:t xml:space="preserve">ом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городско</w:t>
      </w:r>
      <w:r w:rsidR="00DB4DC2" w:rsidRPr="00434D0E">
        <w:rPr>
          <w:rFonts w:ascii="Liberation Serif" w:hAnsi="Liberation Serif"/>
          <w:b/>
          <w:bCs/>
          <w:sz w:val="28"/>
          <w:szCs w:val="28"/>
        </w:rPr>
        <w:t xml:space="preserve">м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округ</w:t>
      </w:r>
      <w:r w:rsidR="00DB4DC2" w:rsidRPr="00434D0E">
        <w:rPr>
          <w:rFonts w:ascii="Liberation Serif" w:hAnsi="Liberation Serif"/>
          <w:b/>
          <w:bCs/>
          <w:sz w:val="28"/>
          <w:szCs w:val="28"/>
        </w:rPr>
        <w:t>е</w:t>
      </w:r>
    </w:p>
    <w:p w:rsidR="00910E30" w:rsidRPr="00434D0E" w:rsidRDefault="00910E30" w:rsidP="00910E30">
      <w:pPr>
        <w:spacing w:before="3" w:line="200" w:lineRule="exact"/>
        <w:rPr>
          <w:rFonts w:ascii="Liberation Serif" w:hAnsi="Liberation Serif"/>
          <w:spacing w:val="-1"/>
          <w:sz w:val="28"/>
          <w:szCs w:val="28"/>
        </w:rPr>
      </w:pPr>
    </w:p>
    <w:p w:rsidR="00910E30" w:rsidRPr="00DB0ED6" w:rsidRDefault="00910E30" w:rsidP="00DB0ED6">
      <w:pPr>
        <w:autoSpaceDE w:val="0"/>
        <w:autoSpaceDN w:val="0"/>
        <w:adjustRightInd w:val="0"/>
        <w:spacing w:line="160" w:lineRule="atLeast"/>
        <w:jc w:val="both"/>
        <w:rPr>
          <w:rFonts w:ascii="Liberation Serif" w:hAnsi="Liberation Serif" w:cs="Liberation Serif"/>
          <w:spacing w:val="-6"/>
          <w:sz w:val="28"/>
          <w:szCs w:val="28"/>
        </w:rPr>
      </w:pPr>
      <w:r w:rsidRPr="00434D0E">
        <w:rPr>
          <w:rFonts w:ascii="Liberation Serif" w:hAnsi="Liberation Serif"/>
          <w:spacing w:val="-1"/>
          <w:sz w:val="28"/>
          <w:szCs w:val="28"/>
        </w:rPr>
        <w:tab/>
      </w:r>
      <w:r w:rsidRPr="00DB0ED6">
        <w:rPr>
          <w:rFonts w:ascii="Liberation Serif" w:hAnsi="Liberation Serif"/>
          <w:spacing w:val="-6"/>
          <w:sz w:val="28"/>
          <w:szCs w:val="28"/>
        </w:rPr>
        <w:t>В соответстви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и </w:t>
      </w:r>
      <w:r w:rsidRPr="00DB0ED6">
        <w:rPr>
          <w:rFonts w:ascii="Liberation Serif" w:hAnsi="Liberation Serif"/>
          <w:spacing w:val="-6"/>
          <w:sz w:val="28"/>
          <w:szCs w:val="28"/>
        </w:rPr>
        <w:t>со статьей 16 Федерального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 закона от 6 октября 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2003 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года 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C67C7A" w:rsidRPr="00DB0ED6">
        <w:rPr>
          <w:rFonts w:ascii="Liberation Serif" w:hAnsi="Liberation Serif"/>
          <w:spacing w:val="-6"/>
          <w:sz w:val="28"/>
          <w:szCs w:val="28"/>
        </w:rPr>
        <w:t xml:space="preserve">№ </w:t>
      </w:r>
      <w:r w:rsidRPr="00DB0ED6">
        <w:rPr>
          <w:rFonts w:ascii="Liberation Serif" w:hAnsi="Liberation Serif"/>
          <w:spacing w:val="-6"/>
          <w:sz w:val="28"/>
          <w:szCs w:val="28"/>
        </w:rPr>
        <w:t>131-ФЗ «Об общих принципах организации местно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го самоуправления в Российской  </w:t>
      </w:r>
      <w:r w:rsidRPr="00DB0ED6">
        <w:rPr>
          <w:rFonts w:ascii="Liberation Serif" w:hAnsi="Liberation Serif"/>
          <w:spacing w:val="-6"/>
          <w:sz w:val="28"/>
          <w:szCs w:val="28"/>
        </w:rPr>
        <w:t>Федераци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и»,  </w:t>
      </w:r>
      <w:r w:rsidRPr="00DB0ED6">
        <w:rPr>
          <w:rFonts w:ascii="Liberation Serif" w:hAnsi="Liberation Serif"/>
          <w:spacing w:val="-6"/>
          <w:sz w:val="28"/>
          <w:szCs w:val="28"/>
        </w:rPr>
        <w:t>стать</w:t>
      </w:r>
      <w:r w:rsidR="00DB4DC2" w:rsidRPr="00DB0ED6">
        <w:rPr>
          <w:rFonts w:ascii="Liberation Serif" w:hAnsi="Liberation Serif"/>
          <w:spacing w:val="-6"/>
          <w:sz w:val="28"/>
          <w:szCs w:val="28"/>
        </w:rPr>
        <w:t>ями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25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>,</w:t>
      </w:r>
      <w:r w:rsidR="00DA2773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DB4DC2" w:rsidRPr="00DB0ED6">
        <w:rPr>
          <w:rFonts w:ascii="Liberation Serif" w:hAnsi="Liberation Serif"/>
          <w:spacing w:val="-6"/>
          <w:sz w:val="28"/>
          <w:szCs w:val="28"/>
        </w:rPr>
        <w:t>26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 Федерального закона </w:t>
      </w:r>
      <w:r w:rsidRPr="00DB0ED6">
        <w:rPr>
          <w:rFonts w:ascii="Liberation Serif" w:hAnsi="Liberation Serif"/>
          <w:spacing w:val="-6"/>
          <w:sz w:val="28"/>
          <w:szCs w:val="28"/>
        </w:rPr>
        <w:t>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363C58" w:rsidRPr="00DB0ED6">
        <w:rPr>
          <w:rFonts w:ascii="Liberation Serif" w:hAnsi="Liberation Serif"/>
          <w:spacing w:val="-6"/>
          <w:sz w:val="28"/>
          <w:szCs w:val="28"/>
        </w:rPr>
        <w:t>,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Администрация Каменск-Уральского</w:t>
      </w:r>
      <w:r w:rsidR="00DB4DC2" w:rsidRPr="00DB0ED6">
        <w:rPr>
          <w:rFonts w:ascii="Liberation Serif" w:hAnsi="Liberation Serif"/>
          <w:spacing w:val="-6"/>
          <w:sz w:val="28"/>
          <w:szCs w:val="28"/>
        </w:rPr>
        <w:t xml:space="preserve"> городского округа</w:t>
      </w:r>
    </w:p>
    <w:p w:rsidR="00910E30" w:rsidRPr="00434D0E" w:rsidRDefault="00910E30" w:rsidP="00DB0ED6">
      <w:pPr>
        <w:pStyle w:val="11"/>
        <w:spacing w:line="200" w:lineRule="atLeast"/>
        <w:ind w:left="0"/>
        <w:jc w:val="both"/>
        <w:rPr>
          <w:rFonts w:ascii="Liberation Serif" w:hAnsi="Liberation Serif"/>
          <w:spacing w:val="-6"/>
          <w:lang w:val="ru-RU"/>
        </w:rPr>
      </w:pPr>
      <w:r w:rsidRPr="00434D0E">
        <w:rPr>
          <w:rFonts w:ascii="Liberation Serif" w:hAnsi="Liberation Serif"/>
          <w:spacing w:val="-6"/>
          <w:lang w:val="ru-RU"/>
        </w:rPr>
        <w:t>ПОСТАНОВЛ</w:t>
      </w:r>
      <w:r w:rsidR="00DB4DC2" w:rsidRPr="00434D0E">
        <w:rPr>
          <w:rFonts w:ascii="Liberation Serif" w:hAnsi="Liberation Serif"/>
          <w:spacing w:val="-6"/>
          <w:lang w:val="ru-RU"/>
        </w:rPr>
        <w:t>ЕТ</w:t>
      </w:r>
      <w:r w:rsidRPr="00434D0E">
        <w:rPr>
          <w:rFonts w:ascii="Liberation Serif" w:hAnsi="Liberation Serif"/>
          <w:spacing w:val="-6"/>
          <w:lang w:val="ru-RU"/>
        </w:rPr>
        <w:t>:</w:t>
      </w:r>
    </w:p>
    <w:p w:rsidR="007114C4" w:rsidRPr="00DB0ED6" w:rsidRDefault="0073079D" w:rsidP="00DB0ED6">
      <w:pPr>
        <w:tabs>
          <w:tab w:val="left" w:pos="-5670"/>
        </w:tabs>
        <w:autoSpaceDE w:val="0"/>
        <w:autoSpaceDN w:val="0"/>
        <w:adjustRightInd w:val="0"/>
        <w:spacing w:line="200" w:lineRule="atLeast"/>
        <w:jc w:val="both"/>
        <w:rPr>
          <w:rFonts w:ascii="Liberation Serif" w:hAnsi="Liberation Serif"/>
          <w:spacing w:val="-6"/>
          <w:sz w:val="28"/>
          <w:szCs w:val="28"/>
        </w:rPr>
      </w:pPr>
      <w:r w:rsidRPr="00434D0E">
        <w:rPr>
          <w:rFonts w:ascii="Liberation Serif" w:hAnsi="Liberation Serif"/>
          <w:spacing w:val="-1"/>
          <w:sz w:val="28"/>
          <w:szCs w:val="28"/>
        </w:rPr>
        <w:tab/>
      </w:r>
      <w:r w:rsidRPr="00DB0ED6">
        <w:rPr>
          <w:rFonts w:ascii="Liberation Serif" w:hAnsi="Liberation Serif"/>
          <w:spacing w:val="-6"/>
          <w:sz w:val="28"/>
          <w:szCs w:val="28"/>
        </w:rPr>
        <w:t xml:space="preserve">1. </w:t>
      </w:r>
      <w:r w:rsidR="00363C58" w:rsidRPr="00DB0ED6">
        <w:rPr>
          <w:rFonts w:ascii="Liberation Serif" w:hAnsi="Liberation Serif"/>
          <w:spacing w:val="-6"/>
          <w:sz w:val="28"/>
          <w:szCs w:val="28"/>
        </w:rPr>
        <w:t xml:space="preserve">Внести изменения в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Реестр муниципальных маршрутов регулярных перевозок в Каменск-Уральском городском округе, утвержденн</w:t>
      </w:r>
      <w:r w:rsidR="00363C58" w:rsidRPr="00DB0ED6">
        <w:rPr>
          <w:rFonts w:ascii="Liberation Serif" w:hAnsi="Liberation Serif"/>
          <w:spacing w:val="-6"/>
          <w:sz w:val="28"/>
          <w:szCs w:val="28"/>
        </w:rPr>
        <w:t>ый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постановление</w:t>
      </w:r>
      <w:r w:rsidR="004D5756" w:rsidRPr="00DB0ED6">
        <w:rPr>
          <w:rFonts w:ascii="Liberation Serif" w:hAnsi="Liberation Serif"/>
          <w:spacing w:val="-6"/>
          <w:sz w:val="28"/>
          <w:szCs w:val="28"/>
        </w:rPr>
        <w:t xml:space="preserve">м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Администрации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Каменск-Уральского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4D5756" w:rsidRPr="00DB0ED6">
        <w:rPr>
          <w:rFonts w:ascii="Liberation Serif" w:hAnsi="Liberation Serif"/>
          <w:spacing w:val="-6"/>
          <w:sz w:val="28"/>
          <w:szCs w:val="28"/>
        </w:rPr>
        <w:t xml:space="preserve">городского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округа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от 15.01.2021 № 14 (в редакции постановлени</w:t>
      </w:r>
      <w:r w:rsidR="00DB25C3" w:rsidRPr="00DB0ED6">
        <w:rPr>
          <w:rFonts w:ascii="Liberation Serif" w:hAnsi="Liberation Serif"/>
          <w:spacing w:val="-6"/>
          <w:sz w:val="28"/>
          <w:szCs w:val="28"/>
        </w:rPr>
        <w:t>й</w:t>
      </w:r>
      <w:r w:rsidR="00A60201" w:rsidRPr="00DB0ED6">
        <w:rPr>
          <w:rFonts w:ascii="Liberation Serif" w:hAnsi="Liberation Serif"/>
          <w:spacing w:val="-6"/>
          <w:sz w:val="28"/>
          <w:szCs w:val="28"/>
        </w:rPr>
        <w:t xml:space="preserve"> Администрации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Каменск-Уральского городского округа от 29.03.2021 № 235</w:t>
      </w:r>
      <w:r w:rsidR="00DB25C3" w:rsidRPr="00DB0ED6">
        <w:rPr>
          <w:rFonts w:ascii="Liberation Serif" w:hAnsi="Liberation Serif"/>
          <w:spacing w:val="-6"/>
          <w:sz w:val="28"/>
          <w:szCs w:val="28"/>
        </w:rPr>
        <w:t xml:space="preserve">, </w:t>
      </w:r>
      <w:r w:rsidR="00074A44" w:rsidRPr="005F218E">
        <w:rPr>
          <w:rFonts w:ascii="Liberation Serif" w:hAnsi="Liberation Serif"/>
          <w:spacing w:val="-6"/>
          <w:sz w:val="28"/>
          <w:szCs w:val="28"/>
        </w:rPr>
        <w:t>от 06.07</w:t>
      </w:r>
      <w:r w:rsidR="00A60201" w:rsidRPr="005F218E">
        <w:rPr>
          <w:rFonts w:ascii="Liberation Serif" w:hAnsi="Liberation Serif"/>
          <w:spacing w:val="-6"/>
          <w:sz w:val="28"/>
          <w:szCs w:val="28"/>
        </w:rPr>
        <w:t xml:space="preserve">.2021 </w:t>
      </w:r>
      <w:r w:rsidR="009C29B2" w:rsidRPr="005F218E">
        <w:rPr>
          <w:rFonts w:ascii="Liberation Serif" w:hAnsi="Liberation Serif"/>
          <w:spacing w:val="-6"/>
          <w:sz w:val="28"/>
          <w:szCs w:val="28"/>
        </w:rPr>
        <w:t>№ 566</w:t>
      </w:r>
      <w:r w:rsidR="00D628C1" w:rsidRPr="00DB0ED6">
        <w:rPr>
          <w:rFonts w:ascii="Liberation Serif" w:hAnsi="Liberation Serif"/>
          <w:spacing w:val="-6"/>
          <w:sz w:val="28"/>
          <w:szCs w:val="28"/>
        </w:rPr>
        <w:t xml:space="preserve">, от </w:t>
      </w:r>
      <w:r w:rsidR="00074A44" w:rsidRPr="00DB0ED6">
        <w:rPr>
          <w:rFonts w:ascii="Liberation Serif" w:hAnsi="Liberation Serif"/>
          <w:spacing w:val="-6"/>
          <w:sz w:val="28"/>
          <w:szCs w:val="28"/>
        </w:rPr>
        <w:t>0</w:t>
      </w:r>
      <w:r w:rsidR="00A25A6E">
        <w:rPr>
          <w:rFonts w:ascii="Liberation Serif" w:hAnsi="Liberation Serif"/>
          <w:spacing w:val="-6"/>
          <w:sz w:val="28"/>
          <w:szCs w:val="28"/>
        </w:rPr>
        <w:t xml:space="preserve">7.10.2021 </w:t>
      </w:r>
      <w:r w:rsidR="00D628C1" w:rsidRPr="00DB0ED6">
        <w:rPr>
          <w:rFonts w:ascii="Liberation Serif" w:hAnsi="Liberation Serif"/>
          <w:spacing w:val="-6"/>
          <w:sz w:val="28"/>
          <w:szCs w:val="28"/>
        </w:rPr>
        <w:t>№ 828</w:t>
      </w:r>
      <w:r w:rsidR="005F218E">
        <w:rPr>
          <w:rFonts w:ascii="Liberation Serif" w:hAnsi="Liberation Serif"/>
          <w:spacing w:val="-6"/>
          <w:sz w:val="28"/>
          <w:szCs w:val="28"/>
        </w:rPr>
        <w:t>, от 19.01.2022 №</w:t>
      </w:r>
      <w:r w:rsidR="003E16B3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5F218E">
        <w:rPr>
          <w:rFonts w:ascii="Liberation Serif" w:hAnsi="Liberation Serif"/>
          <w:spacing w:val="-6"/>
          <w:sz w:val="28"/>
          <w:szCs w:val="28"/>
        </w:rPr>
        <w:t>30, от 09.03.2022 №</w:t>
      </w:r>
      <w:r w:rsidR="003E16B3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5F218E">
        <w:rPr>
          <w:rFonts w:ascii="Liberation Serif" w:hAnsi="Liberation Serif"/>
          <w:spacing w:val="-6"/>
          <w:sz w:val="28"/>
          <w:szCs w:val="28"/>
        </w:rPr>
        <w:t xml:space="preserve">128, от 27.05.2022 </w:t>
      </w:r>
      <w:r w:rsidR="005F218E" w:rsidRPr="00C8415E">
        <w:rPr>
          <w:rFonts w:ascii="Liberation Serif" w:hAnsi="Liberation Serif"/>
          <w:spacing w:val="-6"/>
          <w:sz w:val="28"/>
          <w:szCs w:val="28"/>
        </w:rPr>
        <w:t>№</w:t>
      </w:r>
      <w:r w:rsidR="003E16B3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5F218E" w:rsidRPr="00C8415E">
        <w:rPr>
          <w:rFonts w:ascii="Liberation Serif" w:hAnsi="Liberation Serif"/>
          <w:spacing w:val="-6"/>
          <w:sz w:val="28"/>
          <w:szCs w:val="28"/>
        </w:rPr>
        <w:t xml:space="preserve">346, </w:t>
      </w:r>
      <w:r w:rsidR="00A25A6E" w:rsidRPr="00C8415E">
        <w:rPr>
          <w:rFonts w:ascii="Liberation Serif" w:hAnsi="Liberation Serif"/>
          <w:spacing w:val="-6"/>
          <w:sz w:val="28"/>
          <w:szCs w:val="28"/>
        </w:rPr>
        <w:t>от 25.08.2022 № 560</w:t>
      </w:r>
      <w:r w:rsidR="00A25A6E">
        <w:rPr>
          <w:rFonts w:ascii="Liberation Serif" w:hAnsi="Liberation Serif"/>
          <w:spacing w:val="-6"/>
          <w:sz w:val="28"/>
          <w:szCs w:val="28"/>
        </w:rPr>
        <w:t xml:space="preserve">, </w:t>
      </w:r>
      <w:r w:rsidR="005F218E">
        <w:rPr>
          <w:rFonts w:ascii="Liberation Serif" w:hAnsi="Liberation Serif"/>
          <w:spacing w:val="-6"/>
          <w:sz w:val="28"/>
          <w:szCs w:val="28"/>
        </w:rPr>
        <w:t>от 07.02.2023 №</w:t>
      </w:r>
      <w:r w:rsidR="003E16B3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5F218E">
        <w:rPr>
          <w:rFonts w:ascii="Liberation Serif" w:hAnsi="Liberation Serif"/>
          <w:spacing w:val="-6"/>
          <w:sz w:val="28"/>
          <w:szCs w:val="28"/>
        </w:rPr>
        <w:t>71</w:t>
      </w:r>
      <w:r w:rsidR="00772871" w:rsidRPr="00DB0ED6">
        <w:rPr>
          <w:rFonts w:ascii="Liberation Serif" w:hAnsi="Liberation Serif"/>
          <w:spacing w:val="-6"/>
          <w:sz w:val="28"/>
          <w:szCs w:val="28"/>
        </w:rPr>
        <w:t>)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DB313D" w:rsidRPr="00DB0ED6">
        <w:rPr>
          <w:rFonts w:ascii="Liberation Serif" w:hAnsi="Liberation Serif"/>
          <w:spacing w:val="-6"/>
          <w:sz w:val="28"/>
          <w:szCs w:val="28"/>
        </w:rPr>
        <w:t>«Об утверждении Реестра муниципальных маршрутов регулярных перевозок в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DB313D" w:rsidRPr="00DB0ED6">
        <w:rPr>
          <w:rFonts w:ascii="Liberation Serif" w:hAnsi="Liberation Serif"/>
          <w:spacing w:val="-6"/>
          <w:sz w:val="28"/>
          <w:szCs w:val="28"/>
        </w:rPr>
        <w:t>Каменск-Уральском городском округе»</w:t>
      </w:r>
      <w:r w:rsidR="00B651F7" w:rsidRPr="00DB0ED6">
        <w:rPr>
          <w:rFonts w:ascii="Liberation Serif" w:hAnsi="Liberation Serif"/>
          <w:spacing w:val="-6"/>
          <w:sz w:val="28"/>
          <w:szCs w:val="28"/>
        </w:rPr>
        <w:t>,</w:t>
      </w:r>
      <w:r w:rsidR="00463548" w:rsidRPr="00DB0ED6">
        <w:rPr>
          <w:rFonts w:ascii="Liberation Serif" w:hAnsi="Liberation Serif"/>
          <w:spacing w:val="-6"/>
          <w:sz w:val="28"/>
          <w:szCs w:val="28"/>
        </w:rPr>
        <w:t xml:space="preserve"> изложив </w:t>
      </w:r>
      <w:r w:rsidR="00C27CB1">
        <w:rPr>
          <w:rFonts w:ascii="Liberation Serif" w:hAnsi="Liberation Serif"/>
          <w:spacing w:val="-6"/>
          <w:sz w:val="28"/>
          <w:szCs w:val="28"/>
        </w:rPr>
        <w:t xml:space="preserve">строки 3,10 </w:t>
      </w:r>
      <w:r w:rsidR="00463548" w:rsidRPr="00DB0ED6">
        <w:rPr>
          <w:rFonts w:ascii="Liberation Serif" w:hAnsi="Liberation Serif"/>
          <w:spacing w:val="-6"/>
          <w:sz w:val="28"/>
          <w:szCs w:val="28"/>
        </w:rPr>
        <w:t>в новой редакции согласно приложению к настоящему постановлению.</w:t>
      </w:r>
    </w:p>
    <w:p w:rsidR="00930360" w:rsidRPr="00DB0ED6" w:rsidRDefault="00447485" w:rsidP="00DB0ED6">
      <w:pPr>
        <w:tabs>
          <w:tab w:val="left" w:pos="0"/>
        </w:tabs>
        <w:autoSpaceDE w:val="0"/>
        <w:autoSpaceDN w:val="0"/>
        <w:adjustRightInd w:val="0"/>
        <w:spacing w:line="200" w:lineRule="atLeast"/>
        <w:jc w:val="both"/>
        <w:rPr>
          <w:rFonts w:ascii="Liberation Serif" w:hAnsi="Liberation Serif"/>
          <w:spacing w:val="-6"/>
          <w:sz w:val="28"/>
          <w:szCs w:val="28"/>
        </w:rPr>
      </w:pPr>
      <w:r w:rsidRPr="00DB0ED6">
        <w:rPr>
          <w:rFonts w:ascii="Liberation Serif" w:hAnsi="Liberation Serif"/>
          <w:spacing w:val="-6"/>
          <w:sz w:val="28"/>
          <w:szCs w:val="28"/>
        </w:rPr>
        <w:tab/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>2</w:t>
      </w:r>
      <w:r w:rsidR="00930360" w:rsidRPr="00DB0ED6">
        <w:rPr>
          <w:rFonts w:ascii="Liberation Serif" w:hAnsi="Liberation Serif"/>
          <w:spacing w:val="-6"/>
          <w:sz w:val="28"/>
          <w:szCs w:val="28"/>
        </w:rPr>
        <w:t xml:space="preserve">. </w:t>
      </w:r>
      <w:r w:rsidR="00910E30" w:rsidRPr="00DB0ED6">
        <w:rPr>
          <w:rFonts w:ascii="Liberation Serif" w:hAnsi="Liberation Serif"/>
          <w:spacing w:val="-6"/>
          <w:sz w:val="28"/>
          <w:szCs w:val="28"/>
        </w:rPr>
        <w:t>Разместить Реестр муниципальных маршрутов регулярных перевозок в Каменск-Уральск</w:t>
      </w:r>
      <w:r w:rsidR="00930360" w:rsidRPr="00DB0ED6">
        <w:rPr>
          <w:rFonts w:ascii="Liberation Serif" w:hAnsi="Liberation Serif"/>
          <w:spacing w:val="-6"/>
          <w:sz w:val="28"/>
          <w:szCs w:val="28"/>
        </w:rPr>
        <w:t xml:space="preserve">ом городском округе </w:t>
      </w:r>
      <w:r w:rsidR="00C27CB1">
        <w:rPr>
          <w:rFonts w:ascii="Liberation Serif" w:hAnsi="Liberation Serif"/>
          <w:spacing w:val="-6"/>
          <w:sz w:val="28"/>
          <w:szCs w:val="28"/>
        </w:rPr>
        <w:t xml:space="preserve">(в редакции настоящего </w:t>
      </w:r>
      <w:r w:rsidR="00E25E8B" w:rsidRPr="00C8415E">
        <w:rPr>
          <w:rFonts w:ascii="Liberation Serif" w:hAnsi="Liberation Serif"/>
          <w:spacing w:val="-6"/>
          <w:sz w:val="28"/>
          <w:szCs w:val="28"/>
        </w:rPr>
        <w:t>п</w:t>
      </w:r>
      <w:r w:rsidR="00C27CB1">
        <w:rPr>
          <w:rFonts w:ascii="Liberation Serif" w:hAnsi="Liberation Serif"/>
          <w:spacing w:val="-6"/>
          <w:sz w:val="28"/>
          <w:szCs w:val="28"/>
        </w:rPr>
        <w:t xml:space="preserve">остановления) </w:t>
      </w:r>
      <w:r w:rsidR="00910E30" w:rsidRPr="00DB0ED6">
        <w:rPr>
          <w:rFonts w:ascii="Liberation Serif" w:hAnsi="Liberation Serif"/>
          <w:spacing w:val="-6"/>
          <w:sz w:val="28"/>
          <w:szCs w:val="28"/>
        </w:rPr>
        <w:t>на официальном сайте муниципального образовани</w:t>
      </w:r>
      <w:r w:rsidR="00930360" w:rsidRPr="00DB0ED6">
        <w:rPr>
          <w:rFonts w:ascii="Liberation Serif" w:hAnsi="Liberation Serif"/>
          <w:spacing w:val="-6"/>
          <w:sz w:val="28"/>
          <w:szCs w:val="28"/>
        </w:rPr>
        <w:t>я.</w:t>
      </w:r>
    </w:p>
    <w:p w:rsidR="00910E30" w:rsidRPr="00DB0ED6" w:rsidRDefault="00447485" w:rsidP="00DB0ED6">
      <w:pPr>
        <w:tabs>
          <w:tab w:val="left" w:pos="0"/>
        </w:tabs>
        <w:autoSpaceDE w:val="0"/>
        <w:autoSpaceDN w:val="0"/>
        <w:adjustRightInd w:val="0"/>
        <w:spacing w:line="200" w:lineRule="atLeast"/>
        <w:jc w:val="both"/>
        <w:rPr>
          <w:rFonts w:ascii="Liberation Serif" w:hAnsi="Liberation Serif"/>
          <w:spacing w:val="-6"/>
          <w:sz w:val="28"/>
          <w:szCs w:val="28"/>
        </w:rPr>
      </w:pPr>
      <w:r w:rsidRPr="00DB0ED6">
        <w:rPr>
          <w:rFonts w:ascii="Liberation Serif" w:hAnsi="Liberation Serif"/>
          <w:spacing w:val="-6"/>
          <w:sz w:val="28"/>
          <w:szCs w:val="28"/>
        </w:rPr>
        <w:tab/>
      </w:r>
      <w:r w:rsidR="0055001B" w:rsidRPr="00DB0ED6">
        <w:rPr>
          <w:rFonts w:ascii="Liberation Serif" w:hAnsi="Liberation Serif"/>
          <w:spacing w:val="-6"/>
          <w:sz w:val="28"/>
          <w:szCs w:val="28"/>
        </w:rPr>
        <w:t>3</w:t>
      </w:r>
      <w:r w:rsidR="00930360" w:rsidRPr="00DB0ED6">
        <w:rPr>
          <w:rFonts w:ascii="Liberation Serif" w:hAnsi="Liberation Serif"/>
          <w:spacing w:val="-6"/>
          <w:sz w:val="28"/>
          <w:szCs w:val="28"/>
        </w:rPr>
        <w:t>.</w:t>
      </w:r>
      <w:r w:rsidR="003F3B28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910E30" w:rsidRPr="00DB0ED6">
        <w:rPr>
          <w:rFonts w:ascii="Liberation Serif" w:hAnsi="Liberation Serif"/>
          <w:spacing w:val="-6"/>
          <w:sz w:val="28"/>
          <w:szCs w:val="28"/>
        </w:rPr>
        <w:t xml:space="preserve">Контроль исполнения настоящего постановления возложить на первого заместителя главы Администрации </w:t>
      </w:r>
      <w:r w:rsidR="00130A10" w:rsidRPr="00DB0ED6">
        <w:rPr>
          <w:rFonts w:ascii="Liberation Serif" w:hAnsi="Liberation Serif"/>
          <w:spacing w:val="-6"/>
          <w:sz w:val="28"/>
          <w:szCs w:val="28"/>
        </w:rPr>
        <w:t>городского округа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130A10" w:rsidRPr="00DB0ED6">
        <w:rPr>
          <w:rFonts w:ascii="Liberation Serif" w:hAnsi="Liberation Serif"/>
          <w:spacing w:val="-6"/>
          <w:sz w:val="28"/>
          <w:szCs w:val="28"/>
        </w:rPr>
        <w:t>Башарина Д.В.</w:t>
      </w:r>
    </w:p>
    <w:p w:rsidR="00133698" w:rsidRPr="00A628CA" w:rsidRDefault="00133698" w:rsidP="00DB0ED6">
      <w:pPr>
        <w:spacing w:line="200" w:lineRule="atLeast"/>
        <w:jc w:val="both"/>
        <w:rPr>
          <w:rFonts w:ascii="Liberation Serif" w:hAnsi="Liberation Serif" w:cs="Liberation Serif"/>
          <w:sz w:val="22"/>
          <w:szCs w:val="22"/>
        </w:rPr>
      </w:pPr>
    </w:p>
    <w:p w:rsidR="00133698" w:rsidRPr="00A628CA" w:rsidRDefault="00133698" w:rsidP="00133698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454188" w:rsidRDefault="005E026E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  <w:r w:rsidR="00133698" w:rsidRPr="00434D0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434D0E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5E026E">
        <w:rPr>
          <w:rFonts w:ascii="Liberation Serif" w:hAnsi="Liberation Serif" w:cs="Liberation Serif"/>
          <w:sz w:val="28"/>
          <w:szCs w:val="28"/>
        </w:rPr>
        <w:t xml:space="preserve"> </w:t>
      </w:r>
      <w:r w:rsidRPr="00434D0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0E30" w:rsidRPr="00434D0E">
        <w:rPr>
          <w:rFonts w:ascii="Liberation Serif" w:hAnsi="Liberation Serif" w:cs="Liberation Serif"/>
          <w:sz w:val="28"/>
          <w:szCs w:val="28"/>
        </w:rPr>
        <w:tab/>
      </w:r>
      <w:r w:rsidR="00910E30" w:rsidRPr="00434D0E">
        <w:rPr>
          <w:rFonts w:ascii="Liberation Serif" w:hAnsi="Liberation Serif" w:cs="Liberation Serif"/>
          <w:sz w:val="28"/>
          <w:szCs w:val="28"/>
        </w:rPr>
        <w:tab/>
      </w:r>
      <w:r w:rsidR="00910E30" w:rsidRPr="00434D0E">
        <w:rPr>
          <w:rFonts w:ascii="Liberation Serif" w:hAnsi="Liberation Serif" w:cs="Liberation Serif"/>
          <w:sz w:val="28"/>
          <w:szCs w:val="28"/>
        </w:rPr>
        <w:tab/>
      </w:r>
      <w:r w:rsidR="00910E30" w:rsidRPr="00434D0E">
        <w:rPr>
          <w:rFonts w:ascii="Liberation Serif" w:hAnsi="Liberation Serif" w:cs="Liberation Serif"/>
          <w:sz w:val="28"/>
          <w:szCs w:val="28"/>
        </w:rPr>
        <w:tab/>
      </w:r>
      <w:r w:rsidR="00454188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5E026E">
        <w:rPr>
          <w:rFonts w:ascii="Liberation Serif" w:hAnsi="Liberation Serif" w:cs="Liberation Serif"/>
          <w:sz w:val="28"/>
          <w:szCs w:val="28"/>
        </w:rPr>
        <w:t>Д</w:t>
      </w:r>
      <w:r w:rsidR="00133698" w:rsidRPr="00434D0E">
        <w:rPr>
          <w:rFonts w:ascii="Liberation Serif" w:hAnsi="Liberation Serif" w:cs="Liberation Serif"/>
          <w:sz w:val="28"/>
          <w:szCs w:val="28"/>
        </w:rPr>
        <w:t>.</w:t>
      </w:r>
      <w:r w:rsidR="005E026E">
        <w:rPr>
          <w:rFonts w:ascii="Liberation Serif" w:hAnsi="Liberation Serif" w:cs="Liberation Serif"/>
          <w:sz w:val="28"/>
          <w:szCs w:val="28"/>
        </w:rPr>
        <w:t>В</w:t>
      </w:r>
      <w:r w:rsidR="00910E30" w:rsidRPr="00434D0E">
        <w:rPr>
          <w:rFonts w:ascii="Liberation Serif" w:hAnsi="Liberation Serif" w:cs="Liberation Serif"/>
          <w:sz w:val="28"/>
          <w:szCs w:val="28"/>
        </w:rPr>
        <w:t xml:space="preserve">. </w:t>
      </w:r>
      <w:r w:rsidR="005E026E">
        <w:rPr>
          <w:rFonts w:ascii="Liberation Serif" w:hAnsi="Liberation Serif" w:cs="Liberation Serif"/>
          <w:sz w:val="28"/>
          <w:szCs w:val="28"/>
        </w:rPr>
        <w:t>Башарин</w:t>
      </w:r>
    </w:p>
    <w:p w:rsidR="007E386C" w:rsidRDefault="007E386C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7E386C" w:rsidSect="00DB0ED6">
          <w:headerReference w:type="default" r:id="rId9"/>
          <w:pgSz w:w="11906" w:h="16838"/>
          <w:pgMar w:top="284" w:right="567" w:bottom="709" w:left="1701" w:header="709" w:footer="709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Y="1741"/>
        <w:tblW w:w="16160" w:type="dxa"/>
        <w:tblLayout w:type="fixed"/>
        <w:tblCellMar>
          <w:top w:w="17" w:type="dxa"/>
          <w:left w:w="11" w:type="dxa"/>
          <w:bottom w:w="11" w:type="dxa"/>
          <w:right w:w="11" w:type="dxa"/>
        </w:tblCellMar>
        <w:tblLook w:val="01E0"/>
      </w:tblPr>
      <w:tblGrid>
        <w:gridCol w:w="341"/>
        <w:gridCol w:w="341"/>
        <w:gridCol w:w="1080"/>
        <w:gridCol w:w="1639"/>
        <w:gridCol w:w="1663"/>
        <w:gridCol w:w="1359"/>
        <w:gridCol w:w="1324"/>
        <w:gridCol w:w="782"/>
        <w:gridCol w:w="751"/>
        <w:gridCol w:w="768"/>
        <w:gridCol w:w="691"/>
        <w:gridCol w:w="691"/>
        <w:gridCol w:w="631"/>
        <w:gridCol w:w="768"/>
        <w:gridCol w:w="627"/>
        <w:gridCol w:w="621"/>
        <w:gridCol w:w="1276"/>
        <w:gridCol w:w="807"/>
      </w:tblGrid>
      <w:tr w:rsidR="001F1C71" w:rsidRPr="00EA083E" w:rsidTr="004F6641">
        <w:trPr>
          <w:trHeight w:hRule="exact" w:val="156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pageBreakBefore/>
              <w:ind w:left="123" w:right="124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bookmarkStart w:id="0" w:name="Изменения_на_01.12.2021"/>
            <w:bookmarkEnd w:id="0"/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lastRenderedPageBreak/>
              <w:t>1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pageBreakBefore/>
              <w:ind w:left="123" w:right="124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pageBreakBefore/>
              <w:ind w:left="492" w:right="493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3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pageBreakBefore/>
              <w:ind w:left="773" w:right="772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pageBreakBefore/>
              <w:ind w:left="785" w:right="784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5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pageBreakBefore/>
              <w:ind w:left="538" w:right="537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6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pageBreakBefore/>
              <w:ind w:left="543" w:right="544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pageBreakBefore/>
              <w:ind w:left="344" w:right="34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8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pageBreakBefore/>
              <w:ind w:left="329" w:right="328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9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pageBreakBefore/>
              <w:ind w:left="314" w:right="313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10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pageBreakBefore/>
              <w:ind w:left="276" w:right="275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pageBreakBefore/>
              <w:ind w:left="276" w:right="275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pageBreakBefore/>
              <w:ind w:left="245" w:right="246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13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pageBreakBefore/>
              <w:ind w:left="315" w:right="314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14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pageBreakBefore/>
              <w:ind w:left="243" w:right="244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15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5E026E" w:rsidRDefault="00762BF6" w:rsidP="00762BF6">
            <w:pPr>
              <w:pStyle w:val="TableParagraph"/>
              <w:pageBreakBefore/>
              <w:ind w:right="258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 xml:space="preserve">         </w:t>
            </w:r>
            <w:r w:rsidR="00CE09CB" w:rsidRPr="005E026E">
              <w:rPr>
                <w:rFonts w:ascii="Liberation Serif" w:eastAsia="Liberation Serif" w:hAnsi="Liberation Serif" w:cs="Liberation Serif"/>
                <w:sz w:val="9"/>
                <w:szCs w:val="9"/>
              </w:rPr>
              <w:t>1</w:t>
            </w: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5E026E" w:rsidRDefault="00762BF6" w:rsidP="00762BF6">
            <w:pPr>
              <w:pStyle w:val="TableParagraph"/>
              <w:pageBreakBefore/>
              <w:ind w:right="673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 xml:space="preserve">                     17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pageBreakBefore/>
              <w:ind w:left="315" w:right="314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18</w:t>
            </w: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3</w:t>
            </w:r>
          </w:p>
        </w:tc>
        <w:tc>
          <w:tcPr>
            <w:tcW w:w="3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11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 w:right="278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Московская – Посёлок Чкалова</w:t>
            </w:r>
          </w:p>
          <w:p w:rsidR="001F1C71" w:rsidRPr="007B1F59" w:rsidRDefault="001F1C71" w:rsidP="004F6641">
            <w:pPr>
              <w:pStyle w:val="TableParagraph"/>
              <w:rPr>
                <w:rFonts w:ascii="Liberation Serif" w:hAnsi="Liberation Serif"/>
                <w:sz w:val="9"/>
                <w:szCs w:val="9"/>
              </w:rPr>
            </w:pPr>
          </w:p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(Московская – Чкалова)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Московская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Посёлок Чкалова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Московская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1-е Мая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82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13,1/13,8</w:t>
            </w:r>
          </w:p>
        </w:tc>
        <w:tc>
          <w:tcPr>
            <w:tcW w:w="7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Только в установленных остановочных пунктах</w:t>
            </w:r>
          </w:p>
        </w:tc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Регулярные перевозки по нерегулируемым тарифам</w:t>
            </w:r>
          </w:p>
        </w:tc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86ECF" w:rsidRDefault="001F1C71" w:rsidP="004F6641">
            <w:pPr>
              <w:pStyle w:val="TableParagraph"/>
              <w:ind w:left="15" w:right="76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 xml:space="preserve">Автобус: </w:t>
            </w:r>
          </w:p>
          <w:p w:rsidR="00486ECF" w:rsidRDefault="00486ECF" w:rsidP="004F6641">
            <w:pPr>
              <w:pStyle w:val="TableParagraph"/>
              <w:ind w:left="15" w:right="76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>Большой класс</w:t>
            </w:r>
          </w:p>
          <w:p w:rsidR="001F1C71" w:rsidRPr="007B1F59" w:rsidRDefault="001F1C71" w:rsidP="004F6641">
            <w:pPr>
              <w:pStyle w:val="TableParagraph"/>
              <w:ind w:left="15" w:right="76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средний класс</w:t>
            </w:r>
          </w:p>
        </w:tc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rPr>
                <w:rFonts w:ascii="Liberation Serif" w:hAnsi="Liberation Serif"/>
                <w:sz w:val="9"/>
                <w:szCs w:val="9"/>
              </w:rPr>
            </w:pPr>
          </w:p>
          <w:p w:rsidR="00486ECF" w:rsidRDefault="00486ECF" w:rsidP="004F6641">
            <w:pPr>
              <w:pStyle w:val="TableParagraph"/>
              <w:ind w:left="276" w:right="275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>2</w:t>
            </w:r>
          </w:p>
          <w:p w:rsidR="001F1C71" w:rsidRPr="007B1F59" w:rsidRDefault="00486ECF" w:rsidP="004F6641">
            <w:pPr>
              <w:pStyle w:val="TableParagraph"/>
              <w:ind w:left="276" w:right="275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>10</w:t>
            </w:r>
          </w:p>
        </w:tc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200" w:right="200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5 лет</w:t>
            </w:r>
          </w:p>
        </w:tc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 w:right="197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Наличие оборудования: Эра Глонасс,</w:t>
            </w:r>
          </w:p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громкой связи - 12 ТС</w:t>
            </w:r>
          </w:p>
        </w:tc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Евро 4- 5 ТС</w:t>
            </w:r>
          </w:p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Евро 5- 7 ТС</w:t>
            </w:r>
          </w:p>
        </w:tc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15.10.2014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486ECF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486ECF">
              <w:rPr>
                <w:rFonts w:ascii="Liberation Serif" w:eastAsia="Liberation Serif" w:hAnsi="Liberation Serif" w:cs="Liberation Serif"/>
                <w:sz w:val="9"/>
                <w:szCs w:val="9"/>
              </w:rPr>
              <w:t>Общество с ограниченной ответственностью "Экспресс-Сити" (623462, Свердловская обл.,Каменский район, п.г.т.Мартюш, ул.Гагарина, д.8А, ИНН 6612020741)</w:t>
            </w:r>
          </w:p>
        </w:tc>
        <w:tc>
          <w:tcPr>
            <w:tcW w:w="8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Передача навигационных данных в муниципальную навигационно- инфо</w:t>
            </w: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>р</w:t>
            </w: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мационную систему</w:t>
            </w:r>
          </w:p>
        </w:tc>
      </w:tr>
      <w:tr w:rsidR="001F1C71" w:rsidRPr="00EA083E" w:rsidTr="004F6641">
        <w:trPr>
          <w:trHeight w:hRule="exact" w:val="144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Дворец Спорта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Красная Звезда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Карла Маркса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проезд на п.Чкалова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13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Выставочный зал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Красногорская ТЭЦ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проспект Победы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Заводская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13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Щербакова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Троллейбусное депо (по требованию)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Ленина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Алюминиевая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13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Библиотека имени Пушкина А.С.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Заводская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Рябова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Кадочникова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13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Имени Героя Кунавина Г.П.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Строителей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Кадочникова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Рябова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13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Площадь Ленинского Комсомола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Площадь Горького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Алюминиевая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Ленина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13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Техучилище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Гагарина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Заводская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проспект Победы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18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Стадион «Космос»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Театр Драмы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проезд на п.Чкалова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Пугачёва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Городской диагностический центр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Техникум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1-е Мая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Московская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Челябинская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Челябинская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Техникум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Городской диагностический центр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Театр Драмы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Стадион «Космос»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Гагарина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Техучилище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Площадь Горького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Площадь Ленинского Комсомола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Строителей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Имени Героя Кунавина Г.П.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ДК УАЗа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Библиотека имени Пушкина А.С.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Заводская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Щербакова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Заводоуправление УАЗа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Выставочный зал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Троллейбусное депо (по требованию)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Городская больница № 2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Красногорская ТЭЦ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Московская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Красная Звезда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Посёлок Чкалова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30"/>
        </w:trPr>
        <w:tc>
          <w:tcPr>
            <w:tcW w:w="3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10</w:t>
            </w:r>
          </w:p>
        </w:tc>
        <w:tc>
          <w:tcPr>
            <w:tcW w:w="3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16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 w:right="67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Деревня Кодинка – Улица Слесарей</w:t>
            </w:r>
          </w:p>
          <w:p w:rsidR="001F1C71" w:rsidRPr="007B1F59" w:rsidRDefault="001F1C71" w:rsidP="004F6641">
            <w:pPr>
              <w:pStyle w:val="TableParagraph"/>
              <w:rPr>
                <w:rFonts w:ascii="Liberation Serif" w:hAnsi="Liberation Serif"/>
                <w:sz w:val="9"/>
                <w:szCs w:val="9"/>
              </w:rPr>
            </w:pPr>
          </w:p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(Кодинка – Слесарей)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Деревня Кодинка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Слесарей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Комарова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Слесарей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26,0/26,7</w:t>
            </w:r>
          </w:p>
        </w:tc>
        <w:tc>
          <w:tcPr>
            <w:tcW w:w="7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Только в установленных остановочных пунктах</w:t>
            </w:r>
          </w:p>
        </w:tc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Регулярные перевозки по регулируемым тарифам</w:t>
            </w:r>
          </w:p>
        </w:tc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 w:right="76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Автобус: средний класс</w:t>
            </w:r>
          </w:p>
        </w:tc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rPr>
                <w:rFonts w:ascii="Liberation Serif" w:hAnsi="Liberation Serif"/>
                <w:sz w:val="9"/>
                <w:szCs w:val="9"/>
              </w:rPr>
            </w:pPr>
          </w:p>
          <w:p w:rsidR="001F1C71" w:rsidRPr="007B1F59" w:rsidRDefault="001F1C71" w:rsidP="004F6641">
            <w:pPr>
              <w:pStyle w:val="TableParagraph"/>
              <w:ind w:left="276" w:right="275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17</w:t>
            </w:r>
          </w:p>
        </w:tc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Не установлено</w:t>
            </w:r>
          </w:p>
        </w:tc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Не предусмотрены</w:t>
            </w:r>
          </w:p>
        </w:tc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Не установлено</w:t>
            </w:r>
          </w:p>
        </w:tc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19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01.11.2014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486ECF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486ECF">
              <w:rPr>
                <w:rFonts w:ascii="Liberation Serif" w:eastAsia="Liberation Serif" w:hAnsi="Liberation Serif" w:cs="Liberation Serif"/>
                <w:sz w:val="9"/>
                <w:szCs w:val="9"/>
              </w:rPr>
              <w:t>Общество с ограниченной ответственностью "Экспресс-Сити" (623462, Свердловская обл.,Каменский район, п.г.т.Мартюш, ул.</w:t>
            </w:r>
            <w:bookmarkStart w:id="1" w:name="_GoBack"/>
            <w:bookmarkEnd w:id="1"/>
            <w:r w:rsidRPr="00486ECF">
              <w:rPr>
                <w:rFonts w:ascii="Liberation Serif" w:eastAsia="Liberation Serif" w:hAnsi="Liberation Serif" w:cs="Liberation Serif"/>
                <w:sz w:val="9"/>
                <w:szCs w:val="9"/>
              </w:rPr>
              <w:t>Гагарина, д.8А, ИНН 6612020741)</w:t>
            </w:r>
          </w:p>
        </w:tc>
        <w:tc>
          <w:tcPr>
            <w:tcW w:w="8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Передача навигационных данных в муниципальную навигационно- инфо</w:t>
            </w: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>р</w:t>
            </w: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мационную систему</w:t>
            </w:r>
          </w:p>
        </w:tc>
      </w:tr>
      <w:tr w:rsidR="001F1C71" w:rsidRPr="00EA083E" w:rsidTr="004F6641">
        <w:trPr>
          <w:trHeight w:hRule="exact" w:val="130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Степная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Центральная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Степная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Центральная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230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Клубная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Проходная КУМЗа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 w:right="67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проезд от ул.Лермонтова до ост.»Степная»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Школьная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13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Завод ОЦМ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1-й Проезд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Лермонтова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Центральная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13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Полевая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C8415E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 xml:space="preserve">Поселок </w:t>
            </w:r>
            <w:r w:rsidR="001F1C71"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Чкалова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Ленина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1-й Проезд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13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Хладокомбинат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Красная Звезда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Карла Маркса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Восточная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13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Ленинская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Красногорская ТЭЦ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проспект Победы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Трудовые Резервы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13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Школьная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Троллейбусное депо (по требованию)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Кунавина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1-е Мая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39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Лесная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Заводская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Привокзальная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проезд на п.Чкалова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Санаторная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Строителей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Кунавина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Заводская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Коммунаров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Площадь Горького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Ленина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Алюминиевая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Прокопьева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Гагарина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Рябова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Калинина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Выставочный зал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Театр Драмы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Кадочникова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Каменская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Щербакова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Дзержинского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Суворова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Суворова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Библиотека имени Пушкина А.С.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Шестакова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Каменская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Кадочникова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Кунавина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Дом престарелых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Калинина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Рябова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Вокзал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Байновский сад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Алюминиевая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Ленина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Кунавина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Сбербанк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Заводская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проспект Победы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Центр занятости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Торговый центр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проезд на п.Чкалова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Кадочникова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61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Площадь Ленинского Комсомола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Суворова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Восточная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Ленина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4F664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Техучилище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Городской диагностический центр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Трудовые Резервы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Кунавина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4F6641" w:rsidRDefault="004F6641" w:rsidP="004F6641">
            <w:pPr>
              <w:pStyle w:val="TableParagraph"/>
              <w:ind w:left="15" w:right="76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 xml:space="preserve">Автобус: </w:t>
            </w:r>
          </w:p>
          <w:p w:rsidR="004F6641" w:rsidRDefault="004F6641" w:rsidP="004F6641">
            <w:pPr>
              <w:pStyle w:val="TableParagraph"/>
              <w:ind w:left="15" w:right="76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>Большой класс</w:t>
            </w:r>
          </w:p>
          <w:p w:rsidR="001F1C71" w:rsidRPr="007B1F59" w:rsidRDefault="004F6641" w:rsidP="004F6641">
            <w:pPr>
              <w:pStyle w:val="TableParagraph"/>
              <w:ind w:left="15" w:right="76"/>
              <w:rPr>
                <w:rFonts w:ascii="Liberation Serif" w:hAnsi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средний класс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F1C71" w:rsidRDefault="001F1C71" w:rsidP="004F6641">
            <w:pPr>
              <w:pStyle w:val="TableParagraph"/>
              <w:ind w:left="276" w:right="27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  <w:p w:rsidR="004F6641" w:rsidRDefault="004F6641" w:rsidP="004F6641">
            <w:pPr>
              <w:pStyle w:val="TableParagraph"/>
              <w:ind w:left="276" w:right="275"/>
              <w:jc w:val="center"/>
              <w:rPr>
                <w:rFonts w:ascii="Liberation Serif" w:hAnsi="Liberation Serif"/>
                <w:sz w:val="9"/>
                <w:szCs w:val="9"/>
              </w:rPr>
            </w:pPr>
            <w:r>
              <w:rPr>
                <w:rFonts w:ascii="Liberation Serif" w:hAnsi="Liberation Serif"/>
                <w:sz w:val="9"/>
                <w:szCs w:val="9"/>
              </w:rPr>
              <w:t>8</w:t>
            </w:r>
          </w:p>
          <w:p w:rsidR="004F6641" w:rsidRPr="007B1F59" w:rsidRDefault="004F6641" w:rsidP="004F6641">
            <w:pPr>
              <w:pStyle w:val="TableParagraph"/>
              <w:ind w:left="276" w:right="275"/>
              <w:jc w:val="center"/>
              <w:rPr>
                <w:rFonts w:ascii="Liberation Serif" w:hAnsi="Liberation Serif"/>
                <w:sz w:val="9"/>
                <w:szCs w:val="9"/>
              </w:rPr>
            </w:pPr>
            <w:r>
              <w:rPr>
                <w:rFonts w:ascii="Liberation Serif" w:hAnsi="Liberation Serif"/>
                <w:sz w:val="9"/>
                <w:szCs w:val="9"/>
              </w:rPr>
              <w:t>7</w:t>
            </w:r>
          </w:p>
        </w:tc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F1C71" w:rsidRPr="007B1F59" w:rsidRDefault="004F6641" w:rsidP="004F6641">
            <w:pPr>
              <w:pStyle w:val="TableParagraph"/>
              <w:ind w:left="15"/>
              <w:rPr>
                <w:rFonts w:ascii="Liberation Serif" w:hAnsi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Не установлено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F1C71" w:rsidRPr="007B1F59" w:rsidRDefault="004F6641" w:rsidP="004F6641">
            <w:pPr>
              <w:pStyle w:val="TableParagraph"/>
              <w:ind w:left="15"/>
              <w:rPr>
                <w:rFonts w:ascii="Liberation Serif" w:hAnsi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Не установлено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F1C71" w:rsidRPr="007B1F59" w:rsidRDefault="004F6641" w:rsidP="004F6641">
            <w:pPr>
              <w:pStyle w:val="TableParagraph"/>
              <w:ind w:left="15"/>
              <w:rPr>
                <w:rFonts w:ascii="Liberation Serif" w:hAnsi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Не установлено</w:t>
            </w:r>
          </w:p>
        </w:tc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4F6641" w:rsidRDefault="004F6641" w:rsidP="004F6641">
            <w:pPr>
              <w:pStyle w:val="TableParagraph"/>
              <w:ind w:left="119"/>
              <w:rPr>
                <w:rFonts w:ascii="Liberation Serif" w:hAnsi="Liberation Serif"/>
                <w:sz w:val="9"/>
                <w:szCs w:val="9"/>
              </w:rPr>
            </w:pPr>
          </w:p>
          <w:p w:rsidR="001F1C71" w:rsidRPr="007B1F59" w:rsidRDefault="004F6641" w:rsidP="004F6641">
            <w:pPr>
              <w:pStyle w:val="TableParagraph"/>
              <w:ind w:left="119"/>
              <w:rPr>
                <w:rFonts w:ascii="Liberation Serif" w:hAnsi="Liberation Serif"/>
                <w:sz w:val="9"/>
                <w:szCs w:val="9"/>
              </w:rPr>
            </w:pPr>
            <w:r>
              <w:rPr>
                <w:rFonts w:ascii="Liberation Serif" w:hAnsi="Liberation Serif"/>
                <w:sz w:val="9"/>
                <w:szCs w:val="9"/>
              </w:rPr>
              <w:t>01.01.2024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F1C71" w:rsidRPr="007B1F59" w:rsidRDefault="004F6641" w:rsidP="00E53167">
            <w:pPr>
              <w:pStyle w:val="TableParagraph"/>
              <w:rPr>
                <w:rFonts w:ascii="Liberation Serif" w:hAnsi="Liberation Serif"/>
                <w:sz w:val="9"/>
                <w:szCs w:val="9"/>
              </w:rPr>
            </w:pPr>
            <w:r w:rsidRPr="005E026E">
              <w:rPr>
                <w:rFonts w:ascii="Liberation Serif" w:hAnsi="Liberation Serif"/>
                <w:sz w:val="9"/>
                <w:szCs w:val="9"/>
              </w:rPr>
              <w:t>Будет определен по результатам конкур</w:t>
            </w:r>
            <w:r w:rsidR="00E53167" w:rsidRPr="005E026E">
              <w:rPr>
                <w:rFonts w:ascii="Liberation Serif" w:hAnsi="Liberation Serif"/>
                <w:sz w:val="9"/>
                <w:szCs w:val="9"/>
              </w:rPr>
              <w:t>ентных</w:t>
            </w:r>
            <w:r w:rsidRPr="005E026E">
              <w:rPr>
                <w:rFonts w:ascii="Liberation Serif" w:hAnsi="Liberation Serif"/>
                <w:sz w:val="9"/>
                <w:szCs w:val="9"/>
              </w:rPr>
              <w:t xml:space="preserve"> процедур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F1C71" w:rsidRPr="007B1F59" w:rsidRDefault="004F6641" w:rsidP="004F6641">
            <w:pPr>
              <w:pStyle w:val="TableParagraph"/>
              <w:ind w:left="15"/>
              <w:rPr>
                <w:rFonts w:ascii="Liberation Serif" w:hAnsi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Передача навигационных данных в муниципальную навигационно- инфо</w:t>
            </w: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>р</w:t>
            </w: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мационную систему</w:t>
            </w: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Стадион «Космос»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Стадион «Космос»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Западная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Привокзальная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Городской диагностический центр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Техучилище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4-й Проезд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Кунавина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Суворова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Площадь Ленинского Комсомола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Коммунальная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проспект Победы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39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Сбербанк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Центр занятости</w:t>
            </w:r>
          </w:p>
        </w:tc>
        <w:tc>
          <w:tcPr>
            <w:tcW w:w="1359" w:type="dxa"/>
            <w:vMerge w:val="restart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Карла Маркса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Байновский сад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Кунавина</w:t>
            </w:r>
          </w:p>
        </w:tc>
        <w:tc>
          <w:tcPr>
            <w:tcW w:w="1359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Ленина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Шестакова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Вокзал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Лермонтова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348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Дзержинского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Кунавина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 w:right="6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проезд от ост.«Фильтровальная» до ост.«Степная»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Театр Драмы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Библиотека имени Пушкина А.С.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Степная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Гагарина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Щербакова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Комарова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Площадь Горького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Выставочный зал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Строителей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Прокопьева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ДК УАЗа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Коммунаров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Заводская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Санаторная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Заводоуправление УАЗа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Лесная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Троллейбусное депо (по требованию)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Школьная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Красногорская ТЭЦ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Ленинская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Красная Звезда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Хладокомбинат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Восточная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Полевая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Баня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Завод ОЦМ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4-й Проезд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Фильтровальная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4-й Магазин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Степная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1F1C71" w:rsidRPr="00EA083E" w:rsidTr="004F6641">
        <w:trPr>
          <w:trHeight w:hRule="exact" w:val="122"/>
        </w:trPr>
        <w:tc>
          <w:tcPr>
            <w:tcW w:w="3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Улица Слесарей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Деревня Кодинка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ind w:left="15"/>
              <w:jc w:val="center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4F6641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</w:tbl>
    <w:p w:rsidR="001F1C71" w:rsidRPr="00023A3C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>Приложение</w:t>
      </w:r>
    </w:p>
    <w:p w:rsidR="007C5492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 xml:space="preserve">к постановлению Администрации </w:t>
      </w:r>
    </w:p>
    <w:p w:rsidR="001F1C71" w:rsidRPr="00023A3C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 xml:space="preserve">Каменск-Уральского городского округа </w:t>
      </w:r>
    </w:p>
    <w:p w:rsidR="001F1C71" w:rsidRPr="00023A3C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 xml:space="preserve">от </w:t>
      </w:r>
      <w:r>
        <w:rPr>
          <w:rFonts w:ascii="Liberation Serif" w:hAnsi="Liberation Serif"/>
          <w:spacing w:val="-1"/>
          <w:sz w:val="10"/>
          <w:szCs w:val="10"/>
          <w:lang w:val="ru-RU"/>
        </w:rPr>
        <w:t>______</w:t>
      </w:r>
      <w:r w:rsidR="007C5492">
        <w:rPr>
          <w:rFonts w:ascii="Liberation Serif" w:hAnsi="Liberation Serif"/>
          <w:spacing w:val="-1"/>
          <w:sz w:val="10"/>
          <w:szCs w:val="10"/>
          <w:lang w:val="ru-RU"/>
        </w:rPr>
        <w:t>__________</w:t>
      </w:r>
      <w:r>
        <w:rPr>
          <w:rFonts w:ascii="Liberation Serif" w:hAnsi="Liberation Serif"/>
          <w:spacing w:val="-1"/>
          <w:sz w:val="10"/>
          <w:szCs w:val="10"/>
          <w:lang w:val="ru-RU"/>
        </w:rPr>
        <w:t xml:space="preserve">__  </w:t>
      </w: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>№</w:t>
      </w:r>
      <w:r>
        <w:rPr>
          <w:rFonts w:ascii="Liberation Serif" w:hAnsi="Liberation Serif"/>
          <w:spacing w:val="-1"/>
          <w:sz w:val="10"/>
          <w:szCs w:val="10"/>
          <w:lang w:val="ru-RU"/>
        </w:rPr>
        <w:t xml:space="preserve"> _</w:t>
      </w:r>
      <w:r w:rsidR="007C5492">
        <w:rPr>
          <w:rFonts w:ascii="Liberation Serif" w:hAnsi="Liberation Serif"/>
          <w:spacing w:val="-1"/>
          <w:sz w:val="10"/>
          <w:szCs w:val="10"/>
          <w:lang w:val="ru-RU"/>
        </w:rPr>
        <w:t>____</w:t>
      </w:r>
      <w:r>
        <w:rPr>
          <w:rFonts w:ascii="Liberation Serif" w:hAnsi="Liberation Serif"/>
          <w:spacing w:val="-1"/>
          <w:sz w:val="10"/>
          <w:szCs w:val="10"/>
          <w:lang w:val="ru-RU"/>
        </w:rPr>
        <w:t>____</w:t>
      </w:r>
    </w:p>
    <w:p w:rsidR="001F1C71" w:rsidRPr="00023A3C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</w:p>
    <w:sectPr w:rsidR="001F1C71" w:rsidRPr="00023A3C" w:rsidSect="003C4DC2">
      <w:headerReference w:type="default" r:id="rId10"/>
      <w:pgSz w:w="16836" w:h="11920" w:orient="landscape"/>
      <w:pgMar w:top="442" w:right="400" w:bottom="142" w:left="180" w:header="284" w:footer="0" w:gutter="0"/>
      <w:pgNumType w:start="3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D33" w:rsidRDefault="00B51D33" w:rsidP="005C159C">
      <w:r>
        <w:separator/>
      </w:r>
    </w:p>
  </w:endnote>
  <w:endnote w:type="continuationSeparator" w:id="1">
    <w:p w:rsidR="00B51D33" w:rsidRDefault="00B51D33" w:rsidP="005C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D33" w:rsidRDefault="00B51D33" w:rsidP="005C159C">
      <w:r>
        <w:separator/>
      </w:r>
    </w:p>
  </w:footnote>
  <w:footnote w:type="continuationSeparator" w:id="1">
    <w:p w:rsidR="00B51D33" w:rsidRDefault="00B51D33" w:rsidP="005C1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8517"/>
      <w:docPartObj>
        <w:docPartGallery w:val="Page Numbers (Top of Page)"/>
        <w:docPartUnique/>
      </w:docPartObj>
    </w:sdtPr>
    <w:sdtContent>
      <w:p w:rsidR="00312266" w:rsidRDefault="00427DE6">
        <w:pPr>
          <w:pStyle w:val="a9"/>
          <w:jc w:val="center"/>
        </w:pPr>
        <w:r>
          <w:fldChar w:fldCharType="begin"/>
        </w:r>
        <w:r w:rsidR="005646CA">
          <w:instrText xml:space="preserve"> PAGE   \* MERGEFORMAT </w:instrText>
        </w:r>
        <w:r>
          <w:fldChar w:fldCharType="separate"/>
        </w:r>
        <w:r w:rsidR="0031226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12266" w:rsidRDefault="00312266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266" w:rsidRPr="003C4DC2" w:rsidRDefault="00427DE6" w:rsidP="007D7CB5">
    <w:pPr>
      <w:pStyle w:val="a9"/>
      <w:jc w:val="center"/>
      <w:rPr>
        <w:rFonts w:ascii="Liberation Serif" w:hAnsi="Liberation Serif"/>
        <w:sz w:val="9"/>
        <w:szCs w:val="9"/>
      </w:rPr>
    </w:pPr>
    <w:r>
      <w:rPr>
        <w:rFonts w:ascii="Liberation Serif" w:hAnsi="Liberation Serif"/>
        <w:sz w:val="9"/>
        <w:szCs w:val="9"/>
      </w:rPr>
      <w:fldChar w:fldCharType="begin"/>
    </w:r>
    <w:r w:rsidR="00312266">
      <w:rPr>
        <w:rFonts w:ascii="Liberation Serif" w:hAnsi="Liberation Serif"/>
        <w:sz w:val="9"/>
        <w:szCs w:val="9"/>
      </w:rPr>
      <w:instrText xml:space="preserve"> PAGE   \* MERGEFORMAT </w:instrText>
    </w:r>
    <w:r>
      <w:rPr>
        <w:rFonts w:ascii="Liberation Serif" w:hAnsi="Liberation Serif"/>
        <w:sz w:val="9"/>
        <w:szCs w:val="9"/>
      </w:rPr>
      <w:fldChar w:fldCharType="separate"/>
    </w:r>
    <w:r w:rsidR="00B9341F">
      <w:rPr>
        <w:rFonts w:ascii="Liberation Serif" w:hAnsi="Liberation Serif"/>
        <w:noProof/>
        <w:sz w:val="9"/>
        <w:szCs w:val="9"/>
      </w:rPr>
      <w:t>3</w:t>
    </w:r>
    <w:r>
      <w:rPr>
        <w:rFonts w:ascii="Liberation Serif" w:hAnsi="Liberation Serif"/>
        <w:sz w:val="9"/>
        <w:szCs w:val="9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B63"/>
    <w:multiLevelType w:val="hybridMultilevel"/>
    <w:tmpl w:val="90FA74D4"/>
    <w:lvl w:ilvl="0" w:tplc="84F09410">
      <w:start w:val="1"/>
      <w:numFmt w:val="decimal"/>
      <w:lvlText w:val="%1."/>
      <w:lvlJc w:val="left"/>
      <w:pPr>
        <w:ind w:hanging="399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3ACE984">
      <w:start w:val="1"/>
      <w:numFmt w:val="bullet"/>
      <w:lvlText w:val="•"/>
      <w:lvlJc w:val="left"/>
      <w:rPr>
        <w:rFonts w:hint="default"/>
      </w:rPr>
    </w:lvl>
    <w:lvl w:ilvl="2" w:tplc="F6D4D36A">
      <w:start w:val="1"/>
      <w:numFmt w:val="bullet"/>
      <w:lvlText w:val="•"/>
      <w:lvlJc w:val="left"/>
      <w:rPr>
        <w:rFonts w:hint="default"/>
      </w:rPr>
    </w:lvl>
    <w:lvl w:ilvl="3" w:tplc="03CE46AA">
      <w:start w:val="1"/>
      <w:numFmt w:val="bullet"/>
      <w:lvlText w:val="•"/>
      <w:lvlJc w:val="left"/>
      <w:rPr>
        <w:rFonts w:hint="default"/>
      </w:rPr>
    </w:lvl>
    <w:lvl w:ilvl="4" w:tplc="34C25A0C">
      <w:start w:val="1"/>
      <w:numFmt w:val="bullet"/>
      <w:lvlText w:val="•"/>
      <w:lvlJc w:val="left"/>
      <w:rPr>
        <w:rFonts w:hint="default"/>
      </w:rPr>
    </w:lvl>
    <w:lvl w:ilvl="5" w:tplc="0410122C">
      <w:start w:val="1"/>
      <w:numFmt w:val="bullet"/>
      <w:lvlText w:val="•"/>
      <w:lvlJc w:val="left"/>
      <w:rPr>
        <w:rFonts w:hint="default"/>
      </w:rPr>
    </w:lvl>
    <w:lvl w:ilvl="6" w:tplc="8008415A">
      <w:start w:val="1"/>
      <w:numFmt w:val="bullet"/>
      <w:lvlText w:val="•"/>
      <w:lvlJc w:val="left"/>
      <w:rPr>
        <w:rFonts w:hint="default"/>
      </w:rPr>
    </w:lvl>
    <w:lvl w:ilvl="7" w:tplc="7C00A80C">
      <w:start w:val="1"/>
      <w:numFmt w:val="bullet"/>
      <w:lvlText w:val="•"/>
      <w:lvlJc w:val="left"/>
      <w:rPr>
        <w:rFonts w:hint="default"/>
      </w:rPr>
    </w:lvl>
    <w:lvl w:ilvl="8" w:tplc="4E96288A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5AB7F10"/>
    <w:multiLevelType w:val="hybridMultilevel"/>
    <w:tmpl w:val="A6DA917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0E30"/>
    <w:rsid w:val="0001103F"/>
    <w:rsid w:val="00014999"/>
    <w:rsid w:val="00015C7A"/>
    <w:rsid w:val="000171F4"/>
    <w:rsid w:val="00023A3C"/>
    <w:rsid w:val="00024908"/>
    <w:rsid w:val="000254C9"/>
    <w:rsid w:val="00026230"/>
    <w:rsid w:val="000274E7"/>
    <w:rsid w:val="00033FE8"/>
    <w:rsid w:val="00063ACA"/>
    <w:rsid w:val="00072988"/>
    <w:rsid w:val="00074A44"/>
    <w:rsid w:val="00074BE0"/>
    <w:rsid w:val="0008219B"/>
    <w:rsid w:val="00083776"/>
    <w:rsid w:val="000B1DE8"/>
    <w:rsid w:val="000E431B"/>
    <w:rsid w:val="000E5B5B"/>
    <w:rsid w:val="000F28A9"/>
    <w:rsid w:val="000F3AE4"/>
    <w:rsid w:val="000F3BA7"/>
    <w:rsid w:val="001011B2"/>
    <w:rsid w:val="00121BEA"/>
    <w:rsid w:val="0012624A"/>
    <w:rsid w:val="00130A10"/>
    <w:rsid w:val="00133698"/>
    <w:rsid w:val="00144D05"/>
    <w:rsid w:val="001648E7"/>
    <w:rsid w:val="001656FF"/>
    <w:rsid w:val="00170031"/>
    <w:rsid w:val="00171300"/>
    <w:rsid w:val="00182098"/>
    <w:rsid w:val="0018268E"/>
    <w:rsid w:val="00184F07"/>
    <w:rsid w:val="0019292B"/>
    <w:rsid w:val="0019673A"/>
    <w:rsid w:val="001B0689"/>
    <w:rsid w:val="001B0E67"/>
    <w:rsid w:val="001B3E26"/>
    <w:rsid w:val="001B5D21"/>
    <w:rsid w:val="001D3ADD"/>
    <w:rsid w:val="001F1C71"/>
    <w:rsid w:val="001F3E3D"/>
    <w:rsid w:val="001F70B6"/>
    <w:rsid w:val="0021102F"/>
    <w:rsid w:val="00215E1F"/>
    <w:rsid w:val="00216744"/>
    <w:rsid w:val="00230BF5"/>
    <w:rsid w:val="0023226A"/>
    <w:rsid w:val="00237F47"/>
    <w:rsid w:val="00250ABE"/>
    <w:rsid w:val="00262FEE"/>
    <w:rsid w:val="0026436E"/>
    <w:rsid w:val="00286685"/>
    <w:rsid w:val="002B5195"/>
    <w:rsid w:val="002B6297"/>
    <w:rsid w:val="002D7D7C"/>
    <w:rsid w:val="002E0A77"/>
    <w:rsid w:val="002F2C2E"/>
    <w:rsid w:val="00300F4A"/>
    <w:rsid w:val="00301773"/>
    <w:rsid w:val="0030397D"/>
    <w:rsid w:val="00311136"/>
    <w:rsid w:val="00312266"/>
    <w:rsid w:val="00313565"/>
    <w:rsid w:val="003227B0"/>
    <w:rsid w:val="00324B72"/>
    <w:rsid w:val="003268DC"/>
    <w:rsid w:val="003423F6"/>
    <w:rsid w:val="00342648"/>
    <w:rsid w:val="00352B7E"/>
    <w:rsid w:val="003548DA"/>
    <w:rsid w:val="00363C58"/>
    <w:rsid w:val="00374551"/>
    <w:rsid w:val="00374C89"/>
    <w:rsid w:val="00383CB9"/>
    <w:rsid w:val="00383D53"/>
    <w:rsid w:val="00387694"/>
    <w:rsid w:val="00396C56"/>
    <w:rsid w:val="003A4086"/>
    <w:rsid w:val="003B6AD8"/>
    <w:rsid w:val="003C0218"/>
    <w:rsid w:val="003C4DC2"/>
    <w:rsid w:val="003D34A3"/>
    <w:rsid w:val="003E16B3"/>
    <w:rsid w:val="003F3B28"/>
    <w:rsid w:val="003F6459"/>
    <w:rsid w:val="00404E96"/>
    <w:rsid w:val="004232A7"/>
    <w:rsid w:val="00426744"/>
    <w:rsid w:val="00427DE6"/>
    <w:rsid w:val="00432686"/>
    <w:rsid w:val="00434D0E"/>
    <w:rsid w:val="004466DC"/>
    <w:rsid w:val="00446F50"/>
    <w:rsid w:val="00447485"/>
    <w:rsid w:val="004477EC"/>
    <w:rsid w:val="0045136F"/>
    <w:rsid w:val="00454188"/>
    <w:rsid w:val="00461D90"/>
    <w:rsid w:val="00463548"/>
    <w:rsid w:val="00471341"/>
    <w:rsid w:val="00480D68"/>
    <w:rsid w:val="00486ECF"/>
    <w:rsid w:val="00494E43"/>
    <w:rsid w:val="004A1D3A"/>
    <w:rsid w:val="004B2307"/>
    <w:rsid w:val="004B4584"/>
    <w:rsid w:val="004C3D72"/>
    <w:rsid w:val="004D1AB7"/>
    <w:rsid w:val="004D5756"/>
    <w:rsid w:val="004D6D7F"/>
    <w:rsid w:val="004F04FC"/>
    <w:rsid w:val="004F1BF0"/>
    <w:rsid w:val="004F4246"/>
    <w:rsid w:val="004F4D7B"/>
    <w:rsid w:val="004F6641"/>
    <w:rsid w:val="00506ACE"/>
    <w:rsid w:val="005168EB"/>
    <w:rsid w:val="00536788"/>
    <w:rsid w:val="00546133"/>
    <w:rsid w:val="0055001B"/>
    <w:rsid w:val="00552C1B"/>
    <w:rsid w:val="005646CA"/>
    <w:rsid w:val="00573641"/>
    <w:rsid w:val="00576BD0"/>
    <w:rsid w:val="00582C31"/>
    <w:rsid w:val="005A1339"/>
    <w:rsid w:val="005A35B1"/>
    <w:rsid w:val="005A421F"/>
    <w:rsid w:val="005A627C"/>
    <w:rsid w:val="005B3B80"/>
    <w:rsid w:val="005C159C"/>
    <w:rsid w:val="005C50AC"/>
    <w:rsid w:val="005C5E73"/>
    <w:rsid w:val="005E026E"/>
    <w:rsid w:val="005E79A0"/>
    <w:rsid w:val="005F218E"/>
    <w:rsid w:val="00602E48"/>
    <w:rsid w:val="00604E5D"/>
    <w:rsid w:val="00616230"/>
    <w:rsid w:val="00622F63"/>
    <w:rsid w:val="00623282"/>
    <w:rsid w:val="00624C5A"/>
    <w:rsid w:val="006279C1"/>
    <w:rsid w:val="006319C9"/>
    <w:rsid w:val="00633379"/>
    <w:rsid w:val="00635790"/>
    <w:rsid w:val="00643F66"/>
    <w:rsid w:val="00661368"/>
    <w:rsid w:val="0066180E"/>
    <w:rsid w:val="00663DFF"/>
    <w:rsid w:val="0068202B"/>
    <w:rsid w:val="006A02D3"/>
    <w:rsid w:val="006A3182"/>
    <w:rsid w:val="006C02CA"/>
    <w:rsid w:val="006C6C5E"/>
    <w:rsid w:val="006D3936"/>
    <w:rsid w:val="006E22A8"/>
    <w:rsid w:val="006E2BE1"/>
    <w:rsid w:val="006F412F"/>
    <w:rsid w:val="00702165"/>
    <w:rsid w:val="007114C4"/>
    <w:rsid w:val="0071388E"/>
    <w:rsid w:val="00720985"/>
    <w:rsid w:val="0073079D"/>
    <w:rsid w:val="00740497"/>
    <w:rsid w:val="00753D41"/>
    <w:rsid w:val="00762BF6"/>
    <w:rsid w:val="0076448E"/>
    <w:rsid w:val="00765794"/>
    <w:rsid w:val="00772871"/>
    <w:rsid w:val="007827AF"/>
    <w:rsid w:val="007946B5"/>
    <w:rsid w:val="00796D5A"/>
    <w:rsid w:val="007A0958"/>
    <w:rsid w:val="007A4BA4"/>
    <w:rsid w:val="007A52F9"/>
    <w:rsid w:val="007B1F59"/>
    <w:rsid w:val="007C0CD3"/>
    <w:rsid w:val="007C5492"/>
    <w:rsid w:val="007C6391"/>
    <w:rsid w:val="007D4021"/>
    <w:rsid w:val="007D7CB5"/>
    <w:rsid w:val="007E386C"/>
    <w:rsid w:val="007F213A"/>
    <w:rsid w:val="00800E5D"/>
    <w:rsid w:val="00802D83"/>
    <w:rsid w:val="00806BD1"/>
    <w:rsid w:val="008229C3"/>
    <w:rsid w:val="0083594B"/>
    <w:rsid w:val="008506CD"/>
    <w:rsid w:val="00854495"/>
    <w:rsid w:val="008556E0"/>
    <w:rsid w:val="00860846"/>
    <w:rsid w:val="00871148"/>
    <w:rsid w:val="00876EC4"/>
    <w:rsid w:val="0088132B"/>
    <w:rsid w:val="00886A33"/>
    <w:rsid w:val="00886E78"/>
    <w:rsid w:val="00895743"/>
    <w:rsid w:val="00896CBC"/>
    <w:rsid w:val="008A25EC"/>
    <w:rsid w:val="008B4FE9"/>
    <w:rsid w:val="008B6C7B"/>
    <w:rsid w:val="008C0DD3"/>
    <w:rsid w:val="008C0E41"/>
    <w:rsid w:val="008E6FFC"/>
    <w:rsid w:val="008F1AC5"/>
    <w:rsid w:val="008F3683"/>
    <w:rsid w:val="008F3FAE"/>
    <w:rsid w:val="00910E30"/>
    <w:rsid w:val="00910F72"/>
    <w:rsid w:val="00923111"/>
    <w:rsid w:val="00926B43"/>
    <w:rsid w:val="00930360"/>
    <w:rsid w:val="009366EE"/>
    <w:rsid w:val="00942B3D"/>
    <w:rsid w:val="00946799"/>
    <w:rsid w:val="00952D05"/>
    <w:rsid w:val="00956960"/>
    <w:rsid w:val="00971DB8"/>
    <w:rsid w:val="00975A1C"/>
    <w:rsid w:val="00981F67"/>
    <w:rsid w:val="00990751"/>
    <w:rsid w:val="009B1430"/>
    <w:rsid w:val="009B27A0"/>
    <w:rsid w:val="009B73AF"/>
    <w:rsid w:val="009C1E89"/>
    <w:rsid w:val="009C29B2"/>
    <w:rsid w:val="009D6FE0"/>
    <w:rsid w:val="009E11BE"/>
    <w:rsid w:val="009E1202"/>
    <w:rsid w:val="009F51ED"/>
    <w:rsid w:val="00A1076A"/>
    <w:rsid w:val="00A12754"/>
    <w:rsid w:val="00A14F6D"/>
    <w:rsid w:val="00A16C4E"/>
    <w:rsid w:val="00A17105"/>
    <w:rsid w:val="00A20747"/>
    <w:rsid w:val="00A234E1"/>
    <w:rsid w:val="00A25A6E"/>
    <w:rsid w:val="00A26589"/>
    <w:rsid w:val="00A26A4A"/>
    <w:rsid w:val="00A272CD"/>
    <w:rsid w:val="00A35DE8"/>
    <w:rsid w:val="00A43112"/>
    <w:rsid w:val="00A51400"/>
    <w:rsid w:val="00A60201"/>
    <w:rsid w:val="00A628CA"/>
    <w:rsid w:val="00A629BC"/>
    <w:rsid w:val="00A653BE"/>
    <w:rsid w:val="00A8074B"/>
    <w:rsid w:val="00A96C4F"/>
    <w:rsid w:val="00AA21B7"/>
    <w:rsid w:val="00AA2E03"/>
    <w:rsid w:val="00AB4781"/>
    <w:rsid w:val="00AB4D24"/>
    <w:rsid w:val="00AB717C"/>
    <w:rsid w:val="00AC7AC8"/>
    <w:rsid w:val="00AD3D61"/>
    <w:rsid w:val="00AD67D1"/>
    <w:rsid w:val="00AD6C95"/>
    <w:rsid w:val="00AE5B91"/>
    <w:rsid w:val="00AF0C14"/>
    <w:rsid w:val="00B03846"/>
    <w:rsid w:val="00B071DB"/>
    <w:rsid w:val="00B1089F"/>
    <w:rsid w:val="00B12336"/>
    <w:rsid w:val="00B13D9A"/>
    <w:rsid w:val="00B23472"/>
    <w:rsid w:val="00B36927"/>
    <w:rsid w:val="00B51D33"/>
    <w:rsid w:val="00B56E2A"/>
    <w:rsid w:val="00B6107D"/>
    <w:rsid w:val="00B61431"/>
    <w:rsid w:val="00B651F7"/>
    <w:rsid w:val="00B75082"/>
    <w:rsid w:val="00B85ECC"/>
    <w:rsid w:val="00B86373"/>
    <w:rsid w:val="00B91D93"/>
    <w:rsid w:val="00B9341F"/>
    <w:rsid w:val="00B9392B"/>
    <w:rsid w:val="00B947BA"/>
    <w:rsid w:val="00B95DBC"/>
    <w:rsid w:val="00BA65E1"/>
    <w:rsid w:val="00BA7870"/>
    <w:rsid w:val="00BB52A4"/>
    <w:rsid w:val="00BB6AE9"/>
    <w:rsid w:val="00BC756D"/>
    <w:rsid w:val="00BC77AC"/>
    <w:rsid w:val="00BC7BE1"/>
    <w:rsid w:val="00BD1D7E"/>
    <w:rsid w:val="00BD3B12"/>
    <w:rsid w:val="00BD51F6"/>
    <w:rsid w:val="00BD7B33"/>
    <w:rsid w:val="00BE16A0"/>
    <w:rsid w:val="00BF6E52"/>
    <w:rsid w:val="00C15CD3"/>
    <w:rsid w:val="00C16204"/>
    <w:rsid w:val="00C17618"/>
    <w:rsid w:val="00C21EE4"/>
    <w:rsid w:val="00C27CB1"/>
    <w:rsid w:val="00C32082"/>
    <w:rsid w:val="00C52E08"/>
    <w:rsid w:val="00C53CBC"/>
    <w:rsid w:val="00C55198"/>
    <w:rsid w:val="00C67C7A"/>
    <w:rsid w:val="00C7182D"/>
    <w:rsid w:val="00C8290F"/>
    <w:rsid w:val="00C8415E"/>
    <w:rsid w:val="00C93F99"/>
    <w:rsid w:val="00CA14D7"/>
    <w:rsid w:val="00CA1834"/>
    <w:rsid w:val="00CA58C9"/>
    <w:rsid w:val="00CC41A7"/>
    <w:rsid w:val="00CD24AD"/>
    <w:rsid w:val="00CD34F2"/>
    <w:rsid w:val="00CD5FFC"/>
    <w:rsid w:val="00CE09CB"/>
    <w:rsid w:val="00CE5E7B"/>
    <w:rsid w:val="00CF7251"/>
    <w:rsid w:val="00D01AE0"/>
    <w:rsid w:val="00D0293E"/>
    <w:rsid w:val="00D128C6"/>
    <w:rsid w:val="00D13F7E"/>
    <w:rsid w:val="00D14358"/>
    <w:rsid w:val="00D14602"/>
    <w:rsid w:val="00D324C2"/>
    <w:rsid w:val="00D46873"/>
    <w:rsid w:val="00D50068"/>
    <w:rsid w:val="00D628C1"/>
    <w:rsid w:val="00D639A4"/>
    <w:rsid w:val="00D81521"/>
    <w:rsid w:val="00D91779"/>
    <w:rsid w:val="00D921D5"/>
    <w:rsid w:val="00DA2773"/>
    <w:rsid w:val="00DB0ED6"/>
    <w:rsid w:val="00DB25C3"/>
    <w:rsid w:val="00DB313D"/>
    <w:rsid w:val="00DB4DC2"/>
    <w:rsid w:val="00DD4243"/>
    <w:rsid w:val="00DE06D7"/>
    <w:rsid w:val="00DE4BE7"/>
    <w:rsid w:val="00DF0BFD"/>
    <w:rsid w:val="00DF331A"/>
    <w:rsid w:val="00DF71D3"/>
    <w:rsid w:val="00E039EE"/>
    <w:rsid w:val="00E25E8B"/>
    <w:rsid w:val="00E27A98"/>
    <w:rsid w:val="00E3058C"/>
    <w:rsid w:val="00E43E9A"/>
    <w:rsid w:val="00E53167"/>
    <w:rsid w:val="00E54718"/>
    <w:rsid w:val="00E60AE3"/>
    <w:rsid w:val="00E73678"/>
    <w:rsid w:val="00E9216E"/>
    <w:rsid w:val="00E92648"/>
    <w:rsid w:val="00EA083E"/>
    <w:rsid w:val="00EB1078"/>
    <w:rsid w:val="00EC4D1F"/>
    <w:rsid w:val="00ED4DA5"/>
    <w:rsid w:val="00EE4587"/>
    <w:rsid w:val="00EF5AB0"/>
    <w:rsid w:val="00F12576"/>
    <w:rsid w:val="00F129BF"/>
    <w:rsid w:val="00F165B1"/>
    <w:rsid w:val="00F23850"/>
    <w:rsid w:val="00F23E5C"/>
    <w:rsid w:val="00F301DC"/>
    <w:rsid w:val="00F40199"/>
    <w:rsid w:val="00F54B7F"/>
    <w:rsid w:val="00F57718"/>
    <w:rsid w:val="00FA194B"/>
    <w:rsid w:val="00FA3C20"/>
    <w:rsid w:val="00FA5326"/>
    <w:rsid w:val="00FB22F4"/>
    <w:rsid w:val="00FC0B9B"/>
    <w:rsid w:val="00FD7DEC"/>
    <w:rsid w:val="00FE224B"/>
    <w:rsid w:val="00FE7AC4"/>
    <w:rsid w:val="00FF4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1"/>
    <w:qFormat/>
    <w:rsid w:val="00910E30"/>
    <w:pPr>
      <w:widowControl w:val="0"/>
      <w:ind w:left="117"/>
    </w:pPr>
    <w:rPr>
      <w:rFonts w:cstheme="minorBidi"/>
      <w:sz w:val="28"/>
      <w:szCs w:val="28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910E30"/>
    <w:rPr>
      <w:rFonts w:cstheme="minorBidi"/>
      <w:sz w:val="28"/>
      <w:szCs w:val="28"/>
      <w:lang w:val="en-US" w:eastAsia="en-US"/>
    </w:rPr>
  </w:style>
  <w:style w:type="paragraph" w:customStyle="1" w:styleId="11">
    <w:name w:val="Заголовок 11"/>
    <w:basedOn w:val="a"/>
    <w:uiPriority w:val="1"/>
    <w:qFormat/>
    <w:rsid w:val="00910E30"/>
    <w:pPr>
      <w:widowControl w:val="0"/>
      <w:ind w:left="117"/>
      <w:outlineLvl w:val="1"/>
    </w:pPr>
    <w:rPr>
      <w:rFonts w:cstheme="minorBidi"/>
      <w:b/>
      <w:bCs/>
      <w:sz w:val="28"/>
      <w:szCs w:val="28"/>
      <w:lang w:val="en-US" w:eastAsia="en-US"/>
    </w:rPr>
  </w:style>
  <w:style w:type="paragraph" w:styleId="a9">
    <w:name w:val="header"/>
    <w:basedOn w:val="a"/>
    <w:link w:val="aa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C159C"/>
  </w:style>
  <w:style w:type="paragraph" w:styleId="ab">
    <w:name w:val="footer"/>
    <w:basedOn w:val="a"/>
    <w:link w:val="ac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159C"/>
  </w:style>
  <w:style w:type="paragraph" w:styleId="ad">
    <w:name w:val="List Paragraph"/>
    <w:basedOn w:val="a"/>
    <w:uiPriority w:val="1"/>
    <w:qFormat/>
    <w:rsid w:val="00E27A98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383D53"/>
    <w:pPr>
      <w:spacing w:before="100" w:beforeAutospacing="1" w:after="119"/>
    </w:pPr>
    <w:rPr>
      <w:sz w:val="24"/>
      <w:szCs w:val="24"/>
    </w:rPr>
  </w:style>
  <w:style w:type="table" w:styleId="af">
    <w:name w:val="Table Grid"/>
    <w:basedOn w:val="a1"/>
    <w:rsid w:val="00300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7E386C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5ACE2-55F1-4A30-97A5-9D613AFD4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159</TotalTime>
  <Pages>1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23</cp:revision>
  <cp:lastPrinted>2023-09-13T11:44:00Z</cp:lastPrinted>
  <dcterms:created xsi:type="dcterms:W3CDTF">2023-09-12T03:50:00Z</dcterms:created>
  <dcterms:modified xsi:type="dcterms:W3CDTF">2023-09-13T11:44:00Z</dcterms:modified>
</cp:coreProperties>
</file>