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D300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D300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F185C" w:rsidRDefault="00AD3001" w:rsidP="00133698">
      <w:pPr>
        <w:spacing w:before="400"/>
        <w:rPr>
          <w:rFonts w:ascii="Liberation Serif" w:hAnsi="Liberation Serif" w:cs="Liberation Serif"/>
          <w:sz w:val="24"/>
        </w:rPr>
      </w:pPr>
      <w:r w:rsidRPr="00AD300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3783F">
        <w:rPr>
          <w:rFonts w:ascii="Liberation Serif" w:hAnsi="Liberation Serif" w:cs="Liberation Serif"/>
          <w:sz w:val="24"/>
        </w:rPr>
        <w:t>06.10.2023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23783F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23783F">
        <w:rPr>
          <w:rFonts w:ascii="Liberation Serif" w:hAnsi="Liberation Serif" w:cs="Liberation Serif"/>
          <w:sz w:val="24"/>
        </w:rPr>
        <w:t>637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C5C08" w:rsidRDefault="005C5C08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D0216B" w:rsidRPr="008F185C" w:rsidRDefault="00D0216B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8F185C">
        <w:rPr>
          <w:rFonts w:ascii="Liberation Serif" w:hAnsi="Liberation Serif"/>
          <w:b/>
          <w:color w:val="000000" w:themeColor="text1"/>
          <w:sz w:val="28"/>
        </w:rPr>
        <w:t xml:space="preserve">Об утверждении форм </w:t>
      </w:r>
      <w:r w:rsidR="00C97253">
        <w:rPr>
          <w:rFonts w:ascii="Liberation Serif" w:hAnsi="Liberation Serif"/>
          <w:b/>
          <w:color w:val="000000" w:themeColor="text1"/>
          <w:sz w:val="28"/>
        </w:rPr>
        <w:t>проездных</w:t>
      </w:r>
      <w:r w:rsidR="00B42ADE">
        <w:rPr>
          <w:rFonts w:ascii="Liberation Serif" w:hAnsi="Liberation Serif"/>
          <w:b/>
          <w:color w:val="000000" w:themeColor="text1"/>
          <w:sz w:val="28"/>
        </w:rPr>
        <w:t xml:space="preserve"> билетов</w:t>
      </w:r>
      <w:r w:rsidRPr="008F185C">
        <w:rPr>
          <w:rFonts w:ascii="Liberation Serif" w:hAnsi="Liberation Serif"/>
          <w:b/>
          <w:color w:val="000000" w:themeColor="text1"/>
          <w:sz w:val="28"/>
        </w:rPr>
        <w:t xml:space="preserve"> </w:t>
      </w:r>
      <w:r w:rsidR="0072496C">
        <w:rPr>
          <w:rFonts w:ascii="Liberation Serif" w:hAnsi="Liberation Serif"/>
          <w:b/>
          <w:color w:val="000000" w:themeColor="text1"/>
          <w:sz w:val="28"/>
        </w:rPr>
        <w:t xml:space="preserve"> </w:t>
      </w:r>
      <w:r w:rsidRPr="008F185C">
        <w:rPr>
          <w:rFonts w:ascii="Liberation Serif" w:hAnsi="Liberation Serif"/>
          <w:b/>
          <w:color w:val="000000" w:themeColor="text1"/>
          <w:sz w:val="28"/>
        </w:rPr>
        <w:t>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8F185C" w:rsidRDefault="00D0216B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2496C" w:rsidRDefault="0072496C" w:rsidP="0072496C">
      <w:pPr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proofErr w:type="gramStart"/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2.12 Порядка </w:t>
      </w:r>
      <w:r w:rsidRPr="00A75BA9">
        <w:rPr>
          <w:rFonts w:ascii="Liberation Serif" w:hAnsi="Liberation Serif"/>
          <w:color w:val="000000" w:themeColor="text1"/>
          <w:sz w:val="28"/>
        </w:rPr>
        <w:t>предоставления субсидий 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, утвержденного постановлением Администрации Каменск-Уральского городского округа            от 21.07.2021 № 598 </w:t>
      </w:r>
      <w:r w:rsidRPr="00A75BA9">
        <w:rPr>
          <w:rFonts w:ascii="Liberation Serif" w:hAnsi="Liberation Serif"/>
          <w:color w:val="000000" w:themeColor="text1"/>
          <w:sz w:val="28"/>
        </w:rPr>
        <w:t xml:space="preserve">(в редакции постановлений Администрации                   Каменск-Уральского городского округа от 30.12.2021 № 1020, от 28.06.2022    </w:t>
      </w:r>
      <w:r w:rsidRPr="00C97253">
        <w:rPr>
          <w:rFonts w:ascii="Liberation Serif" w:hAnsi="Liberation Serif"/>
          <w:color w:val="000000" w:themeColor="text1"/>
          <w:sz w:val="28"/>
        </w:rPr>
        <w:t>№ 428</w:t>
      </w:r>
      <w:r w:rsidR="00B42ADE" w:rsidRPr="00C97253">
        <w:rPr>
          <w:rFonts w:ascii="Liberation Serif" w:hAnsi="Liberation Serif"/>
          <w:color w:val="000000" w:themeColor="text1"/>
          <w:sz w:val="28"/>
        </w:rPr>
        <w:t>, от</w:t>
      </w:r>
      <w:r w:rsidR="00C97253" w:rsidRPr="00C97253">
        <w:rPr>
          <w:rFonts w:ascii="Liberation Serif" w:hAnsi="Liberation Serif"/>
          <w:color w:val="000000" w:themeColor="text1"/>
          <w:sz w:val="28"/>
        </w:rPr>
        <w:t xml:space="preserve"> 27.09.2023 № 609</w:t>
      </w:r>
      <w:r w:rsidRPr="00C97253">
        <w:rPr>
          <w:rFonts w:ascii="Liberation Serif" w:hAnsi="Liberation Serif"/>
          <w:color w:val="000000" w:themeColor="text1"/>
          <w:sz w:val="28"/>
        </w:rPr>
        <w:t>)</w:t>
      </w:r>
      <w:r w:rsidRPr="00C97253">
        <w:rPr>
          <w:rFonts w:ascii="Liberation Serif" w:hAnsi="Liberation Serif"/>
          <w:color w:val="000000" w:themeColor="text1"/>
          <w:sz w:val="28"/>
          <w:szCs w:val="28"/>
        </w:rPr>
        <w:t>, и Реестром муниципальных маршрутов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 регулярных перевозок в Каменск-Уральском городском округе</w:t>
      </w:r>
      <w:proofErr w:type="gramEnd"/>
      <w:r w:rsidRPr="00A75BA9">
        <w:rPr>
          <w:rFonts w:ascii="Liberation Serif" w:hAnsi="Liberation Serif"/>
          <w:color w:val="000000" w:themeColor="text1"/>
          <w:sz w:val="28"/>
          <w:szCs w:val="28"/>
        </w:rPr>
        <w:t>, утвержденным постановлением Администрации Каменск-Уральского городского округа от 15.01.2021 № 14</w:t>
      </w:r>
      <w:r w:rsidR="00C97253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(в редакции постановлений Администрации Каменск-Уральского городского округа от 29.03.2021 № 235, от 07.10.2021 № 828, от </w:t>
      </w: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>9.0</w:t>
      </w:r>
      <w:r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.2022 № </w:t>
      </w:r>
      <w:r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Pr="00A75BA9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Pr="00A75BA9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8F185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8F185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72496C" w:rsidRPr="005C5C08" w:rsidRDefault="00D0216B" w:rsidP="0072496C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F185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F185C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2496C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Утвердить формы </w:t>
      </w:r>
      <w:r w:rsidR="00B42ADE">
        <w:rPr>
          <w:rFonts w:ascii="Liberation Serif" w:hAnsi="Liberation Serif"/>
          <w:color w:val="000000" w:themeColor="text1"/>
          <w:sz w:val="28"/>
          <w:szCs w:val="28"/>
        </w:rPr>
        <w:t>проездных билетов</w:t>
      </w:r>
      <w:r w:rsidR="0072496C" w:rsidRPr="005C5C08">
        <w:rPr>
          <w:rFonts w:ascii="Liberation Serif" w:hAnsi="Liberation Serif"/>
          <w:color w:val="000000" w:themeColor="text1"/>
          <w:sz w:val="28"/>
          <w:szCs w:val="28"/>
        </w:rPr>
        <w:t xml:space="preserve"> для обучающегося, проживающего на отдаленной территории Каменск-Уральского городского округа,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Каменск-Уральском городском округе, ООО «Экспресс-Сити» (прилагаются).</w:t>
      </w:r>
    </w:p>
    <w:p w:rsidR="00D142B8" w:rsidRPr="008F185C" w:rsidRDefault="008F185C" w:rsidP="0072496C">
      <w:pPr>
        <w:ind w:firstLine="708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2. </w:t>
      </w:r>
      <w:proofErr w:type="gramStart"/>
      <w:r w:rsidRPr="008F185C">
        <w:rPr>
          <w:rFonts w:ascii="Liberation Serif" w:hAnsi="Liberation Serif"/>
          <w:color w:val="000000" w:themeColor="text1"/>
          <w:sz w:val="28"/>
          <w:szCs w:val="28"/>
        </w:rPr>
        <w:t>Р</w:t>
      </w:r>
      <w:r w:rsidR="00D142B8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>азместить</w:t>
      </w:r>
      <w:proofErr w:type="gramEnd"/>
      <w:r w:rsidR="00D142B8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 </w:t>
      </w:r>
      <w:r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 xml:space="preserve">настоящее постановление </w:t>
      </w:r>
      <w:r w:rsidR="00D142B8" w:rsidRPr="008F185C">
        <w:rPr>
          <w:rFonts w:ascii="Liberation Serif" w:hAnsi="Liberation Serif"/>
          <w:bCs/>
          <w:color w:val="000000" w:themeColor="text1"/>
          <w:sz w:val="28"/>
          <w:szCs w:val="28"/>
        </w:rPr>
        <w:t>на официальном сайте муниципального образования.</w:t>
      </w:r>
    </w:p>
    <w:p w:rsidR="00D0216B" w:rsidRPr="008F185C" w:rsidRDefault="0072496C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исполнения настоящего постановления возложить на заместителя </w:t>
      </w:r>
      <w:r w:rsidR="00732ED4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="00D0216B" w:rsidRPr="008F185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8F185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C5C08" w:rsidRPr="008F185C" w:rsidRDefault="005C5C0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921D5" w:rsidRPr="008F185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D142B8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D142B8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D142B8" w:rsidRPr="008F185C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8F185C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662C0" w:rsidRPr="008F185C" w:rsidRDefault="004662C0" w:rsidP="00D0216B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72496C" w:rsidRDefault="0072496C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72496C" w:rsidRDefault="0072496C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317FF8" w:rsidRPr="00C6498F" w:rsidRDefault="00317FF8" w:rsidP="00317FF8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6498F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Утверждены </w:t>
      </w:r>
      <w:r w:rsidRPr="00C6498F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317FF8" w:rsidRPr="00C6498F" w:rsidRDefault="00317FF8" w:rsidP="00317FF8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6498F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 от</w:t>
      </w:r>
      <w:r w:rsidR="003205C8">
        <w:rPr>
          <w:rFonts w:ascii="Liberation Serif" w:hAnsi="Liberation Serif"/>
          <w:color w:val="000000" w:themeColor="text1"/>
          <w:sz w:val="24"/>
          <w:szCs w:val="24"/>
        </w:rPr>
        <w:t xml:space="preserve"> 06.10.2023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6498F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3205C8">
        <w:rPr>
          <w:rFonts w:ascii="Liberation Serif" w:hAnsi="Liberation Serif"/>
          <w:color w:val="000000" w:themeColor="text1"/>
          <w:sz w:val="24"/>
          <w:szCs w:val="24"/>
        </w:rPr>
        <w:t>637</w:t>
      </w:r>
    </w:p>
    <w:p w:rsidR="00317FF8" w:rsidRPr="00C6498F" w:rsidRDefault="00317FF8" w:rsidP="00317FF8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C6498F">
        <w:rPr>
          <w:rFonts w:ascii="Liberation Serif" w:hAnsi="Liberation Serif"/>
          <w:color w:val="000000" w:themeColor="text1"/>
          <w:sz w:val="24"/>
          <w:szCs w:val="24"/>
        </w:rPr>
        <w:t xml:space="preserve">«Об утверждении форм </w:t>
      </w:r>
      <w:r w:rsidR="00B42ADE">
        <w:rPr>
          <w:rFonts w:ascii="Liberation Serif" w:hAnsi="Liberation Serif"/>
          <w:color w:val="000000" w:themeColor="text1"/>
          <w:sz w:val="24"/>
          <w:szCs w:val="24"/>
        </w:rPr>
        <w:t>проездных билетов</w:t>
      </w:r>
      <w:r w:rsidRPr="00C6498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C6498F">
        <w:rPr>
          <w:rFonts w:ascii="Liberation Serif" w:hAnsi="Liberation Serif"/>
          <w:color w:val="000000" w:themeColor="text1"/>
          <w:sz w:val="24"/>
          <w:szCs w:val="24"/>
        </w:rPr>
        <w:t>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317FF8" w:rsidRPr="003D4D5A" w:rsidRDefault="00317FF8" w:rsidP="00317FF8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317FF8" w:rsidRPr="008D3CA5" w:rsidRDefault="00317FF8" w:rsidP="00317FF8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Формы </w:t>
      </w:r>
      <w:r w:rsidR="00B42ADE">
        <w:rPr>
          <w:rFonts w:ascii="Liberation Serif" w:hAnsi="Liberation Serif"/>
          <w:color w:val="000000" w:themeColor="text1"/>
          <w:sz w:val="24"/>
          <w:szCs w:val="24"/>
        </w:rPr>
        <w:t>проездных билетов</w:t>
      </w:r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 для </w:t>
      </w:r>
      <w:proofErr w:type="gramStart"/>
      <w:r w:rsidRPr="008D3CA5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8D3CA5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CF249A" w:rsidRDefault="00317FF8" w:rsidP="00317FF8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8D3CA5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 Каменск-Уральском городском округе, ООО «Экспресс-Сити»</w:t>
      </w:r>
    </w:p>
    <w:p w:rsidR="00317FF8" w:rsidRDefault="004E7B6D" w:rsidP="00CF249A">
      <w:pPr>
        <w:ind w:left="851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E7B6D">
        <w:rPr>
          <w:rFonts w:ascii="Liberation Serif" w:hAnsi="Liberation Serif"/>
          <w:noProof/>
          <w:color w:val="000000" w:themeColor="text1"/>
          <w:sz w:val="24"/>
          <w:szCs w:val="24"/>
        </w:rPr>
        <w:drawing>
          <wp:inline distT="0" distB="0" distL="0" distR="0">
            <wp:extent cx="3280410" cy="6576907"/>
            <wp:effectExtent l="19050" t="0" r="0" b="0"/>
            <wp:docPr id="3" name="Рисунок 1" descr="C:\Users\Lena\Desktop\2023_2024_Проездн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2023_2024_Проездные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343" cy="6584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7FF8" w:rsidSect="00317FF8">
      <w:headerReference w:type="default" r:id="rId9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D34" w:rsidRDefault="00A43D34" w:rsidP="00317FF8">
      <w:r>
        <w:separator/>
      </w:r>
    </w:p>
  </w:endnote>
  <w:endnote w:type="continuationSeparator" w:id="1">
    <w:p w:rsidR="00A43D34" w:rsidRDefault="00A43D34" w:rsidP="00317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D34" w:rsidRDefault="00A43D34" w:rsidP="00317FF8">
      <w:r>
        <w:separator/>
      </w:r>
    </w:p>
  </w:footnote>
  <w:footnote w:type="continuationSeparator" w:id="1">
    <w:p w:rsidR="00A43D34" w:rsidRDefault="00A43D34" w:rsidP="00317F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180485"/>
      <w:docPartObj>
        <w:docPartGallery w:val="Page Numbers (Top of Page)"/>
        <w:docPartUnique/>
      </w:docPartObj>
    </w:sdtPr>
    <w:sdtContent>
      <w:p w:rsidR="00317FF8" w:rsidRDefault="00AD3001" w:rsidP="00317FF8">
        <w:pPr>
          <w:pStyle w:val="a8"/>
          <w:jc w:val="center"/>
        </w:pPr>
        <w:fldSimple w:instr=" PAGE   \* MERGEFORMAT ">
          <w:r w:rsidR="003205C8">
            <w:rPr>
              <w:noProof/>
            </w:rPr>
            <w:t>2</w:t>
          </w:r>
        </w:fldSimple>
      </w:p>
    </w:sdtContent>
  </w:sdt>
  <w:p w:rsidR="00317FF8" w:rsidRDefault="00317FF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16B"/>
    <w:rsid w:val="00013A15"/>
    <w:rsid w:val="00015A23"/>
    <w:rsid w:val="000972D1"/>
    <w:rsid w:val="000F1C22"/>
    <w:rsid w:val="000F1C8A"/>
    <w:rsid w:val="00131950"/>
    <w:rsid w:val="00133698"/>
    <w:rsid w:val="001434DF"/>
    <w:rsid w:val="001B7F68"/>
    <w:rsid w:val="001C55E2"/>
    <w:rsid w:val="001D578E"/>
    <w:rsid w:val="001E432F"/>
    <w:rsid w:val="0023226A"/>
    <w:rsid w:val="0023783F"/>
    <w:rsid w:val="00243B16"/>
    <w:rsid w:val="002469F2"/>
    <w:rsid w:val="00262FEE"/>
    <w:rsid w:val="002755DE"/>
    <w:rsid w:val="002758BA"/>
    <w:rsid w:val="002A3841"/>
    <w:rsid w:val="002E0B0B"/>
    <w:rsid w:val="00301773"/>
    <w:rsid w:val="00310C65"/>
    <w:rsid w:val="00311136"/>
    <w:rsid w:val="00317FF8"/>
    <w:rsid w:val="003205C8"/>
    <w:rsid w:val="003430B8"/>
    <w:rsid w:val="00352B7E"/>
    <w:rsid w:val="00374C89"/>
    <w:rsid w:val="003B248D"/>
    <w:rsid w:val="003B453B"/>
    <w:rsid w:val="003D4D5A"/>
    <w:rsid w:val="003F63F9"/>
    <w:rsid w:val="003F6459"/>
    <w:rsid w:val="00402ACF"/>
    <w:rsid w:val="00412B25"/>
    <w:rsid w:val="00420176"/>
    <w:rsid w:val="004662C0"/>
    <w:rsid w:val="0047381F"/>
    <w:rsid w:val="00496F76"/>
    <w:rsid w:val="004C3D72"/>
    <w:rsid w:val="004D6B6D"/>
    <w:rsid w:val="004E6B72"/>
    <w:rsid w:val="004E7B6D"/>
    <w:rsid w:val="004F1BF0"/>
    <w:rsid w:val="004F4246"/>
    <w:rsid w:val="00516FE6"/>
    <w:rsid w:val="00536788"/>
    <w:rsid w:val="0057498E"/>
    <w:rsid w:val="00581768"/>
    <w:rsid w:val="00583D8E"/>
    <w:rsid w:val="005C5C08"/>
    <w:rsid w:val="005E2275"/>
    <w:rsid w:val="005F10D9"/>
    <w:rsid w:val="00603CED"/>
    <w:rsid w:val="00651B76"/>
    <w:rsid w:val="00667921"/>
    <w:rsid w:val="006A633E"/>
    <w:rsid w:val="006A7AFD"/>
    <w:rsid w:val="006C6C5E"/>
    <w:rsid w:val="006D71AA"/>
    <w:rsid w:val="006E2BE1"/>
    <w:rsid w:val="006F32BE"/>
    <w:rsid w:val="00702165"/>
    <w:rsid w:val="0070521B"/>
    <w:rsid w:val="00720985"/>
    <w:rsid w:val="0072496C"/>
    <w:rsid w:val="00732ED4"/>
    <w:rsid w:val="007343FB"/>
    <w:rsid w:val="00756887"/>
    <w:rsid w:val="007615F7"/>
    <w:rsid w:val="00762ED3"/>
    <w:rsid w:val="00770A33"/>
    <w:rsid w:val="007D018A"/>
    <w:rsid w:val="007E0455"/>
    <w:rsid w:val="0083594B"/>
    <w:rsid w:val="008556E0"/>
    <w:rsid w:val="00855790"/>
    <w:rsid w:val="00871148"/>
    <w:rsid w:val="00896CBC"/>
    <w:rsid w:val="008978CA"/>
    <w:rsid w:val="008C0E41"/>
    <w:rsid w:val="008D3CA5"/>
    <w:rsid w:val="008F185C"/>
    <w:rsid w:val="008F2FD2"/>
    <w:rsid w:val="00920961"/>
    <w:rsid w:val="00924C35"/>
    <w:rsid w:val="00942E84"/>
    <w:rsid w:val="00956960"/>
    <w:rsid w:val="00975A1C"/>
    <w:rsid w:val="00997FBE"/>
    <w:rsid w:val="009B6559"/>
    <w:rsid w:val="009D2105"/>
    <w:rsid w:val="00A1076A"/>
    <w:rsid w:val="00A12720"/>
    <w:rsid w:val="00A26589"/>
    <w:rsid w:val="00A43D34"/>
    <w:rsid w:val="00A443C0"/>
    <w:rsid w:val="00AD3001"/>
    <w:rsid w:val="00B2572C"/>
    <w:rsid w:val="00B40BD6"/>
    <w:rsid w:val="00B42ADE"/>
    <w:rsid w:val="00B630C7"/>
    <w:rsid w:val="00B64106"/>
    <w:rsid w:val="00B91D93"/>
    <w:rsid w:val="00B95DBC"/>
    <w:rsid w:val="00BA7870"/>
    <w:rsid w:val="00BC77AC"/>
    <w:rsid w:val="00BE3809"/>
    <w:rsid w:val="00BF6E52"/>
    <w:rsid w:val="00C17531"/>
    <w:rsid w:val="00C44954"/>
    <w:rsid w:val="00C518FF"/>
    <w:rsid w:val="00C55198"/>
    <w:rsid w:val="00C6498F"/>
    <w:rsid w:val="00C8290F"/>
    <w:rsid w:val="00C87FD6"/>
    <w:rsid w:val="00C97253"/>
    <w:rsid w:val="00CA14D7"/>
    <w:rsid w:val="00CB034F"/>
    <w:rsid w:val="00CF249A"/>
    <w:rsid w:val="00CF7251"/>
    <w:rsid w:val="00D0216B"/>
    <w:rsid w:val="00D142B8"/>
    <w:rsid w:val="00D46873"/>
    <w:rsid w:val="00D70B24"/>
    <w:rsid w:val="00D769F2"/>
    <w:rsid w:val="00D8765A"/>
    <w:rsid w:val="00D921D5"/>
    <w:rsid w:val="00DA3F1C"/>
    <w:rsid w:val="00DD208C"/>
    <w:rsid w:val="00DE22A5"/>
    <w:rsid w:val="00DE4BE7"/>
    <w:rsid w:val="00E0671B"/>
    <w:rsid w:val="00E273C0"/>
    <w:rsid w:val="00E435E4"/>
    <w:rsid w:val="00E57A08"/>
    <w:rsid w:val="00ED4DA5"/>
    <w:rsid w:val="00EE4587"/>
    <w:rsid w:val="00F129BF"/>
    <w:rsid w:val="00F5168E"/>
    <w:rsid w:val="00FA194B"/>
    <w:rsid w:val="00FA3C20"/>
    <w:rsid w:val="00FB17C0"/>
    <w:rsid w:val="00FC5CD4"/>
    <w:rsid w:val="00FD55C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F185C"/>
    <w:pPr>
      <w:ind w:left="720"/>
      <w:contextualSpacing/>
    </w:pPr>
  </w:style>
  <w:style w:type="paragraph" w:styleId="a8">
    <w:name w:val="header"/>
    <w:basedOn w:val="a"/>
    <w:link w:val="a9"/>
    <w:uiPriority w:val="99"/>
    <w:rsid w:val="00317FF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17FF8"/>
  </w:style>
  <w:style w:type="paragraph" w:styleId="aa">
    <w:name w:val="footer"/>
    <w:basedOn w:val="a"/>
    <w:link w:val="ab"/>
    <w:rsid w:val="00317F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17F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176</TotalTime>
  <Pages>2</Pages>
  <Words>269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68</cp:revision>
  <cp:lastPrinted>2023-09-27T06:07:00Z</cp:lastPrinted>
  <dcterms:created xsi:type="dcterms:W3CDTF">2020-08-21T05:33:00Z</dcterms:created>
  <dcterms:modified xsi:type="dcterms:W3CDTF">2023-10-09T09:43:00Z</dcterms:modified>
</cp:coreProperties>
</file>