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0567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0567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575E3" w:rsidRDefault="001575E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05679" w:rsidP="00133698">
      <w:pPr>
        <w:spacing w:before="400"/>
        <w:rPr>
          <w:rFonts w:ascii="Liberation Serif" w:hAnsi="Liberation Serif" w:cs="Liberation Serif"/>
          <w:sz w:val="24"/>
        </w:rPr>
      </w:pPr>
      <w:r w:rsidRPr="00E0567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A4705">
        <w:rPr>
          <w:rFonts w:ascii="Liberation Serif" w:hAnsi="Liberation Serif" w:cs="Liberation Serif"/>
          <w:sz w:val="24"/>
        </w:rPr>
        <w:t xml:space="preserve"> </w:t>
      </w:r>
      <w:r w:rsidR="008B7EDE">
        <w:rPr>
          <w:rFonts w:ascii="Liberation Serif" w:hAnsi="Liberation Serif" w:cs="Liberation Serif"/>
          <w:sz w:val="24"/>
        </w:rPr>
        <w:t xml:space="preserve">18.10.2023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8B7EDE">
        <w:rPr>
          <w:rFonts w:ascii="Liberation Serif" w:hAnsi="Liberation Serif" w:cs="Liberation Serif"/>
          <w:sz w:val="24"/>
        </w:rPr>
        <w:t>661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</w:t>
      </w:r>
      <w:r w:rsidR="00BA37C9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Pr="00D857B1">
        <w:rPr>
          <w:rFonts w:ascii="Liberation Serif" w:hAnsi="Liberation Serif"/>
          <w:b/>
          <w:sz w:val="28"/>
          <w:szCs w:val="28"/>
        </w:rPr>
        <w:t xml:space="preserve"> План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761CA0">
        <w:rPr>
          <w:rFonts w:ascii="Liberation Serif" w:hAnsi="Liberation Serif"/>
          <w:b/>
          <w:sz w:val="28"/>
        </w:rPr>
        <w:t>3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>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</w:t>
      </w:r>
      <w:proofErr w:type="gramEnd"/>
      <w:r w:rsidR="00C87C22" w:rsidRPr="00D857B1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 городском округе</w:t>
      </w:r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BA37C9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 xml:space="preserve">1. </w:t>
      </w:r>
      <w:proofErr w:type="gramStart"/>
      <w:r w:rsidR="00BA37C9">
        <w:rPr>
          <w:rFonts w:ascii="Liberation Serif" w:hAnsi="Liberation Serif"/>
          <w:sz w:val="28"/>
        </w:rPr>
        <w:t>Внести изменения в</w:t>
      </w:r>
      <w:r w:rsidRPr="00D857B1">
        <w:rPr>
          <w:rFonts w:ascii="Liberation Serif" w:hAnsi="Liberation Serif"/>
          <w:sz w:val="28"/>
        </w:rPr>
        <w:t xml:space="preserve">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E84DF4">
        <w:rPr>
          <w:rFonts w:ascii="Liberation Serif" w:hAnsi="Liberation Serif"/>
          <w:sz w:val="28"/>
        </w:rPr>
        <w:t>3</w:t>
      </w:r>
      <w:r w:rsidRPr="00D857B1">
        <w:rPr>
          <w:rFonts w:ascii="Liberation Serif" w:hAnsi="Liberation Serif"/>
          <w:sz w:val="28"/>
        </w:rPr>
        <w:t xml:space="preserve"> год</w:t>
      </w:r>
      <w:r w:rsidR="00BA37C9">
        <w:rPr>
          <w:rFonts w:ascii="Liberation Serif" w:hAnsi="Liberation Serif"/>
          <w:sz w:val="28"/>
        </w:rPr>
        <w:t>, утвержденный постановлением Администрации Каменск-Уральского городского округа от 16.12.2022 № 796</w:t>
      </w:r>
      <w:r w:rsidR="00367BF0">
        <w:rPr>
          <w:rFonts w:ascii="Liberation Serif" w:hAnsi="Liberation Serif"/>
          <w:sz w:val="28"/>
        </w:rPr>
        <w:t xml:space="preserve"> (в редакции постановления Администрации Каменск-Уральского городского округа от 14.06.2023 № 381)</w:t>
      </w:r>
      <w:r w:rsidR="00BA37C9">
        <w:rPr>
          <w:rFonts w:ascii="Liberation Serif" w:hAnsi="Liberation Serif"/>
          <w:sz w:val="28"/>
        </w:rPr>
        <w:t xml:space="preserve"> «Об утверждении Плана проведения общественного мониторинга правоприменения </w:t>
      </w:r>
      <w:r w:rsidR="00D25BCE">
        <w:rPr>
          <w:rFonts w:ascii="Liberation Serif" w:hAnsi="Liberation Serif"/>
          <w:sz w:val="28"/>
        </w:rPr>
        <w:t xml:space="preserve">муниципальных </w:t>
      </w:r>
      <w:r w:rsidR="00BA37C9">
        <w:rPr>
          <w:rFonts w:ascii="Liberation Serif" w:hAnsi="Liberation Serif"/>
          <w:sz w:val="28"/>
        </w:rPr>
        <w:t>нормативных правовых актов в Каменск-Уральском городском округе на 2023 год» (далее – План), изложив строку</w:t>
      </w:r>
      <w:proofErr w:type="gramEnd"/>
      <w:r w:rsidR="00BA37C9">
        <w:rPr>
          <w:rFonts w:ascii="Liberation Serif" w:hAnsi="Liberation Serif"/>
          <w:sz w:val="28"/>
        </w:rPr>
        <w:t xml:space="preserve"> </w:t>
      </w:r>
      <w:r w:rsidR="00AA71DB">
        <w:rPr>
          <w:rFonts w:ascii="Liberation Serif" w:hAnsi="Liberation Serif"/>
          <w:sz w:val="28"/>
        </w:rPr>
        <w:t>6</w:t>
      </w:r>
      <w:r w:rsidR="00BA37C9">
        <w:rPr>
          <w:rFonts w:ascii="Liberation Serif" w:hAnsi="Liberation Serif"/>
          <w:sz w:val="28"/>
        </w:rPr>
        <w:t xml:space="preserve"> Плана в следующей редакции:</w:t>
      </w:r>
    </w:p>
    <w:p w:rsidR="00912C90" w:rsidRDefault="00912C9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9"/>
        <w:gridCol w:w="4402"/>
        <w:gridCol w:w="2268"/>
        <w:gridCol w:w="2268"/>
      </w:tblGrid>
      <w:tr w:rsidR="00AA71DB" w:rsidRPr="0079592B" w:rsidTr="00E24DDA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1DB" w:rsidRPr="0079592B" w:rsidRDefault="00AA71DB" w:rsidP="00E24DDA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AA71DB" w:rsidRPr="0079592B" w:rsidRDefault="00AA71DB" w:rsidP="00E24DDA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1DB" w:rsidRPr="00702FB8" w:rsidRDefault="00AA71DB" w:rsidP="00D74C8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 Администрации Каменск-Уральского городского округа от 01.09.2022 № 570 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="00D74C8D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t>ред</w:t>
            </w:r>
            <w:r w:rsidR="00D74C8D">
              <w:rPr>
                <w:rFonts w:ascii="Liberation Serif" w:hAnsi="Liberation Serif" w:cs="Liberation Serif"/>
                <w:sz w:val="24"/>
                <w:szCs w:val="24"/>
              </w:rPr>
              <w:t>акции постановления Администрации Каменск-Уральского городского округа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t xml:space="preserve"> от 15.06.2023</w:t>
            </w:r>
            <w:r w:rsidR="00D74C8D">
              <w:rPr>
                <w:rFonts w:ascii="Liberation Serif" w:hAnsi="Liberation Serif" w:cs="Liberation Serif"/>
                <w:sz w:val="24"/>
                <w:szCs w:val="24"/>
              </w:rPr>
              <w:t xml:space="preserve"> № 384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="00D74C8D"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по признанию молодых семей участниками мероприятия по обеспечению жильем молодых семей 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федерального проекта </w:t>
            </w:r>
            <w:r w:rsidR="00D74C8D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t>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</w:t>
            </w:r>
            <w:r w:rsidR="00D74C8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государственной программы Российской Федерации </w:t>
            </w:r>
            <w:r w:rsidR="00D74C8D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t>Обеспечение доступным и комфортным жильем и коммунальными услугами граждан Российской Федерации</w:t>
            </w:r>
            <w:r w:rsidR="00D74C8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="00D74C8D" w:rsidRPr="00D74C8D">
              <w:rPr>
                <w:rFonts w:ascii="Liberation Serif" w:hAnsi="Liberation Serif" w:cs="Liberation Serif"/>
                <w:sz w:val="24"/>
                <w:szCs w:val="24"/>
              </w:rPr>
              <w:t xml:space="preserve"> на территории Каменск-Уральского городского округа</w:t>
            </w:r>
            <w:r w:rsidR="00D74C8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1DB" w:rsidRPr="0079592B" w:rsidRDefault="00AA71DB" w:rsidP="00E24D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отдел по социальным и жилищным вопросам Администрации Каменск-Уральского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1DB" w:rsidRPr="0079592B" w:rsidRDefault="00AA71DB" w:rsidP="00E24D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>
              <w:rPr>
                <w:rFonts w:ascii="Liberation Serif" w:hAnsi="Liberation Serif"/>
                <w:sz w:val="24"/>
                <w:szCs w:val="24"/>
              </w:rPr>
              <w:t>23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AA71DB" w:rsidRPr="0079592B" w:rsidRDefault="00AA71DB" w:rsidP="00AA71D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>
              <w:rPr>
                <w:rFonts w:ascii="Liberation Serif" w:hAnsi="Liberation Serif"/>
                <w:sz w:val="24"/>
                <w:szCs w:val="24"/>
              </w:rPr>
              <w:t>23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</w:tbl>
    <w:p w:rsidR="00AA71DB" w:rsidRDefault="00AA71DB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3. </w:t>
      </w:r>
      <w:proofErr w:type="gram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Контроль 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за</w:t>
      </w:r>
      <w:proofErr w:type="gram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исполнен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ием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Ялунина</w:t>
      </w:r>
      <w:proofErr w:type="spell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А.В.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p w:rsidR="00DC71A0" w:rsidRPr="00D857B1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    </w:t>
      </w:r>
      <w:r w:rsidR="00AA4C50">
        <w:rPr>
          <w:rFonts w:ascii="Liberation Serif" w:hAnsi="Liberation Serif"/>
          <w:sz w:val="28"/>
          <w:szCs w:val="28"/>
        </w:rPr>
        <w:t>А.А.Герасимов</w:t>
      </w:r>
    </w:p>
    <w:sectPr w:rsidR="00DC71A0" w:rsidRPr="00D857B1" w:rsidSect="00EE7ED9">
      <w:headerReference w:type="default" r:id="rId8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7A2" w:rsidRDefault="008F07A2" w:rsidP="00390A6F">
      <w:r>
        <w:separator/>
      </w:r>
    </w:p>
  </w:endnote>
  <w:endnote w:type="continuationSeparator" w:id="0">
    <w:p w:rsidR="008F07A2" w:rsidRDefault="008F07A2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7A2" w:rsidRDefault="008F07A2" w:rsidP="00390A6F">
      <w:r>
        <w:separator/>
      </w:r>
    </w:p>
  </w:footnote>
  <w:footnote w:type="continuationSeparator" w:id="0">
    <w:p w:rsidR="008F07A2" w:rsidRDefault="008F07A2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1575E3" w:rsidRDefault="00E05679">
        <w:pPr>
          <w:pStyle w:val="a9"/>
          <w:jc w:val="center"/>
        </w:pPr>
        <w:fldSimple w:instr=" PAGE   \* MERGEFORMAT ">
          <w:r w:rsidR="008B7EDE">
            <w:rPr>
              <w:noProof/>
            </w:rPr>
            <w:t>2</w:t>
          </w:r>
        </w:fldSimple>
      </w:p>
    </w:sdtContent>
  </w:sdt>
  <w:p w:rsidR="001575E3" w:rsidRDefault="001575E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1A0"/>
    <w:rsid w:val="00010608"/>
    <w:rsid w:val="0001195C"/>
    <w:rsid w:val="00060980"/>
    <w:rsid w:val="000E0C8C"/>
    <w:rsid w:val="000E7190"/>
    <w:rsid w:val="00100F8A"/>
    <w:rsid w:val="00133698"/>
    <w:rsid w:val="0014615F"/>
    <w:rsid w:val="001575E3"/>
    <w:rsid w:val="0016068E"/>
    <w:rsid w:val="001972B0"/>
    <w:rsid w:val="001A225C"/>
    <w:rsid w:val="001A4705"/>
    <w:rsid w:val="001B3C77"/>
    <w:rsid w:val="001D4DC0"/>
    <w:rsid w:val="0023226A"/>
    <w:rsid w:val="00262FEE"/>
    <w:rsid w:val="00293DD0"/>
    <w:rsid w:val="002E03D6"/>
    <w:rsid w:val="002E5CC2"/>
    <w:rsid w:val="003010B1"/>
    <w:rsid w:val="00301773"/>
    <w:rsid w:val="00311136"/>
    <w:rsid w:val="00340F7E"/>
    <w:rsid w:val="00343A17"/>
    <w:rsid w:val="00352B7E"/>
    <w:rsid w:val="003631FC"/>
    <w:rsid w:val="00367BF0"/>
    <w:rsid w:val="00374C89"/>
    <w:rsid w:val="00390A6F"/>
    <w:rsid w:val="003F6459"/>
    <w:rsid w:val="00401A57"/>
    <w:rsid w:val="004110DA"/>
    <w:rsid w:val="004270AE"/>
    <w:rsid w:val="0044111E"/>
    <w:rsid w:val="00457593"/>
    <w:rsid w:val="004A5A11"/>
    <w:rsid w:val="004B0876"/>
    <w:rsid w:val="004C3D72"/>
    <w:rsid w:val="004F1BF0"/>
    <w:rsid w:val="004F4246"/>
    <w:rsid w:val="005320B5"/>
    <w:rsid w:val="00536788"/>
    <w:rsid w:val="00562F1D"/>
    <w:rsid w:val="005D1066"/>
    <w:rsid w:val="005F2B5D"/>
    <w:rsid w:val="006162C0"/>
    <w:rsid w:val="00644EB3"/>
    <w:rsid w:val="006C6C5E"/>
    <w:rsid w:val="006E2BE1"/>
    <w:rsid w:val="00702165"/>
    <w:rsid w:val="00702FB8"/>
    <w:rsid w:val="00720985"/>
    <w:rsid w:val="007506D9"/>
    <w:rsid w:val="00761552"/>
    <w:rsid w:val="00761CA0"/>
    <w:rsid w:val="0079592B"/>
    <w:rsid w:val="007E481B"/>
    <w:rsid w:val="0083594B"/>
    <w:rsid w:val="00835C52"/>
    <w:rsid w:val="008437D4"/>
    <w:rsid w:val="008556E0"/>
    <w:rsid w:val="00856C2A"/>
    <w:rsid w:val="00871148"/>
    <w:rsid w:val="00896CBC"/>
    <w:rsid w:val="008A1FB4"/>
    <w:rsid w:val="008A3243"/>
    <w:rsid w:val="008B0AF4"/>
    <w:rsid w:val="008B7EDE"/>
    <w:rsid w:val="008C0E41"/>
    <w:rsid w:val="008C7875"/>
    <w:rsid w:val="008C799C"/>
    <w:rsid w:val="008F07A2"/>
    <w:rsid w:val="009011C3"/>
    <w:rsid w:val="00904208"/>
    <w:rsid w:val="009123CD"/>
    <w:rsid w:val="00912C90"/>
    <w:rsid w:val="0092005A"/>
    <w:rsid w:val="00926BC5"/>
    <w:rsid w:val="00956960"/>
    <w:rsid w:val="00975A1C"/>
    <w:rsid w:val="009772ED"/>
    <w:rsid w:val="009A7D62"/>
    <w:rsid w:val="009F7BA8"/>
    <w:rsid w:val="00A1076A"/>
    <w:rsid w:val="00A20881"/>
    <w:rsid w:val="00A26589"/>
    <w:rsid w:val="00A44524"/>
    <w:rsid w:val="00A837B1"/>
    <w:rsid w:val="00AA4C50"/>
    <w:rsid w:val="00AA71DB"/>
    <w:rsid w:val="00AB558C"/>
    <w:rsid w:val="00B91D93"/>
    <w:rsid w:val="00B95DBC"/>
    <w:rsid w:val="00BA37C9"/>
    <w:rsid w:val="00BA7870"/>
    <w:rsid w:val="00BC77AC"/>
    <w:rsid w:val="00BF6E52"/>
    <w:rsid w:val="00C0253F"/>
    <w:rsid w:val="00C161EA"/>
    <w:rsid w:val="00C55198"/>
    <w:rsid w:val="00C7235F"/>
    <w:rsid w:val="00C8290F"/>
    <w:rsid w:val="00C87C22"/>
    <w:rsid w:val="00CA14D7"/>
    <w:rsid w:val="00CD11A6"/>
    <w:rsid w:val="00CF7251"/>
    <w:rsid w:val="00D25BCE"/>
    <w:rsid w:val="00D32A36"/>
    <w:rsid w:val="00D46873"/>
    <w:rsid w:val="00D52680"/>
    <w:rsid w:val="00D74C8D"/>
    <w:rsid w:val="00D857B1"/>
    <w:rsid w:val="00D85E2E"/>
    <w:rsid w:val="00D921D5"/>
    <w:rsid w:val="00DC71A0"/>
    <w:rsid w:val="00DE4BE7"/>
    <w:rsid w:val="00E05679"/>
    <w:rsid w:val="00E71CB1"/>
    <w:rsid w:val="00E767E5"/>
    <w:rsid w:val="00E84DF4"/>
    <w:rsid w:val="00ED4DA5"/>
    <w:rsid w:val="00EE4587"/>
    <w:rsid w:val="00EE7ED9"/>
    <w:rsid w:val="00EF51D1"/>
    <w:rsid w:val="00F129BF"/>
    <w:rsid w:val="00F2523C"/>
    <w:rsid w:val="00F97082"/>
    <w:rsid w:val="00FA194B"/>
    <w:rsid w:val="00FA3C20"/>
    <w:rsid w:val="00FD7DEC"/>
    <w:rsid w:val="00FE224B"/>
    <w:rsid w:val="00FE4D43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FB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zhnina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41002-03A0-42F0-A127-2CE71602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313</Words>
  <Characters>2622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2</cp:revision>
  <cp:lastPrinted>2023-06-13T04:05:00Z</cp:lastPrinted>
  <dcterms:created xsi:type="dcterms:W3CDTF">2023-10-19T05:43:00Z</dcterms:created>
  <dcterms:modified xsi:type="dcterms:W3CDTF">2023-10-19T05:43:00Z</dcterms:modified>
</cp:coreProperties>
</file>