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32D6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32D6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E2285" w:rsidRDefault="00532D6E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от </w:t>
      </w:r>
      <w:r w:rsidR="006927AD">
        <w:rPr>
          <w:rFonts w:ascii="Liberation Serif" w:hAnsi="Liberation Serif" w:cs="Liberation Serif"/>
          <w:sz w:val="28"/>
          <w:szCs w:val="28"/>
        </w:rPr>
        <w:t>666</w: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 № </w:t>
      </w:r>
      <w:r w:rsidR="006927AD">
        <w:rPr>
          <w:rFonts w:ascii="Liberation Serif" w:hAnsi="Liberation Serif" w:cs="Liberation Serif"/>
          <w:sz w:val="28"/>
          <w:szCs w:val="28"/>
        </w:rPr>
        <w:t>23.10.2023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2279EA" w:rsidRPr="00631928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03</w:t>
      </w:r>
      <w:r w:rsidRPr="00631928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10</w:t>
      </w:r>
      <w:r w:rsidRPr="00631928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4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1385 «О формировании фонда капитального ремонта</w:t>
      </w:r>
      <w:r w:rsidR="00FA61A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на счете регионального оператора»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631928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3192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552004">
        <w:rPr>
          <w:rFonts w:ascii="Liberation Serif" w:hAnsi="Liberation Serif" w:cs="Liberation Serif"/>
          <w:sz w:val="28"/>
          <w:szCs w:val="28"/>
        </w:rPr>
        <w:t>со статьями 170,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173</w:t>
      </w:r>
      <w:r w:rsidR="00552004">
        <w:rPr>
          <w:rFonts w:ascii="Liberation Serif" w:hAnsi="Liberation Serif" w:cs="Liberation Serif"/>
          <w:sz w:val="28"/>
          <w:szCs w:val="28"/>
        </w:rPr>
        <w:t>, 175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Жилищного кодекса Российской Федерации, статьей 6 Закона Свердловской </w:t>
      </w:r>
      <w:r w:rsidR="00D3390A" w:rsidRPr="00631928">
        <w:rPr>
          <w:rFonts w:ascii="Liberation Serif" w:hAnsi="Liberation Serif" w:cs="Liberation Serif"/>
          <w:sz w:val="28"/>
          <w:szCs w:val="28"/>
        </w:rPr>
        <w:t xml:space="preserve">области от 19 декабря 2013 года </w:t>
      </w:r>
      <w:r w:rsidR="00631928">
        <w:rPr>
          <w:rFonts w:ascii="Liberation Serif" w:hAnsi="Liberation Serif" w:cs="Liberation Serif"/>
          <w:sz w:val="28"/>
          <w:szCs w:val="28"/>
        </w:rPr>
        <w:t xml:space="preserve">   № </w:t>
      </w:r>
      <w:r w:rsidR="0028599E" w:rsidRPr="00631928">
        <w:rPr>
          <w:rFonts w:ascii="Liberation Serif" w:hAnsi="Liberation Serif" w:cs="Liberation Serif"/>
          <w:sz w:val="28"/>
          <w:szCs w:val="28"/>
        </w:rPr>
        <w:t>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</w:t>
      </w:r>
      <w:r w:rsidR="00A136F2">
        <w:rPr>
          <w:rFonts w:ascii="Liberation Serif" w:hAnsi="Liberation Serif" w:cs="Liberation Serif"/>
          <w:sz w:val="28"/>
          <w:szCs w:val="28"/>
        </w:rPr>
        <w:t>53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годы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>»,</w:t>
      </w:r>
      <w:r w:rsidR="00005784" w:rsidRPr="00631928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63192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A565BC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1.</w:t>
      </w:r>
      <w:r w:rsidR="00285E8A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631928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</w:t>
      </w:r>
      <w:r w:rsidR="000163EC">
        <w:rPr>
          <w:rFonts w:ascii="Liberation Serif" w:hAnsi="Liberation Serif" w:cs="Liberation Serif"/>
          <w:sz w:val="28"/>
          <w:szCs w:val="28"/>
        </w:rPr>
        <w:t>(</w:t>
      </w:r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в редакции постановлений Администрации города Каменска-Уральского от 19.08.2015 № 1166, от 18.01.2016 № 31, от 03.07.2017 № 556, от 11.01.2018 № 1, от 19.07.2018 № 641, от 02.10.2018 № 854, </w:t>
      </w:r>
      <w:r w:rsidR="00973B87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0163EC" w:rsidRPr="000163EC">
        <w:rPr>
          <w:rFonts w:ascii="Liberation Serif" w:hAnsi="Liberation Serif" w:cs="Liberation Serif"/>
          <w:sz w:val="28"/>
          <w:szCs w:val="28"/>
        </w:rPr>
        <w:t>от 31.01.2019 № 69, от 18.03.2019 № 205, от 25.12.2019  № 1050, постановлений</w:t>
      </w:r>
      <w:proofErr w:type="gramEnd"/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0163EC" w:rsidRPr="000163EC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29.12.2020 № 1026, от 02.06.2021 № 446, от 07.07.2021 № 568, от 19.08.2021 № 670, от 27.08.2021</w:t>
      </w:r>
      <w:r w:rsidR="000163EC">
        <w:rPr>
          <w:rFonts w:ascii="Liberation Serif" w:hAnsi="Liberation Serif" w:cs="Liberation Serif"/>
          <w:sz w:val="28"/>
          <w:szCs w:val="28"/>
        </w:rPr>
        <w:t xml:space="preserve"> </w:t>
      </w:r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 № 698, от 05.10.2021 № 820, от 30.11.2021 № 910, от 27.12.2021 № 1008, </w:t>
      </w:r>
      <w:r w:rsidR="00973B87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0163EC" w:rsidRPr="000163EC">
        <w:rPr>
          <w:rFonts w:ascii="Liberation Serif" w:hAnsi="Liberation Serif" w:cs="Liberation Serif"/>
          <w:sz w:val="28"/>
          <w:szCs w:val="28"/>
        </w:rPr>
        <w:t>от 17.03.2022 № 147, от 14.07.2022 № 476,  от 24.11.2022 № 758, от 14.07.2023</w:t>
      </w:r>
      <w:r w:rsidR="000163EC">
        <w:rPr>
          <w:rFonts w:ascii="Liberation Serif" w:hAnsi="Liberation Serif" w:cs="Liberation Serif"/>
          <w:sz w:val="28"/>
          <w:szCs w:val="28"/>
        </w:rPr>
        <w:t xml:space="preserve">     </w:t>
      </w:r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 № 458</w:t>
      </w:r>
      <w:r w:rsidR="00E4008B">
        <w:rPr>
          <w:rFonts w:ascii="Liberation Serif" w:hAnsi="Liberation Serif" w:cs="Liberation Serif"/>
          <w:sz w:val="28"/>
          <w:szCs w:val="28"/>
        </w:rPr>
        <w:t>, от 30.08.2023 № 554</w:t>
      </w:r>
      <w:r w:rsidR="005F121B" w:rsidRPr="000163EC">
        <w:rPr>
          <w:rFonts w:ascii="Liberation Serif" w:hAnsi="Liberation Serif" w:cs="Liberation Serif"/>
          <w:sz w:val="28"/>
          <w:szCs w:val="28"/>
        </w:rPr>
        <w:t>)</w:t>
      </w:r>
      <w:r w:rsidR="005F121B">
        <w:rPr>
          <w:rFonts w:ascii="Liberation Serif" w:hAnsi="Liberation Serif" w:cs="Liberation Serif"/>
          <w:sz w:val="28"/>
          <w:szCs w:val="28"/>
        </w:rPr>
        <w:t xml:space="preserve"> 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«О формировании фонда капитального ремонта на счете регионального оператора» (далее – постановление) </w:t>
      </w:r>
      <w:r w:rsidR="00C826EE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28599E" w:rsidRPr="00631928">
        <w:rPr>
          <w:rFonts w:ascii="Liberation Serif" w:hAnsi="Liberation Serif" w:cs="Liberation Serif"/>
          <w:sz w:val="28"/>
          <w:szCs w:val="28"/>
        </w:rPr>
        <w:t>изменения</w:t>
      </w:r>
      <w:r w:rsidR="0038280D" w:rsidRPr="00631928">
        <w:rPr>
          <w:rFonts w:ascii="Liberation Serif" w:hAnsi="Liberation Serif" w:cs="Liberation Serif"/>
          <w:sz w:val="28"/>
          <w:szCs w:val="28"/>
        </w:rPr>
        <w:t>:</w:t>
      </w:r>
      <w:proofErr w:type="gramEnd"/>
    </w:p>
    <w:p w:rsidR="00C826EE" w:rsidRDefault="00552004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C826EE">
        <w:rPr>
          <w:rFonts w:ascii="Liberation Serif" w:hAnsi="Liberation Serif" w:cs="Liberation Serif"/>
          <w:sz w:val="28"/>
          <w:szCs w:val="28"/>
        </w:rPr>
        <w:t>) исключить из приложения к постановлению следующ</w:t>
      </w:r>
      <w:r w:rsidR="00AB282C">
        <w:rPr>
          <w:rFonts w:ascii="Liberation Serif" w:hAnsi="Liberation Serif" w:cs="Liberation Serif"/>
          <w:sz w:val="28"/>
          <w:szCs w:val="28"/>
        </w:rPr>
        <w:t>ие</w:t>
      </w:r>
      <w:r w:rsidR="00C826EE">
        <w:rPr>
          <w:rFonts w:ascii="Liberation Serif" w:hAnsi="Liberation Serif" w:cs="Liberation Serif"/>
          <w:sz w:val="28"/>
          <w:szCs w:val="28"/>
        </w:rPr>
        <w:t xml:space="preserve"> строк</w:t>
      </w:r>
      <w:r w:rsidR="00AB282C">
        <w:rPr>
          <w:rFonts w:ascii="Liberation Serif" w:hAnsi="Liberation Serif" w:cs="Liberation Serif"/>
          <w:sz w:val="28"/>
          <w:szCs w:val="28"/>
        </w:rPr>
        <w:t>и</w:t>
      </w:r>
      <w:r w:rsidR="00E50C27">
        <w:rPr>
          <w:rFonts w:ascii="Liberation Serif" w:hAnsi="Liberation Serif" w:cs="Liberation Serif"/>
          <w:sz w:val="28"/>
          <w:szCs w:val="28"/>
        </w:rPr>
        <w:t>:</w:t>
      </w:r>
    </w:p>
    <w:p w:rsidR="00BA5F11" w:rsidRDefault="00A565B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C20A47">
        <w:rPr>
          <w:rFonts w:ascii="Liberation Serif" w:hAnsi="Liberation Serif" w:cs="Liberation Serif"/>
          <w:sz w:val="28"/>
          <w:szCs w:val="28"/>
        </w:rPr>
        <w:t>2</w:t>
      </w:r>
      <w:r w:rsidR="00262DF2">
        <w:rPr>
          <w:rFonts w:ascii="Liberation Serif" w:hAnsi="Liberation Serif" w:cs="Liberation Serif"/>
          <w:sz w:val="28"/>
          <w:szCs w:val="28"/>
        </w:rPr>
        <w:t>81</w:t>
      </w:r>
      <w:r w:rsidR="00BA5F11"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 w:rsidR="00262DF2"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 w:rsidR="00262DF2"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="00262DF2"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262DF2">
        <w:rPr>
          <w:rFonts w:ascii="Liberation Serif" w:hAnsi="Liberation Serif" w:cs="Liberation Serif"/>
          <w:sz w:val="28"/>
          <w:szCs w:val="28"/>
        </w:rPr>
        <w:t>44»;</w:t>
      </w:r>
    </w:p>
    <w:p w:rsidR="00262DF2" w:rsidRDefault="00262DF2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«293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81»;</w:t>
      </w:r>
    </w:p>
    <w:p w:rsidR="00C730CA" w:rsidRDefault="0092579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780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ул. </w:t>
      </w:r>
      <w:r>
        <w:rPr>
          <w:rFonts w:ascii="Liberation Serif" w:hAnsi="Liberation Serif" w:cs="Liberation Serif"/>
          <w:sz w:val="28"/>
          <w:szCs w:val="28"/>
        </w:rPr>
        <w:t>Белинского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5»;</w:t>
      </w:r>
    </w:p>
    <w:p w:rsidR="00925797" w:rsidRDefault="0092579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1182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ул. </w:t>
      </w:r>
      <w:r>
        <w:rPr>
          <w:rFonts w:ascii="Liberation Serif" w:hAnsi="Liberation Serif" w:cs="Liberation Serif"/>
          <w:sz w:val="28"/>
          <w:szCs w:val="28"/>
        </w:rPr>
        <w:t>4-й Проезд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д. </w:t>
      </w:r>
      <w:r>
        <w:rPr>
          <w:rFonts w:ascii="Liberation Serif" w:hAnsi="Liberation Serif" w:cs="Liberation Serif"/>
          <w:sz w:val="28"/>
          <w:szCs w:val="28"/>
        </w:rPr>
        <w:t>6»;</w:t>
      </w:r>
    </w:p>
    <w:p w:rsidR="00262DF2" w:rsidRDefault="0092579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1199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Западная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41384F">
        <w:rPr>
          <w:rFonts w:ascii="Liberation Serif" w:hAnsi="Liberation Serif" w:cs="Liberation Serif"/>
          <w:sz w:val="28"/>
          <w:szCs w:val="28"/>
        </w:rPr>
        <w:t>8а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E50C27" w:rsidRDefault="00552004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E50C27">
        <w:rPr>
          <w:rFonts w:ascii="Liberation Serif" w:hAnsi="Liberation Serif" w:cs="Liberation Serif"/>
          <w:sz w:val="28"/>
          <w:szCs w:val="28"/>
        </w:rPr>
        <w:t>) дополнить приложение к постановлению нов</w:t>
      </w:r>
      <w:r w:rsidR="00C20A47">
        <w:rPr>
          <w:rFonts w:ascii="Liberation Serif" w:hAnsi="Liberation Serif" w:cs="Liberation Serif"/>
          <w:sz w:val="28"/>
          <w:szCs w:val="28"/>
        </w:rPr>
        <w:t>ыми</w:t>
      </w:r>
      <w:r w:rsidR="00E50C27">
        <w:rPr>
          <w:rFonts w:ascii="Liberation Serif" w:hAnsi="Liberation Serif" w:cs="Liberation Serif"/>
          <w:sz w:val="28"/>
          <w:szCs w:val="28"/>
        </w:rPr>
        <w:t xml:space="preserve"> строк</w:t>
      </w:r>
      <w:r w:rsidR="00C20A47">
        <w:rPr>
          <w:rFonts w:ascii="Liberation Serif" w:hAnsi="Liberation Serif" w:cs="Liberation Serif"/>
          <w:sz w:val="28"/>
          <w:szCs w:val="28"/>
        </w:rPr>
        <w:t>ами</w:t>
      </w:r>
      <w:r w:rsidR="00E50C27">
        <w:rPr>
          <w:rFonts w:ascii="Liberation Serif" w:hAnsi="Liberation Serif" w:cs="Liberation Serif"/>
          <w:sz w:val="28"/>
          <w:szCs w:val="28"/>
        </w:rPr>
        <w:t>:</w:t>
      </w:r>
    </w:p>
    <w:p w:rsidR="00E50C27" w:rsidRDefault="00E50C2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14</w:t>
      </w:r>
      <w:r w:rsidR="00412440">
        <w:rPr>
          <w:rFonts w:ascii="Liberation Serif" w:hAnsi="Liberation Serif" w:cs="Liberation Serif"/>
          <w:sz w:val="28"/>
          <w:szCs w:val="28"/>
        </w:rPr>
        <w:t>20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ул. </w:t>
      </w:r>
      <w:proofErr w:type="gramStart"/>
      <w:r w:rsidR="00412440">
        <w:rPr>
          <w:rFonts w:ascii="Liberation Serif" w:hAnsi="Liberation Serif" w:cs="Liberation Serif"/>
          <w:sz w:val="28"/>
          <w:szCs w:val="28"/>
        </w:rPr>
        <w:t>Алюминиевая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412440">
        <w:rPr>
          <w:rFonts w:ascii="Liberation Serif" w:hAnsi="Liberation Serif" w:cs="Liberation Serif"/>
          <w:sz w:val="28"/>
          <w:szCs w:val="28"/>
        </w:rPr>
        <w:t>11</w:t>
      </w:r>
      <w:r w:rsidR="00C20A47">
        <w:rPr>
          <w:rFonts w:ascii="Liberation Serif" w:hAnsi="Liberation Serif" w:cs="Liberation Serif"/>
          <w:sz w:val="28"/>
          <w:szCs w:val="28"/>
        </w:rPr>
        <w:t>»;</w:t>
      </w:r>
    </w:p>
    <w:p w:rsidR="00C20A47" w:rsidRDefault="00C20A4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14</w:t>
      </w:r>
      <w:r w:rsidR="003130FE">
        <w:rPr>
          <w:rFonts w:ascii="Liberation Serif" w:hAnsi="Liberation Serif" w:cs="Liberation Serif"/>
          <w:sz w:val="28"/>
          <w:szCs w:val="28"/>
        </w:rPr>
        <w:t>21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ул. </w:t>
      </w:r>
      <w:r w:rsidR="003130FE">
        <w:rPr>
          <w:rFonts w:ascii="Liberation Serif" w:hAnsi="Liberation Serif" w:cs="Liberation Serif"/>
          <w:sz w:val="28"/>
          <w:szCs w:val="28"/>
        </w:rPr>
        <w:t>Строителей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</w:t>
      </w:r>
      <w:r w:rsidR="003130FE">
        <w:rPr>
          <w:rFonts w:ascii="Liberation Serif" w:hAnsi="Liberation Serif" w:cs="Liberation Serif"/>
          <w:sz w:val="28"/>
          <w:szCs w:val="28"/>
        </w:rPr>
        <w:t>2</w:t>
      </w:r>
      <w:r w:rsidR="00762E4C">
        <w:rPr>
          <w:rFonts w:ascii="Liberation Serif" w:hAnsi="Liberation Serif" w:cs="Liberation Serif"/>
          <w:sz w:val="28"/>
          <w:szCs w:val="28"/>
        </w:rPr>
        <w:t>А».</w:t>
      </w:r>
    </w:p>
    <w:p w:rsidR="00726FBC" w:rsidRPr="00631928" w:rsidRDefault="00552004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726FBC" w:rsidRPr="00631928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31928" w:rsidRDefault="00552004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63192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</w:t>
      </w:r>
      <w:r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631928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31928">
        <w:rPr>
          <w:rFonts w:ascii="Liberation Serif" w:hAnsi="Liberation Serif" w:cs="Liberation Serif"/>
          <w:sz w:val="28"/>
          <w:szCs w:val="28"/>
        </w:rPr>
        <w:br/>
      </w:r>
      <w:r w:rsidR="00720985" w:rsidRPr="006319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319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4F4246" w:rsidRPr="00631928">
        <w:rPr>
          <w:rFonts w:ascii="Liberation Serif" w:hAnsi="Liberation Serif" w:cs="Liberation Serif"/>
          <w:sz w:val="28"/>
          <w:szCs w:val="28"/>
        </w:rPr>
        <w:t>А</w:t>
      </w:r>
      <w:r w:rsidRPr="00631928">
        <w:rPr>
          <w:rFonts w:ascii="Liberation Serif" w:hAnsi="Liberation Serif" w:cs="Liberation Serif"/>
          <w:sz w:val="28"/>
          <w:szCs w:val="28"/>
        </w:rPr>
        <w:t>.</w:t>
      </w:r>
      <w:r w:rsidR="00231FF1" w:rsidRPr="0063192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631928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F6A" w:rsidRDefault="00DE0F6A" w:rsidP="00EA006A">
      <w:r>
        <w:separator/>
      </w:r>
    </w:p>
  </w:endnote>
  <w:endnote w:type="continuationSeparator" w:id="0">
    <w:p w:rsidR="00DE0F6A" w:rsidRDefault="00DE0F6A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F6A" w:rsidRDefault="00DE0F6A" w:rsidP="00EA006A">
      <w:r>
        <w:separator/>
      </w:r>
    </w:p>
  </w:footnote>
  <w:footnote w:type="continuationSeparator" w:id="0">
    <w:p w:rsidR="00DE0F6A" w:rsidRDefault="00DE0F6A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532D6E">
        <w:pPr>
          <w:pStyle w:val="a7"/>
          <w:jc w:val="center"/>
        </w:pPr>
        <w:fldSimple w:instr=" PAGE   \* MERGEFORMAT ">
          <w:r w:rsidR="006927AD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163EC"/>
    <w:rsid w:val="00022CB0"/>
    <w:rsid w:val="00024929"/>
    <w:rsid w:val="000250FD"/>
    <w:rsid w:val="00025F81"/>
    <w:rsid w:val="00030FD6"/>
    <w:rsid w:val="00040D2E"/>
    <w:rsid w:val="00065534"/>
    <w:rsid w:val="00075221"/>
    <w:rsid w:val="00092F7B"/>
    <w:rsid w:val="000C6311"/>
    <w:rsid w:val="001034F0"/>
    <w:rsid w:val="00133698"/>
    <w:rsid w:val="0013370F"/>
    <w:rsid w:val="0014736B"/>
    <w:rsid w:val="001A0C56"/>
    <w:rsid w:val="001A36AC"/>
    <w:rsid w:val="001A3D47"/>
    <w:rsid w:val="001B7138"/>
    <w:rsid w:val="001D5368"/>
    <w:rsid w:val="001E7CB9"/>
    <w:rsid w:val="002279EA"/>
    <w:rsid w:val="00231FF1"/>
    <w:rsid w:val="0023226A"/>
    <w:rsid w:val="002565EF"/>
    <w:rsid w:val="00262DF2"/>
    <w:rsid w:val="00262FEE"/>
    <w:rsid w:val="0028599E"/>
    <w:rsid w:val="00285E8A"/>
    <w:rsid w:val="002B1795"/>
    <w:rsid w:val="002B18BB"/>
    <w:rsid w:val="002D45B6"/>
    <w:rsid w:val="00301773"/>
    <w:rsid w:val="00311136"/>
    <w:rsid w:val="003130FE"/>
    <w:rsid w:val="00330998"/>
    <w:rsid w:val="00352B7E"/>
    <w:rsid w:val="00363F56"/>
    <w:rsid w:val="00374C89"/>
    <w:rsid w:val="0038280D"/>
    <w:rsid w:val="00384ED3"/>
    <w:rsid w:val="00396CCE"/>
    <w:rsid w:val="003D3BB8"/>
    <w:rsid w:val="003E47A5"/>
    <w:rsid w:val="003F6459"/>
    <w:rsid w:val="00412440"/>
    <w:rsid w:val="004127F0"/>
    <w:rsid w:val="0041384F"/>
    <w:rsid w:val="00452873"/>
    <w:rsid w:val="00456F8E"/>
    <w:rsid w:val="004901C2"/>
    <w:rsid w:val="004920E5"/>
    <w:rsid w:val="004B2C3E"/>
    <w:rsid w:val="004B4A0B"/>
    <w:rsid w:val="004C3D72"/>
    <w:rsid w:val="004E3BF8"/>
    <w:rsid w:val="004E4CA6"/>
    <w:rsid w:val="004F1BF0"/>
    <w:rsid w:val="004F4246"/>
    <w:rsid w:val="00500DAC"/>
    <w:rsid w:val="00526A54"/>
    <w:rsid w:val="00532D6E"/>
    <w:rsid w:val="00536788"/>
    <w:rsid w:val="00552004"/>
    <w:rsid w:val="005625A9"/>
    <w:rsid w:val="005776C2"/>
    <w:rsid w:val="00585259"/>
    <w:rsid w:val="00591E8E"/>
    <w:rsid w:val="00595BAC"/>
    <w:rsid w:val="005A2B1A"/>
    <w:rsid w:val="005D4A78"/>
    <w:rsid w:val="005E2285"/>
    <w:rsid w:val="005E78F7"/>
    <w:rsid w:val="005F121B"/>
    <w:rsid w:val="00622064"/>
    <w:rsid w:val="0062263A"/>
    <w:rsid w:val="00623FA7"/>
    <w:rsid w:val="0062684B"/>
    <w:rsid w:val="00631928"/>
    <w:rsid w:val="00633312"/>
    <w:rsid w:val="00660898"/>
    <w:rsid w:val="00660A86"/>
    <w:rsid w:val="006927AD"/>
    <w:rsid w:val="006A5241"/>
    <w:rsid w:val="006C6C5E"/>
    <w:rsid w:val="006C7A0D"/>
    <w:rsid w:val="006D1F0D"/>
    <w:rsid w:val="006E2BE1"/>
    <w:rsid w:val="006F3F91"/>
    <w:rsid w:val="00702165"/>
    <w:rsid w:val="00711509"/>
    <w:rsid w:val="00720985"/>
    <w:rsid w:val="00726FBC"/>
    <w:rsid w:val="00760393"/>
    <w:rsid w:val="00761552"/>
    <w:rsid w:val="00762E4C"/>
    <w:rsid w:val="007C65D9"/>
    <w:rsid w:val="007F4B83"/>
    <w:rsid w:val="008206F2"/>
    <w:rsid w:val="0083594B"/>
    <w:rsid w:val="00841513"/>
    <w:rsid w:val="008556E0"/>
    <w:rsid w:val="00857E33"/>
    <w:rsid w:val="0086194A"/>
    <w:rsid w:val="00871148"/>
    <w:rsid w:val="00896CBC"/>
    <w:rsid w:val="00897660"/>
    <w:rsid w:val="008B0FA3"/>
    <w:rsid w:val="008C0E41"/>
    <w:rsid w:val="00923E9D"/>
    <w:rsid w:val="00925797"/>
    <w:rsid w:val="009400E5"/>
    <w:rsid w:val="00956960"/>
    <w:rsid w:val="00973B87"/>
    <w:rsid w:val="00974FD1"/>
    <w:rsid w:val="00975A1C"/>
    <w:rsid w:val="00A01C39"/>
    <w:rsid w:val="00A02256"/>
    <w:rsid w:val="00A1076A"/>
    <w:rsid w:val="00A136F2"/>
    <w:rsid w:val="00A26589"/>
    <w:rsid w:val="00A27128"/>
    <w:rsid w:val="00A44E05"/>
    <w:rsid w:val="00A565BC"/>
    <w:rsid w:val="00A74897"/>
    <w:rsid w:val="00A973FB"/>
    <w:rsid w:val="00AB04B4"/>
    <w:rsid w:val="00AB1750"/>
    <w:rsid w:val="00AB282C"/>
    <w:rsid w:val="00AD055C"/>
    <w:rsid w:val="00AD5C91"/>
    <w:rsid w:val="00AF45F6"/>
    <w:rsid w:val="00B009FB"/>
    <w:rsid w:val="00B83D98"/>
    <w:rsid w:val="00B91D93"/>
    <w:rsid w:val="00B95DBC"/>
    <w:rsid w:val="00B95E2C"/>
    <w:rsid w:val="00BA3501"/>
    <w:rsid w:val="00BA5F11"/>
    <w:rsid w:val="00BA7870"/>
    <w:rsid w:val="00BB21D5"/>
    <w:rsid w:val="00BC77AC"/>
    <w:rsid w:val="00BD16D9"/>
    <w:rsid w:val="00BF4038"/>
    <w:rsid w:val="00BF6872"/>
    <w:rsid w:val="00BF6E52"/>
    <w:rsid w:val="00C06B50"/>
    <w:rsid w:val="00C20A47"/>
    <w:rsid w:val="00C31ADD"/>
    <w:rsid w:val="00C46BB3"/>
    <w:rsid w:val="00C55198"/>
    <w:rsid w:val="00C730CA"/>
    <w:rsid w:val="00C826EE"/>
    <w:rsid w:val="00C8290F"/>
    <w:rsid w:val="00C875D1"/>
    <w:rsid w:val="00C962D7"/>
    <w:rsid w:val="00CA14D7"/>
    <w:rsid w:val="00CB0C23"/>
    <w:rsid w:val="00CC0163"/>
    <w:rsid w:val="00CD11A6"/>
    <w:rsid w:val="00CD2BB5"/>
    <w:rsid w:val="00CE645A"/>
    <w:rsid w:val="00CF7251"/>
    <w:rsid w:val="00D06A3A"/>
    <w:rsid w:val="00D1545A"/>
    <w:rsid w:val="00D25A62"/>
    <w:rsid w:val="00D25C44"/>
    <w:rsid w:val="00D3390A"/>
    <w:rsid w:val="00D40134"/>
    <w:rsid w:val="00D46873"/>
    <w:rsid w:val="00D86245"/>
    <w:rsid w:val="00D921D5"/>
    <w:rsid w:val="00DC60AB"/>
    <w:rsid w:val="00DC69F8"/>
    <w:rsid w:val="00DC73FA"/>
    <w:rsid w:val="00DE0F6A"/>
    <w:rsid w:val="00DE4BE7"/>
    <w:rsid w:val="00DF57D6"/>
    <w:rsid w:val="00E103E1"/>
    <w:rsid w:val="00E124D5"/>
    <w:rsid w:val="00E32019"/>
    <w:rsid w:val="00E4008B"/>
    <w:rsid w:val="00E50C27"/>
    <w:rsid w:val="00EA006A"/>
    <w:rsid w:val="00EB1F1F"/>
    <w:rsid w:val="00ED4DA5"/>
    <w:rsid w:val="00EE4587"/>
    <w:rsid w:val="00EE468D"/>
    <w:rsid w:val="00F129BF"/>
    <w:rsid w:val="00F15A1B"/>
    <w:rsid w:val="00F3219A"/>
    <w:rsid w:val="00F43C93"/>
    <w:rsid w:val="00F4490C"/>
    <w:rsid w:val="00F63AAC"/>
    <w:rsid w:val="00F70ABD"/>
    <w:rsid w:val="00F84E0C"/>
    <w:rsid w:val="00FA194B"/>
    <w:rsid w:val="00FA3C20"/>
    <w:rsid w:val="00FA61A4"/>
    <w:rsid w:val="00FA68E1"/>
    <w:rsid w:val="00FB0D85"/>
    <w:rsid w:val="00FD7DEC"/>
    <w:rsid w:val="00FE224B"/>
    <w:rsid w:val="00FE50DB"/>
    <w:rsid w:val="00FE6A50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21168-64D2-40E1-8A40-8D389BAE0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2023-10-19T06:42:00Z</cp:lastPrinted>
  <dcterms:created xsi:type="dcterms:W3CDTF">2023-10-23T12:03:00Z</dcterms:created>
  <dcterms:modified xsi:type="dcterms:W3CDTF">2023-10-23T12:03:00Z</dcterms:modified>
</cp:coreProperties>
</file>